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431545163"/>
        <w:docPartObj>
          <w:docPartGallery w:val="Cover Pages"/>
          <w:docPartUnique/>
        </w:docPartObj>
      </w:sdtPr>
      <w:sdtEndPr/>
      <w:sdtContent>
        <w:p w:rsidR="006A7C84" w:rsidRDefault="006A7C84">
          <w:r>
            <w:rPr>
              <w:noProof/>
              <w:lang w:bidi="fa-IR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w14:anchorId="4F6E9C15" id="Group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">
                    <v:shape id="Rectangle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yzcAA&#10;AADcAAAADwAAAGRycy9kb3ducmV2LnhtbESPzWrCQBDH7wXfYRmht7oxoJXoKpIg2KNpH2DITpNg&#10;djZkV13f3jkUepth/h+/2R2SG9SdptB7NrBcZKCIG297bg38fJ8+NqBCRLY4eCYDTwpw2M/edlhY&#10;/+AL3evYKgnhUKCBLsax0Do0HTkMCz8Sy+3XTw6jrFOr7YQPCXeDzrNsrR32LA0djlR21Fzrm5Pe&#10;elOt+DMn+io5S8tTXrVXZ8z7PB23oCKl+C/+c5+t4K8EX56RCfT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OyzcAAAADcAAAADwAAAAAAAAAAAAAAAACYAgAAZHJzL2Rvd25y&#10;ZXYueG1sUEsFBgAAAAAEAAQA9QAAAIUDAAAAAA==&#10;" path="m,l7312660,r,1129665l3619500,733425,,1091565,,xe" fillcolor="#93a299 [3204]" stroked="f" strokeweight="2pt"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ODsIA&#10;AADcAAAADwAAAGRycy9kb3ducmV2LnhtbERPS2sCMRC+F/ofwhS81ewKFrs1ioivW6kV7HFIxt1l&#10;N5Mlie76702h0Nt8fM+ZLwfbihv5UDtWkI8zEMTamZpLBafv7esMRIjIBlvHpOBOAZaL56c5Fsb1&#10;/EW3YyxFCuFQoIIqxq6QMuiKLIax64gTd3HeYkzQl9J47FO4beUky96kxZpTQ4UdrSvSzfFqFfQr&#10;+e5/zr0+TPLN7jL7bHTYN0qNXobVB4hIQ/wX/7kPJs2f5vD7TLp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pY4OwgAAANwAAAAPAAAAAAAAAAAAAAAAAJgCAABkcnMvZG93&#10;bnJldi54bWxQSwUGAAAAAAQABAD1AAAAhwMAAAAA&#10;" stroked="f" strokeweight="2pt">
                      <v:fill r:id="rId11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:rsidR="006A7C84" w:rsidRDefault="006A7C84" w:rsidP="006A7C84">
          <w:pPr>
            <w:framePr w:hSpace="180" w:wrap="around" w:vAnchor="text" w:hAnchor="margin" w:y="1"/>
            <w:shd w:val="clear" w:color="auto" w:fill="FFFFFF"/>
            <w:bidi/>
            <w:rPr>
              <w:rFonts w:ascii="Cambria" w:hAnsi="Cambria" w:cs="B Nazanin"/>
              <w:color w:val="000000"/>
              <w:sz w:val="28"/>
              <w:szCs w:val="28"/>
            </w:rPr>
          </w:pPr>
          <w:r>
            <w:rPr>
              <w:rFonts w:cs="B Nazanin" w:hint="cs"/>
              <w:color w:val="000000"/>
              <w:sz w:val="28"/>
              <w:szCs w:val="28"/>
              <w:rtl/>
            </w:rPr>
            <w:t>درستي یا نادرستي هر يك را مشخص كنيد.</w:t>
          </w:r>
          <w:r>
            <w:rPr>
              <w:rFonts w:ascii="Cambria" w:hAnsi="Cambria" w:cs="B Nazanin" w:hint="cs"/>
              <w:color w:val="000000"/>
              <w:sz w:val="28"/>
              <w:szCs w:val="28"/>
              <w:rtl/>
            </w:rPr>
            <w:t xml:space="preserve">  </w:t>
          </w:r>
        </w:p>
        <w:p w:rsidR="006A7C84" w:rsidRDefault="00C30CD5" w:rsidP="003A1D84">
          <w:pPr>
            <w:spacing w:after="200" w:line="276" w:lineRule="auto"/>
            <w:rPr>
              <w:rtl/>
            </w:rPr>
          </w:pPr>
          <w:r>
            <w:rPr>
              <w:noProof/>
              <w:lang w:bidi="fa-I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posOffset>228600</wp:posOffset>
                    </wp:positionH>
                    <wp:positionV relativeFrom="page">
                      <wp:posOffset>5743575</wp:posOffset>
                    </wp:positionV>
                    <wp:extent cx="7315200" cy="2423795"/>
                    <wp:effectExtent l="0" t="0" r="0" b="14605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24237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820E1" w:rsidRDefault="00B44F01" w:rsidP="00404BF4">
                                <w:pPr>
                                  <w:pStyle w:val="NoSpacing"/>
                                  <w:jc w:val="center"/>
                                  <w:rPr>
                                    <w:rFonts w:cs="B Nazanin"/>
                                    <w:b/>
                                    <w:bCs/>
                                    <w:color w:val="595959" w:themeColor="text1" w:themeTint="A6"/>
                                    <w:sz w:val="32"/>
                                    <w:szCs w:val="32"/>
                                    <w:rtl/>
                                  </w:rPr>
                                </w:pPr>
                                <w:sdt>
                                  <w:sdtPr>
                                    <w:rPr>
                                      <w:rFonts w:cs="B Nazanin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alias w:val="Abstract"/>
                                    <w:tag w:val=""/>
                                    <w:id w:val="1375273687"/>
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<w:text w:multiLine="1"/>
                                  </w:sdtPr>
                                  <w:sdtEndPr>
                                    <w:rPr>
                                      <w:color w:val="595959" w:themeColor="text1" w:themeTint="A6"/>
                                    </w:rPr>
                                  </w:sdtEndPr>
                                  <w:sdtContent>
                                    <w:r w:rsidR="00236CB2">
                                      <w:rPr>
                                        <w:rFonts w:cs="B Nazanin"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  <w:lang w:bidi="fa-IR"/>
                                      </w:rPr>
                                      <w:br/>
                                      <w:t xml:space="preserve">  گروه ریاضی</w:t>
                                    </w:r>
                                  </w:sdtContent>
                                </w:sdt>
                              </w:p>
                              <w:p w:rsidR="006820E1" w:rsidRDefault="006820E1" w:rsidP="00D92D9F">
                                <w:pPr>
                                  <w:pStyle w:val="NoSpacing"/>
                                  <w:jc w:val="center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3" o:spid="_x0000_s1026" type="#_x0000_t202" style="position:absolute;margin-left:18pt;margin-top:452.25pt;width:8in;height:190.85pt;z-index:251661312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" filled="f" stroked="f" strokeweight=".5pt">
                    <v:textbox inset="126pt,0,54pt,0">
                      <w:txbxContent>
                        <w:p w:rsidR="006820E1" w:rsidRDefault="00B44F01" w:rsidP="00404BF4">
                          <w:pPr>
                            <w:pStyle w:val="NoSpacing"/>
                            <w:jc w:val="center"/>
                            <w:rPr>
                              <w:rFonts w:cs="B Nazanin"/>
                              <w:b/>
                              <w:bCs/>
                              <w:color w:val="595959" w:themeColor="text1" w:themeTint="A6"/>
                              <w:sz w:val="32"/>
                              <w:szCs w:val="32"/>
                              <w:rtl/>
                            </w:rPr>
                          </w:pPr>
                          <w:sdt>
                            <w:sdtPr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alias w:val="Abstract"/>
                              <w:tag w:val=""/>
                              <w:id w:val="1375273687"/>
                              <w:dataBinding w:prefixMappings="xmlns:ns0='http://schemas.microsoft.com/office/2006/coverPageProps' " w:xpath="/ns0:CoverPageProperties[1]/ns0:Abstract[1]" w:storeItemID="{55AF091B-3C7A-41E3-B477-F2FDAA23CFDA}"/>
                              <w:text w:multiLine="1"/>
                            </w:sdtPr>
                            <w:sdtEndPr>
                              <w:rPr>
                                <w:color w:val="595959" w:themeColor="text1" w:themeTint="A6"/>
                              </w:rPr>
                            </w:sdtEndPr>
                            <w:sdtContent>
                              <w:r w:rsidR="00236CB2">
                                <w:rPr>
                                  <w:rFonts w:cs="B Nazanin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  <w:lang w:bidi="fa-IR"/>
                                </w:rPr>
                                <w:br/>
                                <w:t xml:space="preserve">  گروه ریاضی</w:t>
                              </w:r>
                            </w:sdtContent>
                          </w:sdt>
                        </w:p>
                        <w:p w:rsidR="006820E1" w:rsidRDefault="006820E1" w:rsidP="00D92D9F">
                          <w:pPr>
                            <w:pStyle w:val="NoSpacing"/>
                            <w:jc w:val="center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D92D9F">
            <w:rPr>
              <w:noProof/>
              <w:lang w:bidi="fa-I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posOffset>400050</wp:posOffset>
                    </wp:positionH>
                    <wp:positionV relativeFrom="page">
                      <wp:posOffset>1562100</wp:posOffset>
                    </wp:positionV>
                    <wp:extent cx="7142480" cy="3609975"/>
                    <wp:effectExtent l="0" t="0" r="0" b="9525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142480" cy="3609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820E1" w:rsidRPr="00902955" w:rsidRDefault="00B44F01" w:rsidP="006A7C84">
                                <w:pPr>
                                  <w:jc w:val="center"/>
                                  <w:rPr>
                                    <w:color w:val="000000" w:themeColor="tex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rFonts w:cs="B Nazanin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D02DCA">
                                      <w:rPr>
                                        <w:rFonts w:cs="B Nazanin" w:hint="cs"/>
                                        <w:b/>
                                        <w:bCs/>
                                        <w:caps/>
                                        <w:color w:val="000000" w:themeColor="text1"/>
                                        <w:sz w:val="56"/>
                                        <w:szCs w:val="56"/>
                                        <w:rtl/>
                                        <w:lang w:bidi="fa-IR"/>
                                      </w:rPr>
                                      <w:t>به نام خدا</w:t>
                                    </w:r>
                                    <w:r w:rsidR="00D02DCA">
                                      <w:rPr>
                                        <w:rFonts w:cs="B Nazanin" w:hint="cs"/>
                                        <w:b/>
                                        <w:bCs/>
                                        <w:caps/>
                                        <w:color w:val="000000" w:themeColor="text1"/>
                                        <w:sz w:val="56"/>
                                        <w:szCs w:val="56"/>
                                        <w:rtl/>
                                        <w:lang w:bidi="fa-IR"/>
                                      </w:rPr>
                                      <w:br/>
                                    </w:r>
                                    <w:r w:rsidR="00D02DCA">
                                      <w:rPr>
                                        <w:rFonts w:cs="B Nazanin" w:hint="cs"/>
                                        <w:b/>
                                        <w:bCs/>
                                        <w:caps/>
                                        <w:color w:val="000000" w:themeColor="text1"/>
                                        <w:sz w:val="56"/>
                                        <w:szCs w:val="56"/>
                                        <w:rtl/>
                                        <w:lang w:bidi="fa-IR"/>
                                      </w:rPr>
                                      <w:br/>
                                      <w:t>سوالات طبقه‌بندی شده ریاضی دهم</w:t>
                                    </w:r>
                                  </w:sdtContent>
                                </w:sdt>
                              </w:p>
                              <w:p w:rsidR="006820E1" w:rsidRDefault="006820E1" w:rsidP="006A7C84">
                                <w:pPr>
                                  <w:jc w:val="right"/>
                                  <w:rPr>
                                    <w:smallCaps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54" o:spid="_x0000_s1027" type="#_x0000_t202" style="position:absolute;margin-left:31.5pt;margin-top:123pt;width:562.4pt;height:284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" filled="f" stroked="f" strokeweight=".5pt">
                    <v:textbox inset="126pt,0,54pt,0">
                      <w:txbxContent>
                        <w:p w:rsidR="006820E1" w:rsidRPr="00902955" w:rsidRDefault="00B44F01" w:rsidP="006A7C84">
                          <w:pPr>
                            <w:jc w:val="center"/>
                            <w:rPr>
                              <w:color w:val="000000" w:themeColor="tex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rFonts w:cs="B Nazanin"/>
                                <w:b/>
                                <w:bCs/>
                                <w:caps/>
                                <w:color w:val="000000" w:themeColor="text1"/>
                                <w:sz w:val="56"/>
                                <w:szCs w:val="56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D02DCA">
                                <w:rPr>
                                  <w:rFonts w:cs="B Nazanin" w:hint="cs"/>
                                  <w:b/>
                                  <w:bCs/>
                                  <w:caps/>
                                  <w:color w:val="000000" w:themeColor="text1"/>
                                  <w:sz w:val="56"/>
                                  <w:szCs w:val="56"/>
                                  <w:rtl/>
                                  <w:lang w:bidi="fa-IR"/>
                                </w:rPr>
                                <w:t>به نام خدا</w:t>
                              </w:r>
                              <w:r w:rsidR="00D02DCA">
                                <w:rPr>
                                  <w:rFonts w:cs="B Nazanin" w:hint="cs"/>
                                  <w:b/>
                                  <w:bCs/>
                                  <w:caps/>
                                  <w:color w:val="000000" w:themeColor="text1"/>
                                  <w:sz w:val="56"/>
                                  <w:szCs w:val="56"/>
                                  <w:rtl/>
                                  <w:lang w:bidi="fa-IR"/>
                                </w:rPr>
                                <w:br/>
                              </w:r>
                              <w:r w:rsidR="00D02DCA">
                                <w:rPr>
                                  <w:rFonts w:cs="B Nazanin" w:hint="cs"/>
                                  <w:b/>
                                  <w:bCs/>
                                  <w:caps/>
                                  <w:color w:val="000000" w:themeColor="text1"/>
                                  <w:sz w:val="56"/>
                                  <w:szCs w:val="56"/>
                                  <w:rtl/>
                                  <w:lang w:bidi="fa-IR"/>
                                </w:rPr>
                                <w:br/>
                                <w:t>سوالات طبقه‌بندی شده ریاضی دهم</w:t>
                              </w:r>
                            </w:sdtContent>
                          </w:sdt>
                        </w:p>
                        <w:p w:rsidR="006820E1" w:rsidRDefault="006820E1" w:rsidP="006A7C84">
                          <w:pPr>
                            <w:jc w:val="right"/>
                            <w:rPr>
                              <w:smallCaps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D92D9F">
            <w:rPr>
              <w:noProof/>
              <w:lang w:bidi="fa-IR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8227695</wp:posOffset>
                        </wp:positionV>
                      </mc:Fallback>
                    </mc:AlternateContent>
                    <wp:extent cx="7315200" cy="476250"/>
                    <wp:effectExtent l="0" t="0" r="0" b="0"/>
                    <wp:wrapSquare wrapText="bothSides"/>
                    <wp:docPr id="152" name="Text Box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476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cs="B Nazanin"/>
                                    <w:color w:val="000000" w:themeColor="text1"/>
                                    <w:sz w:val="28"/>
                                    <w:szCs w:val="28"/>
                                  </w:rPr>
                                  <w:alias w:val="Auth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6820E1" w:rsidRPr="00C71232" w:rsidRDefault="00D02DCA" w:rsidP="00404BF4">
                                    <w:pPr>
                                      <w:pStyle w:val="NoSpacing"/>
                                      <w:jc w:val="center"/>
                                      <w:rPr>
                                        <w:rFonts w:cs="B Nazanin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cs="B Nazanin" w:hint="cs"/>
                                        <w:color w:val="000000" w:themeColor="text1"/>
                                        <w:sz w:val="28"/>
                                        <w:szCs w:val="28"/>
                                        <w:lang w:bidi="fa-IR"/>
                                      </w:rPr>
                                      <w:t>NIKASA</w:t>
                                    </w:r>
                                  </w:p>
                                </w:sdtContent>
                              </w:sdt>
                              <w:p w:rsidR="006820E1" w:rsidRDefault="006820E1" w:rsidP="006A7C84">
                                <w:pPr>
                                  <w:pStyle w:val="NoSpacing"/>
                                  <w:jc w:val="center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52" o:spid="_x0000_s1028" type="#_x0000_t202" style="position:absolute;margin-left:0;margin-top:0;width:8in;height:37.5pt;z-index:251660288;visibility:visible;mso-wrap-style:square;mso-width-percent:941;mso-height-percent:0;mso-top-percent:818;mso-wrap-distance-left:9pt;mso-wrap-distance-top:0;mso-wrap-distance-right:9pt;mso-wrap-distance-bottom:0;mso-position-horizontal:center;mso-position-horizontal-relative:page;mso-position-vertical-relative:page;mso-width-percent:941;mso-height-percent:0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rFonts w:cs="B Nazanin"/>
                              <w:color w:val="000000" w:themeColor="text1"/>
                              <w:sz w:val="28"/>
                              <w:szCs w:val="28"/>
                            </w:rPr>
                            <w:alias w:val="Auth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6820E1" w:rsidRPr="00C71232" w:rsidRDefault="00D02DCA" w:rsidP="00404BF4">
                              <w:pPr>
                                <w:pStyle w:val="NoSpacing"/>
                                <w:jc w:val="center"/>
                                <w:rPr>
                                  <w:rFonts w:cs="B Nazanin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Nazanin" w:hint="cs"/>
                                  <w:color w:val="000000" w:themeColor="text1"/>
                                  <w:sz w:val="28"/>
                                  <w:szCs w:val="28"/>
                                  <w:lang w:bidi="fa-IR"/>
                                </w:rPr>
                                <w:t>NIKASA</w:t>
                              </w:r>
                            </w:p>
                          </w:sdtContent>
                        </w:sdt>
                        <w:p w:rsidR="006820E1" w:rsidRDefault="006820E1" w:rsidP="006A7C84">
                          <w:pPr>
                            <w:pStyle w:val="NoSpacing"/>
                            <w:jc w:val="center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A7C84">
            <w:br w:type="page"/>
          </w:r>
        </w:p>
      </w:sdtContent>
    </w:sdt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3"/>
        <w:gridCol w:w="1232"/>
      </w:tblGrid>
      <w:tr w:rsidR="00470046" w:rsidRPr="00781FA6" w:rsidTr="00B45A9D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470046" w:rsidRPr="00522EFE" w:rsidRDefault="00B44F01" w:rsidP="00B45A9D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282700212"/>
                <w:placeholder>
                  <w:docPart w:val="593DD9E107C5465A884E44B4018563BD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  <w:tc>
          <w:tcPr>
            <w:tcW w:w="581" w:type="pct"/>
            <w:vMerge w:val="restart"/>
            <w:tcBorders>
              <w:top w:val="nil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auto"/>
            <w:tcMar>
              <w:left w:w="158" w:type="dxa"/>
              <w:right w:w="0" w:type="dxa"/>
            </w:tcMar>
            <w:vAlign w:val="center"/>
          </w:tcPr>
          <w:p w:rsidR="00470046" w:rsidRPr="00781FA6" w:rsidRDefault="00470046" w:rsidP="00B45A9D">
            <w:pPr>
              <w:pStyle w:val="NoSpacing"/>
              <w:ind w:left="71" w:hanging="71"/>
              <w:jc w:val="right"/>
              <w:rPr>
                <w:rFonts w:cs="B Nazanin"/>
                <w:sz w:val="28"/>
                <w:szCs w:val="28"/>
              </w:rPr>
            </w:pPr>
            <w:r w:rsidRPr="00781FA6">
              <w:rPr>
                <w:rFonts w:cs="B Nazanin"/>
                <w:noProof/>
                <w:sz w:val="28"/>
                <w:szCs w:val="28"/>
                <w:lang w:bidi="fa-IR"/>
              </w:rPr>
              <mc:AlternateContent>
                <mc:Choice Requires="wps">
                  <w:drawing>
                    <wp:inline distT="0" distB="0" distL="0" distR="0" wp14:anchorId="5C497840" wp14:editId="09971229">
                      <wp:extent cx="643890" cy="640080"/>
                      <wp:effectExtent l="0" t="0" r="22860" b="26670"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3890" cy="640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5AE53">
                                  <a:lumMod val="60000"/>
                                  <a:lumOff val="40000"/>
                                </a:srgbClr>
                              </a:solidFill>
                              <a:ln w="6350" cap="flat" cmpd="sng" algn="ctr">
                                <a:solidFill>
                                  <a:srgbClr val="93A299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820E1" w:rsidRPr="00D776C9" w:rsidRDefault="006820E1" w:rsidP="00470046">
                                  <w:pPr>
                                    <w:pStyle w:val="PersonalName"/>
                                    <w:rPr>
                                      <w:b w:val="0"/>
                                      <w:caps w:val="0"/>
                                      <w:color w:val="000000" w:themeColor="text1"/>
                                      <w:lang w:bidi="fa-I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776C9">
                                    <w:rPr>
                                      <w:rStyle w:val="BookTitle"/>
                                      <w:rFonts w:hint="cs"/>
                                      <w:caps w:val="0"/>
                                      <w:smallCaps w:val="0"/>
                                      <w:color w:val="000000" w:themeColor="text1"/>
                                      <w:spacing w:val="0"/>
                                      <w:rtl/>
                                      <w:lang w:bidi="fa-I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فصل</w:t>
                                  </w:r>
                                  <w:r>
                                    <w:rPr>
                                      <w:rStyle w:val="BookTitle"/>
                                      <w:rFonts w:hint="cs"/>
                                      <w:caps w:val="0"/>
                                      <w:smallCaps w:val="0"/>
                                      <w:color w:val="000000" w:themeColor="text1"/>
                                      <w:spacing w:val="0"/>
                                      <w:rtl/>
                                      <w:lang w:bidi="fa-I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51" o:spid="_x0000_s1029" style="width:50.7pt;height:5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" fillcolor="#d3ce98" strokecolor="#6b7d72" strokeweight=".5pt">
                      <v:textbox>
                        <w:txbxContent>
                          <w:p w:rsidR="006820E1" w:rsidRPr="00D776C9" w:rsidRDefault="006820E1" w:rsidP="00470046">
                            <w:pPr>
                              <w:pStyle w:val="PersonalName"/>
                              <w:rPr>
                                <w:b w:val="0"/>
                                <w:caps w:val="0"/>
                                <w:color w:val="000000" w:themeColor="text1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76C9">
                              <w:rPr>
                                <w:rStyle w:val="BookTitle"/>
                                <w:rFonts w:hint="cs"/>
                                <w:caps w:val="0"/>
                                <w:smallCaps w:val="0"/>
                                <w:color w:val="000000" w:themeColor="text1"/>
                                <w:spacing w:val="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فصل</w:t>
                            </w:r>
                            <w:r>
                              <w:rPr>
                                <w:rStyle w:val="BookTitle"/>
                                <w:rFonts w:hint="cs"/>
                                <w:caps w:val="0"/>
                                <w:smallCaps w:val="0"/>
                                <w:color w:val="000000" w:themeColor="text1"/>
                                <w:spacing w:val="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  <w10:wrap anchorx="page"/>
                      <w10:anchorlock/>
                    </v:rect>
                  </w:pict>
                </mc:Fallback>
              </mc:AlternateContent>
            </w:r>
          </w:p>
        </w:tc>
      </w:tr>
      <w:tr w:rsidR="00470046" w:rsidRPr="00781FA6" w:rsidTr="00B45A9D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470046" w:rsidRPr="00781FA6" w:rsidRDefault="00B44F01" w:rsidP="00236CB2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b/>
                  <w:bCs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770935706"/>
                <w:placeholder>
                  <w:docPart w:val="379E50892B5D4B05B2DF84980924726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236CB2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  <w:tc>
          <w:tcPr>
            <w:tcW w:w="581" w:type="pct"/>
            <w:vMerge/>
            <w:tcBorders>
              <w:top w:val="nil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auto"/>
          </w:tcPr>
          <w:p w:rsidR="00470046" w:rsidRPr="00781FA6" w:rsidRDefault="00470046" w:rsidP="00B45A9D">
            <w:pPr>
              <w:pStyle w:val="NoSpacing"/>
              <w:rPr>
                <w:rFonts w:cs="B Nazanin"/>
                <w:sz w:val="28"/>
                <w:szCs w:val="28"/>
              </w:rPr>
            </w:pPr>
          </w:p>
        </w:tc>
      </w:tr>
    </w:tbl>
    <w:p w:rsidR="00301C7B" w:rsidRPr="00C8088F" w:rsidRDefault="00301C7B" w:rsidP="00236CB2">
      <w:pPr>
        <w:shd w:val="clear" w:color="auto" w:fill="FFFFFF"/>
        <w:tabs>
          <w:tab w:val="right" w:pos="450"/>
          <w:tab w:val="left" w:pos="9150"/>
        </w:tabs>
        <w:bidi/>
        <w:rPr>
          <w:rFonts w:cs="B Nazanin" w:hint="cs"/>
          <w:color w:val="C00000"/>
          <w:sz w:val="40"/>
          <w:szCs w:val="40"/>
          <w:rtl/>
          <w:lang w:bidi="fa-IR"/>
        </w:rPr>
      </w:pPr>
      <w:r>
        <w:rPr>
          <w:rFonts w:cs="B Nazanin"/>
          <w:color w:val="C00000"/>
          <w:sz w:val="40"/>
          <w:szCs w:val="40"/>
        </w:rPr>
        <w:t xml:space="preserve">    </w:t>
      </w:r>
      <w:r w:rsidRPr="00C8088F">
        <w:rPr>
          <w:rFonts w:cs="B Nazanin" w:hint="cs"/>
          <w:color w:val="C00000"/>
          <w:sz w:val="40"/>
          <w:szCs w:val="40"/>
          <w:rtl/>
        </w:rPr>
        <w:t>مجموعه، الگو، دنباله</w:t>
      </w:r>
      <w:r w:rsidR="00236CB2">
        <w:rPr>
          <w:rFonts w:cs="B Nazanin" w:hint="cs"/>
          <w:color w:val="C00000"/>
          <w:sz w:val="40"/>
          <w:szCs w:val="40"/>
          <w:rtl/>
        </w:rPr>
        <w:t xml:space="preserve">                                       </w:t>
      </w:r>
      <w:r w:rsidR="00236CB2">
        <w:rPr>
          <w:rFonts w:cs="B Nazanin" w:hint="cs"/>
          <w:color w:val="C00000"/>
          <w:sz w:val="40"/>
          <w:szCs w:val="40"/>
          <w:rtl/>
          <w:lang w:bidi="fa-IR"/>
        </w:rPr>
        <w:t xml:space="preserve">             </w:t>
      </w:r>
      <w:r w:rsidR="00236CB2" w:rsidRPr="00236CB2">
        <w:rPr>
          <w:rFonts w:cs="B Nazanin" w:hint="cs"/>
          <w:color w:val="C00000"/>
          <w:sz w:val="24"/>
          <w:szCs w:val="24"/>
          <w:rtl/>
        </w:rPr>
        <w:t xml:space="preserve"> </w:t>
      </w:r>
      <w:r w:rsidR="00236CB2" w:rsidRPr="00236CB2">
        <w:rPr>
          <w:rFonts w:cs="B Nazanin"/>
          <w:b/>
          <w:bCs/>
          <w:color w:val="FF0000"/>
          <w:sz w:val="24"/>
          <w:szCs w:val="24"/>
          <w:lang w:bidi="fa-IR"/>
        </w:rPr>
        <w:t xml:space="preserve"> </w:t>
      </w:r>
      <w:r w:rsidR="00236CB2" w:rsidRPr="00236CB2">
        <w:rPr>
          <w:rFonts w:cs="B Nazanin"/>
          <w:b/>
          <w:bCs/>
          <w:color w:val="C00000"/>
          <w:sz w:val="24"/>
          <w:szCs w:val="24"/>
          <w:lang w:bidi="fa-IR"/>
        </w:rPr>
        <w:t>www.elmgram.ir</w:t>
      </w:r>
    </w:p>
    <w:p w:rsidR="00301C7B" w:rsidRPr="00522EFE" w:rsidRDefault="00301C7B" w:rsidP="00301C7B">
      <w:pPr>
        <w:shd w:val="clear" w:color="auto" w:fill="FFFFFF"/>
        <w:tabs>
          <w:tab w:val="right" w:pos="450"/>
        </w:tabs>
        <w:bidi/>
        <w:rPr>
          <w:rFonts w:cs="B Nazanin"/>
          <w:color w:val="000000"/>
          <w:sz w:val="28"/>
          <w:szCs w:val="28"/>
        </w:rPr>
      </w:pPr>
      <w:r>
        <w:rPr>
          <w:rFonts w:cs="B Nazanin" w:hint="cs"/>
          <w:color w:val="000000"/>
          <w:sz w:val="28"/>
          <w:szCs w:val="28"/>
          <w:rtl/>
        </w:rPr>
        <w:t>1) د</w:t>
      </w:r>
      <w:r w:rsidRPr="00522EFE">
        <w:rPr>
          <w:rFonts w:cs="B Nazanin" w:hint="cs"/>
          <w:color w:val="000000"/>
          <w:sz w:val="28"/>
          <w:szCs w:val="28"/>
          <w:rtl/>
        </w:rPr>
        <w:t xml:space="preserve">رستي یا نادرستي هر يك </w:t>
      </w:r>
      <w:r>
        <w:rPr>
          <w:rFonts w:cs="B Nazanin" w:hint="cs"/>
          <w:color w:val="000000"/>
          <w:sz w:val="28"/>
          <w:szCs w:val="28"/>
          <w:rtl/>
          <w:lang w:bidi="fa-IR"/>
        </w:rPr>
        <w:t>از احکام زیر را</w:t>
      </w:r>
      <w:r w:rsidRPr="00522EFE">
        <w:rPr>
          <w:rFonts w:cs="B Nazanin" w:hint="cs"/>
          <w:color w:val="000000"/>
          <w:sz w:val="28"/>
          <w:szCs w:val="28"/>
          <w:rtl/>
        </w:rPr>
        <w:t xml:space="preserve"> مشخص كنيد.</w:t>
      </w:r>
      <w:r w:rsidRPr="00522EFE">
        <w:rPr>
          <w:rFonts w:ascii="Cambria" w:hAnsi="Cambria" w:cs="B Nazanin" w:hint="cs"/>
          <w:color w:val="000000"/>
          <w:sz w:val="28"/>
          <w:szCs w:val="28"/>
          <w:rtl/>
        </w:rPr>
        <w:t xml:space="preserve">  </w:t>
      </w:r>
    </w:p>
    <w:p w:rsidR="00301C7B" w:rsidRPr="00781FA6" w:rsidRDefault="00301C7B" w:rsidP="00301C7B">
      <w:pPr>
        <w:shd w:val="clear" w:color="auto" w:fill="FFFFFF"/>
        <w:tabs>
          <w:tab w:val="right" w:pos="450"/>
        </w:tabs>
        <w:bidi/>
        <w:rPr>
          <w:rFonts w:ascii="Cambria" w:hAnsi="Cambria" w:cs="B Nazanin"/>
          <w:color w:val="000000"/>
          <w:sz w:val="28"/>
          <w:szCs w:val="28"/>
          <w:rtl/>
        </w:rPr>
      </w:pPr>
      <w:r w:rsidRPr="00781FA6">
        <w:rPr>
          <w:rFonts w:ascii="Cambria" w:hAnsi="Cambria" w:cs="B Nazanin" w:hint="cs"/>
          <w:color w:val="000000"/>
          <w:sz w:val="28"/>
          <w:szCs w:val="28"/>
          <w:rtl/>
        </w:rPr>
        <w:t>الف) اشتراك مجموعه مضارب 2 و مضارب 5 متناهي است.</w:t>
      </w:r>
    </w:p>
    <w:p w:rsidR="00301C7B" w:rsidRPr="00781FA6" w:rsidRDefault="00301C7B" w:rsidP="00301C7B">
      <w:pPr>
        <w:bidi/>
        <w:spacing w:after="0" w:line="240" w:lineRule="auto"/>
        <w:rPr>
          <w:rFonts w:cs="B Nazanin"/>
          <w:sz w:val="28"/>
          <w:szCs w:val="28"/>
        </w:rPr>
      </w:pPr>
      <w:r w:rsidRPr="00781FA6">
        <w:rPr>
          <w:rFonts w:ascii="Cambria" w:hAnsi="Cambria" w:cs="B Nazanin" w:hint="cs"/>
          <w:color w:val="000000"/>
          <w:sz w:val="28"/>
          <w:szCs w:val="28"/>
          <w:rtl/>
        </w:rPr>
        <w:t xml:space="preserve">ب) </w:t>
      </w:r>
      <w:r w:rsidRPr="00781FA6">
        <w:rPr>
          <w:rFonts w:cs="B Nazanin" w:hint="cs"/>
          <w:sz w:val="28"/>
          <w:szCs w:val="28"/>
          <w:rtl/>
        </w:rPr>
        <w:t>به دو مجموعه که فاقد عضو مشترک باشند، دو مجموعه مجزا می گویند.</w:t>
      </w:r>
    </w:p>
    <w:p w:rsidR="00301C7B" w:rsidRPr="00781FA6" w:rsidRDefault="00301C7B" w:rsidP="00301C7B">
      <w:pPr>
        <w:bidi/>
        <w:spacing w:after="0" w:line="240" w:lineRule="auto"/>
        <w:rPr>
          <w:rFonts w:cs="B Nazanin"/>
          <w:sz w:val="28"/>
          <w:szCs w:val="28"/>
          <w:rtl/>
        </w:rPr>
      </w:pPr>
    </w:p>
    <w:p w:rsidR="00301C7B" w:rsidRDefault="00301C7B" w:rsidP="00301C7B">
      <w:pPr>
        <w:bidi/>
        <w:spacing w:after="0" w:line="240" w:lineRule="auto"/>
        <w:rPr>
          <w:rFonts w:cs="B Nazanin"/>
          <w:sz w:val="28"/>
          <w:szCs w:val="28"/>
          <w:rtl/>
        </w:rPr>
      </w:pPr>
      <w:r w:rsidRPr="00781FA6">
        <w:rPr>
          <w:rFonts w:cs="B Nazanin" w:hint="cs"/>
          <w:sz w:val="28"/>
          <w:szCs w:val="28"/>
          <w:rtl/>
        </w:rPr>
        <w:t xml:space="preserve">پ) مجموعه </w:t>
      </w:r>
      <w:r w:rsidRPr="00781FA6">
        <w:rPr>
          <w:rFonts w:cs="B Nazanin"/>
          <w:sz w:val="28"/>
          <w:szCs w:val="28"/>
        </w:rPr>
        <w:t xml:space="preserve"> </w:t>
      </w:r>
      <w:r w:rsidRPr="004F73B5">
        <w:rPr>
          <w:position w:val="-6"/>
        </w:rPr>
        <w:object w:dxaOrig="72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15.2pt" o:ole="">
            <v:imagedata r:id="rId12" o:title=""/>
          </v:shape>
          <o:OLEObject Type="Embed" ProgID="Equation.DSMT4" ShapeID="_x0000_i1025" DrawAspect="Content" ObjectID="_1673310777" r:id="rId13"/>
        </w:object>
      </w:r>
      <w:r w:rsidRPr="00781FA6">
        <w:rPr>
          <w:rFonts w:eastAsiaTheme="minorEastAsia" w:cs="B Nazanin"/>
          <w:iCs/>
          <w:sz w:val="28"/>
          <w:szCs w:val="28"/>
        </w:rPr>
        <w:t xml:space="preserve"> </w:t>
      </w:r>
      <w:r w:rsidRPr="00781FA6">
        <w:rPr>
          <w:rFonts w:eastAsiaTheme="minorEastAsia" w:cs="B Nazanin" w:hint="cs"/>
          <w:iCs/>
          <w:sz w:val="28"/>
          <w:szCs w:val="28"/>
          <w:rtl/>
        </w:rPr>
        <w:t xml:space="preserve"> </w:t>
      </w:r>
      <w:r w:rsidRPr="00781FA6">
        <w:rPr>
          <w:rFonts w:cs="B Nazanin" w:hint="cs"/>
          <w:sz w:val="28"/>
          <w:szCs w:val="28"/>
          <w:rtl/>
        </w:rPr>
        <w:t>متناهی است.</w:t>
      </w:r>
      <w:r w:rsidRPr="00781FA6">
        <w:rPr>
          <w:rFonts w:eastAsiaTheme="minorEastAsia" w:cs="B Nazanin" w:hint="cs"/>
          <w:iCs/>
          <w:sz w:val="28"/>
          <w:szCs w:val="28"/>
          <w:rtl/>
        </w:rPr>
        <w:t xml:space="preserve">  </w:t>
      </w:r>
    </w:p>
    <w:p w:rsidR="00301C7B" w:rsidRDefault="00301C7B" w:rsidP="00301C7B">
      <w:pPr>
        <w:bidi/>
        <w:spacing w:after="0" w:line="240" w:lineRule="auto"/>
        <w:rPr>
          <w:rFonts w:cs="B Nazanin"/>
          <w:sz w:val="28"/>
          <w:szCs w:val="28"/>
          <w:rtl/>
        </w:rPr>
      </w:pPr>
    </w:p>
    <w:p w:rsidR="008E5B1C" w:rsidRPr="00086844" w:rsidRDefault="00086844" w:rsidP="00301C7B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2</w:t>
      </w:r>
      <w:r w:rsidR="008E5B1C" w:rsidRPr="00086844">
        <w:rPr>
          <w:rFonts w:cs="B Nazanin" w:hint="cs"/>
          <w:sz w:val="28"/>
          <w:szCs w:val="28"/>
          <w:rtl/>
        </w:rPr>
        <w:t>) متناهی یا نا متناهی بودن مجموعه های زیر را مشخص کنید.</w:t>
      </w:r>
    </w:p>
    <w:p w:rsidR="008E5B1C" w:rsidRPr="00781FA6" w:rsidRDefault="008E5B1C" w:rsidP="00C35B17">
      <w:pPr>
        <w:bidi/>
        <w:rPr>
          <w:rFonts w:cs="B Nazanin"/>
          <w:sz w:val="28"/>
          <w:szCs w:val="28"/>
          <w:rtl/>
        </w:rPr>
      </w:pPr>
      <w:r w:rsidRPr="00781FA6">
        <w:rPr>
          <w:rFonts w:cs="B Nazanin" w:hint="cs"/>
          <w:sz w:val="28"/>
          <w:szCs w:val="28"/>
          <w:rtl/>
        </w:rPr>
        <w:t>الف ) مجموعه اعداد طبیعی پنج رقمی</w:t>
      </w:r>
      <w:r w:rsidR="00547B0B" w:rsidRPr="00781FA6">
        <w:rPr>
          <w:rFonts w:cs="B Nazanin" w:hint="cs"/>
          <w:sz w:val="28"/>
          <w:szCs w:val="28"/>
          <w:rtl/>
        </w:rPr>
        <w:t xml:space="preserve">             </w:t>
      </w:r>
      <w:r w:rsidR="00547B0B" w:rsidRPr="00781FA6">
        <w:rPr>
          <w:rFonts w:cs="B Nazanin" w:hint="cs"/>
          <w:sz w:val="28"/>
          <w:szCs w:val="28"/>
          <w:rtl/>
          <w:lang w:bidi="fa-IR"/>
        </w:rPr>
        <w:t xml:space="preserve">ب) مجموعه اعداد حقیقی بازه   </w:t>
      </w:r>
      <w:r w:rsidR="00C35B17" w:rsidRPr="004F73B5">
        <w:rPr>
          <w:position w:val="-10"/>
        </w:rPr>
        <w:object w:dxaOrig="1219" w:dyaOrig="340">
          <v:shape id="_x0000_i1026" type="#_x0000_t75" style="width:60.8pt;height:17.2pt" o:ole="">
            <v:imagedata r:id="rId14" o:title=""/>
          </v:shape>
          <o:OLEObject Type="Embed" ProgID="Equation.DSMT4" ShapeID="_x0000_i1026" DrawAspect="Content" ObjectID="_1673310778" r:id="rId15"/>
        </w:object>
      </w:r>
    </w:p>
    <w:p w:rsidR="000F45F4" w:rsidRPr="00781FA6" w:rsidRDefault="00522EFE" w:rsidP="00C35B17">
      <w:pPr>
        <w:bidi/>
        <w:spacing w:line="360" w:lineRule="auto"/>
        <w:rPr>
          <w:rFonts w:ascii="B Nazanin" w:hAnsi="B Nazanin" w:cs="B Nazanin"/>
          <w:sz w:val="28"/>
          <w:szCs w:val="28"/>
        </w:rPr>
      </w:pPr>
      <w:r>
        <w:rPr>
          <w:rFonts w:ascii="B Nazanin" w:hAnsi="B Nazanin" w:cs="B Nazanin" w:hint="cs"/>
          <w:sz w:val="28"/>
          <w:szCs w:val="28"/>
          <w:rtl/>
          <w:lang w:bidi="fa-IR"/>
        </w:rPr>
        <w:t>3</w:t>
      </w:r>
      <w:r w:rsidR="00781FA6" w:rsidRPr="00781FA6">
        <w:rPr>
          <w:rFonts w:ascii="B Nazanin" w:hAnsi="B Nazanin" w:cs="B Nazanin" w:hint="cs"/>
          <w:sz w:val="28"/>
          <w:szCs w:val="28"/>
          <w:rtl/>
          <w:lang w:bidi="fa-IR"/>
        </w:rPr>
        <w:t xml:space="preserve">) </w:t>
      </w:r>
      <w:r w:rsidR="000F45F4" w:rsidRPr="00781FA6">
        <w:rPr>
          <w:rFonts w:ascii="B Nazanin" w:hAnsi="B Nazanin" w:cs="B Nazanin" w:hint="cs"/>
          <w:sz w:val="28"/>
          <w:szCs w:val="28"/>
          <w:rtl/>
        </w:rPr>
        <w:t xml:space="preserve">در صورتیکه </w:t>
      </w:r>
      <w:r w:rsidR="00C35B17" w:rsidRPr="004F73B5">
        <w:rPr>
          <w:position w:val="-14"/>
        </w:rPr>
        <w:object w:dxaOrig="2160" w:dyaOrig="420">
          <v:shape id="_x0000_i1027" type="#_x0000_t75" style="width:108pt;height:21.2pt" o:ole="">
            <v:imagedata r:id="rId16" o:title=""/>
          </v:shape>
          <o:OLEObject Type="Embed" ProgID="Equation.DSMT4" ShapeID="_x0000_i1027" DrawAspect="Content" ObjectID="_1673310779" r:id="rId17"/>
        </w:object>
      </w:r>
      <w:r w:rsidR="00C35B17">
        <w:rPr>
          <w:rFonts w:hint="cs"/>
          <w:rtl/>
          <w:lang w:bidi="fa-IR"/>
        </w:rPr>
        <w:t>،</w:t>
      </w:r>
      <w:r w:rsidR="00B45A9D" w:rsidRPr="004F73B5">
        <w:rPr>
          <w:position w:val="-14"/>
        </w:rPr>
        <w:object w:dxaOrig="2860" w:dyaOrig="420">
          <v:shape id="_x0000_i1028" type="#_x0000_t75" style="width:143.2pt;height:21.2pt" o:ole="">
            <v:imagedata r:id="rId18" o:title=""/>
          </v:shape>
          <o:OLEObject Type="Embed" ProgID="Equation.DSMT4" ShapeID="_x0000_i1028" DrawAspect="Content" ObjectID="_1673310780" r:id="rId19"/>
        </w:object>
      </w:r>
      <w:r w:rsidR="000F45F4" w:rsidRPr="00781FA6">
        <w:rPr>
          <w:rFonts w:ascii="B Nazanin" w:hAnsi="B Nazanin" w:cs="B Nazanin" w:hint="cs"/>
          <w:sz w:val="28"/>
          <w:szCs w:val="28"/>
          <w:rtl/>
        </w:rPr>
        <w:t xml:space="preserve"> و </w:t>
      </w:r>
      <w:r w:rsidR="00C35B17" w:rsidRPr="004F73B5">
        <w:rPr>
          <w:position w:val="-18"/>
        </w:rPr>
        <w:object w:dxaOrig="2020" w:dyaOrig="499">
          <v:shape id="_x0000_i1029" type="#_x0000_t75" style="width:101.2pt;height:24.8pt" o:ole="">
            <v:imagedata r:id="rId20" o:title=""/>
          </v:shape>
          <o:OLEObject Type="Embed" ProgID="Equation.DSMT4" ShapeID="_x0000_i1029" DrawAspect="Content" ObjectID="_1673310781" r:id="rId21"/>
        </w:object>
      </w:r>
      <w:r w:rsidR="000F45F4" w:rsidRPr="00781FA6">
        <w:rPr>
          <w:rFonts w:ascii="B Nazanin" w:hAnsi="B Nazanin" w:cs="B Nazanin" w:hint="cs"/>
          <w:sz w:val="28"/>
          <w:szCs w:val="28"/>
          <w:rtl/>
        </w:rPr>
        <w:t xml:space="preserve">  ابتدا هر کدام از مجموعه‌ها را روی محور اعداد نمایش داده سپس جواب عبارت‌های زیر را به صورت بازه بنویسید.</w:t>
      </w:r>
    </w:p>
    <w:tbl>
      <w:tblPr>
        <w:tblStyle w:val="TableGrid"/>
        <w:tblpPr w:leftFromText="180" w:rightFromText="180" w:vertAnchor="text" w:horzAnchor="margin" w:tblpXSpec="right" w:tblpY="-37"/>
        <w:bidiVisual/>
        <w:tblW w:w="9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4"/>
        <w:gridCol w:w="3174"/>
        <w:gridCol w:w="3176"/>
      </w:tblGrid>
      <w:tr w:rsidR="000F45F4" w:rsidRPr="00781FA6" w:rsidTr="000F45F4">
        <w:trPr>
          <w:trHeight w:val="286"/>
        </w:trPr>
        <w:tc>
          <w:tcPr>
            <w:tcW w:w="3174" w:type="dxa"/>
            <w:hideMark/>
          </w:tcPr>
          <w:p w:rsidR="000F45F4" w:rsidRPr="00781FA6" w:rsidRDefault="000F45F4">
            <w:pPr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</w:rPr>
            </w:pPr>
            <w:r w:rsidRPr="00781FA6">
              <w:rPr>
                <w:rFonts w:ascii="B Nazanin" w:hAnsi="B Nazanin" w:cs="B Nazanin" w:hint="cs"/>
                <w:sz w:val="28"/>
                <w:szCs w:val="28"/>
                <w:rtl/>
              </w:rPr>
              <w:t xml:space="preserve">الف) </w:t>
            </w:r>
            <w:r w:rsidR="00B25818" w:rsidRPr="008A0549">
              <w:rPr>
                <w:position w:val="-12"/>
              </w:rPr>
              <w:object w:dxaOrig="1320" w:dyaOrig="360">
                <v:shape id="_x0000_i1030" type="#_x0000_t75" style="width:66pt;height:18pt" o:ole="">
                  <v:imagedata r:id="rId22" o:title=""/>
                </v:shape>
                <o:OLEObject Type="Embed" ProgID="Equation.DSMT4" ShapeID="_x0000_i1030" DrawAspect="Content" ObjectID="_1673310782" r:id="rId23"/>
              </w:object>
            </w:r>
          </w:p>
        </w:tc>
        <w:tc>
          <w:tcPr>
            <w:tcW w:w="3174" w:type="dxa"/>
            <w:hideMark/>
          </w:tcPr>
          <w:p w:rsidR="000F45F4" w:rsidRPr="00781FA6" w:rsidRDefault="000F45F4">
            <w:pPr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rtl/>
              </w:rPr>
            </w:pPr>
            <w:r w:rsidRPr="00781FA6">
              <w:rPr>
                <w:rFonts w:ascii="B Nazanin" w:hAnsi="B Nazanin" w:cs="B Nazanin" w:hint="cs"/>
                <w:sz w:val="28"/>
                <w:szCs w:val="28"/>
                <w:rtl/>
              </w:rPr>
              <w:t xml:space="preserve">ب) </w:t>
            </w:r>
            <w:r w:rsidR="00B25818" w:rsidRPr="008A0549">
              <w:rPr>
                <w:position w:val="-6"/>
              </w:rPr>
              <w:object w:dxaOrig="700" w:dyaOrig="300">
                <v:shape id="_x0000_i1031" type="#_x0000_t75" style="width:35.2pt;height:15.2pt" o:ole="">
                  <v:imagedata r:id="rId24" o:title=""/>
                </v:shape>
                <o:OLEObject Type="Embed" ProgID="Equation.DSMT4" ShapeID="_x0000_i1031" DrawAspect="Content" ObjectID="_1673310783" r:id="rId25"/>
              </w:object>
            </w:r>
          </w:p>
        </w:tc>
        <w:tc>
          <w:tcPr>
            <w:tcW w:w="3176" w:type="dxa"/>
            <w:hideMark/>
          </w:tcPr>
          <w:p w:rsidR="000F45F4" w:rsidRPr="00781FA6" w:rsidRDefault="00621BDE">
            <w:pPr>
              <w:bidi/>
              <w:spacing w:after="0" w:line="240" w:lineRule="auto"/>
              <w:rPr>
                <w:rFonts w:ascii="B Nazanin" w:hAnsi="B Nazanin" w:cs="B Nazanin"/>
                <w:sz w:val="28"/>
                <w:szCs w:val="28"/>
                <w:rtl/>
              </w:rPr>
            </w:pPr>
            <w:r>
              <w:rPr>
                <w:rFonts w:ascii="B Nazanin" w:hAnsi="B Nazanin" w:cs="B Nazanin" w:hint="cs"/>
                <w:sz w:val="28"/>
                <w:szCs w:val="28"/>
                <w:rtl/>
              </w:rPr>
              <w:t>پ</w:t>
            </w:r>
            <w:r w:rsidR="000F45F4" w:rsidRPr="00781FA6">
              <w:rPr>
                <w:rFonts w:ascii="B Nazanin" w:hAnsi="B Nazanin" w:cs="B Nazanin" w:hint="cs"/>
                <w:sz w:val="28"/>
                <w:szCs w:val="28"/>
                <w:rtl/>
              </w:rPr>
              <w:t xml:space="preserve">) </w:t>
            </w:r>
            <w:r w:rsidR="00B25818" w:rsidRPr="008A0549">
              <w:rPr>
                <w:position w:val="-12"/>
              </w:rPr>
              <w:object w:dxaOrig="1400" w:dyaOrig="360">
                <v:shape id="_x0000_i1032" type="#_x0000_t75" style="width:69.6pt;height:18pt" o:ole="">
                  <v:imagedata r:id="rId26" o:title=""/>
                </v:shape>
                <o:OLEObject Type="Embed" ProgID="Equation.DSMT4" ShapeID="_x0000_i1032" DrawAspect="Content" ObjectID="_1673310784" r:id="rId27"/>
              </w:object>
            </w:r>
          </w:p>
        </w:tc>
      </w:tr>
    </w:tbl>
    <w:p w:rsidR="000F45F4" w:rsidRPr="00781FA6" w:rsidRDefault="000F45F4" w:rsidP="000F45F4">
      <w:pPr>
        <w:bidi/>
        <w:rPr>
          <w:rFonts w:ascii="B Nazanin" w:hAnsi="B Nazanin" w:cs="B Nazanin"/>
          <w:sz w:val="28"/>
          <w:szCs w:val="28"/>
          <w:rtl/>
          <w:lang w:bidi="fa-IR"/>
        </w:rPr>
      </w:pPr>
    </w:p>
    <w:p w:rsidR="00663CDE" w:rsidRPr="00781FA6" w:rsidRDefault="00781FA6" w:rsidP="00230236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  <w:r>
        <w:rPr>
          <w:rFonts w:ascii="B Nazanin" w:hAnsi="B Nazanin" w:cs="B Nazanin" w:hint="cs"/>
          <w:sz w:val="28"/>
          <w:szCs w:val="28"/>
          <w:rtl/>
        </w:rPr>
        <w:t>4)</w:t>
      </w:r>
      <w:r w:rsidR="00F62642">
        <w:rPr>
          <w:rFonts w:ascii="B Nazanin" w:hAnsi="B Nazanin" w:cs="B Nazanin" w:hint="cs"/>
          <w:sz w:val="28"/>
          <w:szCs w:val="28"/>
          <w:rtl/>
        </w:rPr>
        <w:t xml:space="preserve"> </w:t>
      </w:r>
      <w:r>
        <w:rPr>
          <w:rFonts w:ascii="B Nazanin" w:hAnsi="B Nazanin" w:cs="B Nazanin" w:hint="cs"/>
          <w:sz w:val="28"/>
          <w:szCs w:val="28"/>
          <w:rtl/>
        </w:rPr>
        <w:t>دو</w:t>
      </w:r>
      <w:r w:rsidR="0094321F">
        <w:rPr>
          <w:rFonts w:ascii="B Nazanin" w:hAnsi="B Nazanin" w:cs="B Nazanin" w:hint="cs"/>
          <w:sz w:val="28"/>
          <w:szCs w:val="28"/>
          <w:rtl/>
        </w:rPr>
        <w:t xml:space="preserve"> مجموعۀ</w:t>
      </w:r>
      <w:r w:rsidR="00663CDE" w:rsidRPr="00781FA6">
        <w:rPr>
          <w:rFonts w:ascii="B Nazanin" w:hAnsi="B Nazanin" w:cs="B Nazanin" w:hint="cs"/>
          <w:sz w:val="28"/>
          <w:szCs w:val="28"/>
          <w:rtl/>
        </w:rPr>
        <w:t xml:space="preserve"> متناهی مانند</w:t>
      </w:r>
      <w:r w:rsidR="00230236" w:rsidRPr="008A0549">
        <w:rPr>
          <w:position w:val="-4"/>
        </w:rPr>
        <w:object w:dxaOrig="279" w:dyaOrig="279">
          <v:shape id="_x0000_i1033" type="#_x0000_t75" style="width:14.4pt;height:14.4pt" o:ole="">
            <v:imagedata r:id="rId28" o:title=""/>
          </v:shape>
          <o:OLEObject Type="Embed" ProgID="Equation.DSMT4" ShapeID="_x0000_i1033" DrawAspect="Content" ObjectID="_1673310785" r:id="rId29"/>
        </w:object>
      </w:r>
      <w:r w:rsidR="00663CDE" w:rsidRPr="00781FA6">
        <w:rPr>
          <w:rFonts w:ascii="B Nazanin" w:hAnsi="B Nazanin" w:cs="B Nazanin" w:hint="cs"/>
          <w:sz w:val="28"/>
          <w:szCs w:val="28"/>
          <w:rtl/>
        </w:rPr>
        <w:t xml:space="preserve"> و </w:t>
      </w:r>
      <w:r w:rsidR="00230236" w:rsidRPr="008A0549">
        <w:rPr>
          <w:position w:val="-4"/>
        </w:rPr>
        <w:object w:dxaOrig="260" w:dyaOrig="279">
          <v:shape id="_x0000_i1034" type="#_x0000_t75" style="width:12.8pt;height:14.4pt" o:ole="">
            <v:imagedata r:id="rId30" o:title=""/>
          </v:shape>
          <o:OLEObject Type="Embed" ProgID="Equation.DSMT4" ShapeID="_x0000_i1034" DrawAspect="Content" ObjectID="_1673310786" r:id="rId31"/>
        </w:object>
      </w:r>
      <w:r>
        <w:rPr>
          <w:rFonts w:ascii="B Nazanin" w:hAnsi="B Nazanin" w:cs="B Nazanin" w:hint="cs"/>
          <w:sz w:val="28"/>
          <w:szCs w:val="28"/>
          <w:rtl/>
        </w:rPr>
        <w:t xml:space="preserve"> مثال بزنید</w:t>
      </w:r>
      <w:r w:rsidR="00230236">
        <w:rPr>
          <w:rFonts w:ascii="B Nazanin" w:hAnsi="B Nazanin" w:cs="B Nazanin" w:hint="cs"/>
          <w:sz w:val="28"/>
          <w:szCs w:val="28"/>
          <w:rtl/>
        </w:rPr>
        <w:t>که</w:t>
      </w:r>
      <w:r w:rsidR="00230236" w:rsidRPr="008A0549">
        <w:rPr>
          <w:position w:val="-4"/>
        </w:rPr>
        <w:object w:dxaOrig="279" w:dyaOrig="279">
          <v:shape id="_x0000_i1035" type="#_x0000_t75" style="width:14.4pt;height:14.4pt" o:ole="">
            <v:imagedata r:id="rId32" o:title=""/>
          </v:shape>
          <o:OLEObject Type="Embed" ProgID="Equation.DSMT4" ShapeID="_x0000_i1035" DrawAspect="Content" ObjectID="_1673310787" r:id="rId33"/>
        </w:object>
      </w:r>
      <w:r w:rsidR="00663CDE" w:rsidRPr="00781FA6">
        <w:rPr>
          <w:rFonts w:ascii="B Nazanin" w:hAnsi="B Nazanin" w:cs="B Nazanin" w:hint="cs"/>
          <w:sz w:val="28"/>
          <w:szCs w:val="28"/>
          <w:rtl/>
        </w:rPr>
        <w:t xml:space="preserve"> زیرمجموعه‌ی </w:t>
      </w:r>
      <w:r w:rsidR="00230236" w:rsidRPr="008A0549">
        <w:rPr>
          <w:position w:val="-4"/>
        </w:rPr>
        <w:object w:dxaOrig="260" w:dyaOrig="279">
          <v:shape id="_x0000_i1036" type="#_x0000_t75" style="width:12.8pt;height:14.4pt" o:ole="">
            <v:imagedata r:id="rId34" o:title=""/>
          </v:shape>
          <o:OLEObject Type="Embed" ProgID="Equation.DSMT4" ShapeID="_x0000_i1036" DrawAspect="Content" ObjectID="_1673310788" r:id="rId35"/>
        </w:object>
      </w:r>
      <w:r>
        <w:rPr>
          <w:rFonts w:ascii="B Nazanin" w:hAnsi="B Nazanin" w:cs="B Nazanin" w:hint="cs"/>
          <w:sz w:val="28"/>
          <w:szCs w:val="28"/>
          <w:rtl/>
        </w:rPr>
        <w:t>باشد و مجموعه‌</w:t>
      </w:r>
      <w:r w:rsidR="00663CDE" w:rsidRPr="00781FA6">
        <w:rPr>
          <w:rFonts w:ascii="B Nazanin" w:hAnsi="B Nazanin" w:cs="B Nazanin" w:hint="cs"/>
          <w:sz w:val="28"/>
          <w:szCs w:val="28"/>
          <w:rtl/>
        </w:rPr>
        <w:t xml:space="preserve"> </w:t>
      </w:r>
      <w:r w:rsidR="00230236" w:rsidRPr="008A0549">
        <w:rPr>
          <w:position w:val="-4"/>
        </w:rPr>
        <w:object w:dxaOrig="720" w:dyaOrig="279">
          <v:shape id="_x0000_i1037" type="#_x0000_t75" style="width:36pt;height:14.4pt" o:ole="">
            <v:imagedata r:id="rId36" o:title=""/>
          </v:shape>
          <o:OLEObject Type="Embed" ProgID="Equation.DSMT4" ShapeID="_x0000_i1037" DrawAspect="Content" ObjectID="_1673310789" r:id="rId37"/>
        </w:object>
      </w:r>
      <w:r>
        <w:rPr>
          <w:rFonts w:ascii="B Nazanin" w:hAnsi="B Nazanin" w:cs="B Nazanin" w:hint="cs"/>
          <w:sz w:val="28"/>
          <w:szCs w:val="28"/>
          <w:rtl/>
        </w:rPr>
        <w:t xml:space="preserve"> سه عضو داشته </w:t>
      </w:r>
      <w:r w:rsidR="00663CDE" w:rsidRPr="00781FA6">
        <w:rPr>
          <w:rFonts w:ascii="B Nazanin" w:hAnsi="B Nazanin" w:cs="B Nazanin" w:hint="cs"/>
          <w:sz w:val="28"/>
          <w:szCs w:val="28"/>
          <w:rtl/>
        </w:rPr>
        <w:t>باشد.</w:t>
      </w:r>
    </w:p>
    <w:p w:rsidR="00301C7B" w:rsidRPr="00781FA6" w:rsidRDefault="00781FA6" w:rsidP="00301C7B">
      <w:pPr>
        <w:bidi/>
        <w:rPr>
          <w:rFonts w:ascii="B Nazanin" w:hAnsi="B Nazanin" w:cs="B Nazanin"/>
          <w:sz w:val="28"/>
          <w:szCs w:val="28"/>
        </w:rPr>
      </w:pPr>
      <w:r>
        <w:rPr>
          <w:rFonts w:ascii="B Nazanin" w:hAnsi="B Nazanin" w:cs="B Nazanin" w:hint="cs"/>
          <w:sz w:val="28"/>
          <w:szCs w:val="28"/>
          <w:rtl/>
        </w:rPr>
        <w:t>5)</w:t>
      </w:r>
      <w:r w:rsidR="0094321F">
        <w:rPr>
          <w:rFonts w:ascii="B Nazanin" w:hAnsi="B Nazanin" w:cs="B Nazanin" w:hint="cs"/>
          <w:sz w:val="28"/>
          <w:szCs w:val="28"/>
          <w:rtl/>
        </w:rPr>
        <w:t xml:space="preserve"> دو مجموعۀ</w:t>
      </w:r>
      <w:r w:rsidR="00663CDE" w:rsidRPr="00781FA6">
        <w:rPr>
          <w:rFonts w:ascii="B Nazanin" w:hAnsi="B Nazanin" w:cs="B Nazanin" w:hint="cs"/>
          <w:sz w:val="28"/>
          <w:szCs w:val="28"/>
          <w:rtl/>
        </w:rPr>
        <w:t xml:space="preserve"> نامتناهی مانند </w:t>
      </w:r>
      <w:r w:rsidR="00230236" w:rsidRPr="008A0549">
        <w:rPr>
          <w:position w:val="-4"/>
        </w:rPr>
        <w:object w:dxaOrig="279" w:dyaOrig="279">
          <v:shape id="_x0000_i1038" type="#_x0000_t75" style="width:14.4pt;height:14.4pt" o:ole="">
            <v:imagedata r:id="rId38" o:title=""/>
          </v:shape>
          <o:OLEObject Type="Embed" ProgID="Equation.DSMT4" ShapeID="_x0000_i1038" DrawAspect="Content" ObjectID="_1673310790" r:id="rId39"/>
        </w:object>
      </w:r>
      <w:r>
        <w:rPr>
          <w:rFonts w:ascii="B Nazanin" w:hAnsi="B Nazanin" w:cs="B Nazanin" w:hint="cs"/>
          <w:sz w:val="28"/>
          <w:szCs w:val="28"/>
          <w:rtl/>
        </w:rPr>
        <w:t xml:space="preserve"> و</w:t>
      </w:r>
      <w:r w:rsidR="00663CDE" w:rsidRPr="00781FA6">
        <w:rPr>
          <w:rFonts w:ascii="B Nazanin" w:hAnsi="B Nazanin" w:cs="B Nazanin" w:hint="cs"/>
          <w:sz w:val="28"/>
          <w:szCs w:val="28"/>
          <w:rtl/>
        </w:rPr>
        <w:t xml:space="preserve"> </w:t>
      </w:r>
      <w:r w:rsidR="00230236" w:rsidRPr="008A0549">
        <w:rPr>
          <w:position w:val="-4"/>
        </w:rPr>
        <w:object w:dxaOrig="260" w:dyaOrig="279">
          <v:shape id="_x0000_i1039" type="#_x0000_t75" style="width:12.8pt;height:14.4pt" o:ole="">
            <v:imagedata r:id="rId40" o:title=""/>
          </v:shape>
          <o:OLEObject Type="Embed" ProgID="Equation.DSMT4" ShapeID="_x0000_i1039" DrawAspect="Content" ObjectID="_1673310791" r:id="rId41"/>
        </w:object>
      </w:r>
      <w:r>
        <w:rPr>
          <w:rFonts w:ascii="B Nazanin" w:hAnsi="B Nazanin" w:cs="B Nazanin" w:hint="cs"/>
          <w:sz w:val="28"/>
          <w:szCs w:val="28"/>
          <w:rtl/>
        </w:rPr>
        <w:t>مثال بزنید</w:t>
      </w:r>
      <w:r w:rsidR="00663CDE" w:rsidRPr="00781FA6">
        <w:rPr>
          <w:rFonts w:ascii="B Nazanin" w:hAnsi="B Nazanin" w:cs="B Nazanin" w:hint="cs"/>
          <w:sz w:val="28"/>
          <w:szCs w:val="28"/>
          <w:rtl/>
        </w:rPr>
        <w:t xml:space="preserve">که </w:t>
      </w:r>
      <w:r w:rsidR="00230236" w:rsidRPr="008A0549">
        <w:rPr>
          <w:position w:val="-4"/>
        </w:rPr>
        <w:object w:dxaOrig="260" w:dyaOrig="279">
          <v:shape id="_x0000_i1040" type="#_x0000_t75" style="width:12.8pt;height:14.4pt" o:ole="">
            <v:imagedata r:id="rId42" o:title=""/>
          </v:shape>
          <o:OLEObject Type="Embed" ProgID="Equation.DSMT4" ShapeID="_x0000_i1040" DrawAspect="Content" ObjectID="_1673310792" r:id="rId43"/>
        </w:object>
      </w:r>
      <w:r w:rsidR="00663CDE" w:rsidRPr="00781FA6">
        <w:rPr>
          <w:rFonts w:ascii="B Nazanin" w:hAnsi="B Nazanin" w:cs="B Nazanin" w:hint="cs"/>
          <w:sz w:val="28"/>
          <w:szCs w:val="28"/>
          <w:rtl/>
        </w:rPr>
        <w:t xml:space="preserve"> زیرمجموعه‌ی </w:t>
      </w:r>
      <m:oMath>
        <m:r>
          <w:rPr>
            <w:rFonts w:ascii="Cambria Math" w:hAnsi="Cambria Math" w:cs="B Nazanin"/>
            <w:sz w:val="28"/>
            <w:szCs w:val="28"/>
          </w:rPr>
          <m:t>A</m:t>
        </m:r>
      </m:oMath>
      <w:r>
        <w:rPr>
          <w:rFonts w:ascii="B Nazanin" w:hAnsi="B Nazanin" w:cs="B Nazanin" w:hint="cs"/>
          <w:sz w:val="28"/>
          <w:szCs w:val="28"/>
          <w:rtl/>
        </w:rPr>
        <w:t xml:space="preserve"> باشد و</w:t>
      </w:r>
      <w:r w:rsidR="00663CDE" w:rsidRPr="00781FA6">
        <w:rPr>
          <w:rFonts w:ascii="B Nazanin" w:hAnsi="B Nazanin" w:cs="B Nazanin" w:hint="cs"/>
          <w:sz w:val="28"/>
          <w:szCs w:val="28"/>
          <w:rtl/>
        </w:rPr>
        <w:t xml:space="preserve">مجموعه‌ </w:t>
      </w:r>
      <w:r w:rsidR="00230236" w:rsidRPr="008A0549">
        <w:rPr>
          <w:position w:val="-4"/>
        </w:rPr>
        <w:object w:dxaOrig="720" w:dyaOrig="279">
          <v:shape id="_x0000_i1041" type="#_x0000_t75" style="width:36pt;height:14.4pt" o:ole="">
            <v:imagedata r:id="rId44" o:title=""/>
          </v:shape>
          <o:OLEObject Type="Embed" ProgID="Equation.DSMT4" ShapeID="_x0000_i1041" DrawAspect="Content" ObjectID="_1673310793" r:id="rId45"/>
        </w:object>
      </w:r>
      <w:r>
        <w:rPr>
          <w:rFonts w:ascii="B Nazanin" w:hAnsi="B Nazanin" w:cs="B Nazanin" w:hint="cs"/>
          <w:sz w:val="28"/>
          <w:szCs w:val="28"/>
          <w:rtl/>
        </w:rPr>
        <w:t xml:space="preserve"> سه عضو</w:t>
      </w:r>
      <w:r w:rsidR="00663CDE" w:rsidRPr="00781FA6">
        <w:rPr>
          <w:rFonts w:ascii="B Nazanin" w:hAnsi="B Nazanin" w:cs="B Nazanin" w:hint="cs"/>
          <w:sz w:val="28"/>
          <w:szCs w:val="28"/>
          <w:rtl/>
        </w:rPr>
        <w:t>داشته باشد.</w:t>
      </w:r>
    </w:p>
    <w:p w:rsidR="00522EFE" w:rsidRDefault="00781FA6" w:rsidP="00B45A9D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  <w:r>
        <w:rPr>
          <w:rFonts w:ascii="B Nazanin" w:hAnsi="B Nazanin" w:cs="B Nazanin" w:hint="cs"/>
          <w:sz w:val="28"/>
          <w:szCs w:val="28"/>
          <w:rtl/>
        </w:rPr>
        <w:t xml:space="preserve">6) </w:t>
      </w:r>
      <w:r w:rsidR="00663CDE" w:rsidRPr="00781FA6">
        <w:rPr>
          <w:rFonts w:ascii="B Nazanin" w:hAnsi="B Nazanin" w:cs="B Nazanin" w:hint="cs"/>
          <w:sz w:val="28"/>
          <w:szCs w:val="28"/>
          <w:rtl/>
        </w:rPr>
        <w:t>با فرض</w:t>
      </w:r>
      <w:r w:rsidR="00B45A9D" w:rsidRPr="00B45A9D">
        <w:t xml:space="preserve"> </w:t>
      </w:r>
      <w:r w:rsidR="00B45A9D" w:rsidRPr="004F73B5">
        <w:rPr>
          <w:position w:val="-14"/>
        </w:rPr>
        <w:object w:dxaOrig="2560" w:dyaOrig="420">
          <v:shape id="_x0000_i1042" type="#_x0000_t75" style="width:128.4pt;height:21.2pt" o:ole="">
            <v:imagedata r:id="rId46" o:title=""/>
          </v:shape>
          <o:OLEObject Type="Embed" ProgID="Equation.DSMT4" ShapeID="_x0000_i1042" DrawAspect="Content" ObjectID="_1673310794" r:id="rId47"/>
        </w:object>
      </w:r>
      <w:r w:rsidR="00663CDE" w:rsidRPr="00781FA6">
        <w:rPr>
          <w:rFonts w:ascii="B Nazanin" w:hAnsi="B Nazanin" w:cs="B Nazanin" w:hint="cs"/>
          <w:sz w:val="28"/>
          <w:szCs w:val="28"/>
          <w:rtl/>
        </w:rPr>
        <w:t xml:space="preserve"> و </w:t>
      </w:r>
      <w:r w:rsidR="00B45A9D" w:rsidRPr="004F73B5">
        <w:rPr>
          <w:position w:val="-14"/>
        </w:rPr>
        <w:object w:dxaOrig="1960" w:dyaOrig="420">
          <v:shape id="_x0000_i1043" type="#_x0000_t75" style="width:98.4pt;height:21.2pt" o:ole="">
            <v:imagedata r:id="rId48" o:title=""/>
          </v:shape>
          <o:OLEObject Type="Embed" ProgID="Equation.DSMT4" ShapeID="_x0000_i1043" DrawAspect="Content" ObjectID="_1673310795" r:id="rId49"/>
        </w:object>
      </w:r>
      <w:r w:rsidR="00663CDE" w:rsidRPr="00781FA6">
        <w:rPr>
          <w:rFonts w:ascii="B Nazanin" w:hAnsi="B Nazanin" w:cs="B Nazanin" w:hint="cs"/>
          <w:sz w:val="28"/>
          <w:szCs w:val="28"/>
          <w:rtl/>
        </w:rPr>
        <w:t>، جواب عبارت‌های زیر را روی محور اعداد نمایش دهید.</w:t>
      </w:r>
      <w:r w:rsidR="00522EFE">
        <w:rPr>
          <w:rFonts w:ascii="B Nazanin" w:hAnsi="B Nazanin" w:cs="B Nazanin" w:hint="cs"/>
          <w:sz w:val="28"/>
          <w:szCs w:val="28"/>
          <w:rtl/>
        </w:rPr>
        <w:t xml:space="preserve">  </w:t>
      </w:r>
    </w:p>
    <w:p w:rsidR="00086844" w:rsidRDefault="00522EFE" w:rsidP="00301C7B">
      <w:pPr>
        <w:bidi/>
        <w:spacing w:line="360" w:lineRule="auto"/>
        <w:rPr>
          <w:rtl/>
        </w:rPr>
      </w:pPr>
      <w:r>
        <w:rPr>
          <w:rFonts w:ascii="B Nazanin" w:hAnsi="B Nazanin" w:cs="B Nazanin" w:hint="cs"/>
          <w:sz w:val="28"/>
          <w:szCs w:val="28"/>
          <w:rtl/>
        </w:rPr>
        <w:lastRenderedPageBreak/>
        <w:t xml:space="preserve">                                   الف)  </w:t>
      </w:r>
      <w:r w:rsidR="00230236" w:rsidRPr="008A0549">
        <w:rPr>
          <w:position w:val="-4"/>
        </w:rPr>
        <w:object w:dxaOrig="720" w:dyaOrig="279">
          <v:shape id="_x0000_i1044" type="#_x0000_t75" style="width:36pt;height:14.4pt" o:ole="">
            <v:imagedata r:id="rId50" o:title=""/>
          </v:shape>
          <o:OLEObject Type="Embed" ProgID="Equation.DSMT4" ShapeID="_x0000_i1044" DrawAspect="Content" ObjectID="_1673310796" r:id="rId51"/>
        </w:object>
      </w:r>
      <w:r>
        <w:rPr>
          <w:rFonts w:ascii="B Nazanin" w:eastAsiaTheme="minorEastAsia" w:hAnsi="B Nazanin" w:cs="B Nazanin" w:hint="cs"/>
          <w:sz w:val="28"/>
          <w:szCs w:val="28"/>
          <w:rtl/>
        </w:rPr>
        <w:t xml:space="preserve">   </w:t>
      </w:r>
      <w:r w:rsidR="00B45A9D">
        <w:rPr>
          <w:rFonts w:ascii="B Nazanin" w:eastAsiaTheme="minorEastAsia" w:hAnsi="B Nazanin" w:cs="B Nazanin"/>
          <w:sz w:val="28"/>
          <w:szCs w:val="28"/>
        </w:rPr>
        <w:t xml:space="preserve">          </w:t>
      </w:r>
      <w:r>
        <w:rPr>
          <w:rFonts w:ascii="B Nazanin" w:eastAsiaTheme="minorEastAsia" w:hAnsi="B Nazanin" w:cs="B Nazanin" w:hint="cs"/>
          <w:sz w:val="28"/>
          <w:szCs w:val="28"/>
          <w:rtl/>
        </w:rPr>
        <w:t xml:space="preserve">        ب)</w:t>
      </w:r>
      <w:r w:rsidR="00230236" w:rsidRPr="008A0549">
        <w:rPr>
          <w:position w:val="-4"/>
        </w:rPr>
        <w:object w:dxaOrig="840" w:dyaOrig="300">
          <v:shape id="_x0000_i1045" type="#_x0000_t75" style="width:42pt;height:15.2pt" o:ole="">
            <v:imagedata r:id="rId52" o:title=""/>
          </v:shape>
          <o:OLEObject Type="Embed" ProgID="Equation.DSMT4" ShapeID="_x0000_i1045" DrawAspect="Content" ObjectID="_1673310797" r:id="rId53"/>
        </w:object>
      </w:r>
    </w:p>
    <w:p w:rsidR="00301C7B" w:rsidRPr="00301C7B" w:rsidRDefault="00301C7B" w:rsidP="00301C7B">
      <w:pPr>
        <w:bidi/>
        <w:spacing w:line="360" w:lineRule="auto"/>
        <w:rPr>
          <w:rFonts w:ascii="B Nazanin" w:eastAsiaTheme="minorEastAsia" w:hAnsi="B Nazanin" w:cs="B Nazanin"/>
          <w:sz w:val="28"/>
          <w:szCs w:val="28"/>
          <w:rtl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086844" w:rsidRPr="00522EFE" w:rsidTr="00344D5A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086844" w:rsidRPr="00522EFE" w:rsidRDefault="00B44F01" w:rsidP="00344D5A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1712612897"/>
                <w:placeholder>
                  <w:docPart w:val="6FA17994F15444A6AFE16899577E6556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086844" w:rsidRPr="00781FA6" w:rsidTr="00344D5A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086844" w:rsidRPr="00344D5A" w:rsidRDefault="00B44F01" w:rsidP="00404BF4">
            <w:pPr>
              <w:pStyle w:val="NoSpacing"/>
              <w:jc w:val="center"/>
              <w:rPr>
                <w:rFonts w:cs="B Nazanin"/>
                <w:b/>
                <w:bCs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b/>
                  <w:bCs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734266694"/>
                <w:placeholder>
                  <w:docPart w:val="2FCE14877BAD4F46977CF441792D415B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1A3961" w:rsidRPr="009C13FC" w:rsidRDefault="00AB15D9" w:rsidP="00086844">
      <w:pPr>
        <w:bidi/>
        <w:spacing w:after="0" w:line="360" w:lineRule="auto"/>
        <w:ind w:left="50"/>
        <w:rPr>
          <w:rFonts w:cs="B Nazanin"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7) </w:t>
      </w:r>
      <w:r w:rsidR="001A3961" w:rsidRPr="009C13FC">
        <w:rPr>
          <w:rFonts w:cs="B Nazanin" w:hint="cs"/>
          <w:color w:val="000000" w:themeColor="text1"/>
          <w:sz w:val="28"/>
          <w:szCs w:val="28"/>
          <w:rtl/>
          <w:lang w:bidi="fa-IR"/>
        </w:rPr>
        <w:t>بازه</w:t>
      </w:r>
      <w:r w:rsidR="001A3961" w:rsidRPr="009C13FC">
        <w:rPr>
          <w:rFonts w:cs="B Nazanin" w:hint="cs"/>
          <w:color w:val="000000" w:themeColor="text1"/>
          <w:sz w:val="28"/>
          <w:szCs w:val="28"/>
          <w:rtl/>
          <w:lang w:bidi="fa-IR"/>
        </w:rPr>
        <w:softHyphen/>
        <w:t>های زیر را به</w:t>
      </w:r>
      <w:r w:rsidR="001A3961" w:rsidRPr="009C13FC">
        <w:rPr>
          <w:rFonts w:cs="B Nazanin" w:hint="cs"/>
          <w:color w:val="000000" w:themeColor="text1"/>
          <w:sz w:val="28"/>
          <w:szCs w:val="28"/>
          <w:rtl/>
          <w:lang w:bidi="fa-IR"/>
        </w:rPr>
        <w:softHyphen/>
        <w:t xml:space="preserve">صورت مجموعه نمایش دهید. </w:t>
      </w:r>
    </w:p>
    <w:p w:rsidR="00925DA0" w:rsidRPr="009C13FC" w:rsidRDefault="001A3961" w:rsidP="00230236">
      <w:pPr>
        <w:bidi/>
        <w:spacing w:line="360" w:lineRule="auto"/>
        <w:rPr>
          <w:rFonts w:eastAsiaTheme="minorEastAsia" w:cs="B Nazanin"/>
          <w:color w:val="000000" w:themeColor="text1"/>
          <w:sz w:val="28"/>
          <w:szCs w:val="28"/>
          <w:rtl/>
          <w:lang w:bidi="fa-IR"/>
        </w:rPr>
      </w:pPr>
      <w:r w:rsidRPr="009C13FC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        </w:t>
      </w:r>
      <w:r w:rsidR="00230236">
        <w:rPr>
          <w:rFonts w:cs="B Nazanin" w:hint="cs"/>
          <w:color w:val="000000" w:themeColor="text1"/>
          <w:sz w:val="28"/>
          <w:szCs w:val="28"/>
          <w:rtl/>
          <w:lang w:bidi="fa-IR"/>
        </w:rPr>
        <w:t>الف</w:t>
      </w:r>
      <w:r w:rsidR="009C13FC" w:rsidRPr="009C13FC">
        <w:rPr>
          <w:rFonts w:cs="B Nazanin" w:hint="cs"/>
          <w:color w:val="000000" w:themeColor="text1"/>
          <w:sz w:val="28"/>
          <w:szCs w:val="28"/>
          <w:rtl/>
          <w:lang w:bidi="fa-IR"/>
        </w:rPr>
        <w:t>)</w:t>
      </w:r>
      <w:r w:rsidRPr="009C13FC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 </w:t>
      </w:r>
      <m:oMath>
        <m:d>
          <m:d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-3 , +∞</m:t>
            </m:r>
          </m:e>
        </m:d>
      </m:oMath>
      <w:r w:rsidRPr="009C13FC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                   </w:t>
      </w:r>
      <w:r w:rsidR="009C13FC" w:rsidRPr="009C13FC">
        <w:rPr>
          <w:rFonts w:cs="B Nazanin" w:hint="cs"/>
          <w:color w:val="000000" w:themeColor="text1"/>
          <w:sz w:val="28"/>
          <w:szCs w:val="28"/>
          <w:rtl/>
          <w:lang w:bidi="fa-IR"/>
        </w:rPr>
        <w:t>2)</w:t>
      </w:r>
      <w:r w:rsidRPr="009C13FC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m:oMath>
        <m:d>
          <m:dPr>
            <m:endChr m:val=""/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 xml:space="preserve">-2 ,  </m:t>
            </m:r>
          </m:e>
        </m:d>
        <m:d>
          <m:dPr>
            <m:begChr m:val=""/>
            <m:endChr m:val="]"/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3</m:t>
            </m:r>
          </m:e>
        </m:d>
      </m:oMath>
      <w:r w:rsidRPr="009C13FC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               </w:t>
      </w:r>
      <w:r w:rsidR="009C13FC" w:rsidRPr="009C13FC">
        <w:rPr>
          <w:rFonts w:cs="B Nazanin" w:hint="cs"/>
          <w:color w:val="000000" w:themeColor="text1"/>
          <w:sz w:val="28"/>
          <w:szCs w:val="28"/>
          <w:rtl/>
          <w:lang w:bidi="fa-IR"/>
        </w:rPr>
        <w:t>3)</w:t>
      </w:r>
      <w:r w:rsidRPr="009C13FC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m:oMath>
        <m:d>
          <m:d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3 , 6</m:t>
            </m:r>
          </m:e>
        </m:d>
      </m:oMath>
      <w:r w:rsidRPr="009C13FC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                    </w:t>
      </w:r>
      <w:r w:rsidR="009C13FC" w:rsidRPr="009C13FC">
        <w:rPr>
          <w:rFonts w:cs="B Nazanin" w:hint="cs"/>
          <w:color w:val="000000" w:themeColor="text1"/>
          <w:sz w:val="28"/>
          <w:szCs w:val="28"/>
          <w:rtl/>
          <w:lang w:bidi="fa-IR"/>
        </w:rPr>
        <w:t>4)</w:t>
      </w:r>
      <w:r w:rsidRPr="009C13FC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 </w:t>
      </w:r>
      <m:oMath>
        <m:d>
          <m:dPr>
            <m:begChr m:val="["/>
            <m:endChr m:val="]"/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</m:ctrlPr>
          </m:dPr>
          <m:e>
            <m:r>
              <w:rPr>
                <w:rFonts w:ascii="Cambria Math" w:hAnsi="Cambria Math" w:cs="B Nazanin"/>
                <w:color w:val="000000" w:themeColor="text1"/>
                <w:sz w:val="28"/>
                <w:szCs w:val="28"/>
                <w:lang w:bidi="fa-IR"/>
              </w:rPr>
              <m:t>-2 , 4</m:t>
            </m:r>
          </m:e>
        </m:d>
      </m:oMath>
    </w:p>
    <w:p w:rsidR="001A3961" w:rsidRPr="009C13FC" w:rsidRDefault="00AB15D9" w:rsidP="00215446">
      <w:pPr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  <w:r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8) </w:t>
      </w:r>
      <w:r w:rsidR="001A3961" w:rsidRPr="009C13F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اگر </w:t>
      </w:r>
      <w:r w:rsidR="00215446" w:rsidRPr="00154373">
        <w:rPr>
          <w:position w:val="-12"/>
        </w:rPr>
        <w:object w:dxaOrig="1219" w:dyaOrig="360">
          <v:shape id="_x0000_i1046" type="#_x0000_t75" style="width:60.8pt;height:18pt" o:ole="">
            <v:imagedata r:id="rId54" o:title=""/>
          </v:shape>
          <o:OLEObject Type="Embed" ProgID="Equation.DSMT4" ShapeID="_x0000_i1046" DrawAspect="Content" ObjectID="_1673310798" r:id="rId55"/>
        </w:object>
      </w:r>
      <w:r w:rsidR="001A3961" w:rsidRPr="009C13F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و </w:t>
      </w:r>
      <w:r w:rsidR="00215446" w:rsidRPr="00154373">
        <w:rPr>
          <w:position w:val="-12"/>
        </w:rPr>
        <w:object w:dxaOrig="1280" w:dyaOrig="360">
          <v:shape id="_x0000_i1047" type="#_x0000_t75" style="width:63.6pt;height:18pt" o:ole="">
            <v:imagedata r:id="rId56" o:title=""/>
          </v:shape>
          <o:OLEObject Type="Embed" ProgID="Equation.DSMT4" ShapeID="_x0000_i1047" DrawAspect="Content" ObjectID="_1673310799" r:id="rId57"/>
        </w:object>
      </w:r>
      <w:r w:rsidR="001A3961" w:rsidRPr="009C13F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باشد، حاصل عبارات زیر را به</w:t>
      </w:r>
      <w:r w:rsidR="001A3961" w:rsidRPr="009C13FC">
        <w:rPr>
          <w:rFonts w:ascii="Times New Roman" w:eastAsia="Times New Roman" w:hAnsi="Times New Roman" w:cs="B Nazanin" w:hint="cs"/>
          <w:sz w:val="28"/>
          <w:szCs w:val="28"/>
          <w:rtl/>
        </w:rPr>
        <w:softHyphen/>
        <w:t>صورت بازه</w:t>
      </w:r>
      <w:r w:rsidR="001A3961" w:rsidRPr="009C13FC">
        <w:rPr>
          <w:rFonts w:ascii="Times New Roman" w:eastAsia="Times New Roman" w:hAnsi="Times New Roman" w:cs="B Nazanin" w:hint="cs"/>
          <w:sz w:val="28"/>
          <w:szCs w:val="28"/>
          <w:rtl/>
        </w:rPr>
        <w:softHyphen/>
        <w:t>های اعداد بنویسید.</w:t>
      </w:r>
    </w:p>
    <w:p w:rsidR="00086844" w:rsidRPr="009C13FC" w:rsidRDefault="00086844" w:rsidP="00086844">
      <w:pPr>
        <w:bidi/>
        <w:spacing w:after="0" w:line="240" w:lineRule="auto"/>
        <w:rPr>
          <w:rFonts w:cs="B Nazanin"/>
          <w:sz w:val="28"/>
          <w:szCs w:val="28"/>
          <w:lang w:bidi="fa-IR"/>
        </w:rPr>
      </w:pPr>
    </w:p>
    <w:p w:rsidR="00086844" w:rsidRDefault="00230236" w:rsidP="00D40D20">
      <w:pPr>
        <w:tabs>
          <w:tab w:val="left" w:pos="2875"/>
        </w:tabs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     الف) </w:t>
      </w:r>
      <w:r w:rsidRPr="008A0549">
        <w:rPr>
          <w:position w:val="-4"/>
        </w:rPr>
        <w:object w:dxaOrig="780" w:dyaOrig="279">
          <v:shape id="_x0000_i1048" type="#_x0000_t75" style="width:39.2pt;height:14.4pt" o:ole="">
            <v:imagedata r:id="rId58" o:title=""/>
          </v:shape>
          <o:OLEObject Type="Embed" ProgID="Equation.DSMT4" ShapeID="_x0000_i1048" DrawAspect="Content" ObjectID="_1673310800" r:id="rId59"/>
        </w:object>
      </w:r>
      <w:r w:rsidR="001A3961" w:rsidRPr="009C13F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                   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</w:t>
      </w:r>
      <w:r w:rsidR="001A3961" w:rsidRPr="009C13F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>ب)</w:t>
      </w:r>
      <w:r w:rsidR="001A3961" w:rsidRPr="009C13F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 </w:t>
      </w:r>
      <w:r w:rsidRPr="008A0549">
        <w:rPr>
          <w:position w:val="-4"/>
        </w:rPr>
        <w:object w:dxaOrig="720" w:dyaOrig="279">
          <v:shape id="_x0000_i1049" type="#_x0000_t75" style="width:36pt;height:14.4pt" o:ole="">
            <v:imagedata r:id="rId60" o:title=""/>
          </v:shape>
          <o:OLEObject Type="Embed" ProgID="Equation.DSMT4" ShapeID="_x0000_i1049" DrawAspect="Content" ObjectID="_1673310801" r:id="rId61"/>
        </w:object>
      </w:r>
      <w:r w:rsidR="001A3961" w:rsidRPr="009C13F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     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    </w:t>
      </w:r>
      <w:r w:rsidR="001A3961" w:rsidRPr="009C13FC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>پ)</w:t>
      </w:r>
      <w:r w:rsidRPr="008A0549">
        <w:rPr>
          <w:position w:val="-4"/>
        </w:rPr>
        <w:object w:dxaOrig="780" w:dyaOrig="279">
          <v:shape id="_x0000_i1050" type="#_x0000_t75" style="width:39.2pt;height:14.4pt" o:ole="">
            <v:imagedata r:id="rId62" o:title=""/>
          </v:shape>
          <o:OLEObject Type="Embed" ProgID="Equation.DSMT4" ShapeID="_x0000_i1050" DrawAspect="Content" ObjectID="_1673310802" r:id="rId63"/>
        </w:object>
      </w:r>
    </w:p>
    <w:p w:rsidR="00D40D20" w:rsidRPr="00D40D20" w:rsidRDefault="00D40D20" w:rsidP="00D40D20">
      <w:pPr>
        <w:tabs>
          <w:tab w:val="left" w:pos="2875"/>
        </w:tabs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522EFE" w:rsidRPr="009C13FC" w:rsidRDefault="00AB15D9" w:rsidP="00086844">
      <w:pPr>
        <w:bidi/>
        <w:spacing w:line="480" w:lineRule="auto"/>
        <w:rPr>
          <w:rFonts w:ascii="B Nazanin" w:hAnsi="B Nazanin" w:cs="B Nazanin"/>
          <w:sz w:val="28"/>
          <w:szCs w:val="28"/>
          <w:rtl/>
          <w:lang w:bidi="fa-IR"/>
        </w:rPr>
      </w:pPr>
      <w:r>
        <w:rPr>
          <w:rFonts w:ascii="B Nazanin" w:hAnsi="B Nazanin" w:cs="B Nazanin" w:hint="cs"/>
          <w:sz w:val="28"/>
          <w:szCs w:val="28"/>
          <w:rtl/>
        </w:rPr>
        <w:t>9</w:t>
      </w:r>
      <w:r w:rsidR="00781FA6" w:rsidRPr="009C13FC">
        <w:rPr>
          <w:rFonts w:ascii="B Nazanin" w:hAnsi="B Nazanin" w:cs="B Nazanin" w:hint="cs"/>
          <w:sz w:val="28"/>
          <w:szCs w:val="28"/>
          <w:rtl/>
        </w:rPr>
        <w:t xml:space="preserve">) </w:t>
      </w:r>
      <w:r w:rsidR="009E1C2E" w:rsidRPr="009C13FC">
        <w:rPr>
          <w:rFonts w:ascii="B Nazanin" w:hAnsi="B Nazanin" w:cs="B Nazanin" w:hint="cs"/>
          <w:sz w:val="28"/>
          <w:szCs w:val="28"/>
          <w:rtl/>
        </w:rPr>
        <w:t xml:space="preserve">اگر </w:t>
      </w:r>
      <w:r w:rsidR="00C35B17" w:rsidRPr="009C13FC">
        <w:rPr>
          <w:rFonts w:cs="B Nazanin"/>
          <w:position w:val="-14"/>
          <w:sz w:val="28"/>
          <w:szCs w:val="28"/>
        </w:rPr>
        <w:object w:dxaOrig="3120" w:dyaOrig="420">
          <v:shape id="_x0000_i1051" type="#_x0000_t75" style="width:156pt;height:21.2pt" o:ole="">
            <v:imagedata r:id="rId64" o:title=""/>
          </v:shape>
          <o:OLEObject Type="Embed" ProgID="Equation.DSMT4" ShapeID="_x0000_i1051" DrawAspect="Content" ObjectID="_1673310803" r:id="rId65"/>
        </w:object>
      </w:r>
      <w:r w:rsidR="009E1C2E" w:rsidRPr="009C13FC">
        <w:rPr>
          <w:rFonts w:ascii="B Nazanin" w:hAnsi="B Nazanin" w:cs="B Nazanin" w:hint="cs"/>
          <w:sz w:val="28"/>
          <w:szCs w:val="28"/>
          <w:rtl/>
        </w:rPr>
        <w:t xml:space="preserve">، متمم </w:t>
      </w:r>
      <w:r w:rsidR="009E1C2E" w:rsidRPr="009C13FC">
        <w:rPr>
          <w:rFonts w:ascii="B Nazanin" w:hAnsi="B Nazanin" w:cs="B Nazanin" w:hint="cs"/>
          <w:sz w:val="28"/>
          <w:szCs w:val="28"/>
        </w:rPr>
        <w:t>A</w:t>
      </w:r>
      <w:r w:rsidR="00781FA6" w:rsidRPr="009C13FC">
        <w:rPr>
          <w:rFonts w:ascii="B Nazanin" w:hAnsi="B Nazanin" w:cs="B Nazanin" w:hint="cs"/>
          <w:sz w:val="28"/>
          <w:szCs w:val="28"/>
          <w:rtl/>
        </w:rPr>
        <w:t xml:space="preserve"> را به </w:t>
      </w:r>
      <w:r w:rsidR="00522EFE" w:rsidRPr="009C13FC">
        <w:rPr>
          <w:rFonts w:ascii="B Nazanin" w:hAnsi="B Nazanin" w:cs="B Nazanin" w:hint="cs"/>
          <w:sz w:val="28"/>
          <w:szCs w:val="28"/>
          <w:rtl/>
        </w:rPr>
        <w:t>صورت بازه مشخص کنید</w:t>
      </w:r>
      <w:r w:rsidR="00522EFE" w:rsidRPr="009C13FC">
        <w:rPr>
          <w:rFonts w:ascii="B Nazanin" w:hAnsi="B Nazanin" w:cs="B Nazanin" w:hint="cs"/>
          <w:sz w:val="28"/>
          <w:szCs w:val="28"/>
          <w:rtl/>
          <w:lang w:bidi="fa-IR"/>
        </w:rPr>
        <w:t>.</w:t>
      </w:r>
    </w:p>
    <w:p w:rsidR="00086844" w:rsidRPr="009C13FC" w:rsidRDefault="00AB15D9" w:rsidP="007C39B5">
      <w:pPr>
        <w:bidi/>
        <w:spacing w:line="480" w:lineRule="auto"/>
        <w:rPr>
          <w:rFonts w:ascii="B Nazanin" w:hAnsi="B Nazanin" w:cs="B Nazanin"/>
          <w:sz w:val="28"/>
          <w:szCs w:val="28"/>
          <w:rtl/>
        </w:rPr>
      </w:pPr>
      <w:r>
        <w:rPr>
          <w:rFonts w:ascii="B Nazanin" w:hAnsi="B Nazanin" w:cs="B Nazanin" w:hint="cs"/>
          <w:sz w:val="28"/>
          <w:szCs w:val="28"/>
          <w:rtl/>
          <w:lang w:bidi="fa-IR"/>
        </w:rPr>
        <w:t>10</w:t>
      </w:r>
      <w:r w:rsidR="00781FA6" w:rsidRPr="009C13FC">
        <w:rPr>
          <w:rFonts w:ascii="B Nazanin" w:hAnsi="B Nazanin" w:cs="B Nazanin" w:hint="cs"/>
          <w:sz w:val="28"/>
          <w:szCs w:val="28"/>
          <w:rtl/>
        </w:rPr>
        <w:t>)</w:t>
      </w:r>
      <w:r w:rsidR="009E1C2E" w:rsidRPr="009C13FC">
        <w:rPr>
          <w:rFonts w:ascii="B Nazanin" w:hAnsi="B Nazanin" w:cs="B Nazanin" w:hint="cs"/>
          <w:sz w:val="28"/>
          <w:szCs w:val="28"/>
          <w:rtl/>
        </w:rPr>
        <w:t xml:space="preserve">  در نمودار ون زیر مجموع</w:t>
      </w:r>
      <w:r w:rsidR="007C39B5">
        <w:rPr>
          <w:rFonts w:ascii="B Nazanin" w:hAnsi="B Nazanin" w:cs="B Nazanin" w:hint="cs"/>
          <w:sz w:val="28"/>
          <w:szCs w:val="28"/>
          <w:rtl/>
        </w:rPr>
        <w:t>ۀ</w:t>
      </w:r>
      <w:r w:rsidR="009E1C2E" w:rsidRPr="009C13FC">
        <w:rPr>
          <w:rFonts w:ascii="B Nazanin" w:hAnsi="B Nazanin" w:cs="B Nazanin" w:hint="cs"/>
          <w:sz w:val="28"/>
          <w:szCs w:val="28"/>
          <w:rtl/>
        </w:rPr>
        <w:t xml:space="preserve"> </w:t>
      </w:r>
      <w:r w:rsidR="00301C7B" w:rsidRPr="00154373">
        <w:rPr>
          <w:position w:val="-12"/>
        </w:rPr>
        <w:object w:dxaOrig="1460" w:dyaOrig="380">
          <v:shape id="_x0000_i1052" type="#_x0000_t75" style="width:72.8pt;height:18.8pt" o:ole="">
            <v:imagedata r:id="rId66" o:title=""/>
          </v:shape>
          <o:OLEObject Type="Embed" ProgID="Equation.DSMT4" ShapeID="_x0000_i1052" DrawAspect="Content" ObjectID="_1673310804" r:id="rId67"/>
        </w:object>
      </w:r>
      <w:r w:rsidR="009E1C2E" w:rsidRPr="009C13FC">
        <w:rPr>
          <w:rFonts w:ascii="B Nazanin" w:hAnsi="B Nazanin" w:cs="B Nazanin" w:hint="cs"/>
          <w:sz w:val="28"/>
          <w:szCs w:val="28"/>
          <w:rtl/>
        </w:rPr>
        <w:t xml:space="preserve"> را هاشور بزنید</w:t>
      </w:r>
      <w:r w:rsidR="00D40D20">
        <w:rPr>
          <w:rFonts w:ascii="B Nazanin" w:hAnsi="B Nazanin" w:cs="B Nazanin" w:hint="cs"/>
          <w:sz w:val="28"/>
          <w:szCs w:val="28"/>
          <w:rtl/>
        </w:rPr>
        <w:t>.</w:t>
      </w:r>
    </w:p>
    <w:p w:rsidR="000F45F4" w:rsidRPr="009C13FC" w:rsidRDefault="009E1C2E" w:rsidP="00086844">
      <w:pPr>
        <w:bidi/>
        <w:spacing w:line="480" w:lineRule="auto"/>
        <w:jc w:val="right"/>
        <w:rPr>
          <w:rFonts w:ascii="B Nazanin" w:hAnsi="B Nazanin" w:cs="B Nazanin"/>
          <w:sz w:val="28"/>
          <w:szCs w:val="28"/>
          <w:rtl/>
          <w:lang w:bidi="fa-IR"/>
        </w:rPr>
      </w:pPr>
      <w:r w:rsidRPr="009C13FC">
        <w:rPr>
          <w:rFonts w:ascii="B Nazanin" w:hAnsi="B Nazanin" w:cs="B Nazanin" w:hint="cs"/>
          <w:sz w:val="28"/>
          <w:szCs w:val="28"/>
          <w:rtl/>
        </w:rPr>
        <w:t>.</w:t>
      </w:r>
      <w:r w:rsidR="00086844" w:rsidRPr="009C13FC">
        <w:rPr>
          <w:rFonts w:cs="B Nazanin"/>
          <w:noProof/>
          <w:sz w:val="28"/>
          <w:szCs w:val="28"/>
        </w:rPr>
        <w:t xml:space="preserve"> </w:t>
      </w:r>
      <w:r w:rsidR="00086844" w:rsidRPr="009C13FC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9A37887" wp14:editId="4F53B114">
            <wp:extent cx="1822450" cy="1211283"/>
            <wp:effectExtent l="0" t="0" r="6350" b="8255"/>
            <wp:docPr id="5" name="Picture 5" descr="C:\Users\1\Desktop\Pictur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1\Desktop\Picture1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739" cy="121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431" w:rsidRPr="009C13FC" w:rsidRDefault="00AB15D9" w:rsidP="00FD0438">
      <w:pPr>
        <w:bidi/>
        <w:spacing w:line="360" w:lineRule="auto"/>
        <w:rPr>
          <w:rFonts w:ascii="B Nazanin" w:hAnsi="B Nazanin" w:cs="B Nazanin"/>
          <w:sz w:val="28"/>
          <w:szCs w:val="28"/>
        </w:rPr>
      </w:pPr>
      <w:r>
        <w:rPr>
          <w:rFonts w:ascii="B Nazanin" w:hAnsi="B Nazanin" w:cs="B Nazanin" w:hint="cs"/>
          <w:sz w:val="28"/>
          <w:szCs w:val="28"/>
          <w:rtl/>
        </w:rPr>
        <w:t>11</w:t>
      </w:r>
      <w:r w:rsidR="00781FA6" w:rsidRPr="009C13FC">
        <w:rPr>
          <w:rFonts w:ascii="B Nazanin" w:hAnsi="B Nazanin" w:cs="B Nazanin" w:hint="cs"/>
          <w:sz w:val="28"/>
          <w:szCs w:val="28"/>
          <w:rtl/>
        </w:rPr>
        <w:t xml:space="preserve">) </w:t>
      </w:r>
      <w:r w:rsidR="00482B34" w:rsidRPr="009C13FC">
        <w:rPr>
          <w:rFonts w:ascii="B Nazanin" w:hAnsi="B Nazanin" w:cs="B Nazanin" w:hint="cs"/>
          <w:sz w:val="28"/>
          <w:szCs w:val="28"/>
          <w:rtl/>
        </w:rPr>
        <w:t xml:space="preserve">حاصل </w:t>
      </w:r>
      <w:r w:rsidR="00A05CB0" w:rsidRPr="009C13FC">
        <w:rPr>
          <w:rFonts w:cs="B Nazanin"/>
          <w:position w:val="-10"/>
          <w:sz w:val="28"/>
          <w:szCs w:val="28"/>
        </w:rPr>
        <w:object w:dxaOrig="840" w:dyaOrig="360">
          <v:shape id="_x0000_i1053" type="#_x0000_t75" style="width:42pt;height:18pt" o:ole="">
            <v:imagedata r:id="rId69" o:title=""/>
          </v:shape>
          <o:OLEObject Type="Embed" ProgID="Equation.DSMT4" ShapeID="_x0000_i1053" DrawAspect="Content" ObjectID="_1673310805" r:id="rId70"/>
        </w:object>
      </w:r>
      <w:r w:rsidR="00482B34" w:rsidRPr="009C13FC">
        <w:rPr>
          <w:rFonts w:ascii="B Nazanin" w:hAnsi="B Nazanin" w:cs="B Nazanin" w:hint="cs"/>
          <w:sz w:val="28"/>
          <w:szCs w:val="28"/>
          <w:rtl/>
        </w:rPr>
        <w:t xml:space="preserve">را به صورت بازه </w:t>
      </w:r>
      <w:r w:rsidR="007C39B5">
        <w:rPr>
          <w:rFonts w:ascii="B Nazanin" w:hAnsi="B Nazanin" w:cs="B Nazanin" w:hint="cs"/>
          <w:sz w:val="28"/>
          <w:szCs w:val="28"/>
          <w:rtl/>
        </w:rPr>
        <w:t xml:space="preserve"> نوشته </w:t>
      </w:r>
      <w:r w:rsidR="00482B34" w:rsidRPr="009C13FC">
        <w:rPr>
          <w:rFonts w:ascii="B Nazanin" w:hAnsi="B Nazanin" w:cs="B Nazanin" w:hint="cs"/>
          <w:sz w:val="28"/>
          <w:szCs w:val="28"/>
          <w:rtl/>
        </w:rPr>
        <w:t>و روی محور</w:t>
      </w:r>
      <w:r w:rsidR="007C39B5">
        <w:rPr>
          <w:rFonts w:ascii="B Nazanin" w:hAnsi="B Nazanin" w:cs="B Nazanin" w:hint="cs"/>
          <w:sz w:val="28"/>
          <w:szCs w:val="28"/>
          <w:rtl/>
        </w:rPr>
        <w:t xml:space="preserve"> اعداد </w:t>
      </w:r>
      <w:r w:rsidR="00482B34" w:rsidRPr="009C13FC">
        <w:rPr>
          <w:rFonts w:ascii="B Nazanin" w:hAnsi="B Nazanin" w:cs="B Nazanin" w:hint="cs"/>
          <w:sz w:val="28"/>
          <w:szCs w:val="28"/>
          <w:rtl/>
        </w:rPr>
        <w:t xml:space="preserve"> نمایش دهید.</w:t>
      </w:r>
    </w:p>
    <w:p w:rsidR="00482B34" w:rsidRPr="009C13FC" w:rsidRDefault="00AB15D9" w:rsidP="00AB15D9">
      <w:pPr>
        <w:bidi/>
        <w:spacing w:line="360" w:lineRule="auto"/>
        <w:rPr>
          <w:rFonts w:ascii="B Nazanin" w:hAnsi="B Nazanin" w:cs="B Nazanin"/>
          <w:sz w:val="28"/>
          <w:szCs w:val="28"/>
        </w:rPr>
      </w:pPr>
      <w:r>
        <w:rPr>
          <w:rFonts w:ascii="B Nazanin" w:hAnsi="B Nazanin" w:cs="B Nazanin" w:hint="cs"/>
          <w:sz w:val="28"/>
          <w:szCs w:val="28"/>
          <w:rtl/>
        </w:rPr>
        <w:t>12</w:t>
      </w:r>
      <w:r w:rsidR="00781FA6" w:rsidRPr="009C13FC">
        <w:rPr>
          <w:rFonts w:ascii="B Nazanin" w:hAnsi="B Nazanin" w:cs="B Nazanin" w:hint="cs"/>
          <w:sz w:val="28"/>
          <w:szCs w:val="28"/>
          <w:rtl/>
        </w:rPr>
        <w:t>)</w:t>
      </w:r>
      <w:r w:rsidR="00482B34" w:rsidRPr="009C13FC">
        <w:rPr>
          <w:rFonts w:ascii="B Nazanin" w:hAnsi="B Nazanin" w:cs="B Nazanin" w:hint="cs"/>
          <w:sz w:val="28"/>
          <w:szCs w:val="28"/>
          <w:rtl/>
        </w:rPr>
        <w:t xml:space="preserve"> برای فرمول </w:t>
      </w:r>
      <w:r w:rsidR="00A05CB0" w:rsidRPr="009C13FC">
        <w:rPr>
          <w:rFonts w:cs="B Nazanin"/>
          <w:position w:val="-12"/>
          <w:sz w:val="28"/>
          <w:szCs w:val="28"/>
        </w:rPr>
        <w:object w:dxaOrig="4060" w:dyaOrig="360">
          <v:shape id="_x0000_i1054" type="#_x0000_t75" style="width:203.2pt;height:18pt" o:ole="">
            <v:imagedata r:id="rId71" o:title=""/>
          </v:shape>
          <o:OLEObject Type="Embed" ProgID="Equation.DSMT4" ShapeID="_x0000_i1054" DrawAspect="Content" ObjectID="_1673310806" r:id="rId72"/>
        </w:object>
      </w:r>
      <w:r w:rsidR="00BC2060">
        <w:rPr>
          <w:rFonts w:cs="B Nazanin" w:hint="cs"/>
          <w:sz w:val="28"/>
          <w:szCs w:val="28"/>
          <w:rtl/>
        </w:rPr>
        <w:t xml:space="preserve"> </w:t>
      </w:r>
      <w:r w:rsidR="00482B34" w:rsidRPr="009C13FC">
        <w:rPr>
          <w:rFonts w:ascii="B Nazanin" w:hAnsi="B Nazanin" w:cs="B Nazanin" w:hint="cs"/>
          <w:sz w:val="28"/>
          <w:szCs w:val="28"/>
          <w:rtl/>
        </w:rPr>
        <w:t>یک مسئله طراحی کنید.</w:t>
      </w:r>
    </w:p>
    <w:p w:rsidR="00086844" w:rsidRPr="009C13FC" w:rsidRDefault="00AB15D9" w:rsidP="00086844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  <w:r>
        <w:rPr>
          <w:rFonts w:ascii="B Nazanin" w:hAnsi="B Nazanin" w:cs="B Nazanin" w:hint="cs"/>
          <w:sz w:val="28"/>
          <w:szCs w:val="28"/>
          <w:rtl/>
        </w:rPr>
        <w:t>13</w:t>
      </w:r>
      <w:r w:rsidR="00781FA6" w:rsidRPr="009C13FC">
        <w:rPr>
          <w:rFonts w:ascii="B Nazanin" w:hAnsi="B Nazanin" w:cs="B Nazanin" w:hint="cs"/>
          <w:sz w:val="28"/>
          <w:szCs w:val="28"/>
          <w:rtl/>
        </w:rPr>
        <w:t xml:space="preserve">) </w:t>
      </w:r>
      <w:r w:rsidR="00482B34" w:rsidRPr="009C13FC">
        <w:rPr>
          <w:rFonts w:ascii="B Nazanin" w:hAnsi="B Nazanin" w:cs="B Nazanin" w:hint="cs"/>
          <w:sz w:val="28"/>
          <w:szCs w:val="28"/>
          <w:rtl/>
        </w:rPr>
        <w:t xml:space="preserve">اگر </w:t>
      </w:r>
      <w:r w:rsidR="00086844" w:rsidRPr="009C13FC">
        <w:rPr>
          <w:rFonts w:ascii="B Nazanin" w:hAnsi="B Nazanin" w:cs="B Nazanin" w:hint="cs"/>
          <w:sz w:val="28"/>
          <w:szCs w:val="28"/>
          <w:rtl/>
        </w:rPr>
        <w:t>مجموعه</w:t>
      </w:r>
      <w:r w:rsidR="00FC73FE" w:rsidRPr="009C13FC">
        <w:rPr>
          <w:rFonts w:cs="B Nazanin"/>
          <w:position w:val="-26"/>
          <w:sz w:val="28"/>
          <w:szCs w:val="28"/>
        </w:rPr>
        <w:object w:dxaOrig="1939" w:dyaOrig="700">
          <v:shape id="_x0000_i1055" type="#_x0000_t75" style="width:96.8pt;height:35.2pt" o:ole="">
            <v:imagedata r:id="rId73" o:title=""/>
          </v:shape>
          <o:OLEObject Type="Embed" ProgID="Equation.DSMT4" ShapeID="_x0000_i1055" DrawAspect="Content" ObjectID="_1673310807" r:id="rId74"/>
        </w:object>
      </w:r>
      <w:r w:rsidR="00BC2060">
        <w:rPr>
          <w:rFonts w:cs="B Nazanin" w:hint="cs"/>
          <w:sz w:val="28"/>
          <w:szCs w:val="28"/>
          <w:rtl/>
        </w:rPr>
        <w:t xml:space="preserve"> </w:t>
      </w:r>
      <w:r w:rsidR="00086844" w:rsidRPr="009C13FC">
        <w:rPr>
          <w:rFonts w:ascii="B Nazanin" w:hAnsi="B Nazanin" w:cs="B Nazanin" w:hint="cs"/>
          <w:sz w:val="28"/>
          <w:szCs w:val="28"/>
          <w:rtl/>
        </w:rPr>
        <w:t xml:space="preserve">مفروض باشد، </w:t>
      </w:r>
    </w:p>
    <w:p w:rsidR="00086844" w:rsidRPr="009C13FC" w:rsidRDefault="00B97CBF" w:rsidP="000F51C7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  <w:r>
        <w:rPr>
          <w:rFonts w:ascii="B Nazanin" w:hAnsi="B Nazanin" w:cs="B Nazanin"/>
          <w:sz w:val="28"/>
          <w:szCs w:val="28"/>
        </w:rPr>
        <w:t xml:space="preserve">  </w:t>
      </w:r>
      <w:r w:rsidR="00482B34" w:rsidRPr="009C13FC">
        <w:rPr>
          <w:rFonts w:ascii="B Nazanin" w:hAnsi="B Nazanin" w:cs="B Nazanin" w:hint="cs"/>
          <w:sz w:val="28"/>
          <w:szCs w:val="28"/>
          <w:rtl/>
        </w:rPr>
        <w:t>الف) مجموع</w:t>
      </w:r>
      <w:r w:rsidR="00BC2060">
        <w:rPr>
          <w:rFonts w:ascii="B Nazanin" w:hAnsi="B Nazanin" w:cs="B Nazanin" w:hint="cs"/>
          <w:sz w:val="28"/>
          <w:szCs w:val="28"/>
          <w:rtl/>
        </w:rPr>
        <w:t>ۀ</w:t>
      </w:r>
      <w:r w:rsidR="00482B34" w:rsidRPr="009C13FC">
        <w:rPr>
          <w:rFonts w:ascii="B Nazanin" w:hAnsi="B Nazanin" w:cs="B Nazanin" w:hint="cs"/>
          <w:sz w:val="28"/>
          <w:szCs w:val="28"/>
          <w:rtl/>
        </w:rPr>
        <w:t xml:space="preserve"> </w:t>
      </w:r>
      <w:r w:rsidR="00B95987" w:rsidRPr="00154373">
        <w:rPr>
          <w:position w:val="-4"/>
        </w:rPr>
        <w:object w:dxaOrig="260" w:dyaOrig="279">
          <v:shape id="_x0000_i1056" type="#_x0000_t75" style="width:12.8pt;height:14.4pt" o:ole="">
            <v:imagedata r:id="rId75" o:title=""/>
          </v:shape>
          <o:OLEObject Type="Embed" ProgID="Equation.DSMT4" ShapeID="_x0000_i1056" DrawAspect="Content" ObjectID="_1673310808" r:id="rId76"/>
        </w:object>
      </w:r>
      <w:r w:rsidR="00B95987">
        <w:rPr>
          <w:rFonts w:hint="cs"/>
          <w:rtl/>
        </w:rPr>
        <w:t xml:space="preserve"> </w:t>
      </w:r>
      <w:r w:rsidR="00482B34" w:rsidRPr="009C13FC">
        <w:rPr>
          <w:rFonts w:ascii="B Nazanin" w:hAnsi="B Nazanin" w:cs="B Nazanin" w:hint="cs"/>
          <w:sz w:val="28"/>
          <w:szCs w:val="28"/>
          <w:rtl/>
        </w:rPr>
        <w:t>را با عضوهایش مشخص کنید.</w:t>
      </w:r>
      <w:r w:rsidR="00781FA6" w:rsidRPr="009C13FC">
        <w:rPr>
          <w:rFonts w:ascii="B Nazanin" w:hAnsi="B Nazanin" w:cs="B Nazanin" w:hint="cs"/>
          <w:sz w:val="28"/>
          <w:szCs w:val="28"/>
          <w:rtl/>
        </w:rPr>
        <w:t xml:space="preserve">  </w:t>
      </w:r>
      <w:r w:rsidR="00D40D20">
        <w:rPr>
          <w:rFonts w:ascii="B Nazanin" w:hAnsi="B Nazanin" w:cs="B Nazanin" w:hint="cs"/>
          <w:sz w:val="28"/>
          <w:szCs w:val="28"/>
          <w:rtl/>
        </w:rPr>
        <w:t xml:space="preserve">        </w:t>
      </w:r>
      <w:r w:rsidR="00781FA6" w:rsidRPr="009C13FC">
        <w:rPr>
          <w:rFonts w:ascii="B Nazanin" w:hAnsi="B Nazanin" w:cs="B Nazanin" w:hint="cs"/>
          <w:sz w:val="28"/>
          <w:szCs w:val="28"/>
          <w:rtl/>
        </w:rPr>
        <w:t xml:space="preserve"> </w:t>
      </w:r>
      <w:r w:rsidR="00086844" w:rsidRPr="009C13FC">
        <w:rPr>
          <w:rFonts w:ascii="B Nazanin" w:hAnsi="B Nazanin" w:cs="B Nazanin" w:hint="cs"/>
          <w:sz w:val="28"/>
          <w:szCs w:val="28"/>
          <w:rtl/>
        </w:rPr>
        <w:t>ب) مجموع</w:t>
      </w:r>
      <w:r w:rsidR="000F51C7">
        <w:rPr>
          <w:rFonts w:ascii="B Nazanin" w:hAnsi="B Nazanin" w:cs="B Nazanin" w:hint="cs"/>
          <w:sz w:val="28"/>
          <w:szCs w:val="28"/>
          <w:rtl/>
        </w:rPr>
        <w:t>ۀ</w:t>
      </w:r>
      <w:r w:rsidR="00B95987" w:rsidRPr="00154373">
        <w:rPr>
          <w:position w:val="-4"/>
        </w:rPr>
        <w:object w:dxaOrig="260" w:dyaOrig="279">
          <v:shape id="_x0000_i1057" type="#_x0000_t75" style="width:12.8pt;height:14.4pt" o:ole="">
            <v:imagedata r:id="rId77" o:title=""/>
          </v:shape>
          <o:OLEObject Type="Embed" ProgID="Equation.DSMT4" ShapeID="_x0000_i1057" DrawAspect="Content" ObjectID="_1673310809" r:id="rId78"/>
        </w:object>
      </w:r>
      <w:r w:rsidR="00086844" w:rsidRPr="009C13FC">
        <w:rPr>
          <w:rFonts w:ascii="B Nazanin" w:hAnsi="B Nazanin" w:cs="B Nazanin" w:hint="cs"/>
          <w:sz w:val="28"/>
          <w:szCs w:val="28"/>
          <w:rtl/>
        </w:rPr>
        <w:t xml:space="preserve"> متناهی است یا نامتناهی؟</w:t>
      </w:r>
    </w:p>
    <w:p w:rsidR="00482B34" w:rsidRPr="009C13FC" w:rsidRDefault="00B97CBF" w:rsidP="000F51C7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  <w:r>
        <w:rPr>
          <w:rFonts w:ascii="B Nazanin" w:hAnsi="B Nazanin" w:cs="B Nazanin"/>
          <w:sz w:val="28"/>
          <w:szCs w:val="28"/>
        </w:rPr>
        <w:lastRenderedPageBreak/>
        <w:t xml:space="preserve">   </w:t>
      </w:r>
      <w:r w:rsidR="00F37A2C" w:rsidRPr="009C13FC">
        <w:rPr>
          <w:rFonts w:ascii="B Nazanin" w:hAnsi="B Nazanin" w:cs="B Nazanin" w:hint="cs"/>
          <w:sz w:val="28"/>
          <w:szCs w:val="28"/>
          <w:rtl/>
        </w:rPr>
        <w:t>پ</w:t>
      </w:r>
      <w:r w:rsidR="00482B34" w:rsidRPr="009C13FC">
        <w:rPr>
          <w:rFonts w:ascii="B Nazanin" w:hAnsi="B Nazanin" w:cs="B Nazanin" w:hint="cs"/>
          <w:sz w:val="28"/>
          <w:szCs w:val="28"/>
          <w:rtl/>
        </w:rPr>
        <w:t>) مجموع</w:t>
      </w:r>
      <w:r w:rsidR="000F51C7">
        <w:rPr>
          <w:rFonts w:ascii="B Nazanin" w:hAnsi="B Nazanin" w:cs="B Nazanin" w:hint="cs"/>
          <w:sz w:val="28"/>
          <w:szCs w:val="28"/>
          <w:rtl/>
        </w:rPr>
        <w:t>ۀ</w:t>
      </w:r>
      <w:r w:rsidR="00482B34" w:rsidRPr="009C13FC">
        <w:rPr>
          <w:rFonts w:ascii="B Nazanin" w:hAnsi="B Nazanin" w:cs="B Nazanin" w:hint="cs"/>
          <w:sz w:val="28"/>
          <w:szCs w:val="28"/>
          <w:rtl/>
        </w:rPr>
        <w:t xml:space="preserve"> </w:t>
      </w:r>
      <w:r w:rsidR="00B95987" w:rsidRPr="00154373">
        <w:rPr>
          <w:position w:val="-4"/>
        </w:rPr>
        <w:object w:dxaOrig="260" w:dyaOrig="279">
          <v:shape id="_x0000_i1058" type="#_x0000_t75" style="width:12.8pt;height:14.4pt" o:ole="">
            <v:imagedata r:id="rId79" o:title=""/>
          </v:shape>
          <o:OLEObject Type="Embed" ProgID="Equation.DSMT4" ShapeID="_x0000_i1058" DrawAspect="Content" ObjectID="_1673310810" r:id="rId80"/>
        </w:object>
      </w:r>
      <w:r w:rsidR="00482B34" w:rsidRPr="009C13FC">
        <w:rPr>
          <w:rFonts w:ascii="B Nazanin" w:hAnsi="B Nazanin" w:cs="B Nazanin" w:hint="cs"/>
          <w:sz w:val="28"/>
          <w:szCs w:val="28"/>
          <w:rtl/>
        </w:rPr>
        <w:t xml:space="preserve"> زیرمجموع</w:t>
      </w:r>
      <w:r w:rsidR="000F51C7">
        <w:rPr>
          <w:rFonts w:ascii="B Nazanin" w:hAnsi="B Nazanin" w:cs="B Nazanin" w:hint="cs"/>
          <w:sz w:val="28"/>
          <w:szCs w:val="28"/>
          <w:rtl/>
        </w:rPr>
        <w:t xml:space="preserve">ۀ </w:t>
      </w:r>
      <w:r w:rsidR="00482B34" w:rsidRPr="009C13FC">
        <w:rPr>
          <w:rFonts w:ascii="B Nazanin" w:hAnsi="B Nazanin" w:cs="B Nazanin" w:hint="cs"/>
          <w:sz w:val="28"/>
          <w:szCs w:val="28"/>
          <w:rtl/>
        </w:rPr>
        <w:t xml:space="preserve">کدام یک از مجموعه‌های </w:t>
      </w:r>
      <w:r w:rsidR="00FC73FE" w:rsidRPr="009C13FC">
        <w:rPr>
          <w:rFonts w:cs="B Nazanin"/>
          <w:position w:val="-10"/>
          <w:sz w:val="28"/>
          <w:szCs w:val="28"/>
        </w:rPr>
        <w:object w:dxaOrig="1500" w:dyaOrig="360">
          <v:shape id="_x0000_i1059" type="#_x0000_t75" style="width:75.2pt;height:18pt" o:ole="">
            <v:imagedata r:id="rId81" o:title=""/>
          </v:shape>
          <o:OLEObject Type="Embed" ProgID="Equation.DSMT4" ShapeID="_x0000_i1059" DrawAspect="Content" ObjectID="_1673310811" r:id="rId82"/>
        </w:object>
      </w:r>
      <w:r w:rsidR="00FC73FE" w:rsidRPr="009C13FC">
        <w:rPr>
          <w:rFonts w:cs="B Nazanin" w:hint="cs"/>
          <w:sz w:val="28"/>
          <w:szCs w:val="28"/>
          <w:rtl/>
        </w:rPr>
        <w:t xml:space="preserve"> </w:t>
      </w:r>
      <w:r w:rsidR="00482B34" w:rsidRPr="009C13FC">
        <w:rPr>
          <w:rFonts w:ascii="B Nazanin" w:hAnsi="B Nazanin" w:cs="B Nazanin" w:hint="cs"/>
          <w:sz w:val="28"/>
          <w:szCs w:val="28"/>
          <w:rtl/>
        </w:rPr>
        <w:t>است؟</w: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086844" w:rsidRPr="009C13FC" w:rsidTr="00344D5A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086844" w:rsidRPr="009C13FC" w:rsidRDefault="00B44F01" w:rsidP="00344D5A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836997523"/>
                <w:placeholder>
                  <w:docPart w:val="10E885B5EE444262846D3D067733D50C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086844" w:rsidRPr="00781FA6" w:rsidTr="00344D5A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086844" w:rsidRPr="00781FA6" w:rsidRDefault="00B44F01" w:rsidP="00404BF4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738700664"/>
                <w:placeholder>
                  <w:docPart w:val="8D9400C2FB0C48E1967F758E4EF9545D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086844" w:rsidRDefault="00086844" w:rsidP="00086844">
      <w:pPr>
        <w:pStyle w:val="ListParagraph"/>
        <w:bidi/>
        <w:spacing w:line="360" w:lineRule="auto"/>
        <w:ind w:left="360"/>
        <w:rPr>
          <w:rFonts w:ascii="B Nazanin" w:hAnsi="B Nazanin" w:cs="B Nazanin"/>
          <w:sz w:val="28"/>
          <w:szCs w:val="28"/>
          <w:rtl/>
          <w:lang w:bidi="fa-IR"/>
        </w:rPr>
      </w:pPr>
    </w:p>
    <w:p w:rsidR="00086844" w:rsidRPr="00086844" w:rsidRDefault="00AB15D9" w:rsidP="00220C86">
      <w:pPr>
        <w:pStyle w:val="ListParagraph"/>
        <w:bidi/>
        <w:spacing w:line="360" w:lineRule="auto"/>
        <w:ind w:left="360"/>
      </w:pPr>
      <w:r>
        <w:rPr>
          <w:rFonts w:ascii="B Nazanin" w:hAnsi="B Nazanin" w:cs="B Nazanin" w:hint="cs"/>
          <w:sz w:val="28"/>
          <w:szCs w:val="28"/>
          <w:rtl/>
        </w:rPr>
        <w:t>14</w:t>
      </w:r>
      <w:r w:rsidR="00781FA6">
        <w:rPr>
          <w:rFonts w:ascii="B Nazanin" w:hAnsi="B Nazanin" w:cs="B Nazanin" w:hint="cs"/>
          <w:sz w:val="28"/>
          <w:szCs w:val="28"/>
          <w:rtl/>
        </w:rPr>
        <w:t xml:space="preserve">) </w:t>
      </w:r>
      <w:r w:rsidR="00482B34" w:rsidRPr="00781FA6">
        <w:rPr>
          <w:rFonts w:ascii="B Nazanin" w:hAnsi="B Nazanin" w:cs="B Nazanin" w:hint="cs"/>
          <w:sz w:val="28"/>
          <w:szCs w:val="28"/>
          <w:rtl/>
        </w:rPr>
        <w:t>اگر مجموع</w:t>
      </w:r>
      <w:r w:rsidR="00220C86">
        <w:rPr>
          <w:rFonts w:ascii="B Nazanin" w:hAnsi="B Nazanin" w:cs="B Nazanin" w:hint="cs"/>
          <w:sz w:val="28"/>
          <w:szCs w:val="28"/>
          <w:rtl/>
        </w:rPr>
        <w:t>ۀ</w:t>
      </w:r>
      <w:r w:rsidR="00482B34" w:rsidRPr="00781FA6">
        <w:rPr>
          <w:rFonts w:ascii="B Nazanin" w:hAnsi="B Nazanin" w:cs="B Nazanin" w:hint="cs"/>
          <w:sz w:val="28"/>
          <w:szCs w:val="28"/>
          <w:rtl/>
        </w:rPr>
        <w:t xml:space="preserve"> </w:t>
      </w:r>
      <w:r w:rsidR="00A05CB0" w:rsidRPr="004F73B5">
        <w:rPr>
          <w:position w:val="-14"/>
        </w:rPr>
        <w:object w:dxaOrig="2659" w:dyaOrig="440">
          <v:shape id="_x0000_i1060" type="#_x0000_t75" style="width:132.8pt;height:21.6pt" o:ole="">
            <v:imagedata r:id="rId83" o:title=""/>
          </v:shape>
          <o:OLEObject Type="Embed" ProgID="Equation.DSMT4" ShapeID="_x0000_i1060" DrawAspect="Content" ObjectID="_1673310812" r:id="rId84"/>
        </w:object>
      </w:r>
      <w:r w:rsidR="00A05CB0">
        <w:rPr>
          <w:rFonts w:hint="cs"/>
          <w:rtl/>
        </w:rPr>
        <w:t xml:space="preserve"> </w:t>
      </w:r>
      <w:r w:rsidR="00220C86">
        <w:rPr>
          <w:rFonts w:ascii="B Nazanin" w:hAnsi="B Nazanin" w:cs="B Nazanin" w:hint="cs"/>
          <w:sz w:val="28"/>
          <w:szCs w:val="28"/>
          <w:rtl/>
        </w:rPr>
        <w:t>و</w:t>
      </w:r>
      <w:r w:rsidR="00A05CB0" w:rsidRPr="004F73B5">
        <w:rPr>
          <w:position w:val="-14"/>
        </w:rPr>
        <w:object w:dxaOrig="3180" w:dyaOrig="420">
          <v:shape id="_x0000_i1061" type="#_x0000_t75" style="width:159.2pt;height:21.2pt" o:ole="">
            <v:imagedata r:id="rId85" o:title=""/>
          </v:shape>
          <o:OLEObject Type="Embed" ProgID="Equation.DSMT4" ShapeID="_x0000_i1061" DrawAspect="Content" ObjectID="_1673310813" r:id="rId86"/>
        </w:object>
      </w:r>
      <w:r w:rsidR="00220C86">
        <w:rPr>
          <w:rFonts w:hint="cs"/>
          <w:rtl/>
        </w:rPr>
        <w:t xml:space="preserve"> </w:t>
      </w:r>
      <w:r w:rsidR="00220C86">
        <w:rPr>
          <w:rFonts w:ascii="B Nazanin" w:hAnsi="B Nazanin" w:cs="B Nazanin" w:hint="cs"/>
          <w:sz w:val="28"/>
          <w:szCs w:val="28"/>
          <w:rtl/>
        </w:rPr>
        <w:t>و</w:t>
      </w:r>
      <w:r w:rsidR="00220C86" w:rsidRPr="00781FA6">
        <w:rPr>
          <w:rFonts w:ascii="B Nazanin" w:hAnsi="B Nazanin" w:cs="B Nazanin" w:hint="cs"/>
          <w:sz w:val="28"/>
          <w:szCs w:val="28"/>
          <w:rtl/>
        </w:rPr>
        <w:t xml:space="preserve"> مجموع</w:t>
      </w:r>
      <w:r w:rsidR="00220C86">
        <w:rPr>
          <w:rFonts w:ascii="B Nazanin" w:hAnsi="B Nazanin" w:cs="B Nazanin" w:hint="cs"/>
          <w:sz w:val="28"/>
          <w:szCs w:val="28"/>
          <w:rtl/>
        </w:rPr>
        <w:t>ۀ مرجع</w:t>
      </w:r>
    </w:p>
    <w:p w:rsidR="006A4C08" w:rsidRDefault="00A05CB0" w:rsidP="006A4C08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  <w:r w:rsidRPr="004F73B5">
        <w:rPr>
          <w:position w:val="-14"/>
        </w:rPr>
        <w:object w:dxaOrig="2600" w:dyaOrig="420">
          <v:shape id="_x0000_i1062" type="#_x0000_t75" style="width:129.6pt;height:21.2pt" o:ole="">
            <v:imagedata r:id="rId87" o:title=""/>
          </v:shape>
          <o:OLEObject Type="Embed" ProgID="Equation.DSMT4" ShapeID="_x0000_i1062" DrawAspect="Content" ObjectID="_1673310814" r:id="rId88"/>
        </w:object>
      </w:r>
      <w:r w:rsidR="00482B34" w:rsidRPr="00781FA6">
        <w:rPr>
          <w:rFonts w:ascii="B Nazanin" w:hAnsi="B Nazanin" w:cs="B Nazanin" w:hint="cs"/>
          <w:sz w:val="28"/>
          <w:szCs w:val="28"/>
          <w:rtl/>
        </w:rPr>
        <w:t>باشد</w:t>
      </w:r>
      <w:r w:rsidR="00C04431">
        <w:rPr>
          <w:rFonts w:ascii="B Nazanin" w:hAnsi="B Nazanin" w:cs="B Nazanin" w:hint="cs"/>
          <w:sz w:val="28"/>
          <w:szCs w:val="28"/>
          <w:rtl/>
        </w:rPr>
        <w:t>،</w:t>
      </w:r>
      <w:r w:rsidR="00482B34" w:rsidRPr="00781FA6">
        <w:rPr>
          <w:rFonts w:ascii="B Nazanin" w:hAnsi="B Nazanin" w:cs="B Nazanin" w:hint="cs"/>
          <w:sz w:val="28"/>
          <w:szCs w:val="28"/>
          <w:rtl/>
        </w:rPr>
        <w:t xml:space="preserve"> در این صورت درستی یا نادرستی گزاره‌های </w:t>
      </w:r>
      <w:r w:rsidR="00C04431">
        <w:rPr>
          <w:rFonts w:ascii="B Nazanin" w:hAnsi="B Nazanin" w:cs="B Nazanin" w:hint="cs"/>
          <w:sz w:val="28"/>
          <w:szCs w:val="28"/>
          <w:rtl/>
        </w:rPr>
        <w:t xml:space="preserve">زیر را با </w:t>
      </w:r>
      <w:r w:rsidR="006A4C08">
        <w:rPr>
          <w:rFonts w:ascii="B Nazanin" w:hAnsi="B Nazanin" w:cs="B Nazanin" w:hint="cs"/>
          <w:sz w:val="28"/>
          <w:szCs w:val="28"/>
          <w:rtl/>
        </w:rPr>
        <w:t>نوشتن عضوها مشخص کنید.</w:t>
      </w:r>
    </w:p>
    <w:p w:rsidR="006A4C08" w:rsidRDefault="006A4C08" w:rsidP="006A4C08">
      <w:pPr>
        <w:bidi/>
        <w:spacing w:line="360" w:lineRule="auto"/>
        <w:rPr>
          <w:rtl/>
        </w:rPr>
      </w:pPr>
      <w:r>
        <w:rPr>
          <w:rFonts w:ascii="B Nazanin" w:hAnsi="B Nazanin" w:cs="B Nazanin" w:hint="cs"/>
          <w:sz w:val="28"/>
          <w:szCs w:val="28"/>
          <w:rtl/>
        </w:rPr>
        <w:t>الف)</w:t>
      </w:r>
      <w:r w:rsidRPr="006A4C08">
        <w:t xml:space="preserve"> </w:t>
      </w:r>
      <w:r w:rsidRPr="004F73B5">
        <w:rPr>
          <w:position w:val="-12"/>
        </w:rPr>
        <w:object w:dxaOrig="2659" w:dyaOrig="380">
          <v:shape id="_x0000_i1063" type="#_x0000_t75" style="width:132.8pt;height:18.8pt" o:ole="">
            <v:imagedata r:id="rId89" o:title=""/>
          </v:shape>
          <o:OLEObject Type="Embed" ProgID="Equation.DSMT4" ShapeID="_x0000_i1063" DrawAspect="Content" ObjectID="_1673310815" r:id="rId90"/>
        </w:object>
      </w:r>
      <w:r>
        <w:rPr>
          <w:rFonts w:hint="cs"/>
          <w:rtl/>
        </w:rPr>
        <w:t xml:space="preserve">                ب)</w:t>
      </w:r>
      <w:r w:rsidRPr="006A4C08">
        <w:t xml:space="preserve"> </w:t>
      </w:r>
      <w:r w:rsidRPr="004F73B5">
        <w:rPr>
          <w:position w:val="-12"/>
        </w:rPr>
        <w:object w:dxaOrig="3540" w:dyaOrig="360">
          <v:shape id="_x0000_i1064" type="#_x0000_t75" style="width:177.2pt;height:18pt" o:ole="">
            <v:imagedata r:id="rId91" o:title=""/>
          </v:shape>
          <o:OLEObject Type="Embed" ProgID="Equation.DSMT4" ShapeID="_x0000_i1064" DrawAspect="Content" ObjectID="_1673310816" r:id="rId92"/>
        </w:object>
      </w:r>
    </w:p>
    <w:p w:rsidR="006A4C08" w:rsidRPr="006A4C08" w:rsidRDefault="006A4C08" w:rsidP="006A4C08">
      <w:pPr>
        <w:bidi/>
        <w:spacing w:line="360" w:lineRule="auto"/>
      </w:pPr>
      <w:r>
        <w:rPr>
          <w:rFonts w:hint="cs"/>
          <w:rtl/>
        </w:rPr>
        <w:t xml:space="preserve">  پ)</w:t>
      </w:r>
      <w:r w:rsidRPr="006A4C08">
        <w:t xml:space="preserve"> </w:t>
      </w:r>
      <w:r w:rsidRPr="008A0549">
        <w:rPr>
          <w:position w:val="-6"/>
        </w:rPr>
        <w:object w:dxaOrig="1320" w:dyaOrig="320">
          <v:shape id="_x0000_i1065" type="#_x0000_t75" style="width:66pt;height:15.6pt" o:ole="">
            <v:imagedata r:id="rId93" o:title=""/>
          </v:shape>
          <o:OLEObject Type="Embed" ProgID="Equation.DSMT4" ShapeID="_x0000_i1065" DrawAspect="Content" ObjectID="_1673310817" r:id="rId94"/>
        </w:object>
      </w:r>
      <w:r>
        <w:rPr>
          <w:rFonts w:hint="cs"/>
          <w:rtl/>
        </w:rPr>
        <w:t xml:space="preserve">                                   ت)   </w:t>
      </w:r>
      <w:r w:rsidRPr="004F73B5">
        <w:rPr>
          <w:position w:val="-12"/>
        </w:rPr>
        <w:object w:dxaOrig="1320" w:dyaOrig="380">
          <v:shape id="_x0000_i1066" type="#_x0000_t75" style="width:66pt;height:18.8pt" o:ole="">
            <v:imagedata r:id="rId95" o:title=""/>
          </v:shape>
          <o:OLEObject Type="Embed" ProgID="Equation.DSMT4" ShapeID="_x0000_i1066" DrawAspect="Content" ObjectID="_1673310818" r:id="rId96"/>
        </w:object>
      </w:r>
      <w:r>
        <w:rPr>
          <w:rFonts w:hint="cs"/>
          <w:rtl/>
        </w:rPr>
        <w:t xml:space="preserve">  </w:t>
      </w:r>
    </w:p>
    <w:p w:rsidR="00482B34" w:rsidRDefault="00AB15D9" w:rsidP="00DD550D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  <w:r>
        <w:rPr>
          <w:rFonts w:ascii="B Nazanin" w:hAnsi="B Nazanin" w:cs="B Nazanin" w:hint="cs"/>
          <w:sz w:val="28"/>
          <w:szCs w:val="28"/>
          <w:rtl/>
        </w:rPr>
        <w:t>15)</w:t>
      </w:r>
      <w:r w:rsidR="0050109A">
        <w:rPr>
          <w:rFonts w:ascii="B Nazanin" w:hAnsi="B Nazanin" w:cs="B Nazanin" w:hint="cs"/>
          <w:sz w:val="28"/>
          <w:szCs w:val="28"/>
          <w:rtl/>
        </w:rPr>
        <w:t xml:space="preserve"> </w:t>
      </w:r>
      <w:r w:rsidR="00482B34" w:rsidRPr="0050109A">
        <w:rPr>
          <w:rFonts w:ascii="B Nazanin" w:hAnsi="B Nazanin" w:cs="B Nazanin" w:hint="cs"/>
          <w:sz w:val="28"/>
          <w:szCs w:val="28"/>
          <w:rtl/>
        </w:rPr>
        <w:t>مجموع</w:t>
      </w:r>
      <w:r w:rsidR="00DD550D">
        <w:rPr>
          <w:rFonts w:ascii="B Nazanin" w:hAnsi="B Nazanin" w:cs="B Nazanin" w:hint="cs"/>
          <w:sz w:val="28"/>
          <w:szCs w:val="28"/>
          <w:rtl/>
        </w:rPr>
        <w:t>ۀ</w:t>
      </w:r>
      <w:r w:rsidR="00482B34" w:rsidRPr="0050109A">
        <w:rPr>
          <w:rFonts w:ascii="B Nazanin" w:hAnsi="B Nazanin" w:cs="B Nazanin" w:hint="cs"/>
          <w:sz w:val="28"/>
          <w:szCs w:val="28"/>
          <w:rtl/>
        </w:rPr>
        <w:t xml:space="preserve"> </w:t>
      </w:r>
      <w:r w:rsidR="00C66EAB" w:rsidRPr="004F73B5">
        <w:rPr>
          <w:position w:val="-6"/>
        </w:rPr>
        <w:object w:dxaOrig="720" w:dyaOrig="300">
          <v:shape id="_x0000_i1067" type="#_x0000_t75" style="width:36pt;height:15.2pt" o:ole="">
            <v:imagedata r:id="rId97" o:title=""/>
          </v:shape>
          <o:OLEObject Type="Embed" ProgID="Equation.DSMT4" ShapeID="_x0000_i1067" DrawAspect="Content" ObjectID="_1673310819" r:id="rId98"/>
        </w:object>
      </w:r>
      <w:r w:rsidR="001529C5">
        <w:rPr>
          <w:rFonts w:hint="cs"/>
          <w:rtl/>
        </w:rPr>
        <w:t xml:space="preserve"> </w:t>
      </w:r>
      <w:r w:rsidR="00482B34" w:rsidRPr="0050109A">
        <w:rPr>
          <w:rFonts w:ascii="B Nazanin" w:hAnsi="B Nazanin" w:cs="B Nazanin" w:hint="cs"/>
          <w:sz w:val="28"/>
          <w:szCs w:val="28"/>
          <w:rtl/>
        </w:rPr>
        <w:t>چند عضو دارد؟</w:t>
      </w:r>
    </w:p>
    <w:p w:rsidR="00C04431" w:rsidRDefault="00C66EAB" w:rsidP="00C66EAB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  <w:r>
        <w:rPr>
          <w:rFonts w:ascii="B Nazanin" w:hAnsi="B Nazanin" w:cs="B Nazanin" w:hint="cs"/>
          <w:sz w:val="28"/>
          <w:szCs w:val="28"/>
          <w:rtl/>
        </w:rPr>
        <w:t>الف) دوعضو                     ب) بی‌شمار عضو                  پ) یک عضو                     ت) عضوی ندارد</w:t>
      </w:r>
    </w:p>
    <w:p w:rsidR="00482B34" w:rsidRPr="00C66EAB" w:rsidRDefault="00AB15D9" w:rsidP="006A4C08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  <w:r>
        <w:rPr>
          <w:rFonts w:ascii="B Nazanin" w:hAnsi="B Nazanin" w:cs="B Nazanin" w:hint="cs"/>
          <w:sz w:val="28"/>
          <w:szCs w:val="28"/>
          <w:rtl/>
        </w:rPr>
        <w:t>16</w:t>
      </w:r>
      <w:r w:rsidR="0050109A" w:rsidRPr="00C66EAB">
        <w:rPr>
          <w:rFonts w:ascii="B Nazanin" w:hAnsi="B Nazanin" w:cs="B Nazanin" w:hint="cs"/>
          <w:sz w:val="28"/>
          <w:szCs w:val="28"/>
          <w:rtl/>
        </w:rPr>
        <w:t>)</w:t>
      </w:r>
      <w:r w:rsidR="00482B34" w:rsidRPr="00C66EAB">
        <w:rPr>
          <w:rFonts w:ascii="B Nazanin" w:hAnsi="B Nazanin" w:cs="B Nazanin" w:hint="cs"/>
          <w:sz w:val="28"/>
          <w:szCs w:val="28"/>
          <w:rtl/>
        </w:rPr>
        <w:t>کدام مجموع</w:t>
      </w:r>
      <w:r w:rsidR="006A4C08">
        <w:rPr>
          <w:rFonts w:ascii="B Nazanin" w:hAnsi="B Nazanin" w:cs="B Nazanin" w:hint="cs"/>
          <w:sz w:val="28"/>
          <w:szCs w:val="28"/>
          <w:rtl/>
        </w:rPr>
        <w:t>ۀ</w:t>
      </w:r>
      <w:r w:rsidR="00482B34" w:rsidRPr="00C66EAB">
        <w:rPr>
          <w:rFonts w:ascii="B Nazanin" w:hAnsi="B Nazanin" w:cs="B Nazanin" w:hint="cs"/>
          <w:sz w:val="28"/>
          <w:szCs w:val="28"/>
          <w:rtl/>
        </w:rPr>
        <w:t xml:space="preserve"> زیر متناهی است؟</w:t>
      </w:r>
    </w:p>
    <w:p w:rsidR="003C6683" w:rsidRDefault="005E207A" w:rsidP="005E207A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  <w:r>
        <w:rPr>
          <w:rFonts w:ascii="B Nazanin" w:hAnsi="B Nazanin" w:cs="B Nazanin" w:hint="cs"/>
          <w:sz w:val="28"/>
          <w:szCs w:val="28"/>
          <w:rtl/>
        </w:rPr>
        <w:t>الف</w:t>
      </w:r>
      <w:r w:rsidR="00C66EAB" w:rsidRPr="00C66EAB">
        <w:rPr>
          <w:rFonts w:ascii="B Nazanin" w:hAnsi="B Nazanin" w:cs="B Nazanin" w:hint="cs"/>
          <w:sz w:val="28"/>
          <w:szCs w:val="28"/>
          <w:rtl/>
        </w:rPr>
        <w:t xml:space="preserve">) </w:t>
      </w:r>
      <w:r w:rsidR="00C66EAB" w:rsidRPr="00C66EAB">
        <w:rPr>
          <w:rFonts w:cs="B Nazanin"/>
          <w:position w:val="-12"/>
          <w:sz w:val="28"/>
          <w:szCs w:val="28"/>
        </w:rPr>
        <w:object w:dxaOrig="1540" w:dyaOrig="360">
          <v:shape id="_x0000_i1068" type="#_x0000_t75" style="width:77.2pt;height:18pt" o:ole="">
            <v:imagedata r:id="rId99" o:title=""/>
          </v:shape>
          <o:OLEObject Type="Embed" ProgID="Equation.DSMT4" ShapeID="_x0000_i1068" DrawAspect="Content" ObjectID="_1673310820" r:id="rId100"/>
        </w:object>
      </w:r>
      <w:r w:rsidR="00C66EAB" w:rsidRPr="00C66EAB">
        <w:rPr>
          <w:rFonts w:cs="B Nazanin" w:hint="cs"/>
          <w:sz w:val="28"/>
          <w:szCs w:val="28"/>
          <w:rtl/>
        </w:rPr>
        <w:t xml:space="preserve">  </w:t>
      </w:r>
      <w:r w:rsidR="00C66EAB">
        <w:rPr>
          <w:rFonts w:cs="B Nazanin" w:hint="cs"/>
          <w:sz w:val="28"/>
          <w:szCs w:val="28"/>
          <w:rtl/>
        </w:rPr>
        <w:t xml:space="preserve">    </w:t>
      </w:r>
      <w:r w:rsidR="00C66EAB" w:rsidRPr="00C66EAB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ب</w:t>
      </w:r>
      <w:r w:rsidR="00C66EAB" w:rsidRPr="00C66EAB">
        <w:rPr>
          <w:rFonts w:cs="B Nazanin" w:hint="cs"/>
          <w:sz w:val="28"/>
          <w:szCs w:val="28"/>
          <w:rtl/>
        </w:rPr>
        <w:t>)</w:t>
      </w:r>
      <w:r w:rsidR="00C66EAB" w:rsidRPr="00C66EAB">
        <w:rPr>
          <w:rFonts w:cs="B Nazanin"/>
          <w:sz w:val="28"/>
          <w:szCs w:val="28"/>
        </w:rPr>
        <w:t xml:space="preserve"> </w:t>
      </w:r>
      <w:r w:rsidR="00C66EAB" w:rsidRPr="00C66EAB">
        <w:rPr>
          <w:rFonts w:cs="B Nazanin"/>
          <w:position w:val="-14"/>
          <w:sz w:val="28"/>
          <w:szCs w:val="28"/>
        </w:rPr>
        <w:object w:dxaOrig="1280" w:dyaOrig="420">
          <v:shape id="_x0000_i1069" type="#_x0000_t75" style="width:63.6pt;height:21.2pt" o:ole="">
            <v:imagedata r:id="rId101" o:title=""/>
          </v:shape>
          <o:OLEObject Type="Embed" ProgID="Equation.DSMT4" ShapeID="_x0000_i1069" DrawAspect="Content" ObjectID="_1673310821" r:id="rId102"/>
        </w:object>
      </w:r>
      <w:r w:rsidR="00C66EAB" w:rsidRPr="00C66EAB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   </w:t>
      </w:r>
      <w:r w:rsidR="00C66EAB">
        <w:rPr>
          <w:rFonts w:cs="B Nazanin" w:hint="cs"/>
          <w:sz w:val="28"/>
          <w:szCs w:val="28"/>
          <w:rtl/>
        </w:rPr>
        <w:t xml:space="preserve">     </w:t>
      </w:r>
      <w:r w:rsidR="000F51C7">
        <w:rPr>
          <w:rFonts w:cs="B Nazanin" w:hint="cs"/>
          <w:sz w:val="28"/>
          <w:szCs w:val="28"/>
          <w:rtl/>
        </w:rPr>
        <w:t xml:space="preserve"> </w:t>
      </w:r>
      <w:r w:rsidR="00C66EAB">
        <w:rPr>
          <w:rFonts w:cs="B Nazanin" w:hint="cs"/>
          <w:sz w:val="28"/>
          <w:szCs w:val="28"/>
          <w:rtl/>
        </w:rPr>
        <w:t xml:space="preserve"> </w:t>
      </w:r>
      <w:r w:rsidR="00C66EAB" w:rsidRPr="00C66EAB">
        <w:rPr>
          <w:rFonts w:cs="B Nazanin" w:hint="cs"/>
          <w:sz w:val="28"/>
          <w:szCs w:val="28"/>
          <w:rtl/>
        </w:rPr>
        <w:t xml:space="preserve">  </w:t>
      </w:r>
      <w:r>
        <w:rPr>
          <w:rFonts w:cs="B Nazanin" w:hint="cs"/>
          <w:sz w:val="28"/>
          <w:szCs w:val="28"/>
          <w:rtl/>
        </w:rPr>
        <w:t>پ</w:t>
      </w:r>
      <w:r w:rsidR="00C66EAB" w:rsidRPr="00C66EAB">
        <w:rPr>
          <w:rFonts w:cs="B Nazanin" w:hint="cs"/>
          <w:sz w:val="28"/>
          <w:szCs w:val="28"/>
          <w:rtl/>
        </w:rPr>
        <w:t xml:space="preserve">) </w:t>
      </w:r>
      <w:r w:rsidR="00C66EAB" w:rsidRPr="00C66EAB">
        <w:rPr>
          <w:rFonts w:cs="B Nazanin"/>
          <w:position w:val="-12"/>
          <w:sz w:val="28"/>
          <w:szCs w:val="28"/>
        </w:rPr>
        <w:object w:dxaOrig="1600" w:dyaOrig="360">
          <v:shape id="_x0000_i1070" type="#_x0000_t75" style="width:80.4pt;height:18pt" o:ole="">
            <v:imagedata r:id="rId103" o:title=""/>
          </v:shape>
          <o:OLEObject Type="Embed" ProgID="Equation.DSMT4" ShapeID="_x0000_i1070" DrawAspect="Content" ObjectID="_1673310822" r:id="rId104"/>
        </w:object>
      </w:r>
      <w:r w:rsidR="00C66EAB" w:rsidRPr="00C66EAB">
        <w:rPr>
          <w:rFonts w:cs="B Nazanin" w:hint="cs"/>
          <w:sz w:val="28"/>
          <w:szCs w:val="28"/>
          <w:rtl/>
        </w:rPr>
        <w:t xml:space="preserve">    </w:t>
      </w:r>
      <w:r w:rsidR="00C66EAB">
        <w:rPr>
          <w:rFonts w:cs="B Nazanin" w:hint="cs"/>
          <w:sz w:val="28"/>
          <w:szCs w:val="28"/>
          <w:rtl/>
        </w:rPr>
        <w:t xml:space="preserve">  </w:t>
      </w:r>
      <w:r w:rsidR="000F51C7">
        <w:rPr>
          <w:rFonts w:cs="B Nazanin" w:hint="cs"/>
          <w:sz w:val="28"/>
          <w:szCs w:val="28"/>
          <w:rtl/>
        </w:rPr>
        <w:t xml:space="preserve"> </w:t>
      </w:r>
      <w:r w:rsidR="00C66EAB">
        <w:rPr>
          <w:rFonts w:cs="B Nazanin" w:hint="cs"/>
          <w:sz w:val="28"/>
          <w:szCs w:val="28"/>
          <w:rtl/>
        </w:rPr>
        <w:t xml:space="preserve"> </w:t>
      </w:r>
      <w:r w:rsidR="00C66EAB" w:rsidRPr="00C66EAB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ت</w:t>
      </w:r>
      <w:r w:rsidR="00C66EAB" w:rsidRPr="00C66EAB">
        <w:rPr>
          <w:rFonts w:cs="B Nazanin" w:hint="cs"/>
          <w:sz w:val="28"/>
          <w:szCs w:val="28"/>
          <w:rtl/>
        </w:rPr>
        <w:t>)</w:t>
      </w:r>
      <w:r w:rsidR="00C66EAB" w:rsidRPr="00C66EAB">
        <w:t xml:space="preserve"> </w:t>
      </w:r>
      <w:r w:rsidR="00C66EAB" w:rsidRPr="004F73B5">
        <w:rPr>
          <w:position w:val="-14"/>
        </w:rPr>
        <w:object w:dxaOrig="1480" w:dyaOrig="420">
          <v:shape id="_x0000_i1071" type="#_x0000_t75" style="width:74.4pt;height:21.2pt" o:ole="">
            <v:imagedata r:id="rId105" o:title=""/>
          </v:shape>
          <o:OLEObject Type="Embed" ProgID="Equation.DSMT4" ShapeID="_x0000_i1071" DrawAspect="Content" ObjectID="_1673310823" r:id="rId106"/>
        </w:object>
      </w:r>
    </w:p>
    <w:p w:rsidR="00482B34" w:rsidRDefault="00AB15D9" w:rsidP="00C66EAB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  <w:r>
        <w:rPr>
          <w:rFonts w:ascii="B Nazanin" w:hAnsi="B Nazanin" w:cs="B Nazanin" w:hint="cs"/>
          <w:sz w:val="28"/>
          <w:szCs w:val="28"/>
          <w:rtl/>
        </w:rPr>
        <w:t>17</w:t>
      </w:r>
      <w:r w:rsidR="003C6683">
        <w:rPr>
          <w:rFonts w:ascii="B Nazanin" w:hAnsi="B Nazanin" w:cs="B Nazanin" w:hint="cs"/>
          <w:sz w:val="28"/>
          <w:szCs w:val="28"/>
          <w:rtl/>
        </w:rPr>
        <w:t xml:space="preserve">) </w:t>
      </w:r>
      <w:r w:rsidR="00E15A66">
        <w:rPr>
          <w:rFonts w:ascii="B Nazanin" w:hAnsi="B Nazanin" w:cs="B Nazanin" w:hint="cs"/>
          <w:sz w:val="28"/>
          <w:szCs w:val="28"/>
          <w:rtl/>
        </w:rPr>
        <w:t xml:space="preserve">متمم </w:t>
      </w:r>
      <w:r w:rsidR="00482B34" w:rsidRPr="00781FA6">
        <w:rPr>
          <w:rFonts w:ascii="B Nazanin" w:hAnsi="B Nazanin" w:cs="B Nazanin" w:hint="cs"/>
          <w:sz w:val="28"/>
          <w:szCs w:val="28"/>
          <w:rtl/>
        </w:rPr>
        <w:t>مجموع</w:t>
      </w:r>
      <w:r w:rsidR="00C66EAB">
        <w:rPr>
          <w:rFonts w:ascii="B Nazanin" w:hAnsi="B Nazanin" w:cs="B Nazanin" w:hint="cs"/>
          <w:sz w:val="28"/>
          <w:szCs w:val="28"/>
          <w:rtl/>
        </w:rPr>
        <w:t>ۀ</w:t>
      </w:r>
      <w:r w:rsidR="00482B34" w:rsidRPr="00781FA6">
        <w:rPr>
          <w:rFonts w:ascii="B Nazanin" w:hAnsi="B Nazanin" w:cs="B Nazanin" w:hint="cs"/>
          <w:sz w:val="28"/>
          <w:szCs w:val="28"/>
          <w:rtl/>
        </w:rPr>
        <w:t xml:space="preserve"> </w:t>
      </w:r>
      <w:r w:rsidR="00C66EAB" w:rsidRPr="004F73B5">
        <w:rPr>
          <w:position w:val="-14"/>
        </w:rPr>
        <w:object w:dxaOrig="2520" w:dyaOrig="420">
          <v:shape id="_x0000_i1072" type="#_x0000_t75" style="width:126.8pt;height:21.2pt" o:ole="">
            <v:imagedata r:id="rId107" o:title=""/>
          </v:shape>
          <o:OLEObject Type="Embed" ProgID="Equation.DSMT4" ShapeID="_x0000_i1072" DrawAspect="Content" ObjectID="_1673310824" r:id="rId108"/>
        </w:object>
      </w:r>
      <w:r w:rsidR="00482B34" w:rsidRPr="00781FA6">
        <w:rPr>
          <w:rFonts w:ascii="B Nazanin" w:hAnsi="B Nazanin" w:cs="B Nazanin" w:hint="cs"/>
          <w:sz w:val="28"/>
          <w:szCs w:val="28"/>
          <w:rtl/>
        </w:rPr>
        <w:t>کدام یک از گزینه‌های زیر است؟</w:t>
      </w:r>
    </w:p>
    <w:p w:rsidR="006A1755" w:rsidRPr="00781FA6" w:rsidRDefault="001529C5" w:rsidP="005E207A">
      <w:pPr>
        <w:bidi/>
        <w:spacing w:line="360" w:lineRule="auto"/>
        <w:rPr>
          <w:rFonts w:ascii="B Nazanin" w:hAnsi="B Nazanin" w:cs="B Nazanin"/>
          <w:sz w:val="28"/>
          <w:szCs w:val="28"/>
        </w:rPr>
      </w:pPr>
      <w:r>
        <w:rPr>
          <w:rFonts w:ascii="B Nazanin" w:hAnsi="B Nazanin" w:cs="B Nazanin" w:hint="cs"/>
          <w:sz w:val="28"/>
          <w:szCs w:val="28"/>
          <w:rtl/>
        </w:rPr>
        <w:t xml:space="preserve">  </w:t>
      </w:r>
      <w:r w:rsidR="005E207A">
        <w:rPr>
          <w:rFonts w:ascii="B Nazanin" w:hAnsi="B Nazanin" w:cs="B Nazanin" w:hint="cs"/>
          <w:sz w:val="28"/>
          <w:szCs w:val="28"/>
          <w:rtl/>
        </w:rPr>
        <w:t>الف</w:t>
      </w:r>
      <w:r w:rsidR="006A1755">
        <w:rPr>
          <w:rFonts w:ascii="B Nazanin" w:hAnsi="B Nazanin" w:cs="B Nazanin" w:hint="cs"/>
          <w:sz w:val="28"/>
          <w:szCs w:val="28"/>
          <w:rtl/>
        </w:rPr>
        <w:t>)</w:t>
      </w:r>
      <w:r w:rsidR="006A1755" w:rsidRPr="006A1755">
        <w:t xml:space="preserve"> </w:t>
      </w:r>
      <w:r w:rsidR="006A1755" w:rsidRPr="004F73B5">
        <w:rPr>
          <w:position w:val="-14"/>
        </w:rPr>
        <w:object w:dxaOrig="2040" w:dyaOrig="420">
          <v:shape id="_x0000_i1073" type="#_x0000_t75" style="width:102pt;height:21.2pt" o:ole="">
            <v:imagedata r:id="rId109" o:title=""/>
          </v:shape>
          <o:OLEObject Type="Embed" ProgID="Equation.DSMT4" ShapeID="_x0000_i1073" DrawAspect="Content" ObjectID="_1673310825" r:id="rId110"/>
        </w:object>
      </w:r>
      <w:r w:rsidR="006A1755">
        <w:rPr>
          <w:rFonts w:hint="cs"/>
          <w:rtl/>
        </w:rPr>
        <w:t xml:space="preserve">                                               </w:t>
      </w:r>
      <w:r w:rsidR="005E207A">
        <w:rPr>
          <w:rFonts w:hint="cs"/>
          <w:rtl/>
        </w:rPr>
        <w:t>ب</w:t>
      </w:r>
      <w:r w:rsidR="006A1755">
        <w:rPr>
          <w:rFonts w:hint="cs"/>
          <w:rtl/>
        </w:rPr>
        <w:t xml:space="preserve">) </w:t>
      </w:r>
      <w:r w:rsidR="006A1755" w:rsidRPr="006A1755">
        <w:t xml:space="preserve"> </w:t>
      </w:r>
      <w:r w:rsidR="006A1755" w:rsidRPr="004F73B5">
        <w:rPr>
          <w:position w:val="-14"/>
        </w:rPr>
        <w:object w:dxaOrig="2220" w:dyaOrig="420">
          <v:shape id="_x0000_i1074" type="#_x0000_t75" style="width:111.2pt;height:21.2pt" o:ole="">
            <v:imagedata r:id="rId111" o:title=""/>
          </v:shape>
          <o:OLEObject Type="Embed" ProgID="Equation.DSMT4" ShapeID="_x0000_i1074" DrawAspect="Content" ObjectID="_1673310826" r:id="rId112"/>
        </w:object>
      </w:r>
    </w:p>
    <w:tbl>
      <w:tblPr>
        <w:tblStyle w:val="TableGrid"/>
        <w:tblpPr w:leftFromText="180" w:rightFromText="180" w:vertAnchor="text" w:horzAnchor="margin" w:tblpXSpec="right" w:tblpY="36"/>
        <w:bidiVisual/>
        <w:tblW w:w="100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6021"/>
      </w:tblGrid>
      <w:tr w:rsidR="00482B34" w:rsidRPr="00781FA6" w:rsidTr="006A1755">
        <w:trPr>
          <w:trHeight w:val="427"/>
        </w:trPr>
        <w:tc>
          <w:tcPr>
            <w:tcW w:w="3996" w:type="dxa"/>
          </w:tcPr>
          <w:p w:rsidR="00014217" w:rsidRPr="003C6683" w:rsidRDefault="005E207A" w:rsidP="006A1755">
            <w:pPr>
              <w:bidi/>
              <w:spacing w:line="360" w:lineRule="auto"/>
              <w:rPr>
                <w:rFonts w:ascii="B Nazanin" w:hAnsi="B Nazanin" w:cs="B Nazanin"/>
                <w:sz w:val="28"/>
                <w:szCs w:val="28"/>
                <w:rtl/>
              </w:rPr>
            </w:pPr>
            <w:r>
              <w:rPr>
                <w:rFonts w:ascii="B Nazanin" w:hAnsi="B Nazanin" w:cs="B Nazanin" w:hint="cs"/>
                <w:sz w:val="28"/>
                <w:szCs w:val="28"/>
                <w:rtl/>
              </w:rPr>
              <w:t>پ</w:t>
            </w:r>
            <w:r w:rsidR="00D440F5">
              <w:rPr>
                <w:rFonts w:ascii="B Nazanin" w:hAnsi="B Nazanin" w:cs="B Nazanin" w:hint="cs"/>
                <w:sz w:val="28"/>
                <w:szCs w:val="28"/>
                <w:rtl/>
              </w:rPr>
              <w:t>)</w:t>
            </w:r>
            <w:r w:rsidR="00D440F5" w:rsidRPr="004F73B5">
              <w:rPr>
                <w:position w:val="-14"/>
              </w:rPr>
              <w:object w:dxaOrig="2040" w:dyaOrig="420">
                <v:shape id="_x0000_i1075" type="#_x0000_t75" style="width:102pt;height:21.2pt" o:ole="">
                  <v:imagedata r:id="rId113" o:title=""/>
                </v:shape>
                <o:OLEObject Type="Embed" ProgID="Equation.DSMT4" ShapeID="_x0000_i1075" DrawAspect="Content" ObjectID="_1673310827" r:id="rId114"/>
              </w:object>
            </w:r>
            <w:r w:rsidR="00D440F5">
              <w:rPr>
                <w:rFonts w:ascii="B Nazanin" w:hAnsi="B Nazanin" w:cs="B Nazanin"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6021" w:type="dxa"/>
          </w:tcPr>
          <w:p w:rsidR="00482B34" w:rsidRPr="00781FA6" w:rsidRDefault="00D440F5" w:rsidP="005E207A">
            <w:pPr>
              <w:pStyle w:val="ListParagraph"/>
              <w:spacing w:line="360" w:lineRule="auto"/>
              <w:jc w:val="center"/>
              <w:rPr>
                <w:rFonts w:ascii="B Nazanin" w:hAnsi="B Nazanin" w:cs="B Nazanin"/>
                <w:i/>
                <w:sz w:val="28"/>
                <w:szCs w:val="28"/>
                <w:rtl/>
              </w:rPr>
            </w:pPr>
            <w:r w:rsidRPr="004F73B5">
              <w:rPr>
                <w:position w:val="-14"/>
              </w:rPr>
              <w:object w:dxaOrig="2200" w:dyaOrig="420">
                <v:shape id="_x0000_i1076" type="#_x0000_t75" style="width:110.4pt;height:21.2pt" o:ole="">
                  <v:imagedata r:id="rId115" o:title=""/>
                </v:shape>
                <o:OLEObject Type="Embed" ProgID="Equation.DSMT4" ShapeID="_x0000_i1076" DrawAspect="Content" ObjectID="_1673310828" r:id="rId116"/>
              </w:object>
            </w:r>
            <w:r w:rsidR="006A1755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5E207A">
              <w:rPr>
                <w:rFonts w:cs="B Nazanin" w:hint="cs"/>
                <w:sz w:val="28"/>
                <w:szCs w:val="28"/>
                <w:rtl/>
              </w:rPr>
              <w:t xml:space="preserve">    </w:t>
            </w:r>
            <w:r w:rsidR="001529C5">
              <w:rPr>
                <w:rFonts w:cs="B Nazanin" w:hint="cs"/>
                <w:sz w:val="28"/>
                <w:szCs w:val="28"/>
                <w:rtl/>
              </w:rPr>
              <w:t xml:space="preserve">  </w:t>
            </w:r>
            <w:r w:rsidR="005E207A">
              <w:rPr>
                <w:rFonts w:cs="B Nazanin" w:hint="cs"/>
                <w:sz w:val="28"/>
                <w:szCs w:val="28"/>
                <w:rtl/>
              </w:rPr>
              <w:t>ت</w:t>
            </w:r>
            <w:r w:rsidR="001529C5">
              <w:rPr>
                <w:rFonts w:cs="B Nazanin" w:hint="cs"/>
                <w:sz w:val="28"/>
                <w:szCs w:val="28"/>
                <w:rtl/>
              </w:rPr>
              <w:t xml:space="preserve">) </w:t>
            </w:r>
          </w:p>
        </w:tc>
      </w:tr>
    </w:tbl>
    <w:p w:rsidR="00C41B81" w:rsidRPr="00781FA6" w:rsidRDefault="00AB15D9" w:rsidP="000F51C7">
      <w:pPr>
        <w:bidi/>
        <w:spacing w:after="0" w:line="240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18</w:t>
      </w:r>
      <w:r w:rsidR="003C6683">
        <w:rPr>
          <w:rFonts w:cs="B Nazanin" w:hint="cs"/>
          <w:sz w:val="28"/>
          <w:szCs w:val="28"/>
          <w:rtl/>
          <w:lang w:bidi="fa-IR"/>
        </w:rPr>
        <w:t>)</w:t>
      </w:r>
      <w:r w:rsidR="00C41B81" w:rsidRPr="00781FA6">
        <w:rPr>
          <w:rFonts w:cs="B Nazanin" w:hint="cs"/>
          <w:sz w:val="28"/>
          <w:szCs w:val="28"/>
          <w:rtl/>
          <w:lang w:bidi="fa-IR"/>
        </w:rPr>
        <w:t xml:space="preserve"> اگر </w:t>
      </w:r>
      <w:r w:rsidR="00250C68" w:rsidRPr="004F73B5">
        <w:rPr>
          <w:position w:val="-12"/>
        </w:rPr>
        <w:object w:dxaOrig="2580" w:dyaOrig="360">
          <v:shape id="_x0000_i1077" type="#_x0000_t75" style="width:129.2pt;height:17.2pt" o:ole="">
            <v:imagedata r:id="rId117" o:title=""/>
          </v:shape>
          <o:OLEObject Type="Embed" ProgID="Equation.DSMT4" ShapeID="_x0000_i1077" DrawAspect="Content" ObjectID="_1673310829" r:id="rId118"/>
        </w:object>
      </w:r>
      <w:r w:rsidR="00250C68">
        <w:rPr>
          <w:rFonts w:hint="cs"/>
          <w:rtl/>
        </w:rPr>
        <w:t xml:space="preserve">، </w:t>
      </w:r>
      <w:r w:rsidR="00250C68" w:rsidRPr="004F73B5">
        <w:rPr>
          <w:position w:val="-12"/>
        </w:rPr>
        <w:object w:dxaOrig="2000" w:dyaOrig="360">
          <v:shape id="_x0000_i1078" type="#_x0000_t75" style="width:100pt;height:17.2pt" o:ole="">
            <v:imagedata r:id="rId119" o:title=""/>
          </v:shape>
          <o:OLEObject Type="Embed" ProgID="Equation.DSMT4" ShapeID="_x0000_i1078" DrawAspect="Content" ObjectID="_1673310830" r:id="rId120"/>
        </w:object>
      </w:r>
      <w:r w:rsidR="00C41B81" w:rsidRPr="00781FA6">
        <w:rPr>
          <w:rFonts w:cs="B Nazanin" w:hint="cs"/>
          <w:sz w:val="28"/>
          <w:szCs w:val="28"/>
          <w:rtl/>
          <w:lang w:bidi="fa-IR"/>
        </w:rPr>
        <w:t xml:space="preserve"> </w:t>
      </w:r>
      <w:r w:rsidR="00250C68">
        <w:rPr>
          <w:rFonts w:cs="B Nazanin" w:hint="cs"/>
          <w:sz w:val="28"/>
          <w:szCs w:val="28"/>
          <w:rtl/>
          <w:lang w:bidi="fa-IR"/>
        </w:rPr>
        <w:t>و</w:t>
      </w:r>
      <w:r w:rsidR="00250C68" w:rsidRPr="004F73B5">
        <w:rPr>
          <w:position w:val="-12"/>
        </w:rPr>
        <w:object w:dxaOrig="2000" w:dyaOrig="360">
          <v:shape id="_x0000_i1079" type="#_x0000_t75" style="width:100pt;height:17.2pt" o:ole="">
            <v:imagedata r:id="rId121" o:title=""/>
          </v:shape>
          <o:OLEObject Type="Embed" ProgID="Equation.DSMT4" ShapeID="_x0000_i1079" DrawAspect="Content" ObjectID="_1673310831" r:id="rId122"/>
        </w:object>
      </w:r>
      <w:r w:rsidR="00C41B81" w:rsidRPr="00781FA6">
        <w:rPr>
          <w:rFonts w:cs="B Nazanin" w:hint="cs"/>
          <w:sz w:val="28"/>
          <w:szCs w:val="28"/>
          <w:rtl/>
          <w:lang w:bidi="fa-IR"/>
        </w:rPr>
        <w:t xml:space="preserve"> مجموع</w:t>
      </w:r>
      <w:r w:rsidR="00250C68">
        <w:rPr>
          <w:rFonts w:cs="B Nazanin" w:hint="cs"/>
          <w:sz w:val="28"/>
          <w:szCs w:val="28"/>
          <w:rtl/>
          <w:lang w:bidi="fa-IR"/>
        </w:rPr>
        <w:t>ۀ</w:t>
      </w:r>
      <w:r w:rsidR="00250C68" w:rsidRPr="004F73B5">
        <w:rPr>
          <w:position w:val="-12"/>
        </w:rPr>
        <w:object w:dxaOrig="1460" w:dyaOrig="360">
          <v:shape id="_x0000_i1080" type="#_x0000_t75" style="width:72.8pt;height:17.2pt" o:ole="">
            <v:imagedata r:id="rId123" o:title=""/>
          </v:shape>
          <o:OLEObject Type="Embed" ProgID="Equation.DSMT4" ShapeID="_x0000_i1080" DrawAspect="Content" ObjectID="_1673310832" r:id="rId124"/>
        </w:object>
      </w:r>
      <w:r w:rsidR="00C41B81" w:rsidRPr="00781FA6">
        <w:rPr>
          <w:rFonts w:cs="B Nazanin" w:hint="cs"/>
          <w:sz w:val="28"/>
          <w:szCs w:val="28"/>
          <w:rtl/>
          <w:lang w:bidi="fa-IR"/>
        </w:rPr>
        <w:t xml:space="preserve">  چند عضو صحیح کوچکتر از 3 را شامل می شود</w:t>
      </w:r>
      <w:r w:rsidR="000F51C7">
        <w:rPr>
          <w:rFonts w:cs="B Nazanin" w:hint="cs"/>
          <w:sz w:val="28"/>
          <w:szCs w:val="28"/>
          <w:rtl/>
          <w:lang w:bidi="fa-IR"/>
        </w:rPr>
        <w:t>؟</w:t>
      </w:r>
      <w:r w:rsidR="00C41B81" w:rsidRPr="00781FA6"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C41B81" w:rsidRPr="00781FA6" w:rsidRDefault="00C41B81" w:rsidP="00C41B81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 w:rsidRPr="00781FA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1FA6">
        <w:rPr>
          <w:rFonts w:cs="B Nazanin"/>
          <w:sz w:val="28"/>
          <w:szCs w:val="28"/>
          <w:lang w:bidi="fa-IR"/>
        </w:rPr>
        <w:t xml:space="preserve">     </w:t>
      </w:r>
      <w:r w:rsidRPr="00781FA6"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                       </w:t>
      </w:r>
      <w:r w:rsidRPr="00781FA6">
        <w:rPr>
          <w:rFonts w:cs="B Nazanin" w:hint="cs"/>
          <w:sz w:val="28"/>
          <w:szCs w:val="28"/>
          <w:lang w:bidi="fa-IR"/>
        </w:rPr>
        <w:t xml:space="preserve"> </w:t>
      </w:r>
    </w:p>
    <w:p w:rsidR="00C41B81" w:rsidRPr="00781FA6" w:rsidRDefault="00C41B81" w:rsidP="00B87FD2">
      <w:pPr>
        <w:jc w:val="right"/>
        <w:rPr>
          <w:rFonts w:cs="B Nazanin"/>
          <w:sz w:val="28"/>
          <w:szCs w:val="28"/>
        </w:rPr>
      </w:pPr>
      <w:r w:rsidRPr="00781FA6">
        <w:rPr>
          <w:rFonts w:cs="B Nazanin" w:hint="cs"/>
          <w:sz w:val="28"/>
          <w:szCs w:val="28"/>
          <w:rtl/>
          <w:lang w:bidi="fa-IR"/>
        </w:rPr>
        <w:t xml:space="preserve"> </w:t>
      </w:r>
      <w:r w:rsidR="005E207A">
        <w:rPr>
          <w:rFonts w:cs="B Nazanin" w:hint="cs"/>
          <w:sz w:val="28"/>
          <w:szCs w:val="28"/>
          <w:rtl/>
          <w:lang w:bidi="fa-IR"/>
        </w:rPr>
        <w:t>الف</w:t>
      </w:r>
      <w:r w:rsidRPr="00781FA6">
        <w:rPr>
          <w:rFonts w:cs="B Nazanin" w:hint="cs"/>
          <w:sz w:val="28"/>
          <w:szCs w:val="28"/>
          <w:rtl/>
          <w:lang w:bidi="fa-IR"/>
        </w:rPr>
        <w:t xml:space="preserve">)  2                   </w:t>
      </w:r>
      <w:r w:rsidR="00B87FD2">
        <w:rPr>
          <w:rFonts w:cs="B Nazanin" w:hint="cs"/>
          <w:sz w:val="28"/>
          <w:szCs w:val="28"/>
          <w:rtl/>
          <w:lang w:bidi="fa-IR"/>
        </w:rPr>
        <w:t xml:space="preserve">    </w:t>
      </w:r>
      <w:r w:rsidRPr="00781FA6">
        <w:rPr>
          <w:rFonts w:cs="B Nazanin" w:hint="cs"/>
          <w:sz w:val="28"/>
          <w:szCs w:val="28"/>
          <w:rtl/>
          <w:lang w:bidi="fa-IR"/>
        </w:rPr>
        <w:t xml:space="preserve">     </w:t>
      </w:r>
      <w:r w:rsidR="005E207A">
        <w:rPr>
          <w:rFonts w:cs="B Nazanin" w:hint="cs"/>
          <w:sz w:val="28"/>
          <w:szCs w:val="28"/>
          <w:rtl/>
          <w:lang w:bidi="fa-IR"/>
        </w:rPr>
        <w:t>ب</w:t>
      </w:r>
      <w:r w:rsidRPr="00781FA6">
        <w:rPr>
          <w:rFonts w:cs="B Nazanin" w:hint="cs"/>
          <w:sz w:val="28"/>
          <w:szCs w:val="28"/>
          <w:rtl/>
          <w:lang w:bidi="fa-IR"/>
        </w:rPr>
        <w:t xml:space="preserve">)3                       </w:t>
      </w:r>
      <w:r w:rsidR="00B87FD2">
        <w:rPr>
          <w:rFonts w:cs="B Nazanin" w:hint="cs"/>
          <w:sz w:val="28"/>
          <w:szCs w:val="28"/>
          <w:rtl/>
          <w:lang w:bidi="fa-IR"/>
        </w:rPr>
        <w:t xml:space="preserve">    </w:t>
      </w:r>
      <w:r w:rsidRPr="00781FA6">
        <w:rPr>
          <w:rFonts w:cs="B Nazanin" w:hint="cs"/>
          <w:sz w:val="28"/>
          <w:szCs w:val="28"/>
          <w:rtl/>
          <w:lang w:bidi="fa-IR"/>
        </w:rPr>
        <w:t xml:space="preserve">  </w:t>
      </w:r>
      <w:r w:rsidR="005E207A">
        <w:rPr>
          <w:rFonts w:cs="B Nazanin" w:hint="cs"/>
          <w:sz w:val="28"/>
          <w:szCs w:val="28"/>
          <w:rtl/>
          <w:lang w:bidi="fa-IR"/>
        </w:rPr>
        <w:t>پ</w:t>
      </w:r>
      <w:r w:rsidRPr="00781FA6">
        <w:rPr>
          <w:rFonts w:cs="B Nazanin" w:hint="cs"/>
          <w:sz w:val="28"/>
          <w:szCs w:val="28"/>
          <w:rtl/>
          <w:lang w:bidi="fa-IR"/>
        </w:rPr>
        <w:t xml:space="preserve">) 4              </w:t>
      </w:r>
      <w:r w:rsidR="00B87FD2">
        <w:rPr>
          <w:rFonts w:cs="B Nazanin" w:hint="cs"/>
          <w:sz w:val="28"/>
          <w:szCs w:val="28"/>
          <w:rtl/>
          <w:lang w:bidi="fa-IR"/>
        </w:rPr>
        <w:t xml:space="preserve">     </w:t>
      </w:r>
      <w:r w:rsidRPr="00781FA6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B87FD2">
        <w:rPr>
          <w:rFonts w:cs="B Nazanin" w:hint="cs"/>
          <w:sz w:val="28"/>
          <w:szCs w:val="28"/>
          <w:rtl/>
          <w:lang w:bidi="fa-IR"/>
        </w:rPr>
        <w:t xml:space="preserve">       </w:t>
      </w:r>
      <w:r w:rsidRPr="00781FA6">
        <w:rPr>
          <w:rFonts w:cs="B Nazanin" w:hint="cs"/>
          <w:sz w:val="28"/>
          <w:szCs w:val="28"/>
          <w:rtl/>
          <w:lang w:bidi="fa-IR"/>
        </w:rPr>
        <w:t xml:space="preserve"> </w:t>
      </w:r>
      <w:r w:rsidR="005E207A">
        <w:rPr>
          <w:rFonts w:cs="B Nazanin" w:hint="cs"/>
          <w:sz w:val="28"/>
          <w:szCs w:val="28"/>
          <w:rtl/>
          <w:lang w:bidi="fa-IR"/>
        </w:rPr>
        <w:t>ت</w:t>
      </w:r>
      <w:r w:rsidRPr="00781FA6">
        <w:rPr>
          <w:rFonts w:cs="B Nazanin" w:hint="cs"/>
          <w:sz w:val="28"/>
          <w:szCs w:val="28"/>
          <w:rtl/>
          <w:lang w:bidi="fa-IR"/>
        </w:rPr>
        <w:t>) بی شمار</w:t>
      </w:r>
    </w:p>
    <w:p w:rsidR="00AB15D9" w:rsidRDefault="00AB15D9" w:rsidP="00AB15D9">
      <w:pPr>
        <w:bidi/>
        <w:spacing w:line="259" w:lineRule="auto"/>
        <w:rPr>
          <w:rFonts w:ascii="B Nazanin" w:hAnsi="B Nazanin" w:cs="B Nazanin"/>
          <w:sz w:val="28"/>
          <w:szCs w:val="28"/>
          <w:rtl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AB15D9" w:rsidRPr="009C13FC" w:rsidTr="00AB15D9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AB15D9" w:rsidRPr="009C13FC" w:rsidRDefault="00B44F01" w:rsidP="00AB15D9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380215818"/>
                <w:placeholder>
                  <w:docPart w:val="C95129D23E824428B89945BF16A8CC5F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AB15D9" w:rsidRPr="00781FA6" w:rsidTr="00AB15D9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AB15D9" w:rsidRPr="00781FA6" w:rsidRDefault="00B44F01" w:rsidP="00404BF4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007977059"/>
                <w:placeholder>
                  <w:docPart w:val="E56988843FB54B1BB3F3AA18A01CCAE8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AB15D9" w:rsidRDefault="00AB15D9" w:rsidP="00AB15D9">
      <w:pPr>
        <w:bidi/>
        <w:spacing w:line="259" w:lineRule="auto"/>
        <w:rPr>
          <w:rFonts w:ascii="B Nazanin" w:hAnsi="B Nazanin" w:cs="B Nazanin"/>
          <w:sz w:val="28"/>
          <w:szCs w:val="28"/>
          <w:rtl/>
        </w:rPr>
      </w:pPr>
    </w:p>
    <w:p w:rsidR="00014217" w:rsidRPr="00AB15D9" w:rsidRDefault="00AB15D9" w:rsidP="00AB15D9">
      <w:pPr>
        <w:tabs>
          <w:tab w:val="left" w:pos="8496"/>
          <w:tab w:val="right" w:pos="9448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ascii="B Nazanin" w:hAnsi="B Nazanin" w:cs="B Nazanin" w:hint="cs"/>
          <w:sz w:val="28"/>
          <w:szCs w:val="28"/>
          <w:rtl/>
        </w:rPr>
        <w:t>19</w:t>
      </w:r>
      <w:r w:rsidR="003C6683" w:rsidRPr="00AB15D9">
        <w:rPr>
          <w:rFonts w:ascii="B Nazanin" w:hAnsi="B Nazanin" w:cs="B Nazanin" w:hint="cs"/>
          <w:sz w:val="28"/>
          <w:szCs w:val="28"/>
          <w:rtl/>
        </w:rPr>
        <w:t>)</w:t>
      </w:r>
      <w:r>
        <w:rPr>
          <w:rFonts w:ascii="B Nazanin" w:hAnsi="B Nazanin"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>درستی یا ناد</w:t>
      </w:r>
      <w:r>
        <w:rPr>
          <w:rFonts w:cs="B Nazanin" w:hint="cs"/>
          <w:sz w:val="28"/>
          <w:szCs w:val="28"/>
          <w:rtl/>
          <w:lang w:bidi="fa-IR"/>
        </w:rPr>
        <w:t>رستی گزاره های زیر را مشخص کنید.</w:t>
      </w:r>
    </w:p>
    <w:tbl>
      <w:tblPr>
        <w:tblStyle w:val="TableGrid"/>
        <w:tblpPr w:leftFromText="180" w:rightFromText="180" w:vertAnchor="text" w:horzAnchor="margin" w:tblpY="61"/>
        <w:tblOverlap w:val="never"/>
        <w:bidiVisual/>
        <w:tblW w:w="86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95"/>
      </w:tblGrid>
      <w:tr w:rsidR="00014217" w:rsidRPr="00AB15D9" w:rsidTr="0030722E">
        <w:trPr>
          <w:trHeight w:val="435"/>
        </w:trPr>
        <w:tc>
          <w:tcPr>
            <w:tcW w:w="8695" w:type="dxa"/>
          </w:tcPr>
          <w:p w:rsidR="00014217" w:rsidRPr="00AB15D9" w:rsidRDefault="00014217" w:rsidP="00982640">
            <w:pPr>
              <w:jc w:val="right"/>
              <w:rPr>
                <w:rFonts w:ascii="B Nazanin" w:hAnsi="B Nazanin" w:cs="B Nazanin"/>
                <w:sz w:val="28"/>
                <w:szCs w:val="28"/>
                <w:rtl/>
              </w:rPr>
            </w:pPr>
            <w:r w:rsidRPr="00AB15D9">
              <w:rPr>
                <w:rFonts w:ascii="B Nazanin" w:hAnsi="B Nazanin" w:cs="B Nazanin" w:hint="cs"/>
                <w:sz w:val="28"/>
                <w:szCs w:val="28"/>
                <w:rtl/>
              </w:rPr>
              <w:t>الف) مجموع</w:t>
            </w:r>
            <w:r w:rsidR="00982640">
              <w:rPr>
                <w:rFonts w:ascii="B Nazanin" w:hAnsi="B Nazanin" w:cs="B Nazanin" w:hint="cs"/>
                <w:sz w:val="28"/>
                <w:szCs w:val="28"/>
                <w:rtl/>
              </w:rPr>
              <w:t>ۀ</w:t>
            </w:r>
            <w:r w:rsidRPr="00AB15D9">
              <w:rPr>
                <w:rFonts w:ascii="B Nazanin" w:hAnsi="B Nazanin" w:cs="B Nazanin" w:hint="cs"/>
                <w:sz w:val="28"/>
                <w:szCs w:val="28"/>
                <w:rtl/>
              </w:rPr>
              <w:t xml:space="preserve"> اعداد اعشاری بین 1/0و 5/0 متناهی است.</w:t>
            </w:r>
          </w:p>
        </w:tc>
      </w:tr>
      <w:tr w:rsidR="00014217" w:rsidRPr="00AB15D9" w:rsidTr="0030722E">
        <w:trPr>
          <w:trHeight w:val="364"/>
        </w:trPr>
        <w:tc>
          <w:tcPr>
            <w:tcW w:w="8695" w:type="dxa"/>
          </w:tcPr>
          <w:p w:rsidR="00014217" w:rsidRPr="00AB15D9" w:rsidRDefault="00014217" w:rsidP="00982640">
            <w:pPr>
              <w:jc w:val="right"/>
              <w:rPr>
                <w:rFonts w:ascii="B Nazanin" w:hAnsi="B Nazanin" w:cs="B Nazanin"/>
                <w:sz w:val="28"/>
                <w:szCs w:val="28"/>
                <w:rtl/>
              </w:rPr>
            </w:pPr>
            <w:r w:rsidRPr="00AB15D9">
              <w:rPr>
                <w:rFonts w:ascii="B Nazanin" w:hAnsi="B Nazanin" w:cs="B Nazanin" w:hint="cs"/>
                <w:sz w:val="28"/>
                <w:szCs w:val="28"/>
                <w:rtl/>
              </w:rPr>
              <w:t>ب) مجموع</w:t>
            </w:r>
            <w:r w:rsidR="00982640">
              <w:rPr>
                <w:rFonts w:ascii="B Nazanin" w:hAnsi="B Nazanin" w:cs="B Nazanin" w:hint="cs"/>
                <w:sz w:val="28"/>
                <w:szCs w:val="28"/>
                <w:rtl/>
              </w:rPr>
              <w:t>ۀ</w:t>
            </w:r>
            <w:r w:rsidRPr="00AB15D9">
              <w:rPr>
                <w:rFonts w:ascii="B Nazanin" w:hAnsi="B Nazanin" w:cs="B Nazanin" w:hint="cs"/>
                <w:sz w:val="28"/>
                <w:szCs w:val="28"/>
                <w:rtl/>
              </w:rPr>
              <w:t xml:space="preserve"> اعدادی که مربع آن‌ها کمتر از 10 است، متناهی است. </w:t>
            </w:r>
          </w:p>
        </w:tc>
      </w:tr>
      <w:tr w:rsidR="00014217" w:rsidRPr="00AB15D9" w:rsidTr="0030722E">
        <w:trPr>
          <w:trHeight w:val="529"/>
        </w:trPr>
        <w:tc>
          <w:tcPr>
            <w:tcW w:w="8695" w:type="dxa"/>
          </w:tcPr>
          <w:p w:rsidR="00B357DC" w:rsidRPr="00AB15D9" w:rsidRDefault="00A346A7" w:rsidP="00982640">
            <w:pPr>
              <w:bidi/>
              <w:rPr>
                <w:rFonts w:ascii="B Nazanin" w:hAnsi="B Nazanin" w:cs="B Nazanin"/>
                <w:sz w:val="28"/>
                <w:szCs w:val="28"/>
                <w:rtl/>
              </w:rPr>
            </w:pPr>
            <w:r>
              <w:rPr>
                <w:rFonts w:ascii="B Nazanin" w:hAnsi="B Nazanin" w:cs="B Nazanin" w:hint="cs"/>
                <w:sz w:val="28"/>
                <w:szCs w:val="28"/>
                <w:rtl/>
              </w:rPr>
              <w:t>پ</w:t>
            </w:r>
            <w:r w:rsidR="00014217" w:rsidRPr="00AB15D9">
              <w:rPr>
                <w:rFonts w:ascii="B Nazanin" w:hAnsi="B Nazanin" w:cs="B Nazanin" w:hint="cs"/>
                <w:sz w:val="28"/>
                <w:szCs w:val="28"/>
                <w:rtl/>
              </w:rPr>
              <w:t>) مجموع</w:t>
            </w:r>
            <w:r w:rsidR="00982640">
              <w:rPr>
                <w:rFonts w:ascii="B Nazanin" w:hAnsi="B Nazanin" w:cs="B Nazanin" w:hint="cs"/>
                <w:sz w:val="28"/>
                <w:szCs w:val="28"/>
                <w:rtl/>
              </w:rPr>
              <w:t>ۀ</w:t>
            </w:r>
            <w:r w:rsidR="003C6683" w:rsidRPr="00AB15D9">
              <w:rPr>
                <w:rFonts w:ascii="B Nazanin" w:hAnsi="B Nazanin" w:cs="B Nazanin" w:hint="cs"/>
                <w:sz w:val="28"/>
                <w:szCs w:val="28"/>
                <w:rtl/>
              </w:rPr>
              <w:t xml:space="preserve"> اعداد اول سه رقمی نامتناهی است</w:t>
            </w:r>
            <w:r>
              <w:rPr>
                <w:rFonts w:ascii="B Nazanin" w:hAnsi="B Nazanin" w:cs="B Nazanin" w:hint="cs"/>
                <w:sz w:val="28"/>
                <w:szCs w:val="28"/>
                <w:rtl/>
              </w:rPr>
              <w:t>.</w:t>
            </w:r>
          </w:p>
          <w:p w:rsidR="00A94638" w:rsidRPr="00AB15D9" w:rsidRDefault="00A346A7" w:rsidP="00AB15D9">
            <w:pPr>
              <w:tabs>
                <w:tab w:val="left" w:pos="8496"/>
                <w:tab w:val="right" w:pos="9448"/>
              </w:tabs>
              <w:bidi/>
              <w:rPr>
                <w:rFonts w:cs="B Nazanin"/>
                <w:b/>
                <w:bCs/>
                <w:sz w:val="28"/>
                <w:szCs w:val="28"/>
                <w:rtl/>
              </w:rPr>
            </w:pPr>
            <w:r>
              <w:rPr>
                <w:rFonts w:ascii="B Nazanin" w:hAnsi="B Nazanin" w:cs="B Nazanin" w:hint="cs"/>
                <w:sz w:val="28"/>
                <w:szCs w:val="28"/>
                <w:rtl/>
              </w:rPr>
              <w:t>ت</w:t>
            </w:r>
            <w:r w:rsidR="00B357DC" w:rsidRPr="00AB15D9">
              <w:rPr>
                <w:rFonts w:ascii="B Nazanin" w:hAnsi="B Nazanin" w:cs="B Nazanin" w:hint="cs"/>
                <w:sz w:val="28"/>
                <w:szCs w:val="28"/>
                <w:rtl/>
              </w:rPr>
              <w:t>)</w:t>
            </w:r>
            <w:r w:rsidR="00091975" w:rsidRPr="009B455C">
              <w:rPr>
                <w:position w:val="-12"/>
              </w:rPr>
              <w:object w:dxaOrig="840" w:dyaOrig="360">
                <v:shape id="_x0000_i1081" type="#_x0000_t75" style="width:42pt;height:18pt" o:ole="">
                  <v:imagedata r:id="rId125" o:title=""/>
                </v:shape>
                <o:OLEObject Type="Embed" ProgID="Equation.DSMT4" ShapeID="_x0000_i1081" DrawAspect="Content" ObjectID="_1673310833" r:id="rId126"/>
              </w:object>
            </w:r>
            <w:r w:rsidR="00A94638" w:rsidRPr="00AB15D9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</w:p>
          <w:p w:rsidR="00AF2F12" w:rsidRPr="00A346A7" w:rsidRDefault="00A346A7" w:rsidP="00982640">
            <w:pPr>
              <w:tabs>
                <w:tab w:val="left" w:pos="8496"/>
                <w:tab w:val="right" w:pos="9448"/>
              </w:tabs>
              <w:bidi/>
              <w:rPr>
                <w:rFonts w:cs="B Nazanin"/>
                <w:sz w:val="28"/>
                <w:szCs w:val="28"/>
                <w:rtl/>
              </w:rPr>
            </w:pPr>
            <w:r w:rsidRPr="00A346A7">
              <w:rPr>
                <w:rFonts w:cs="B Nazanin" w:hint="cs"/>
                <w:sz w:val="28"/>
                <w:szCs w:val="28"/>
                <w:rtl/>
              </w:rPr>
              <w:t>ج</w:t>
            </w:r>
            <w:r w:rsidR="00A94638" w:rsidRPr="00A346A7">
              <w:rPr>
                <w:rFonts w:cs="B Nazanin" w:hint="cs"/>
                <w:sz w:val="28"/>
                <w:szCs w:val="28"/>
                <w:rtl/>
              </w:rPr>
              <w:t xml:space="preserve">) </w:t>
            </w:r>
            <w:r w:rsidR="00A94638" w:rsidRPr="00A346A7">
              <w:rPr>
                <w:rFonts w:cs="B Nazanin" w:hint="cs"/>
                <w:sz w:val="28"/>
                <w:szCs w:val="28"/>
                <w:rtl/>
                <w:lang w:bidi="fa-IR"/>
              </w:rPr>
              <w:t>مجموع</w:t>
            </w:r>
            <w:r w:rsidR="00982640">
              <w:rPr>
                <w:rFonts w:cs="B Nazanin" w:hint="cs"/>
                <w:sz w:val="28"/>
                <w:szCs w:val="28"/>
                <w:rtl/>
                <w:lang w:bidi="fa-IR"/>
              </w:rPr>
              <w:t>ۀ</w:t>
            </w:r>
            <w:r w:rsidR="00A94638" w:rsidRPr="00A346A7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مولکول های موجود در یک مول مشخص از آب</w:t>
            </w:r>
            <w:r w:rsidR="00A94638" w:rsidRPr="00A346A7">
              <w:rPr>
                <w:rFonts w:cs="B Nazanin" w:hint="cs"/>
                <w:sz w:val="28"/>
                <w:szCs w:val="28"/>
                <w:rtl/>
              </w:rPr>
              <w:t xml:space="preserve"> مجموعه نامتناهی است.</w:t>
            </w:r>
          </w:p>
          <w:p w:rsidR="00A94638" w:rsidRPr="00D2474B" w:rsidRDefault="00A346A7" w:rsidP="00982640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346A7">
              <w:rPr>
                <w:rFonts w:cs="B Nazanin" w:hint="cs"/>
                <w:sz w:val="28"/>
                <w:szCs w:val="28"/>
                <w:rtl/>
                <w:lang w:bidi="fa-IR"/>
              </w:rPr>
              <w:t>خ</w:t>
            </w:r>
            <w:r w:rsidR="00A94638" w:rsidRPr="00A346A7">
              <w:rPr>
                <w:rFonts w:cs="B Nazanin" w:hint="cs"/>
                <w:sz w:val="28"/>
                <w:szCs w:val="28"/>
                <w:rtl/>
                <w:lang w:bidi="fa-IR"/>
              </w:rPr>
              <w:t>) اگر اعضای مجموعه</w:t>
            </w:r>
            <w:r w:rsidR="00982640">
              <w:rPr>
                <w:rFonts w:cs="B Nazanin" w:hint="cs"/>
                <w:sz w:val="28"/>
                <w:szCs w:val="28"/>
                <w:rtl/>
                <w:lang w:bidi="fa-IR"/>
              </w:rPr>
              <w:t>‌</w:t>
            </w:r>
            <w:r w:rsidR="00A94638" w:rsidRPr="00A346A7">
              <w:rPr>
                <w:rFonts w:cs="B Nazanin" w:hint="cs"/>
                <w:sz w:val="28"/>
                <w:szCs w:val="28"/>
                <w:rtl/>
                <w:lang w:bidi="fa-IR"/>
              </w:rPr>
              <w:t>ای را بتوا</w:t>
            </w:r>
            <w:r w:rsidR="00D2474B">
              <w:rPr>
                <w:rFonts w:cs="B Nazanin" w:hint="cs"/>
                <w:sz w:val="28"/>
                <w:szCs w:val="28"/>
                <w:rtl/>
                <w:lang w:bidi="fa-IR"/>
              </w:rPr>
              <w:t>نیم بشماریم آن مجموعه متناهی است.</w:t>
            </w:r>
          </w:p>
        </w:tc>
      </w:tr>
    </w:tbl>
    <w:p w:rsidR="00014217" w:rsidRPr="00AB15D9" w:rsidRDefault="00014217" w:rsidP="00AB15D9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014217" w:rsidRPr="00AB15D9" w:rsidRDefault="00014217" w:rsidP="00AB15D9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86405D" w:rsidRPr="00AB15D9" w:rsidRDefault="0086405D" w:rsidP="00AB15D9">
      <w:pPr>
        <w:bidi/>
        <w:spacing w:line="360" w:lineRule="auto"/>
        <w:rPr>
          <w:rFonts w:cs="B Nazanin"/>
          <w:sz w:val="28"/>
          <w:szCs w:val="28"/>
          <w:rtl/>
          <w:lang w:bidi="fa-IR"/>
        </w:rPr>
      </w:pPr>
    </w:p>
    <w:p w:rsidR="0086405D" w:rsidRPr="00AB15D9" w:rsidRDefault="0086405D" w:rsidP="00AB15D9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</w:p>
    <w:p w:rsidR="00811C04" w:rsidRPr="00AB15D9" w:rsidRDefault="00811C04" w:rsidP="00AB15D9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</w:p>
    <w:p w:rsidR="00A346A7" w:rsidRDefault="00A346A7" w:rsidP="00A346A7">
      <w:pPr>
        <w:bidi/>
        <w:rPr>
          <w:rFonts w:cs="B Nazanin"/>
          <w:sz w:val="28"/>
          <w:szCs w:val="28"/>
          <w:lang w:bidi="fa-IR"/>
        </w:rPr>
      </w:pPr>
    </w:p>
    <w:p w:rsidR="00D2474B" w:rsidRDefault="00D2474B" w:rsidP="00D2474B">
      <w:pPr>
        <w:bidi/>
        <w:rPr>
          <w:rFonts w:cs="B Nazanin"/>
          <w:sz w:val="28"/>
          <w:szCs w:val="28"/>
          <w:rtl/>
          <w:lang w:bidi="fa-IR"/>
        </w:rPr>
      </w:pPr>
    </w:p>
    <w:p w:rsidR="004732E3" w:rsidRDefault="00A346A7" w:rsidP="004732E3">
      <w:pPr>
        <w:bidi/>
        <w:rPr>
          <w:rFonts w:eastAsiaTheme="minorEastAsia" w:cs="B Nazanin"/>
          <w:sz w:val="28"/>
          <w:szCs w:val="28"/>
          <w:rtl/>
          <w:lang w:bidi="fa-IR"/>
        </w:rPr>
      </w:pPr>
      <w:r w:rsidRPr="00DB162D">
        <w:rPr>
          <w:rFonts w:cs="B Nazanin" w:hint="cs"/>
          <w:sz w:val="28"/>
          <w:szCs w:val="28"/>
          <w:rtl/>
          <w:lang w:bidi="fa-IR"/>
        </w:rPr>
        <w:t xml:space="preserve">20) </w:t>
      </w:r>
      <w:r w:rsidR="00C51BA8" w:rsidRPr="00DB162D">
        <w:rPr>
          <w:rFonts w:cs="B Nazanin" w:hint="cs"/>
          <w:sz w:val="28"/>
          <w:szCs w:val="28"/>
          <w:rtl/>
          <w:lang w:bidi="fa-IR"/>
        </w:rPr>
        <w:t xml:space="preserve">اگر </w:t>
      </w:r>
      <w:r w:rsidRPr="00DB162D">
        <w:rPr>
          <w:rFonts w:cs="B Nazanin"/>
          <w:position w:val="-12"/>
          <w:sz w:val="28"/>
          <w:szCs w:val="28"/>
        </w:rPr>
        <w:object w:dxaOrig="2620" w:dyaOrig="360">
          <v:shape id="_x0000_i1082" type="#_x0000_t75" style="width:131.2pt;height:17.2pt" o:ole="">
            <v:imagedata r:id="rId127" o:title=""/>
          </v:shape>
          <o:OLEObject Type="Embed" ProgID="Equation.DSMT4" ShapeID="_x0000_i1082" DrawAspect="Content" ObjectID="_1673310834" r:id="rId128"/>
        </w:object>
      </w:r>
      <w:r w:rsidR="0098311F">
        <w:rPr>
          <w:rFonts w:cs="B Nazanin" w:hint="cs"/>
          <w:sz w:val="28"/>
          <w:szCs w:val="28"/>
          <w:rtl/>
        </w:rPr>
        <w:t xml:space="preserve"> </w:t>
      </w:r>
      <w:r w:rsidR="00C51BA8" w:rsidRPr="00DB162D">
        <w:rPr>
          <w:rFonts w:eastAsiaTheme="minorEastAsia" w:cs="B Nazanin" w:hint="cs"/>
          <w:sz w:val="28"/>
          <w:szCs w:val="28"/>
          <w:rtl/>
          <w:lang w:bidi="fa-IR"/>
        </w:rPr>
        <w:t>و</w:t>
      </w:r>
      <w:r w:rsidR="00EF5EFB" w:rsidRPr="009B455C">
        <w:rPr>
          <w:position w:val="-28"/>
        </w:rPr>
        <w:object w:dxaOrig="2460" w:dyaOrig="720">
          <v:shape id="_x0000_i1083" type="#_x0000_t75" style="width:123.2pt;height:36pt" o:ole="">
            <v:imagedata r:id="rId129" o:title=""/>
          </v:shape>
          <o:OLEObject Type="Embed" ProgID="Equation.DSMT4" ShapeID="_x0000_i1083" DrawAspect="Content" ObjectID="_1673310835" r:id="rId130"/>
        </w:object>
      </w:r>
      <w:r w:rsidR="00777D72">
        <w:rPr>
          <w:rFonts w:eastAsiaTheme="minorEastAsia" w:cs="B Nazanin"/>
          <w:sz w:val="28"/>
          <w:szCs w:val="28"/>
          <w:lang w:bidi="fa-IR"/>
        </w:rPr>
        <w:t xml:space="preserve"> </w:t>
      </w:r>
      <w:r w:rsidR="0098311F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777D72">
        <w:rPr>
          <w:rFonts w:eastAsiaTheme="minorEastAsia" w:cs="B Nazanin" w:hint="cs"/>
          <w:sz w:val="28"/>
          <w:szCs w:val="28"/>
          <w:rtl/>
          <w:lang w:bidi="fa-IR"/>
        </w:rPr>
        <w:t>و</w:t>
      </w:r>
      <w:r w:rsidR="00D2474B" w:rsidRPr="0045459B">
        <w:rPr>
          <w:position w:val="-12"/>
        </w:rPr>
        <w:object w:dxaOrig="1440" w:dyaOrig="360">
          <v:shape id="_x0000_i1084" type="#_x0000_t75" style="width:1in;height:18pt" o:ole="">
            <v:imagedata r:id="rId131" o:title=""/>
          </v:shape>
          <o:OLEObject Type="Embed" ProgID="Equation.DSMT4" ShapeID="_x0000_i1084" DrawAspect="Content" ObjectID="_1673310836" r:id="rId132"/>
        </w:object>
      </w:r>
      <w:r w:rsidR="00C51BA8" w:rsidRPr="00DB162D">
        <w:rPr>
          <w:rFonts w:eastAsiaTheme="minorEastAsia" w:cs="B Nazanin" w:hint="cs"/>
          <w:sz w:val="28"/>
          <w:szCs w:val="28"/>
          <w:rtl/>
          <w:lang w:bidi="fa-IR"/>
        </w:rPr>
        <w:t xml:space="preserve"> باشند.</w:t>
      </w:r>
      <w:r w:rsidRPr="00DB162D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C51BA8" w:rsidRPr="00DB162D">
        <w:rPr>
          <w:rFonts w:eastAsiaTheme="minorEastAsia" w:cs="B Nazanin" w:hint="cs"/>
          <w:sz w:val="28"/>
          <w:szCs w:val="28"/>
          <w:rtl/>
          <w:lang w:bidi="fa-IR"/>
        </w:rPr>
        <w:t>مجموع</w:t>
      </w:r>
      <w:r w:rsidRPr="00DB162D">
        <w:rPr>
          <w:rFonts w:eastAsiaTheme="minorEastAsia" w:cs="B Nazanin" w:hint="cs"/>
          <w:sz w:val="28"/>
          <w:szCs w:val="28"/>
          <w:rtl/>
          <w:lang w:bidi="fa-IR"/>
        </w:rPr>
        <w:t>ۀ</w:t>
      </w:r>
      <w:r w:rsidR="00777D72" w:rsidRPr="009B455C">
        <w:rPr>
          <w:position w:val="-12"/>
        </w:rPr>
        <w:object w:dxaOrig="1460" w:dyaOrig="360">
          <v:shape id="_x0000_i1085" type="#_x0000_t75" style="width:72.8pt;height:18pt" o:ole="">
            <v:imagedata r:id="rId133" o:title=""/>
          </v:shape>
          <o:OLEObject Type="Embed" ProgID="Equation.DSMT4" ShapeID="_x0000_i1085" DrawAspect="Content" ObjectID="_1673310837" r:id="rId134"/>
        </w:object>
      </w:r>
      <w:r w:rsidR="00C51BA8" w:rsidRPr="00DB162D">
        <w:rPr>
          <w:rFonts w:eastAsiaTheme="minorEastAsia" w:cs="B Nazanin" w:hint="cs"/>
          <w:sz w:val="28"/>
          <w:szCs w:val="28"/>
          <w:rtl/>
          <w:lang w:bidi="fa-IR"/>
        </w:rPr>
        <w:t xml:space="preserve"> چند عدد صحیح را شامل می شود؟</w:t>
      </w:r>
    </w:p>
    <w:p w:rsidR="00C51BA8" w:rsidRPr="00DB162D" w:rsidRDefault="009422CA" w:rsidP="00982640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     </w:t>
      </w:r>
      <w:r w:rsidR="004732E3">
        <w:rPr>
          <w:rFonts w:eastAsiaTheme="minorEastAsia" w:cs="B Nazanin" w:hint="cs"/>
          <w:sz w:val="28"/>
          <w:szCs w:val="28"/>
          <w:rtl/>
          <w:lang w:bidi="fa-IR"/>
        </w:rPr>
        <w:t>الف</w:t>
      </w:r>
      <w:r w:rsidR="00C51BA8" w:rsidRPr="00DB162D">
        <w:rPr>
          <w:rFonts w:eastAsiaTheme="minorEastAsia" w:cs="B Nazanin" w:hint="cs"/>
          <w:sz w:val="28"/>
          <w:szCs w:val="28"/>
          <w:rtl/>
          <w:lang w:bidi="fa-IR"/>
        </w:rPr>
        <w:t xml:space="preserve">)6            </w:t>
      </w:r>
      <w:r w:rsidR="004732E3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</w:t>
      </w:r>
      <w:r w:rsidR="00C51BA8" w:rsidRPr="00DB162D">
        <w:rPr>
          <w:rFonts w:eastAsiaTheme="minorEastAsia" w:cs="B Nazanin" w:hint="cs"/>
          <w:sz w:val="28"/>
          <w:szCs w:val="28"/>
          <w:rtl/>
          <w:lang w:bidi="fa-IR"/>
        </w:rPr>
        <w:t xml:space="preserve">     </w:t>
      </w:r>
      <w:r w:rsidR="004732E3">
        <w:rPr>
          <w:rFonts w:eastAsiaTheme="minorEastAsia" w:cs="B Nazanin" w:hint="cs"/>
          <w:sz w:val="28"/>
          <w:szCs w:val="28"/>
          <w:rtl/>
          <w:lang w:bidi="fa-IR"/>
        </w:rPr>
        <w:t>ب</w:t>
      </w:r>
      <w:r w:rsidR="00C51BA8" w:rsidRPr="00DB162D">
        <w:rPr>
          <w:rFonts w:eastAsiaTheme="minorEastAsia" w:cs="B Nazanin" w:hint="cs"/>
          <w:sz w:val="28"/>
          <w:szCs w:val="28"/>
          <w:rtl/>
          <w:lang w:bidi="fa-IR"/>
        </w:rPr>
        <w:t xml:space="preserve">)7            </w:t>
      </w:r>
      <w:r w:rsidR="004732E3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</w:t>
      </w:r>
      <w:r w:rsidR="00C51BA8" w:rsidRPr="00DB162D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4732E3">
        <w:rPr>
          <w:rFonts w:eastAsiaTheme="minorEastAsia" w:cs="B Nazanin" w:hint="cs"/>
          <w:sz w:val="28"/>
          <w:szCs w:val="28"/>
          <w:rtl/>
          <w:lang w:bidi="fa-IR"/>
        </w:rPr>
        <w:t>پ</w:t>
      </w:r>
      <w:r w:rsidR="00C51BA8" w:rsidRPr="00DB162D">
        <w:rPr>
          <w:rFonts w:eastAsiaTheme="minorEastAsia" w:cs="B Nazanin" w:hint="cs"/>
          <w:sz w:val="28"/>
          <w:szCs w:val="28"/>
          <w:rtl/>
          <w:lang w:bidi="fa-IR"/>
        </w:rPr>
        <w:t xml:space="preserve">)8          </w:t>
      </w:r>
      <w:r w:rsidR="00982640">
        <w:rPr>
          <w:rFonts w:eastAsiaTheme="minorEastAsia" w:cs="B Nazanin" w:hint="cs"/>
          <w:sz w:val="28"/>
          <w:szCs w:val="28"/>
          <w:rtl/>
          <w:lang w:bidi="fa-IR"/>
        </w:rPr>
        <w:t xml:space="preserve">       </w:t>
      </w:r>
      <w:r w:rsidR="00C51BA8" w:rsidRPr="00DB162D">
        <w:rPr>
          <w:rFonts w:eastAsiaTheme="minorEastAsia" w:cs="B Nazanin" w:hint="cs"/>
          <w:sz w:val="28"/>
          <w:szCs w:val="28"/>
          <w:rtl/>
          <w:lang w:bidi="fa-IR"/>
        </w:rPr>
        <w:t xml:space="preserve">    </w:t>
      </w:r>
      <w:r w:rsidR="004732E3">
        <w:rPr>
          <w:rFonts w:eastAsiaTheme="minorEastAsia" w:cs="B Nazanin" w:hint="cs"/>
          <w:sz w:val="28"/>
          <w:szCs w:val="28"/>
          <w:rtl/>
          <w:lang w:bidi="fa-IR"/>
        </w:rPr>
        <w:t>ت</w:t>
      </w:r>
      <w:r w:rsidR="00C51BA8" w:rsidRPr="00DB162D">
        <w:rPr>
          <w:rFonts w:eastAsiaTheme="minorEastAsia" w:cs="B Nazanin" w:hint="cs"/>
          <w:sz w:val="28"/>
          <w:szCs w:val="28"/>
          <w:rtl/>
          <w:lang w:bidi="fa-IR"/>
        </w:rPr>
        <w:t>)9</w:t>
      </w:r>
    </w:p>
    <w:p w:rsidR="009422CA" w:rsidRDefault="00DB162D" w:rsidP="00982640">
      <w:pPr>
        <w:bidi/>
        <w:spacing w:after="0" w:line="360" w:lineRule="auto"/>
        <w:rPr>
          <w:rFonts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color w:val="000000" w:themeColor="text1"/>
          <w:sz w:val="28"/>
          <w:szCs w:val="28"/>
          <w:rtl/>
          <w:lang w:bidi="fa-IR"/>
        </w:rPr>
        <w:t xml:space="preserve">21) </w:t>
      </w:r>
      <w:r w:rsidR="009422CA">
        <w:rPr>
          <w:rFonts w:eastAsiaTheme="minorEastAsia" w:cs="B Nazanin" w:hint="cs"/>
          <w:color w:val="000000" w:themeColor="text1"/>
          <w:sz w:val="28"/>
          <w:szCs w:val="28"/>
          <w:rtl/>
          <w:lang w:bidi="fa-IR"/>
        </w:rPr>
        <w:t>مجموعۀ</w:t>
      </w:r>
      <w:r w:rsidRPr="009C4C2B">
        <w:rPr>
          <w:position w:val="-6"/>
        </w:rPr>
        <w:object w:dxaOrig="279" w:dyaOrig="300">
          <v:shape id="_x0000_i1086" type="#_x0000_t75" style="width:14.4pt;height:15.2pt" o:ole="">
            <v:imagedata r:id="rId135" o:title=""/>
          </v:shape>
          <o:OLEObject Type="Embed" ProgID="Equation.DSMT4" ShapeID="_x0000_i1086" DrawAspect="Content" ObjectID="_1673310838" r:id="rId136"/>
        </w:object>
      </w:r>
      <w:r>
        <w:rPr>
          <w:rFonts w:hint="cs"/>
          <w:rtl/>
        </w:rPr>
        <w:t xml:space="preserve"> </w:t>
      </w:r>
      <w:r w:rsidR="001A3961" w:rsidRPr="00DB162D">
        <w:rPr>
          <w:rFonts w:cs="B Nazanin" w:hint="cs"/>
          <w:color w:val="000000" w:themeColor="text1"/>
          <w:sz w:val="28"/>
          <w:szCs w:val="28"/>
          <w:rtl/>
          <w:lang w:bidi="fa-IR"/>
        </w:rPr>
        <w:t>را به عنوان مجموع</w:t>
      </w:r>
      <w:r w:rsidR="00982640">
        <w:rPr>
          <w:rFonts w:cs="B Nazanin" w:hint="cs"/>
          <w:color w:val="000000" w:themeColor="text1"/>
          <w:sz w:val="28"/>
          <w:szCs w:val="28"/>
          <w:rtl/>
          <w:lang w:bidi="fa-IR"/>
        </w:rPr>
        <w:t>ۀ</w:t>
      </w:r>
      <w:r w:rsidR="001A3961" w:rsidRPr="00DB162D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مرجع در نظر بگیرید</w:t>
      </w:r>
      <w:r w:rsidR="009422C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1A3961" w:rsidRPr="00DB162D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سپس متمم هر یک از مجموعه</w:t>
      </w:r>
      <w:r w:rsidR="001A3961" w:rsidRPr="00DB162D">
        <w:rPr>
          <w:rFonts w:cs="B Nazanin" w:hint="cs"/>
          <w:color w:val="000000" w:themeColor="text1"/>
          <w:sz w:val="28"/>
          <w:szCs w:val="28"/>
          <w:rtl/>
          <w:lang w:bidi="fa-IR"/>
        </w:rPr>
        <w:softHyphen/>
      </w:r>
      <w:r w:rsidR="00C46BF6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های زیر را روی محور نشان دهید. </w:t>
      </w:r>
      <w:r w:rsidR="00C46BF6">
        <w:rPr>
          <w:rFonts w:cs="B Nazanin" w:hint="cs"/>
          <w:sz w:val="28"/>
          <w:szCs w:val="28"/>
          <w:rtl/>
          <w:lang w:bidi="fa-IR"/>
        </w:rPr>
        <w:t xml:space="preserve">     </w:t>
      </w:r>
    </w:p>
    <w:p w:rsidR="00C46BF6" w:rsidRPr="00C46BF6" w:rsidRDefault="009422CA" w:rsidP="001B3311">
      <w:pPr>
        <w:bidi/>
        <w:spacing w:after="0" w:line="36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 </w:t>
      </w:r>
      <w:r w:rsidR="00C46BF6">
        <w:rPr>
          <w:rFonts w:cs="B Nazanin" w:hint="cs"/>
          <w:sz w:val="28"/>
          <w:szCs w:val="28"/>
          <w:rtl/>
          <w:lang w:bidi="fa-IR"/>
        </w:rPr>
        <w:t xml:space="preserve">    الف)</w:t>
      </w:r>
      <w:r w:rsidR="001A3961" w:rsidRPr="00DB162D">
        <w:rPr>
          <w:rFonts w:cs="B Nazanin" w:hint="cs"/>
          <w:sz w:val="28"/>
          <w:szCs w:val="28"/>
          <w:rtl/>
          <w:lang w:bidi="fa-IR"/>
        </w:rPr>
        <w:t xml:space="preserve"> </w:t>
      </w:r>
      <w:r w:rsidR="00DB162D" w:rsidRPr="009C4C2B">
        <w:rPr>
          <w:position w:val="-12"/>
        </w:rPr>
        <w:object w:dxaOrig="1240" w:dyaOrig="360">
          <v:shape id="_x0000_i1087" type="#_x0000_t75" style="width:61.6pt;height:17.2pt" o:ole="">
            <v:imagedata r:id="rId137" o:title=""/>
          </v:shape>
          <o:OLEObject Type="Embed" ProgID="Equation.DSMT4" ShapeID="_x0000_i1087" DrawAspect="Content" ObjectID="_1673310839" r:id="rId138"/>
        </w:object>
      </w:r>
      <w:r w:rsidR="001A3961" w:rsidRPr="00AB15D9">
        <w:rPr>
          <w:rFonts w:cs="B Nazanin" w:hint="cs"/>
          <w:sz w:val="28"/>
          <w:szCs w:val="28"/>
          <w:rtl/>
          <w:lang w:bidi="fa-IR"/>
        </w:rPr>
        <w:t xml:space="preserve">             </w:t>
      </w:r>
      <w:r w:rsidR="00982640">
        <w:rPr>
          <w:rFonts w:cs="B Nazanin" w:hint="cs"/>
          <w:sz w:val="28"/>
          <w:szCs w:val="28"/>
          <w:rtl/>
          <w:lang w:bidi="fa-IR"/>
        </w:rPr>
        <w:t xml:space="preserve">                            </w:t>
      </w:r>
      <w:r w:rsidR="001B3311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1A3961"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 w:rsidR="00C46BF6">
        <w:rPr>
          <w:rFonts w:cs="B Nazanin" w:hint="cs"/>
          <w:sz w:val="28"/>
          <w:szCs w:val="28"/>
          <w:rtl/>
          <w:lang w:bidi="fa-IR"/>
        </w:rPr>
        <w:t xml:space="preserve">ب) </w:t>
      </w:r>
      <w:r w:rsidR="001A3961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DB162D" w:rsidRPr="009C4C2B">
        <w:rPr>
          <w:position w:val="-12"/>
        </w:rPr>
        <w:object w:dxaOrig="1080" w:dyaOrig="360">
          <v:shape id="_x0000_i1088" type="#_x0000_t75" style="width:54.8pt;height:17.2pt" o:ole="">
            <v:imagedata r:id="rId139" o:title=""/>
          </v:shape>
          <o:OLEObject Type="Embed" ProgID="Equation.DSMT4" ShapeID="_x0000_i1088" DrawAspect="Content" ObjectID="_1673310840" r:id="rId140"/>
        </w:object>
      </w:r>
      <w:r w:rsidR="001A3961"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</w:p>
    <w:p w:rsidR="006E195E" w:rsidRPr="00AB15D9" w:rsidRDefault="006E195E" w:rsidP="006E195E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22</w:t>
      </w:r>
      <w:r w:rsidRPr="00AB15D9">
        <w:rPr>
          <w:rFonts w:cs="B Nazanin" w:hint="cs"/>
          <w:sz w:val="28"/>
          <w:szCs w:val="28"/>
          <w:rtl/>
          <w:lang w:bidi="fa-IR"/>
        </w:rPr>
        <w:t>) اگر</w:t>
      </w:r>
      <w:r w:rsidRPr="00AB15D9">
        <w:rPr>
          <w:rFonts w:cs="B Nazanin"/>
          <w:position w:val="-14"/>
          <w:sz w:val="28"/>
          <w:szCs w:val="28"/>
        </w:rPr>
        <w:object w:dxaOrig="2500" w:dyaOrig="420">
          <v:shape id="_x0000_i1089" type="#_x0000_t75" style="width:125.2pt;height:21.2pt" o:ole="">
            <v:imagedata r:id="rId141" o:title=""/>
          </v:shape>
          <o:OLEObject Type="Embed" ProgID="Equation.DSMT4" ShapeID="_x0000_i1089" DrawAspect="Content" ObjectID="_1673310841" r:id="rId142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B15D9">
        <w:rPr>
          <w:rFonts w:cs="B Nazanin"/>
          <w:position w:val="-14"/>
          <w:sz w:val="28"/>
          <w:szCs w:val="28"/>
        </w:rPr>
        <w:object w:dxaOrig="1900" w:dyaOrig="420">
          <v:shape id="_x0000_i1090" type="#_x0000_t75" style="width:95.2pt;height:21.2pt" o:ole="">
            <v:imagedata r:id="rId143" o:title=""/>
          </v:shape>
          <o:OLEObject Type="Embed" ProgID="Equation.DSMT4" ShapeID="_x0000_i1090" DrawAspect="Content" ObjectID="_1673310842" r:id="rId144"/>
        </w:objec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AB15D9">
        <w:rPr>
          <w:rFonts w:cs="B Nazanin"/>
          <w:position w:val="-14"/>
          <w:sz w:val="28"/>
          <w:szCs w:val="28"/>
        </w:rPr>
        <w:object w:dxaOrig="1900" w:dyaOrig="420">
          <v:shape id="_x0000_i1091" type="#_x0000_t75" style="width:95.2pt;height:21.2pt" o:ole="">
            <v:imagedata r:id="rId145" o:title=""/>
          </v:shape>
          <o:OLEObject Type="Embed" ProgID="Equation.DSMT4" ShapeID="_x0000_i1091" DrawAspect="Content" ObjectID="_1673310843" r:id="rId146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>، مجموعۀ</w:t>
      </w:r>
      <w:r w:rsidRPr="00AB15D9">
        <w:rPr>
          <w:rFonts w:cs="B Nazanin"/>
          <w:position w:val="-12"/>
          <w:sz w:val="28"/>
          <w:szCs w:val="28"/>
        </w:rPr>
        <w:object w:dxaOrig="1460" w:dyaOrig="360">
          <v:shape id="_x0000_i1092" type="#_x0000_t75" style="width:72.8pt;height:17.2pt" o:ole="">
            <v:imagedata r:id="rId147" o:title=""/>
          </v:shape>
          <o:OLEObject Type="Embed" ProgID="Equation.DSMT4" ShapeID="_x0000_i1092" DrawAspect="Content" ObjectID="_1673310844" r:id="rId148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6E195E" w:rsidRDefault="006E195E" w:rsidP="006E195E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چند عضو صحیح کوچکتر از 3 را شامل می شود؟  </w:t>
      </w:r>
    </w:p>
    <w:p w:rsidR="00C46BF6" w:rsidRPr="00AB15D9" w:rsidRDefault="00C46BF6" w:rsidP="00C46BF6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DB162D" w:rsidRPr="007E2815" w:rsidRDefault="001B3311" w:rsidP="00982640">
      <w:pPr>
        <w:bidi/>
        <w:spacing w:line="36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  الف</w:t>
      </w:r>
      <w:r w:rsidR="006E195E" w:rsidRPr="00AB15D9">
        <w:rPr>
          <w:rFonts w:cs="B Nazanin" w:hint="cs"/>
          <w:sz w:val="28"/>
          <w:szCs w:val="28"/>
          <w:rtl/>
          <w:lang w:bidi="fa-IR"/>
        </w:rPr>
        <w:t xml:space="preserve">)  2                           </w:t>
      </w:r>
      <w:r w:rsidR="00982640">
        <w:rPr>
          <w:rFonts w:cs="B Nazanin" w:hint="cs"/>
          <w:sz w:val="28"/>
          <w:szCs w:val="28"/>
          <w:rtl/>
          <w:lang w:bidi="fa-IR"/>
        </w:rPr>
        <w:t xml:space="preserve"> </w:t>
      </w:r>
      <w:r w:rsidR="006E195E" w:rsidRPr="00AB15D9">
        <w:rPr>
          <w:rFonts w:cs="B Nazanin" w:hint="cs"/>
          <w:sz w:val="28"/>
          <w:szCs w:val="28"/>
          <w:rtl/>
          <w:lang w:bidi="fa-IR"/>
        </w:rPr>
        <w:t xml:space="preserve">    </w:t>
      </w:r>
      <w:r>
        <w:rPr>
          <w:rFonts w:cs="B Nazanin" w:hint="cs"/>
          <w:sz w:val="28"/>
          <w:szCs w:val="28"/>
          <w:rtl/>
          <w:lang w:bidi="fa-IR"/>
        </w:rPr>
        <w:t>ب</w:t>
      </w:r>
      <w:r w:rsidR="006E195E" w:rsidRPr="00AB15D9">
        <w:rPr>
          <w:rFonts w:cs="B Nazanin" w:hint="cs"/>
          <w:sz w:val="28"/>
          <w:szCs w:val="28"/>
          <w:rtl/>
          <w:lang w:bidi="fa-IR"/>
        </w:rPr>
        <w:t xml:space="preserve">)3                 </w:t>
      </w:r>
      <w:r>
        <w:rPr>
          <w:rFonts w:cs="B Nazanin" w:hint="cs"/>
          <w:sz w:val="28"/>
          <w:szCs w:val="28"/>
          <w:rtl/>
          <w:lang w:bidi="fa-IR"/>
        </w:rPr>
        <w:t xml:space="preserve">     </w:t>
      </w:r>
      <w:r w:rsidR="006E195E" w:rsidRPr="00AB15D9">
        <w:rPr>
          <w:rFonts w:cs="B Nazanin" w:hint="cs"/>
          <w:sz w:val="28"/>
          <w:szCs w:val="28"/>
          <w:rtl/>
          <w:lang w:bidi="fa-IR"/>
        </w:rPr>
        <w:t xml:space="preserve">    </w:t>
      </w:r>
      <w:r>
        <w:rPr>
          <w:rFonts w:cs="B Nazanin" w:hint="cs"/>
          <w:sz w:val="28"/>
          <w:szCs w:val="28"/>
          <w:rtl/>
          <w:lang w:bidi="fa-IR"/>
        </w:rPr>
        <w:t xml:space="preserve">پ) 4        </w:t>
      </w:r>
      <w:r w:rsidR="00982640">
        <w:rPr>
          <w:rFonts w:cs="B Nazanin" w:hint="cs"/>
          <w:sz w:val="28"/>
          <w:szCs w:val="28"/>
          <w:rtl/>
          <w:lang w:bidi="fa-IR"/>
        </w:rPr>
        <w:t xml:space="preserve">       </w:t>
      </w: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="006E195E"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>
        <w:rPr>
          <w:rFonts w:cs="B Nazanin" w:hint="cs"/>
          <w:sz w:val="28"/>
          <w:szCs w:val="28"/>
          <w:rtl/>
          <w:lang w:bidi="fa-IR"/>
        </w:rPr>
        <w:t>ت</w:t>
      </w:r>
      <w:r w:rsidR="006E195E" w:rsidRPr="00AB15D9">
        <w:rPr>
          <w:rFonts w:cs="B Nazanin" w:hint="cs"/>
          <w:sz w:val="28"/>
          <w:szCs w:val="28"/>
          <w:rtl/>
          <w:lang w:bidi="fa-IR"/>
        </w:rPr>
        <w:t>) بی شمار</w: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11C04" w:rsidRPr="00AB15D9" w:rsidTr="00CF3A0F">
        <w:trPr>
          <w:trHeight w:val="698"/>
          <w:jc w:val="center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811C04" w:rsidRPr="00AB15D9" w:rsidRDefault="00B44F01" w:rsidP="00DF475C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1883779066"/>
                <w:placeholder>
                  <w:docPart w:val="06BBE11F42394705BA0FEC5B9759885C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11C04" w:rsidRPr="00AB15D9" w:rsidTr="00CF3A0F">
        <w:trPr>
          <w:trHeight w:val="17"/>
          <w:jc w:val="center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811C04" w:rsidRPr="00AB15D9" w:rsidRDefault="00B44F01" w:rsidP="00404BF4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577744277"/>
                <w:placeholder>
                  <w:docPart w:val="82BE9ED5372945D481CD961722C2BBF5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CF3A0F" w:rsidRPr="00DB162D" w:rsidRDefault="00DB162D" w:rsidP="006E195E">
      <w:pPr>
        <w:tabs>
          <w:tab w:val="left" w:pos="6978"/>
        </w:tabs>
        <w:bidi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DB162D">
        <w:rPr>
          <w:rFonts w:asciiTheme="majorBidi" w:hAnsiTheme="majorBidi" w:cs="B Nazanin" w:hint="cs"/>
          <w:sz w:val="28"/>
          <w:szCs w:val="28"/>
          <w:rtl/>
          <w:lang w:bidi="fa-IR"/>
        </w:rPr>
        <w:t>2</w:t>
      </w:r>
      <w:r w:rsidR="006E195E">
        <w:rPr>
          <w:rFonts w:asciiTheme="majorBidi" w:hAnsiTheme="majorBidi" w:cs="B Nazanin" w:hint="cs"/>
          <w:sz w:val="28"/>
          <w:szCs w:val="28"/>
          <w:rtl/>
          <w:lang w:bidi="fa-IR"/>
        </w:rPr>
        <w:t>3</w:t>
      </w:r>
      <w:r w:rsidRPr="00DB162D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) </w:t>
      </w:r>
      <w:r w:rsidR="00CF3A0F" w:rsidRPr="00DB162D">
        <w:rPr>
          <w:rFonts w:asciiTheme="majorBidi" w:hAnsiTheme="majorBidi" w:cs="B Nazanin" w:hint="cs"/>
          <w:sz w:val="28"/>
          <w:szCs w:val="28"/>
          <w:rtl/>
          <w:lang w:bidi="fa-IR"/>
        </w:rPr>
        <w:t>جاهای خالی را  پر کنید:</w:t>
      </w:r>
    </w:p>
    <w:p w:rsidR="00811C04" w:rsidRPr="00DB162D" w:rsidRDefault="007E2815" w:rsidP="00DB162D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CF3A0F" w:rsidRPr="00DB162D">
        <w:rPr>
          <w:rFonts w:asciiTheme="majorBidi" w:hAnsiTheme="majorBidi" w:cs="B Nazanin" w:hint="cs"/>
          <w:sz w:val="28"/>
          <w:szCs w:val="28"/>
          <w:rtl/>
          <w:lang w:bidi="fa-IR"/>
        </w:rPr>
        <w:t>الف)</w:t>
      </w:r>
      <w:r w:rsidR="00CF3A0F" w:rsidRPr="00DB162D">
        <w:rPr>
          <w:rFonts w:cs="B Nazanin"/>
          <w:sz w:val="28"/>
          <w:szCs w:val="28"/>
        </w:rPr>
        <w:t xml:space="preserve"> </w:t>
      </w:r>
      <w:r w:rsidR="00DB162D" w:rsidRPr="00DB162D">
        <w:rPr>
          <w:position w:val="-6"/>
        </w:rPr>
        <w:object w:dxaOrig="1100" w:dyaOrig="300">
          <v:shape id="_x0000_i1093" type="#_x0000_t75" style="width:55.6pt;height:15.2pt" o:ole="">
            <v:imagedata r:id="rId149" o:title=""/>
          </v:shape>
          <o:OLEObject Type="Embed" ProgID="Equation.DSMT4" ShapeID="_x0000_i1093" DrawAspect="Content" ObjectID="_1673310845" r:id="rId150"/>
        </w:object>
      </w:r>
      <w:r w:rsidR="00CF3A0F" w:rsidRPr="00DB162D">
        <w:rPr>
          <w:rFonts w:cs="B Nazanin" w:hint="cs"/>
          <w:position w:val="-6"/>
          <w:sz w:val="28"/>
          <w:szCs w:val="28"/>
          <w:rtl/>
        </w:rPr>
        <w:t xml:space="preserve">       </w:t>
      </w:r>
      <w:r w:rsidR="00CF3A0F" w:rsidRPr="00DB162D">
        <w:rPr>
          <w:rFonts w:cs="B Nazanin" w:hint="cs"/>
          <w:sz w:val="28"/>
          <w:szCs w:val="28"/>
          <w:rtl/>
        </w:rPr>
        <w:t xml:space="preserve">   </w:t>
      </w:r>
      <w:r>
        <w:rPr>
          <w:rFonts w:cs="B Nazanin" w:hint="cs"/>
          <w:sz w:val="28"/>
          <w:szCs w:val="28"/>
          <w:rtl/>
        </w:rPr>
        <w:t xml:space="preserve">             </w:t>
      </w:r>
      <w:r w:rsidR="00CF3A0F" w:rsidRPr="00DB162D">
        <w:rPr>
          <w:rFonts w:cs="B Nazanin" w:hint="cs"/>
          <w:sz w:val="28"/>
          <w:szCs w:val="28"/>
          <w:rtl/>
        </w:rPr>
        <w:t xml:space="preserve">  ب)</w:t>
      </w:r>
      <w:r w:rsidR="00DB162D" w:rsidRPr="00DB162D">
        <w:t xml:space="preserve"> </w:t>
      </w:r>
      <w:r w:rsidR="00DB162D" w:rsidRPr="00DB162D">
        <w:rPr>
          <w:position w:val="-10"/>
        </w:rPr>
        <w:object w:dxaOrig="2680" w:dyaOrig="340">
          <v:shape id="_x0000_i1094" type="#_x0000_t75" style="width:133.6pt;height:16.4pt" o:ole="">
            <v:imagedata r:id="rId151" o:title=""/>
          </v:shape>
          <o:OLEObject Type="Embed" ProgID="Equation.DSMT4" ShapeID="_x0000_i1094" DrawAspect="Content" ObjectID="_1673310846" r:id="rId152"/>
        </w:objec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   </w:t>
      </w:r>
      <w:r w:rsidR="0098264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 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  </w:t>
      </w:r>
      <w:r w:rsidR="00CF3A0F" w:rsidRPr="00DB162D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98264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 </w:t>
      </w:r>
      <w:r w:rsidR="00CF3A0F" w:rsidRPr="00DB162D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  پ)</w:t>
      </w:r>
      <w:r w:rsidR="00DB162D" w:rsidRPr="00DB162D">
        <w:t xml:space="preserve"> </w:t>
      </w:r>
      <w:r w:rsidR="00DB162D" w:rsidRPr="00DB162D">
        <w:rPr>
          <w:position w:val="-6"/>
        </w:rPr>
        <w:object w:dxaOrig="1100" w:dyaOrig="300">
          <v:shape id="_x0000_i1095" type="#_x0000_t75" style="width:55.6pt;height:15.2pt" o:ole="">
            <v:imagedata r:id="rId153" o:title=""/>
          </v:shape>
          <o:OLEObject Type="Embed" ProgID="Equation.DSMT4" ShapeID="_x0000_i1095" DrawAspect="Content" ObjectID="_1673310847" r:id="rId154"/>
        </w:object>
      </w:r>
    </w:p>
    <w:p w:rsidR="00763202" w:rsidRPr="00AB15D9" w:rsidRDefault="00DB162D" w:rsidP="006E195E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  <w:r>
        <w:rPr>
          <w:rFonts w:ascii="B Nazanin" w:hAnsi="B Nazanin" w:cs="B Nazanin" w:hint="cs"/>
          <w:sz w:val="28"/>
          <w:szCs w:val="28"/>
          <w:rtl/>
        </w:rPr>
        <w:t>2</w:t>
      </w:r>
      <w:r w:rsidR="006E195E">
        <w:rPr>
          <w:rFonts w:ascii="B Nazanin" w:hAnsi="B Nazanin" w:cs="B Nazanin" w:hint="cs"/>
          <w:sz w:val="28"/>
          <w:szCs w:val="28"/>
          <w:rtl/>
        </w:rPr>
        <w:t>4</w:t>
      </w:r>
      <w:r w:rsidR="003C6683" w:rsidRPr="00AB15D9">
        <w:rPr>
          <w:rFonts w:ascii="B Nazanin" w:hAnsi="B Nazanin" w:cs="B Nazanin" w:hint="cs"/>
          <w:sz w:val="28"/>
          <w:szCs w:val="28"/>
          <w:rtl/>
        </w:rPr>
        <w:t xml:space="preserve">) عدد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-0.036×</m:t>
        </m:r>
        <m:sSup>
          <m:sSupPr>
            <m:ctrlPr>
              <w:rPr>
                <w:rFonts w:ascii="Cambria Math" w:hAnsi="Cambria Math" w:cs="B Nazani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B Nazanin"/>
                <w:sz w:val="28"/>
                <w:szCs w:val="28"/>
              </w:rPr>
              <m:t>-10</m:t>
            </m:r>
          </m:sup>
        </m:sSup>
      </m:oMath>
      <w:r w:rsidR="003C6683" w:rsidRPr="00AB15D9">
        <w:rPr>
          <w:rFonts w:ascii="B Nazanin" w:hAnsi="B Nazanin" w:cs="B Nazanin" w:hint="cs"/>
          <w:sz w:val="28"/>
          <w:szCs w:val="28"/>
          <w:rtl/>
        </w:rPr>
        <w:t>عضو کدام یک از بازه‌های زیر است؟</w:t>
      </w:r>
    </w:p>
    <w:p w:rsidR="0001562A" w:rsidRPr="00AB15D9" w:rsidRDefault="007E2815" w:rsidP="007E2815">
      <w:pPr>
        <w:bidi/>
        <w:spacing w:line="360" w:lineRule="auto"/>
        <w:rPr>
          <w:rFonts w:ascii="B Nazanin" w:eastAsiaTheme="minorEastAsia" w:hAnsi="B Nazanin" w:cs="B Nazanin"/>
          <w:sz w:val="28"/>
          <w:szCs w:val="28"/>
          <w:rtl/>
        </w:rPr>
      </w:pPr>
      <w:r>
        <w:rPr>
          <w:rFonts w:ascii="B Nazanin" w:hAnsi="B Nazanin" w:cs="B Nazanin" w:hint="cs"/>
          <w:sz w:val="28"/>
          <w:szCs w:val="28"/>
          <w:rtl/>
        </w:rPr>
        <w:t xml:space="preserve"> الف</w:t>
      </w:r>
      <w:r w:rsidR="00763202" w:rsidRPr="00AB15D9">
        <w:rPr>
          <w:rFonts w:ascii="B Nazanin" w:hAnsi="B Nazanin" w:cs="B Nazanin" w:hint="cs"/>
          <w:sz w:val="28"/>
          <w:szCs w:val="28"/>
          <w:rtl/>
        </w:rPr>
        <w:t>)</w:t>
      </w:r>
      <w:r w:rsidR="00811C04" w:rsidRPr="00AB15D9">
        <w:rPr>
          <w:rFonts w:cs="B Nazanin"/>
          <w:sz w:val="28"/>
          <w:szCs w:val="28"/>
        </w:rPr>
        <w:t xml:space="preserve"> </w:t>
      </w:r>
      <w:r w:rsidR="00811C04" w:rsidRPr="00AB15D9">
        <w:rPr>
          <w:rFonts w:cs="B Nazanin"/>
          <w:position w:val="-12"/>
          <w:sz w:val="28"/>
          <w:szCs w:val="28"/>
        </w:rPr>
        <w:object w:dxaOrig="1080" w:dyaOrig="420">
          <v:shape id="_x0000_i1096" type="#_x0000_t75" style="width:54.8pt;height:21.2pt" o:ole="">
            <v:imagedata r:id="rId155" o:title=""/>
          </v:shape>
          <o:OLEObject Type="Embed" ProgID="Equation.DSMT4" ShapeID="_x0000_i1096" DrawAspect="Content" ObjectID="_1673310848" r:id="rId156"/>
        </w:object>
      </w:r>
      <w:r w:rsidR="00763202" w:rsidRPr="00AB15D9">
        <w:rPr>
          <w:rFonts w:ascii="B Nazanin" w:eastAsiaTheme="minorEastAsia" w:hAnsi="B Nazanin" w:cs="B Nazanin" w:hint="cs"/>
          <w:sz w:val="28"/>
          <w:szCs w:val="28"/>
          <w:rtl/>
        </w:rPr>
        <w:t xml:space="preserve">     </w:t>
      </w:r>
      <w:r w:rsidR="001D3EDF">
        <w:rPr>
          <w:rFonts w:ascii="B Nazanin" w:eastAsiaTheme="minorEastAsia" w:hAnsi="B Nazanin" w:cs="B Nazanin" w:hint="cs"/>
          <w:sz w:val="28"/>
          <w:szCs w:val="28"/>
          <w:rtl/>
        </w:rPr>
        <w:t xml:space="preserve">     </w:t>
      </w:r>
      <w:r w:rsidR="00B357DC" w:rsidRPr="00AB15D9">
        <w:rPr>
          <w:rFonts w:ascii="B Nazanin" w:eastAsiaTheme="minorEastAsia" w:hAnsi="B Nazanin" w:cs="B Nazanin" w:hint="cs"/>
          <w:sz w:val="28"/>
          <w:szCs w:val="28"/>
          <w:rtl/>
        </w:rPr>
        <w:t xml:space="preserve">  </w:t>
      </w:r>
      <w:r>
        <w:rPr>
          <w:rFonts w:ascii="B Nazanin" w:eastAsiaTheme="minorEastAsia" w:hAnsi="B Nazanin" w:cs="B Nazanin" w:hint="cs"/>
          <w:sz w:val="28"/>
          <w:szCs w:val="28"/>
          <w:rtl/>
        </w:rPr>
        <w:t xml:space="preserve">           </w:t>
      </w:r>
      <w:r w:rsidR="00763202" w:rsidRPr="00AB15D9">
        <w:rPr>
          <w:rFonts w:ascii="B Nazanin" w:eastAsiaTheme="minorEastAsia" w:hAnsi="B Nazanin" w:cs="B Nazanin" w:hint="cs"/>
          <w:sz w:val="28"/>
          <w:szCs w:val="28"/>
          <w:rtl/>
        </w:rPr>
        <w:t xml:space="preserve">  </w:t>
      </w:r>
      <w:r>
        <w:rPr>
          <w:rFonts w:ascii="B Nazanin" w:eastAsiaTheme="minorEastAsia" w:hAnsi="B Nazanin" w:cs="B Nazanin" w:hint="cs"/>
          <w:sz w:val="28"/>
          <w:szCs w:val="28"/>
          <w:rtl/>
        </w:rPr>
        <w:t>ب</w:t>
      </w:r>
      <w:r w:rsidR="00763202" w:rsidRPr="00AB15D9">
        <w:rPr>
          <w:rFonts w:ascii="B Nazanin" w:eastAsiaTheme="minorEastAsia" w:hAnsi="B Nazanin" w:cs="B Nazanin" w:hint="cs"/>
          <w:sz w:val="28"/>
          <w:szCs w:val="28"/>
          <w:rtl/>
        </w:rPr>
        <w:t>)</w:t>
      </w:r>
      <w:r w:rsidR="00811C04" w:rsidRPr="00AB15D9">
        <w:rPr>
          <w:rFonts w:cs="B Nazanin"/>
          <w:sz w:val="28"/>
          <w:szCs w:val="28"/>
        </w:rPr>
        <w:t xml:space="preserve"> </w:t>
      </w:r>
      <w:r w:rsidR="00811C04" w:rsidRPr="00AB15D9">
        <w:rPr>
          <w:rFonts w:cs="B Nazanin"/>
          <w:position w:val="-12"/>
          <w:sz w:val="28"/>
          <w:szCs w:val="28"/>
        </w:rPr>
        <w:object w:dxaOrig="680" w:dyaOrig="360">
          <v:shape id="_x0000_i1097" type="#_x0000_t75" style="width:33.6pt;height:17.2pt" o:ole="">
            <v:imagedata r:id="rId157" o:title=""/>
          </v:shape>
          <o:OLEObject Type="Embed" ProgID="Equation.DSMT4" ShapeID="_x0000_i1097" DrawAspect="Content" ObjectID="_1673310849" r:id="rId158"/>
        </w:object>
      </w:r>
      <w:r w:rsidR="00763202" w:rsidRPr="00AB15D9">
        <w:rPr>
          <w:rFonts w:ascii="B Nazanin" w:eastAsiaTheme="minorEastAsia" w:hAnsi="B Nazanin" w:cs="B Nazanin" w:hint="cs"/>
          <w:sz w:val="28"/>
          <w:szCs w:val="28"/>
          <w:rtl/>
        </w:rPr>
        <w:t xml:space="preserve"> </w:t>
      </w:r>
      <w:r w:rsidR="00B357DC" w:rsidRPr="00AB15D9">
        <w:rPr>
          <w:rFonts w:ascii="B Nazanin" w:eastAsiaTheme="minorEastAsia" w:hAnsi="B Nazanin" w:cs="B Nazanin" w:hint="cs"/>
          <w:sz w:val="28"/>
          <w:szCs w:val="28"/>
          <w:rtl/>
        </w:rPr>
        <w:t xml:space="preserve">      </w:t>
      </w:r>
      <w:r w:rsidR="00982640">
        <w:rPr>
          <w:rFonts w:ascii="B Nazanin" w:eastAsiaTheme="minorEastAsia" w:hAnsi="B Nazanin" w:cs="B Nazanin" w:hint="cs"/>
          <w:sz w:val="28"/>
          <w:szCs w:val="28"/>
          <w:rtl/>
        </w:rPr>
        <w:t xml:space="preserve">  </w:t>
      </w:r>
      <w:r w:rsidR="00B357DC" w:rsidRPr="00AB15D9">
        <w:rPr>
          <w:rFonts w:ascii="B Nazanin" w:eastAsiaTheme="minorEastAsia" w:hAnsi="B Nazanin" w:cs="B Nazanin" w:hint="cs"/>
          <w:sz w:val="28"/>
          <w:szCs w:val="28"/>
          <w:rtl/>
        </w:rPr>
        <w:t xml:space="preserve"> </w:t>
      </w:r>
      <w:r w:rsidR="001D3EDF">
        <w:rPr>
          <w:rFonts w:ascii="B Nazanin" w:eastAsiaTheme="minorEastAsia" w:hAnsi="B Nazanin" w:cs="B Nazanin" w:hint="cs"/>
          <w:sz w:val="28"/>
          <w:szCs w:val="28"/>
          <w:rtl/>
        </w:rPr>
        <w:t xml:space="preserve"> </w:t>
      </w:r>
      <w:r w:rsidR="00B357DC" w:rsidRPr="00AB15D9">
        <w:rPr>
          <w:rFonts w:ascii="B Nazanin" w:eastAsiaTheme="minorEastAsia" w:hAnsi="B Nazanin" w:cs="B Nazanin" w:hint="cs"/>
          <w:sz w:val="28"/>
          <w:szCs w:val="28"/>
          <w:rtl/>
        </w:rPr>
        <w:t xml:space="preserve"> </w:t>
      </w:r>
      <w:r w:rsidR="00763202" w:rsidRPr="00AB15D9">
        <w:rPr>
          <w:rFonts w:ascii="B Nazanin" w:eastAsiaTheme="minorEastAsia" w:hAnsi="B Nazanin" w:cs="B Nazanin" w:hint="cs"/>
          <w:sz w:val="28"/>
          <w:szCs w:val="28"/>
          <w:rtl/>
        </w:rPr>
        <w:t xml:space="preserve"> </w:t>
      </w:r>
      <w:r>
        <w:rPr>
          <w:rFonts w:ascii="B Nazanin" w:eastAsiaTheme="minorEastAsia" w:hAnsi="B Nazanin" w:cs="B Nazanin" w:hint="cs"/>
          <w:sz w:val="28"/>
          <w:szCs w:val="28"/>
          <w:rtl/>
        </w:rPr>
        <w:t>پ</w:t>
      </w:r>
      <w:r w:rsidR="00763202" w:rsidRPr="00AB15D9">
        <w:rPr>
          <w:rFonts w:ascii="B Nazanin" w:eastAsiaTheme="minorEastAsia" w:hAnsi="B Nazanin" w:cs="B Nazanin" w:hint="cs"/>
          <w:sz w:val="28"/>
          <w:szCs w:val="28"/>
          <w:rtl/>
        </w:rPr>
        <w:t>)</w:t>
      </w:r>
      <w:r w:rsidR="00811C04" w:rsidRPr="00AB15D9">
        <w:rPr>
          <w:rFonts w:cs="B Nazanin"/>
          <w:sz w:val="28"/>
          <w:szCs w:val="28"/>
        </w:rPr>
        <w:t xml:space="preserve"> </w:t>
      </w:r>
      <w:r w:rsidR="00811C04" w:rsidRPr="00AB15D9">
        <w:rPr>
          <w:rFonts w:cs="B Nazanin"/>
          <w:position w:val="-12"/>
          <w:sz w:val="28"/>
          <w:szCs w:val="28"/>
        </w:rPr>
        <w:object w:dxaOrig="980" w:dyaOrig="360">
          <v:shape id="_x0000_i1098" type="#_x0000_t75" style="width:48.8pt;height:17.2pt" o:ole="">
            <v:imagedata r:id="rId159" o:title=""/>
          </v:shape>
          <o:OLEObject Type="Embed" ProgID="Equation.DSMT4" ShapeID="_x0000_i1098" DrawAspect="Content" ObjectID="_1673310850" r:id="rId160"/>
        </w:object>
      </w:r>
      <w:r w:rsidR="00763202" w:rsidRPr="00AB15D9">
        <w:rPr>
          <w:rFonts w:ascii="B Nazanin" w:eastAsiaTheme="minorEastAsia" w:hAnsi="B Nazanin" w:cs="B Nazanin" w:hint="cs"/>
          <w:sz w:val="28"/>
          <w:szCs w:val="28"/>
          <w:rtl/>
        </w:rPr>
        <w:t xml:space="preserve">     </w:t>
      </w:r>
      <w:r>
        <w:rPr>
          <w:rFonts w:ascii="B Nazanin" w:eastAsiaTheme="minorEastAsia" w:hAnsi="B Nazanin" w:cs="B Nazanin" w:hint="cs"/>
          <w:sz w:val="28"/>
          <w:szCs w:val="28"/>
          <w:rtl/>
        </w:rPr>
        <w:t xml:space="preserve"> </w:t>
      </w:r>
      <w:r w:rsidR="00982640">
        <w:rPr>
          <w:rFonts w:ascii="B Nazanin" w:eastAsiaTheme="minorEastAsia" w:hAnsi="B Nazanin" w:cs="B Nazanin" w:hint="cs"/>
          <w:sz w:val="28"/>
          <w:szCs w:val="28"/>
          <w:rtl/>
        </w:rPr>
        <w:t xml:space="preserve">  </w:t>
      </w:r>
      <w:r>
        <w:rPr>
          <w:rFonts w:ascii="B Nazanin" w:eastAsiaTheme="minorEastAsia" w:hAnsi="B Nazanin" w:cs="B Nazanin" w:hint="cs"/>
          <w:sz w:val="28"/>
          <w:szCs w:val="28"/>
          <w:rtl/>
        </w:rPr>
        <w:t xml:space="preserve">  </w:t>
      </w:r>
      <w:r w:rsidR="00763202" w:rsidRPr="00AB15D9">
        <w:rPr>
          <w:rFonts w:ascii="B Nazanin" w:eastAsiaTheme="minorEastAsia" w:hAnsi="B Nazanin" w:cs="B Nazanin" w:hint="cs"/>
          <w:sz w:val="28"/>
          <w:szCs w:val="28"/>
          <w:rtl/>
        </w:rPr>
        <w:t xml:space="preserve"> </w:t>
      </w:r>
      <w:r>
        <w:rPr>
          <w:rFonts w:ascii="B Nazanin" w:eastAsiaTheme="minorEastAsia" w:hAnsi="B Nazanin" w:cs="B Nazanin" w:hint="cs"/>
          <w:sz w:val="28"/>
          <w:szCs w:val="28"/>
          <w:rtl/>
        </w:rPr>
        <w:t>ت</w:t>
      </w:r>
      <w:r w:rsidR="00763202" w:rsidRPr="00AB15D9">
        <w:rPr>
          <w:rFonts w:ascii="B Nazanin" w:eastAsiaTheme="minorEastAsia" w:hAnsi="B Nazanin" w:cs="B Nazanin" w:hint="cs"/>
          <w:sz w:val="28"/>
          <w:szCs w:val="28"/>
          <w:rtl/>
        </w:rPr>
        <w:t>) هیچکدام</w:t>
      </w:r>
    </w:p>
    <w:p w:rsidR="00505998" w:rsidRPr="00AB15D9" w:rsidRDefault="00DB162D" w:rsidP="006E195E">
      <w:pPr>
        <w:bidi/>
        <w:spacing w:line="360" w:lineRule="auto"/>
        <w:rPr>
          <w:rFonts w:ascii="B Nazanin" w:hAnsi="B Nazanin" w:cs="B Nazanin"/>
          <w:sz w:val="28"/>
          <w:szCs w:val="28"/>
        </w:rPr>
      </w:pPr>
      <w:r>
        <w:rPr>
          <w:rFonts w:ascii="B Nazanin" w:hAnsi="B Nazanin" w:cs="B Nazanin" w:hint="cs"/>
          <w:sz w:val="28"/>
          <w:szCs w:val="28"/>
          <w:rtl/>
        </w:rPr>
        <w:t>2</w:t>
      </w:r>
      <w:r w:rsidR="006E195E">
        <w:rPr>
          <w:rFonts w:ascii="B Nazanin" w:hAnsi="B Nazanin" w:cs="B Nazanin" w:hint="cs"/>
          <w:sz w:val="28"/>
          <w:szCs w:val="28"/>
          <w:rtl/>
        </w:rPr>
        <w:t>5</w:t>
      </w:r>
      <w:r w:rsidR="00250C68" w:rsidRPr="00AB15D9">
        <w:rPr>
          <w:rFonts w:ascii="B Nazanin" w:hAnsi="B Nazanin" w:cs="B Nazanin" w:hint="cs"/>
          <w:sz w:val="28"/>
          <w:szCs w:val="28"/>
          <w:rtl/>
        </w:rPr>
        <w:t>)</w:t>
      </w:r>
      <w:r w:rsidR="009E3318">
        <w:rPr>
          <w:rFonts w:ascii="B Nazanin" w:hAnsi="B Nazanin" w:cs="B Nazanin" w:hint="cs"/>
          <w:sz w:val="28"/>
          <w:szCs w:val="28"/>
          <w:rtl/>
        </w:rPr>
        <w:t xml:space="preserve"> </w:t>
      </w:r>
      <w:r w:rsidR="00250C68" w:rsidRPr="00AB15D9">
        <w:rPr>
          <w:rFonts w:ascii="B Nazanin" w:hAnsi="B Nazanin" w:cs="B Nazanin" w:hint="cs"/>
          <w:sz w:val="28"/>
          <w:szCs w:val="28"/>
          <w:rtl/>
        </w:rPr>
        <w:t xml:space="preserve">کدام‌یک </w:t>
      </w:r>
      <w:r w:rsidR="00AA070B" w:rsidRPr="00AB15D9">
        <w:rPr>
          <w:rFonts w:ascii="B Nazanin" w:hAnsi="B Nazanin" w:cs="B Nazanin" w:hint="cs"/>
          <w:sz w:val="28"/>
          <w:szCs w:val="28"/>
          <w:rtl/>
          <w:lang w:bidi="fa-IR"/>
        </w:rPr>
        <w:t>از</w:t>
      </w:r>
      <w:r w:rsidR="00014217" w:rsidRPr="00AB15D9">
        <w:rPr>
          <w:rFonts w:ascii="B Nazanin" w:hAnsi="B Nazanin" w:cs="B Nazanin" w:hint="cs"/>
          <w:sz w:val="28"/>
          <w:szCs w:val="28"/>
          <w:rtl/>
        </w:rPr>
        <w:t>گزینه‌های</w:t>
      </w:r>
      <w:r w:rsidR="00014217" w:rsidRPr="00AB15D9">
        <w:rPr>
          <w:rFonts w:ascii="B Nazanin" w:hAnsi="B Nazanin" w:cs="B Nazanin"/>
          <w:sz w:val="28"/>
          <w:szCs w:val="28"/>
          <w:rtl/>
        </w:rPr>
        <w:t xml:space="preserve"> </w:t>
      </w:r>
      <w:r w:rsidR="00014217" w:rsidRPr="00AB15D9">
        <w:rPr>
          <w:rFonts w:ascii="B Nazanin" w:hAnsi="B Nazanin" w:cs="B Nazanin" w:hint="cs"/>
          <w:sz w:val="28"/>
          <w:szCs w:val="28"/>
          <w:rtl/>
        </w:rPr>
        <w:t>زیر</w:t>
      </w:r>
      <w:r w:rsidR="00014217" w:rsidRPr="00AB15D9">
        <w:rPr>
          <w:rFonts w:ascii="B Nazanin" w:hAnsi="B Nazanin" w:cs="B Nazanin"/>
          <w:sz w:val="28"/>
          <w:szCs w:val="28"/>
          <w:rtl/>
        </w:rPr>
        <w:t xml:space="preserve"> </w:t>
      </w:r>
      <w:r w:rsidR="00014217" w:rsidRPr="00AB15D9">
        <w:rPr>
          <w:rFonts w:ascii="B Nazanin" w:hAnsi="B Nazanin" w:cs="B Nazanin" w:hint="cs"/>
          <w:sz w:val="28"/>
          <w:szCs w:val="28"/>
          <w:rtl/>
        </w:rPr>
        <w:t>صحیح</w:t>
      </w:r>
      <w:r w:rsidR="00014217" w:rsidRPr="00AB15D9">
        <w:rPr>
          <w:rFonts w:ascii="B Nazanin" w:hAnsi="B Nazanin" w:cs="B Nazanin"/>
          <w:sz w:val="28"/>
          <w:szCs w:val="28"/>
          <w:rtl/>
        </w:rPr>
        <w:t xml:space="preserve"> </w:t>
      </w:r>
      <w:r w:rsidR="00014217" w:rsidRPr="00AB15D9">
        <w:rPr>
          <w:rFonts w:ascii="B Nazanin" w:hAnsi="B Nazanin" w:cs="B Nazanin" w:hint="cs"/>
          <w:sz w:val="28"/>
          <w:szCs w:val="28"/>
          <w:rtl/>
        </w:rPr>
        <w:t>می‌باشد؟</w:t>
      </w:r>
    </w:p>
    <w:tbl>
      <w:tblPr>
        <w:tblStyle w:val="TableGrid"/>
        <w:tblpPr w:leftFromText="180" w:rightFromText="180" w:vertAnchor="text" w:horzAnchor="margin" w:tblpY="-10"/>
        <w:tblOverlap w:val="never"/>
        <w:bidiVisual/>
        <w:tblW w:w="4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5"/>
      </w:tblGrid>
      <w:tr w:rsidR="009B0DCC" w:rsidRPr="00AB15D9" w:rsidTr="009B0DCC">
        <w:trPr>
          <w:trHeight w:val="351"/>
        </w:trPr>
        <w:tc>
          <w:tcPr>
            <w:tcW w:w="4235" w:type="dxa"/>
          </w:tcPr>
          <w:p w:rsidR="009B0DCC" w:rsidRPr="00AB15D9" w:rsidRDefault="009B0DCC" w:rsidP="005558FA">
            <w:pPr>
              <w:bidi/>
              <w:spacing w:line="360" w:lineRule="auto"/>
              <w:rPr>
                <w:rFonts w:ascii="B Nazanin" w:hAnsi="B Nazanin" w:cs="B Nazanin"/>
                <w:sz w:val="28"/>
                <w:szCs w:val="28"/>
                <w:rtl/>
              </w:rPr>
            </w:pPr>
          </w:p>
        </w:tc>
      </w:tr>
      <w:tr w:rsidR="009B0DCC" w:rsidRPr="00AB15D9" w:rsidTr="009B0DCC">
        <w:trPr>
          <w:trHeight w:val="268"/>
        </w:trPr>
        <w:tc>
          <w:tcPr>
            <w:tcW w:w="4235" w:type="dxa"/>
          </w:tcPr>
          <w:p w:rsidR="009B0DCC" w:rsidRPr="00AB15D9" w:rsidRDefault="009B0DCC" w:rsidP="005558FA">
            <w:pPr>
              <w:tabs>
                <w:tab w:val="right" w:pos="4019"/>
              </w:tabs>
              <w:bidi/>
              <w:spacing w:line="360" w:lineRule="auto"/>
              <w:rPr>
                <w:rFonts w:ascii="B Nazanin" w:hAnsi="B Nazanin" w:cs="B Nazanin"/>
                <w:sz w:val="28"/>
                <w:szCs w:val="28"/>
                <w:rtl/>
              </w:rPr>
            </w:pPr>
          </w:p>
        </w:tc>
      </w:tr>
    </w:tbl>
    <w:p w:rsidR="00CF3A0F" w:rsidRDefault="00F71655" w:rsidP="009E3318">
      <w:pPr>
        <w:bidi/>
        <w:spacing w:line="360" w:lineRule="auto"/>
        <w:rPr>
          <w:rtl/>
        </w:rPr>
      </w:pPr>
      <w:r>
        <w:rPr>
          <w:rFonts w:ascii="B Nazanin" w:hAnsi="B Nazanin" w:cs="B Nazanin" w:hint="cs"/>
          <w:sz w:val="28"/>
          <w:szCs w:val="28"/>
          <w:rtl/>
        </w:rPr>
        <w:t>الف)</w:t>
      </w:r>
      <w:r w:rsidRPr="00F71655">
        <w:t xml:space="preserve"> </w:t>
      </w:r>
      <w:r w:rsidRPr="008A0549">
        <w:rPr>
          <w:position w:val="-12"/>
        </w:rPr>
        <w:object w:dxaOrig="2360" w:dyaOrig="360">
          <v:shape id="_x0000_i1099" type="#_x0000_t75" style="width:117.6pt;height:18pt" o:ole="">
            <v:imagedata r:id="rId161" o:title=""/>
          </v:shape>
          <o:OLEObject Type="Embed" ProgID="Equation.DSMT4" ShapeID="_x0000_i1099" DrawAspect="Content" ObjectID="_1673310851" r:id="rId162"/>
        </w:object>
      </w:r>
      <w:r w:rsidR="009E3318">
        <w:rPr>
          <w:rFonts w:hint="cs"/>
          <w:rtl/>
        </w:rPr>
        <w:t xml:space="preserve">               </w:t>
      </w:r>
    </w:p>
    <w:p w:rsidR="009E3318" w:rsidRDefault="009E3318" w:rsidP="0036355F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  <w:r>
        <w:rPr>
          <w:rFonts w:hint="cs"/>
          <w:rtl/>
        </w:rPr>
        <w:t xml:space="preserve"> </w:t>
      </w:r>
      <w:r w:rsidR="0036355F">
        <w:rPr>
          <w:rFonts w:hint="cs"/>
          <w:rtl/>
          <w:lang w:bidi="fa-IR"/>
        </w:rPr>
        <w:t>ب</w:t>
      </w:r>
      <w:r>
        <w:rPr>
          <w:rFonts w:hint="cs"/>
          <w:rtl/>
        </w:rPr>
        <w:t>)</w:t>
      </w:r>
      <w:r w:rsidRPr="009E3318">
        <w:t xml:space="preserve"> </w:t>
      </w:r>
      <w:r w:rsidRPr="008A0549">
        <w:rPr>
          <w:position w:val="-12"/>
        </w:rPr>
        <w:object w:dxaOrig="2400" w:dyaOrig="360">
          <v:shape id="_x0000_i1100" type="#_x0000_t75" style="width:120pt;height:18pt" o:ole="">
            <v:imagedata r:id="rId163" o:title=""/>
          </v:shape>
          <o:OLEObject Type="Embed" ProgID="Equation.DSMT4" ShapeID="_x0000_i1100" DrawAspect="Content" ObjectID="_1673310852" r:id="rId164"/>
        </w:object>
      </w:r>
    </w:p>
    <w:p w:rsidR="009E3318" w:rsidRDefault="009E3318" w:rsidP="009E3318">
      <w:pPr>
        <w:bidi/>
        <w:spacing w:line="360" w:lineRule="auto"/>
        <w:rPr>
          <w:rtl/>
        </w:rPr>
      </w:pPr>
      <w:r>
        <w:rPr>
          <w:rFonts w:ascii="B Nazanin" w:hAnsi="B Nazanin" w:cs="B Nazanin" w:hint="cs"/>
          <w:sz w:val="28"/>
          <w:szCs w:val="28"/>
          <w:rtl/>
        </w:rPr>
        <w:t>پ</w:t>
      </w:r>
      <w:r w:rsidR="009B0DCC">
        <w:rPr>
          <w:rFonts w:ascii="B Nazanin" w:hAnsi="B Nazanin" w:cs="B Nazanin" w:hint="cs"/>
          <w:sz w:val="28"/>
          <w:szCs w:val="28"/>
          <w:rtl/>
        </w:rPr>
        <w:t>)</w:t>
      </w:r>
      <w:r w:rsidR="009B0DCC" w:rsidRPr="009B0DCC">
        <w:t xml:space="preserve"> </w:t>
      </w:r>
      <w:r w:rsidR="009B0DCC" w:rsidRPr="008A0549">
        <w:rPr>
          <w:position w:val="-12"/>
        </w:rPr>
        <w:object w:dxaOrig="2040" w:dyaOrig="360">
          <v:shape id="_x0000_i1101" type="#_x0000_t75" style="width:102pt;height:18pt" o:ole="">
            <v:imagedata r:id="rId165" o:title=""/>
          </v:shape>
          <o:OLEObject Type="Embed" ProgID="Equation.DSMT4" ShapeID="_x0000_i1101" DrawAspect="Content" ObjectID="_1673310853" r:id="rId166"/>
        </w:object>
      </w:r>
      <w:r w:rsidR="009B0DCC">
        <w:rPr>
          <w:rFonts w:hint="cs"/>
          <w:rtl/>
        </w:rPr>
        <w:t xml:space="preserve"> </w:t>
      </w:r>
      <w:r>
        <w:rPr>
          <w:rFonts w:hint="cs"/>
          <w:rtl/>
        </w:rPr>
        <w:t xml:space="preserve">        </w:t>
      </w:r>
      <w:r w:rsidR="009B0DCC">
        <w:rPr>
          <w:rFonts w:hint="cs"/>
          <w:rtl/>
        </w:rPr>
        <w:t xml:space="preserve">   </w:t>
      </w:r>
    </w:p>
    <w:p w:rsidR="007E2815" w:rsidRPr="00AB15D9" w:rsidRDefault="009E3318" w:rsidP="009E3318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  <w:r>
        <w:rPr>
          <w:rFonts w:hint="cs"/>
          <w:rtl/>
        </w:rPr>
        <w:t>ت)</w:t>
      </w:r>
      <w:r w:rsidR="009B0DCC" w:rsidRPr="008A0549">
        <w:rPr>
          <w:position w:val="-12"/>
        </w:rPr>
        <w:object w:dxaOrig="2380" w:dyaOrig="360">
          <v:shape id="_x0000_i1102" type="#_x0000_t75" style="width:119.2pt;height:18pt" o:ole="">
            <v:imagedata r:id="rId167" o:title=""/>
          </v:shape>
          <o:OLEObject Type="Embed" ProgID="Equation.DSMT4" ShapeID="_x0000_i1102" DrawAspect="Content" ObjectID="_1673310854" r:id="rId168"/>
        </w:object>
      </w:r>
    </w:p>
    <w:p w:rsidR="005E207A" w:rsidRDefault="00CF3A0F" w:rsidP="006B4A00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  <w:r w:rsidRPr="00AB15D9">
        <w:rPr>
          <w:rFonts w:ascii="B Nazanin" w:hAnsi="B Nazanin" w:cs="B Nazanin" w:hint="cs"/>
          <w:sz w:val="28"/>
          <w:szCs w:val="28"/>
          <w:rtl/>
        </w:rPr>
        <w:t>2</w:t>
      </w:r>
      <w:r w:rsidR="006E195E">
        <w:rPr>
          <w:rFonts w:ascii="B Nazanin" w:hAnsi="B Nazanin" w:cs="B Nazanin" w:hint="cs"/>
          <w:sz w:val="28"/>
          <w:szCs w:val="28"/>
          <w:rtl/>
        </w:rPr>
        <w:t>6</w:t>
      </w:r>
      <w:r w:rsidRPr="00AB15D9">
        <w:rPr>
          <w:rFonts w:ascii="B Nazanin" w:hAnsi="B Nazanin" w:cs="B Nazanin" w:hint="cs"/>
          <w:sz w:val="28"/>
          <w:szCs w:val="28"/>
          <w:rtl/>
        </w:rPr>
        <w:t>) اگر</w:t>
      </w:r>
      <w:r w:rsidRPr="00AB15D9">
        <w:rPr>
          <w:rFonts w:cs="B Nazanin"/>
          <w:position w:val="-14"/>
          <w:sz w:val="28"/>
          <w:szCs w:val="28"/>
        </w:rPr>
        <w:object w:dxaOrig="2620" w:dyaOrig="420">
          <v:shape id="_x0000_i1103" type="#_x0000_t75" style="width:131.2pt;height:21.2pt" o:ole="">
            <v:imagedata r:id="rId169" o:title=""/>
          </v:shape>
          <o:OLEObject Type="Embed" ProgID="Equation.DSMT4" ShapeID="_x0000_i1103" DrawAspect="Content" ObjectID="_1673310855" r:id="rId170"/>
        </w:object>
      </w:r>
      <w:r w:rsidRPr="00AB15D9">
        <w:rPr>
          <w:rFonts w:cs="B Nazanin" w:hint="cs"/>
          <w:sz w:val="28"/>
          <w:szCs w:val="28"/>
          <w:rtl/>
        </w:rPr>
        <w:t>،</w:t>
      </w:r>
      <w:r w:rsidRPr="00AB15D9">
        <w:rPr>
          <w:rFonts w:ascii="B Nazanin" w:hAnsi="B Nazanin" w:cs="B Nazanin" w:hint="cs"/>
          <w:sz w:val="28"/>
          <w:szCs w:val="28"/>
          <w:rtl/>
        </w:rPr>
        <w:t xml:space="preserve">  </w:t>
      </w:r>
      <w:r w:rsidRPr="00AB15D9">
        <w:rPr>
          <w:rFonts w:cs="B Nazanin"/>
          <w:position w:val="-14"/>
          <w:sz w:val="28"/>
          <w:szCs w:val="28"/>
        </w:rPr>
        <w:object w:dxaOrig="2780" w:dyaOrig="420">
          <v:shape id="_x0000_i1104" type="#_x0000_t75" style="width:138pt;height:21.2pt" o:ole="">
            <v:imagedata r:id="rId171" o:title=""/>
          </v:shape>
          <o:OLEObject Type="Embed" ProgID="Equation.DSMT4" ShapeID="_x0000_i1104" DrawAspect="Content" ObjectID="_1673310856" r:id="rId172"/>
        </w:object>
      </w:r>
      <w:r w:rsidR="008E1D44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ascii="B Nazanin" w:hAnsi="B Nazanin" w:cs="B Nazanin" w:hint="cs"/>
          <w:sz w:val="28"/>
          <w:szCs w:val="28"/>
          <w:rtl/>
        </w:rPr>
        <w:t>مجموعۀ مرجع باشد، در این صورت مجموع</w:t>
      </w:r>
      <w:r w:rsidR="006B4A00">
        <w:rPr>
          <w:rFonts w:ascii="B Nazanin" w:hAnsi="B Nazanin" w:cs="B Nazanin" w:hint="cs"/>
          <w:sz w:val="28"/>
          <w:szCs w:val="28"/>
          <w:rtl/>
        </w:rPr>
        <w:t>ۀ</w:t>
      </w:r>
      <w:r w:rsidRPr="00AB15D9">
        <w:rPr>
          <w:rFonts w:cs="B Nazanin"/>
          <w:position w:val="-4"/>
          <w:sz w:val="28"/>
          <w:szCs w:val="28"/>
        </w:rPr>
        <w:object w:dxaOrig="340" w:dyaOrig="300">
          <v:shape id="_x0000_i1105" type="#_x0000_t75" style="width:16.4pt;height:15.2pt" o:ole="">
            <v:imagedata r:id="rId173" o:title=""/>
          </v:shape>
          <o:OLEObject Type="Embed" ProgID="Equation.DSMT4" ShapeID="_x0000_i1105" DrawAspect="Content" ObjectID="_1673310857" r:id="rId174"/>
        </w:object>
      </w:r>
      <w:r w:rsidRPr="00AB15D9">
        <w:rPr>
          <w:rFonts w:ascii="B Nazanin" w:hAnsi="B Nazanin" w:cs="B Nazanin" w:hint="cs"/>
          <w:sz w:val="28"/>
          <w:szCs w:val="28"/>
          <w:rtl/>
        </w:rPr>
        <w:t>کدام است؟</w:t>
      </w:r>
    </w:p>
    <w:p w:rsidR="005E207A" w:rsidRDefault="005E207A" w:rsidP="005E207A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ascii="B Nazanin" w:hAnsi="B Nazanin" w:cs="B Nazanin" w:hint="cs"/>
          <w:sz w:val="28"/>
          <w:szCs w:val="28"/>
          <w:rtl/>
        </w:rPr>
        <w:t>الف)</w:t>
      </w:r>
      <w:r w:rsidRPr="005E207A">
        <w:t xml:space="preserve"> </w:t>
      </w:r>
      <w:r w:rsidRPr="008A0549">
        <w:rPr>
          <w:position w:val="-12"/>
        </w:rPr>
        <w:object w:dxaOrig="1320" w:dyaOrig="380">
          <v:shape id="_x0000_i1106" type="#_x0000_t75" style="width:66pt;height:18.8pt" o:ole="">
            <v:imagedata r:id="rId175" o:title=""/>
          </v:shape>
          <o:OLEObject Type="Embed" ProgID="Equation.DSMT4" ShapeID="_x0000_i1106" DrawAspect="Content" ObjectID="_1673310858" r:id="rId176"/>
        </w:object>
      </w:r>
      <w:r>
        <w:rPr>
          <w:rFonts w:hint="cs"/>
          <w:rtl/>
        </w:rPr>
        <w:t xml:space="preserve">             </w:t>
      </w:r>
      <w:r w:rsidR="00B174BE">
        <w:rPr>
          <w:rFonts w:hint="cs"/>
          <w:rtl/>
        </w:rPr>
        <w:t xml:space="preserve">              </w:t>
      </w:r>
      <w:r>
        <w:rPr>
          <w:rFonts w:hint="cs"/>
          <w:rtl/>
        </w:rPr>
        <w:t xml:space="preserve">  ب) </w:t>
      </w:r>
      <w:r w:rsidRPr="00AB15D9">
        <w:rPr>
          <w:rFonts w:cs="B Nazanin"/>
          <w:position w:val="-12"/>
          <w:sz w:val="28"/>
          <w:szCs w:val="28"/>
        </w:rPr>
        <w:object w:dxaOrig="3100" w:dyaOrig="380">
          <v:shape id="_x0000_i1107" type="#_x0000_t75" style="width:155.2pt;height:18.8pt" o:ole="">
            <v:imagedata r:id="rId177" o:title=""/>
          </v:shape>
          <o:OLEObject Type="Embed" ProgID="Equation.DSMT4" ShapeID="_x0000_i1107" DrawAspect="Content" ObjectID="_1673310859" r:id="rId178"/>
        </w:object>
      </w:r>
    </w:p>
    <w:p w:rsidR="00CF3A0F" w:rsidRPr="00AB15D9" w:rsidRDefault="00B174BE" w:rsidP="00B174BE">
      <w:pPr>
        <w:bidi/>
        <w:spacing w:line="360" w:lineRule="auto"/>
        <w:rPr>
          <w:rFonts w:ascii="B Nazanin" w:hAnsi="B Nazanin"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پ)</w:t>
      </w:r>
      <w:r w:rsidR="005E207A" w:rsidRPr="00F52828">
        <w:rPr>
          <w:rFonts w:cs="B Nazanin"/>
          <w:position w:val="-12"/>
          <w:sz w:val="28"/>
          <w:szCs w:val="28"/>
        </w:rPr>
        <w:object w:dxaOrig="2780" w:dyaOrig="380">
          <v:shape id="_x0000_i1108" type="#_x0000_t75" style="width:138.8pt;height:18.8pt" o:ole="">
            <v:imagedata r:id="rId179" o:title=""/>
          </v:shape>
          <o:OLEObject Type="Embed" ProgID="Equation.DSMT4" ShapeID="_x0000_i1108" DrawAspect="Content" ObjectID="_1673310860" r:id="rId180"/>
        </w:object>
      </w:r>
      <w:r>
        <w:rPr>
          <w:rFonts w:cs="B Nazanin" w:hint="cs"/>
          <w:sz w:val="28"/>
          <w:szCs w:val="28"/>
          <w:rtl/>
        </w:rPr>
        <w:t xml:space="preserve">          ت) </w:t>
      </w:r>
      <w:r w:rsidR="005E207A" w:rsidRPr="00AB15D9">
        <w:rPr>
          <w:rFonts w:cs="B Nazanin"/>
          <w:position w:val="-12"/>
          <w:sz w:val="28"/>
          <w:szCs w:val="28"/>
        </w:rPr>
        <w:object w:dxaOrig="2580" w:dyaOrig="380">
          <v:shape id="_x0000_i1109" type="#_x0000_t75" style="width:129.2pt;height:18.8pt" o:ole="">
            <v:imagedata r:id="rId181" o:title=""/>
          </v:shape>
          <o:OLEObject Type="Embed" ProgID="Equation.DSMT4" ShapeID="_x0000_i1109" DrawAspect="Content" ObjectID="_1673310861" r:id="rId182"/>
        </w:object>
      </w:r>
    </w:p>
    <w:p w:rsidR="00014217" w:rsidRPr="00AB15D9" w:rsidRDefault="003C6683" w:rsidP="00892CFC">
      <w:pPr>
        <w:bidi/>
        <w:spacing w:line="360" w:lineRule="auto"/>
        <w:rPr>
          <w:rFonts w:ascii="B Nazanin" w:hAnsi="B Nazanin" w:cs="B Nazanin"/>
          <w:sz w:val="28"/>
          <w:szCs w:val="28"/>
          <w:rtl/>
        </w:rPr>
      </w:pPr>
      <w:r w:rsidRPr="00AB15D9">
        <w:rPr>
          <w:rFonts w:ascii="B Nazanin" w:hAnsi="B Nazanin" w:cs="B Nazanin" w:hint="cs"/>
          <w:sz w:val="28"/>
          <w:szCs w:val="28"/>
          <w:rtl/>
        </w:rPr>
        <w:t>2</w:t>
      </w:r>
      <w:r w:rsidR="006E195E">
        <w:rPr>
          <w:rFonts w:ascii="B Nazanin" w:hAnsi="B Nazanin" w:cs="B Nazanin" w:hint="cs"/>
          <w:sz w:val="28"/>
          <w:szCs w:val="28"/>
          <w:rtl/>
        </w:rPr>
        <w:t>7</w:t>
      </w:r>
      <w:r w:rsidRPr="00AB15D9">
        <w:rPr>
          <w:rFonts w:ascii="B Nazanin" w:hAnsi="B Nazanin" w:cs="B Nazanin" w:hint="cs"/>
          <w:sz w:val="28"/>
          <w:szCs w:val="28"/>
          <w:rtl/>
        </w:rPr>
        <w:t xml:space="preserve">) </w:t>
      </w:r>
      <w:r w:rsidR="00014217" w:rsidRPr="00AB15D9">
        <w:rPr>
          <w:rFonts w:ascii="B Nazanin" w:hAnsi="B Nazanin" w:cs="B Nazanin" w:hint="cs"/>
          <w:sz w:val="28"/>
          <w:szCs w:val="28"/>
          <w:rtl/>
        </w:rPr>
        <w:t>همواره برای</w:t>
      </w:r>
      <w:r w:rsidR="00892CFC">
        <w:rPr>
          <w:rFonts w:ascii="B Nazanin" w:hAnsi="B Nazanin" w:cs="B Nazanin" w:hint="cs"/>
          <w:sz w:val="28"/>
          <w:szCs w:val="28"/>
          <w:rtl/>
        </w:rPr>
        <w:t xml:space="preserve"> هر</w:t>
      </w:r>
      <w:r w:rsidR="00014217" w:rsidRPr="00AB15D9">
        <w:rPr>
          <w:rFonts w:ascii="B Nazanin" w:hAnsi="B Nazanin" w:cs="B Nazanin" w:hint="cs"/>
          <w:sz w:val="28"/>
          <w:szCs w:val="28"/>
          <w:rtl/>
        </w:rPr>
        <w:t xml:space="preserve"> دو مجموع</w:t>
      </w:r>
      <w:r w:rsidR="006B4A00">
        <w:rPr>
          <w:rFonts w:ascii="B Nazanin" w:hAnsi="B Nazanin" w:cs="B Nazanin" w:hint="cs"/>
          <w:sz w:val="28"/>
          <w:szCs w:val="28"/>
          <w:rtl/>
        </w:rPr>
        <w:t>ۀ</w:t>
      </w:r>
      <w:r w:rsidR="006B4A00" w:rsidRPr="008A0549">
        <w:rPr>
          <w:position w:val="-4"/>
        </w:rPr>
        <w:object w:dxaOrig="279" w:dyaOrig="279">
          <v:shape id="_x0000_i1110" type="#_x0000_t75" style="width:14.4pt;height:14.4pt" o:ole="">
            <v:imagedata r:id="rId183" o:title=""/>
          </v:shape>
          <o:OLEObject Type="Embed" ProgID="Equation.DSMT4" ShapeID="_x0000_i1110" DrawAspect="Content" ObjectID="_1673310862" r:id="rId184"/>
        </w:object>
      </w:r>
      <w:r w:rsidR="006B4A00">
        <w:rPr>
          <w:rFonts w:hint="cs"/>
          <w:rtl/>
        </w:rPr>
        <w:t xml:space="preserve"> </w:t>
      </w:r>
      <w:r w:rsidR="006B4A00">
        <w:rPr>
          <w:rFonts w:ascii="B Nazanin" w:hAnsi="B Nazanin" w:cs="B Nazanin" w:hint="cs"/>
          <w:sz w:val="28"/>
          <w:szCs w:val="28"/>
          <w:rtl/>
        </w:rPr>
        <w:t>و</w:t>
      </w:r>
      <w:r w:rsidR="006B4A00" w:rsidRPr="008A0549">
        <w:rPr>
          <w:position w:val="-4"/>
        </w:rPr>
        <w:object w:dxaOrig="260" w:dyaOrig="279">
          <v:shape id="_x0000_i1111" type="#_x0000_t75" style="width:12.8pt;height:14.4pt" o:ole="">
            <v:imagedata r:id="rId185" o:title=""/>
          </v:shape>
          <o:OLEObject Type="Embed" ProgID="Equation.DSMT4" ShapeID="_x0000_i1111" DrawAspect="Content" ObjectID="_1673310863" r:id="rId186"/>
        </w:object>
      </w:r>
      <w:r w:rsidR="006B4A00">
        <w:rPr>
          <w:rFonts w:hint="cs"/>
          <w:rtl/>
        </w:rPr>
        <w:t xml:space="preserve"> </w:t>
      </w:r>
      <w:r w:rsidR="00014217" w:rsidRPr="00AB15D9">
        <w:rPr>
          <w:rFonts w:ascii="B Nazanin" w:hAnsi="B Nazanin" w:cs="B Nazanin" w:hint="cs"/>
          <w:sz w:val="28"/>
          <w:szCs w:val="28"/>
          <w:rtl/>
        </w:rPr>
        <w:t>کدام یک از گزینه‌های زیر برقرار است؟</w:t>
      </w:r>
    </w:p>
    <w:tbl>
      <w:tblPr>
        <w:tblStyle w:val="TableGrid"/>
        <w:tblpPr w:leftFromText="180" w:rightFromText="180" w:vertAnchor="text" w:horzAnchor="margin" w:tblpXSpec="right" w:tblpY="175"/>
        <w:bidiVisual/>
        <w:tblW w:w="100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1"/>
        <w:gridCol w:w="6096"/>
      </w:tblGrid>
      <w:tr w:rsidR="00014217" w:rsidRPr="00AB15D9" w:rsidTr="001F34C4">
        <w:trPr>
          <w:trHeight w:val="558"/>
        </w:trPr>
        <w:tc>
          <w:tcPr>
            <w:tcW w:w="3921" w:type="dxa"/>
          </w:tcPr>
          <w:p w:rsidR="00014217" w:rsidRPr="00AB15D9" w:rsidRDefault="007340D6" w:rsidP="001A693E">
            <w:pPr>
              <w:pStyle w:val="ListParagraph"/>
              <w:bidi/>
              <w:rPr>
                <w:rFonts w:ascii="B Nazanin" w:hAnsi="B Nazanin" w:cs="B Nazanin"/>
                <w:i/>
                <w:sz w:val="28"/>
                <w:szCs w:val="28"/>
              </w:rPr>
            </w:pPr>
            <w:r w:rsidRPr="00AB15D9">
              <w:rPr>
                <w:rFonts w:ascii="B Nazanin" w:hAnsi="B Nazanin" w:cs="B Nazanin" w:hint="cs"/>
                <w:sz w:val="28"/>
                <w:szCs w:val="28"/>
                <w:rtl/>
              </w:rPr>
              <w:t xml:space="preserve"> </w:t>
            </w:r>
            <w:r w:rsidR="001A693E">
              <w:rPr>
                <w:rFonts w:ascii="B Nazanin" w:hAnsi="B Nazanin" w:cs="B Nazanin" w:hint="cs"/>
                <w:sz w:val="28"/>
                <w:szCs w:val="28"/>
                <w:rtl/>
              </w:rPr>
              <w:t>الف</w:t>
            </w:r>
            <w:r w:rsidR="006F3CC6" w:rsidRPr="00AB15D9">
              <w:rPr>
                <w:rFonts w:ascii="B Nazanin" w:eastAsiaTheme="minorEastAsia" w:hAnsi="B Nazanin" w:cs="B Nazanin" w:hint="cs"/>
                <w:sz w:val="28"/>
                <w:szCs w:val="28"/>
                <w:rtl/>
              </w:rPr>
              <w:t>)</w:t>
            </w:r>
            <w:r w:rsidR="000B0387" w:rsidRPr="00AB15D9">
              <w:rPr>
                <w:rFonts w:cs="B Nazanin"/>
                <w:position w:val="-12"/>
                <w:sz w:val="28"/>
                <w:szCs w:val="28"/>
              </w:rPr>
              <w:object w:dxaOrig="2000" w:dyaOrig="380">
                <v:shape id="_x0000_i1112" type="#_x0000_t75" style="width:100pt;height:18.8pt" o:ole="">
                  <v:imagedata r:id="rId187" o:title=""/>
                </v:shape>
                <o:OLEObject Type="Embed" ProgID="Equation.DSMT4" ShapeID="_x0000_i1112" DrawAspect="Content" ObjectID="_1673310864" r:id="rId188"/>
              </w:object>
            </w:r>
          </w:p>
        </w:tc>
        <w:tc>
          <w:tcPr>
            <w:tcW w:w="6096" w:type="dxa"/>
          </w:tcPr>
          <w:p w:rsidR="00014217" w:rsidRPr="00AB15D9" w:rsidRDefault="001A693E" w:rsidP="000B0387">
            <w:pPr>
              <w:pStyle w:val="ListParagraph"/>
              <w:bidi/>
              <w:rPr>
                <w:rFonts w:ascii="B Nazanin" w:hAnsi="B Nazanin" w:cs="B Nazanin"/>
                <w:i/>
                <w:sz w:val="28"/>
                <w:szCs w:val="28"/>
                <w:rtl/>
              </w:rPr>
            </w:pPr>
            <w:r>
              <w:rPr>
                <w:rFonts w:ascii="B Nazanin" w:eastAsiaTheme="minorEastAsia" w:hAnsi="B Nazanin" w:cs="B Nazanin" w:hint="cs"/>
                <w:sz w:val="28"/>
                <w:szCs w:val="28"/>
                <w:rtl/>
              </w:rPr>
              <w:t>ب</w:t>
            </w:r>
            <w:r w:rsidR="007340D6" w:rsidRPr="00AB15D9">
              <w:rPr>
                <w:rFonts w:ascii="B Nazanin" w:eastAsiaTheme="minorEastAsia" w:hAnsi="B Nazanin" w:cs="B Nazanin" w:hint="cs"/>
                <w:sz w:val="28"/>
                <w:szCs w:val="28"/>
                <w:rtl/>
              </w:rPr>
              <w:t>)</w:t>
            </w:r>
            <w:r w:rsidR="000B0387" w:rsidRPr="00AB15D9">
              <w:rPr>
                <w:rFonts w:cs="B Nazanin"/>
                <w:position w:val="-12"/>
                <w:sz w:val="28"/>
                <w:szCs w:val="28"/>
              </w:rPr>
              <w:object w:dxaOrig="2540" w:dyaOrig="380">
                <v:shape id="_x0000_i1113" type="#_x0000_t75" style="width:127.6pt;height:18.8pt" o:ole="">
                  <v:imagedata r:id="rId189" o:title=""/>
                </v:shape>
                <o:OLEObject Type="Embed" ProgID="Equation.DSMT4" ShapeID="_x0000_i1113" DrawAspect="Content" ObjectID="_1673310865" r:id="rId190"/>
              </w:object>
            </w:r>
          </w:p>
        </w:tc>
      </w:tr>
      <w:tr w:rsidR="00014217" w:rsidRPr="00AB15D9" w:rsidTr="001F34C4">
        <w:trPr>
          <w:trHeight w:val="427"/>
        </w:trPr>
        <w:tc>
          <w:tcPr>
            <w:tcW w:w="3921" w:type="dxa"/>
          </w:tcPr>
          <w:p w:rsidR="00014217" w:rsidRPr="00AB15D9" w:rsidRDefault="001A693E" w:rsidP="000B0387">
            <w:pPr>
              <w:pStyle w:val="ListParagraph"/>
              <w:bidi/>
              <w:rPr>
                <w:rFonts w:ascii="B Nazanin" w:hAnsi="B Nazanin" w:cs="B Nazanin"/>
                <w:sz w:val="28"/>
                <w:szCs w:val="28"/>
                <w:rtl/>
              </w:rPr>
            </w:pPr>
            <w:r>
              <w:rPr>
                <w:rFonts w:ascii="B Nazanin" w:eastAsiaTheme="minorEastAsia" w:hAnsi="B Nazanin" w:cs="B Nazanin" w:hint="cs"/>
                <w:sz w:val="28"/>
                <w:szCs w:val="28"/>
                <w:rtl/>
              </w:rPr>
              <w:t>پ</w:t>
            </w:r>
            <w:r w:rsidR="007340D6" w:rsidRPr="00AB15D9">
              <w:rPr>
                <w:rFonts w:ascii="B Nazanin" w:eastAsiaTheme="minorEastAsia" w:hAnsi="B Nazanin" w:cs="B Nazanin" w:hint="cs"/>
                <w:sz w:val="28"/>
                <w:szCs w:val="28"/>
                <w:rtl/>
              </w:rPr>
              <w:t>)</w:t>
            </w:r>
            <w:r w:rsidR="000B0387" w:rsidRPr="00AB15D9">
              <w:rPr>
                <w:rFonts w:cs="B Nazanin"/>
                <w:position w:val="-12"/>
                <w:sz w:val="28"/>
                <w:szCs w:val="28"/>
              </w:rPr>
              <w:object w:dxaOrig="2520" w:dyaOrig="380">
                <v:shape id="_x0000_i1114" type="#_x0000_t75" style="width:126.8pt;height:18.8pt" o:ole="">
                  <v:imagedata r:id="rId191" o:title=""/>
                </v:shape>
                <o:OLEObject Type="Embed" ProgID="Equation.DSMT4" ShapeID="_x0000_i1114" DrawAspect="Content" ObjectID="_1673310866" r:id="rId192"/>
              </w:object>
            </w:r>
          </w:p>
        </w:tc>
        <w:tc>
          <w:tcPr>
            <w:tcW w:w="6096" w:type="dxa"/>
          </w:tcPr>
          <w:p w:rsidR="00014217" w:rsidRPr="00AB15D9" w:rsidRDefault="001A693E" w:rsidP="000B0387">
            <w:pPr>
              <w:pStyle w:val="ListParagraph"/>
              <w:tabs>
                <w:tab w:val="left" w:pos="4725"/>
              </w:tabs>
              <w:bidi/>
              <w:rPr>
                <w:rFonts w:ascii="B Nazanin" w:hAnsi="B Nazanin" w:cs="B Nazanin"/>
                <w:sz w:val="28"/>
                <w:szCs w:val="28"/>
                <w:rtl/>
              </w:rPr>
            </w:pPr>
            <w:r>
              <w:rPr>
                <w:rFonts w:ascii="B Nazanin" w:eastAsiaTheme="minorEastAsia" w:hAnsi="B Nazanin" w:cs="B Nazanin" w:hint="cs"/>
                <w:sz w:val="28"/>
                <w:szCs w:val="28"/>
                <w:rtl/>
              </w:rPr>
              <w:t>ت</w:t>
            </w:r>
            <w:r w:rsidR="007340D6" w:rsidRPr="00AB15D9">
              <w:rPr>
                <w:rFonts w:ascii="B Nazanin" w:eastAsiaTheme="minorEastAsia" w:hAnsi="B Nazanin" w:cs="B Nazanin" w:hint="cs"/>
                <w:sz w:val="28"/>
                <w:szCs w:val="28"/>
                <w:rtl/>
              </w:rPr>
              <w:t>)</w:t>
            </w:r>
            <w:r w:rsidR="000B0387" w:rsidRPr="00AB15D9">
              <w:rPr>
                <w:rFonts w:cs="B Nazanin"/>
                <w:position w:val="-12"/>
                <w:sz w:val="28"/>
                <w:szCs w:val="28"/>
              </w:rPr>
              <w:object w:dxaOrig="1860" w:dyaOrig="380">
                <v:shape id="_x0000_i1115" type="#_x0000_t75" style="width:93.2pt;height:18.8pt" o:ole="">
                  <v:imagedata r:id="rId193" o:title=""/>
                </v:shape>
                <o:OLEObject Type="Embed" ProgID="Equation.DSMT4" ShapeID="_x0000_i1115" DrawAspect="Content" ObjectID="_1673310867" r:id="rId194"/>
              </w:object>
            </w:r>
          </w:p>
        </w:tc>
      </w:tr>
    </w:tbl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F41BF2" w:rsidRPr="00AB15D9" w:rsidTr="006E195E">
        <w:trPr>
          <w:trHeight w:val="698"/>
          <w:jc w:val="center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F41BF2" w:rsidRPr="00AB15D9" w:rsidRDefault="00B44F01" w:rsidP="00DF475C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454258438"/>
                <w:placeholder>
                  <w:docPart w:val="C892E799B3FB4747ACBC49D23391AF72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F41BF2" w:rsidRPr="00AB15D9" w:rsidTr="006E195E">
        <w:trPr>
          <w:trHeight w:val="17"/>
          <w:jc w:val="center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F41BF2" w:rsidRPr="00AB15D9" w:rsidRDefault="00B44F01" w:rsidP="00DF475C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877900433"/>
                <w:placeholder>
                  <w:docPart w:val="C548AD688D1A42F183FAE54D7ACB769D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F41BF2" w:rsidRPr="00AB15D9" w:rsidRDefault="00F41BF2" w:rsidP="00F41BF2">
      <w:pPr>
        <w:rPr>
          <w:rFonts w:cs="B Nazanin"/>
          <w:sz w:val="28"/>
          <w:szCs w:val="28"/>
          <w:rtl/>
          <w:lang w:bidi="fa-IR"/>
        </w:rPr>
      </w:pPr>
    </w:p>
    <w:p w:rsidR="00C41B81" w:rsidRPr="00AB15D9" w:rsidRDefault="003C6683" w:rsidP="00361F58">
      <w:pPr>
        <w:jc w:val="right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>2</w:t>
      </w:r>
      <w:r w:rsidR="006E195E">
        <w:rPr>
          <w:rFonts w:cs="B Nazanin" w:hint="cs"/>
          <w:sz w:val="28"/>
          <w:szCs w:val="28"/>
          <w:rtl/>
          <w:lang w:bidi="fa-IR"/>
        </w:rPr>
        <w:t>8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>) کدام یک از مجموعه</w:t>
      </w:r>
      <w:r w:rsidR="00361F58">
        <w:rPr>
          <w:rFonts w:cs="B Nazanin" w:hint="cs"/>
          <w:sz w:val="28"/>
          <w:szCs w:val="28"/>
          <w:rtl/>
          <w:lang w:bidi="fa-IR"/>
        </w:rPr>
        <w:t>‌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>های زیر متناهی است</w:t>
      </w:r>
      <w:r w:rsidR="00C82566" w:rsidRPr="00AB15D9">
        <w:rPr>
          <w:rFonts w:cs="B Nazanin" w:hint="cs"/>
          <w:sz w:val="28"/>
          <w:szCs w:val="28"/>
          <w:rtl/>
          <w:lang w:bidi="fa-IR"/>
        </w:rPr>
        <w:t>؟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811C04" w:rsidRPr="00AB15D9" w:rsidRDefault="00C41B81" w:rsidP="005E207A">
      <w:pPr>
        <w:jc w:val="right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/>
          <w:sz w:val="28"/>
          <w:szCs w:val="28"/>
          <w:lang w:bidi="fa-IR"/>
        </w:rPr>
        <w:t xml:space="preserve">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</w:t>
      </w:r>
      <w:r w:rsidR="00811C04" w:rsidRPr="00AB15D9">
        <w:rPr>
          <w:rFonts w:cs="B Nazanin"/>
          <w:position w:val="-14"/>
          <w:sz w:val="28"/>
          <w:szCs w:val="28"/>
        </w:rPr>
        <w:object w:dxaOrig="1579" w:dyaOrig="420">
          <v:shape id="_x0000_i1116" type="#_x0000_t75" style="width:78.8pt;height:21.2pt" o:ole="">
            <v:imagedata r:id="rId195" o:title=""/>
          </v:shape>
          <o:OLEObject Type="Embed" ProgID="Equation.DSMT4" ShapeID="_x0000_i1116" DrawAspect="Content" ObjectID="_1673310868" r:id="rId196"/>
        </w:object>
      </w:r>
      <w:r w:rsidR="00811C04" w:rsidRPr="00AB15D9">
        <w:rPr>
          <w:rFonts w:cs="B Nazanin" w:hint="cs"/>
          <w:sz w:val="28"/>
          <w:szCs w:val="28"/>
          <w:rtl/>
        </w:rPr>
        <w:t xml:space="preserve">   </w:t>
      </w:r>
      <w:r w:rsidR="005E207A">
        <w:rPr>
          <w:rFonts w:cs="B Nazanin" w:hint="cs"/>
          <w:sz w:val="28"/>
          <w:szCs w:val="28"/>
          <w:rtl/>
        </w:rPr>
        <w:t>ت</w:t>
      </w:r>
      <w:r w:rsidR="00811C04" w:rsidRPr="00AB15D9">
        <w:rPr>
          <w:rFonts w:cs="B Nazanin" w:hint="cs"/>
          <w:sz w:val="28"/>
          <w:szCs w:val="28"/>
          <w:rtl/>
        </w:rPr>
        <w:t>)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/>
          <w:position w:val="-10"/>
          <w:sz w:val="28"/>
          <w:szCs w:val="28"/>
          <w:lang w:bidi="fa-IR"/>
        </w:rPr>
        <w:object w:dxaOrig="1530" w:dyaOrig="330">
          <v:shape id="_x0000_i1117" type="#_x0000_t75" style="width:76.4pt;height:16.4pt" o:ole="">
            <v:imagedata r:id="rId197" o:title=""/>
          </v:shape>
          <o:OLEObject Type="Embed" ProgID="Equation.3" ShapeID="_x0000_i1117" DrawAspect="Content" ObjectID="_1673310869" r:id="rId198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</w:t>
      </w:r>
      <w:r w:rsidR="005E207A">
        <w:rPr>
          <w:rFonts w:cs="B Nazanin" w:hint="cs"/>
          <w:sz w:val="28"/>
          <w:szCs w:val="28"/>
          <w:rtl/>
          <w:lang w:bidi="fa-IR"/>
        </w:rPr>
        <w:t>پ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811C04" w:rsidRPr="00AB15D9">
        <w:rPr>
          <w:rFonts w:cs="B Nazanin"/>
          <w:position w:val="-18"/>
          <w:sz w:val="28"/>
          <w:szCs w:val="28"/>
        </w:rPr>
        <w:object w:dxaOrig="1740" w:dyaOrig="499">
          <v:shape id="_x0000_i1118" type="#_x0000_t75" style="width:87.2pt;height:24pt" o:ole="">
            <v:imagedata r:id="rId199" o:title=""/>
          </v:shape>
          <o:OLEObject Type="Embed" ProgID="Equation.DSMT4" ShapeID="_x0000_i1118" DrawAspect="Content" ObjectID="_1673310870" r:id="rId200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40D6"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5E207A">
        <w:rPr>
          <w:rFonts w:cs="B Nazanin" w:hint="cs"/>
          <w:sz w:val="28"/>
          <w:szCs w:val="28"/>
          <w:rtl/>
          <w:lang w:bidi="fa-IR"/>
        </w:rPr>
        <w:t>ب</w:t>
      </w:r>
      <w:r w:rsidR="00811C04" w:rsidRPr="00AB15D9">
        <w:rPr>
          <w:rFonts w:cs="B Nazanin" w:hint="cs"/>
          <w:sz w:val="28"/>
          <w:szCs w:val="28"/>
          <w:rtl/>
          <w:lang w:bidi="fa-IR"/>
        </w:rPr>
        <w:t>)</w:t>
      </w:r>
      <w:r w:rsidR="00811C04" w:rsidRPr="00AB15D9">
        <w:rPr>
          <w:rFonts w:cs="B Nazanin"/>
          <w:sz w:val="28"/>
          <w:szCs w:val="28"/>
        </w:rPr>
        <w:t xml:space="preserve"> </w:t>
      </w:r>
      <w:r w:rsidR="00811C04" w:rsidRPr="00AB15D9">
        <w:rPr>
          <w:rFonts w:cs="B Nazanin"/>
          <w:position w:val="-18"/>
          <w:sz w:val="28"/>
          <w:szCs w:val="28"/>
        </w:rPr>
        <w:object w:dxaOrig="1760" w:dyaOrig="499">
          <v:shape id="_x0000_i1119" type="#_x0000_t75" style="width:88.4pt;height:24pt" o:ole="">
            <v:imagedata r:id="rId201" o:title=""/>
          </v:shape>
          <o:OLEObject Type="Embed" ProgID="Equation.DSMT4" ShapeID="_x0000_i1119" DrawAspect="Content" ObjectID="_1673310871" r:id="rId202"/>
        </w:object>
      </w:r>
      <w:r w:rsidR="005E207A">
        <w:rPr>
          <w:rFonts w:cs="B Nazanin" w:hint="cs"/>
          <w:sz w:val="28"/>
          <w:szCs w:val="28"/>
          <w:rtl/>
          <w:lang w:bidi="fa-IR"/>
        </w:rPr>
        <w:t>الف</w:t>
      </w:r>
      <w:r w:rsidR="00811C04" w:rsidRPr="00AB15D9">
        <w:rPr>
          <w:rFonts w:cs="B Nazanin" w:hint="cs"/>
          <w:sz w:val="28"/>
          <w:szCs w:val="28"/>
          <w:rtl/>
          <w:lang w:bidi="fa-IR"/>
        </w:rPr>
        <w:t>)</w:t>
      </w:r>
      <w:r w:rsidR="007E7295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C41B81" w:rsidRPr="00AB15D9" w:rsidRDefault="000B0387" w:rsidP="006E195E">
      <w:pPr>
        <w:jc w:val="right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>2</w:t>
      </w:r>
      <w:r w:rsidR="006E195E">
        <w:rPr>
          <w:rFonts w:cs="B Nazanin" w:hint="cs"/>
          <w:sz w:val="28"/>
          <w:szCs w:val="28"/>
          <w:rtl/>
          <w:lang w:bidi="fa-IR"/>
        </w:rPr>
        <w:t>9</w:t>
      </w:r>
      <w:r w:rsidRPr="00AB15D9">
        <w:rPr>
          <w:rFonts w:cs="B Nazanin" w:hint="cs"/>
          <w:sz w:val="28"/>
          <w:szCs w:val="28"/>
          <w:rtl/>
          <w:lang w:bidi="fa-IR"/>
        </w:rPr>
        <w:t>) کدام‌یک از مجم</w:t>
      </w:r>
      <w:r w:rsidR="004D7C15" w:rsidRPr="00AB15D9">
        <w:rPr>
          <w:rFonts w:cs="B Nazanin" w:hint="cs"/>
          <w:sz w:val="28"/>
          <w:szCs w:val="28"/>
          <w:rtl/>
          <w:lang w:bidi="fa-IR"/>
        </w:rPr>
        <w:t>و</w:t>
      </w:r>
      <w:r w:rsidRPr="00AB15D9">
        <w:rPr>
          <w:rFonts w:cs="B Nazanin" w:hint="cs"/>
          <w:sz w:val="28"/>
          <w:szCs w:val="28"/>
          <w:rtl/>
          <w:lang w:bidi="fa-IR"/>
        </w:rPr>
        <w:t>عه‌های زیر نامتناهی است؟</w:t>
      </w:r>
      <w:r w:rsidR="00C82566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C41B81" w:rsidRPr="00AB15D9" w:rsidRDefault="005E207A" w:rsidP="00361F58">
      <w:pPr>
        <w:jc w:val="right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الف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>)  مجموع</w:t>
      </w:r>
      <w:r w:rsidR="001A693E">
        <w:rPr>
          <w:rFonts w:cs="B Nazanin" w:hint="cs"/>
          <w:sz w:val="28"/>
          <w:szCs w:val="28"/>
          <w:rtl/>
          <w:lang w:bidi="fa-IR"/>
        </w:rPr>
        <w:t>ۀ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تمام حیوانات کر</w:t>
      </w:r>
      <w:r w:rsidR="00361F58">
        <w:rPr>
          <w:rFonts w:cs="B Nazanin" w:hint="cs"/>
          <w:sz w:val="28"/>
          <w:szCs w:val="28"/>
          <w:rtl/>
          <w:lang w:bidi="fa-IR"/>
        </w:rPr>
        <w:t xml:space="preserve">ۀ 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زمین        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1F58">
        <w:rPr>
          <w:rFonts w:cs="B Nazanin" w:hint="cs"/>
          <w:sz w:val="28"/>
          <w:szCs w:val="28"/>
          <w:rtl/>
          <w:lang w:bidi="fa-IR"/>
        </w:rPr>
        <w:t xml:space="preserve">  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  <w:r>
        <w:rPr>
          <w:rFonts w:cs="B Nazanin" w:hint="cs"/>
          <w:sz w:val="28"/>
          <w:szCs w:val="28"/>
          <w:rtl/>
          <w:lang w:bidi="fa-IR"/>
        </w:rPr>
        <w:t>ب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>)  مجموع</w:t>
      </w:r>
      <w:r w:rsidR="001A693E">
        <w:rPr>
          <w:rFonts w:cs="B Nazanin" w:hint="cs"/>
          <w:sz w:val="28"/>
          <w:szCs w:val="28"/>
          <w:rtl/>
          <w:lang w:bidi="fa-IR"/>
        </w:rPr>
        <w:t>ۀ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تمام درختان جنگل های آمازون    </w:t>
      </w:r>
      <w:r w:rsidR="00C41B81" w:rsidRPr="00AB15D9">
        <w:rPr>
          <w:rFonts w:cs="B Nazanin" w:hint="cs"/>
          <w:sz w:val="28"/>
          <w:szCs w:val="28"/>
          <w:lang w:bidi="fa-IR"/>
        </w:rPr>
        <w:t xml:space="preserve"> </w:t>
      </w:r>
      <w:r w:rsidR="00C82566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1B81" w:rsidRPr="00AB15D9">
        <w:rPr>
          <w:rFonts w:cs="B Nazanin" w:hint="cs"/>
          <w:sz w:val="28"/>
          <w:szCs w:val="28"/>
          <w:lang w:bidi="fa-IR"/>
        </w:rPr>
        <w:t xml:space="preserve"> </w:t>
      </w:r>
    </w:p>
    <w:p w:rsidR="00C41B81" w:rsidRPr="00AB15D9" w:rsidRDefault="00C41B81" w:rsidP="00361F58">
      <w:pPr>
        <w:jc w:val="right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/>
          <w:sz w:val="28"/>
          <w:szCs w:val="28"/>
          <w:lang w:bidi="fa-IR"/>
        </w:rPr>
        <w:t xml:space="preserve">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 w:rsidR="005E207A">
        <w:rPr>
          <w:rFonts w:cs="B Nazanin" w:hint="cs"/>
          <w:sz w:val="28"/>
          <w:szCs w:val="28"/>
          <w:rtl/>
          <w:lang w:bidi="fa-IR"/>
        </w:rPr>
        <w:t>پ</w:t>
      </w:r>
      <w:r w:rsidRPr="00AB15D9">
        <w:rPr>
          <w:rFonts w:cs="B Nazanin" w:hint="cs"/>
          <w:sz w:val="28"/>
          <w:szCs w:val="28"/>
          <w:rtl/>
          <w:lang w:bidi="fa-IR"/>
        </w:rPr>
        <w:t>)  مجموع</w:t>
      </w:r>
      <w:r w:rsidR="001A693E">
        <w:rPr>
          <w:rFonts w:cs="B Nazanin" w:hint="cs"/>
          <w:sz w:val="28"/>
          <w:szCs w:val="28"/>
          <w:rtl/>
          <w:lang w:bidi="fa-IR"/>
        </w:rPr>
        <w:t>ۀ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مر بعات اعداد طبیعی            </w:t>
      </w:r>
      <w:r w:rsidR="00C82566"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5E207A">
        <w:rPr>
          <w:rFonts w:cs="B Nazanin" w:hint="cs"/>
          <w:sz w:val="28"/>
          <w:szCs w:val="28"/>
          <w:rtl/>
          <w:lang w:bidi="fa-IR"/>
        </w:rPr>
        <w:t xml:space="preserve">  </w:t>
      </w:r>
      <w:r w:rsidR="00C82566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 w:rsidR="005E207A">
        <w:rPr>
          <w:rFonts w:cs="B Nazanin" w:hint="cs"/>
          <w:sz w:val="28"/>
          <w:szCs w:val="28"/>
          <w:rtl/>
          <w:lang w:bidi="fa-IR"/>
        </w:rPr>
        <w:t>ت</w:t>
      </w:r>
      <w:r w:rsidRPr="00AB15D9">
        <w:rPr>
          <w:rFonts w:cs="B Nazanin" w:hint="cs"/>
          <w:sz w:val="28"/>
          <w:szCs w:val="28"/>
          <w:rtl/>
          <w:lang w:bidi="fa-IR"/>
        </w:rPr>
        <w:t>) مجموع</w:t>
      </w:r>
      <w:r w:rsidR="001A693E">
        <w:rPr>
          <w:rFonts w:cs="B Nazanin" w:hint="cs"/>
          <w:sz w:val="28"/>
          <w:szCs w:val="28"/>
          <w:rtl/>
          <w:lang w:bidi="fa-IR"/>
        </w:rPr>
        <w:t>ۀ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تمام اعداد اول زوج   </w:t>
      </w:r>
    </w:p>
    <w:p w:rsidR="00C41B81" w:rsidRPr="00AB15D9" w:rsidRDefault="006E195E" w:rsidP="00361F58">
      <w:pPr>
        <w:bidi/>
        <w:spacing w:after="0" w:line="240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30</w:t>
      </w:r>
      <w:r w:rsidR="003A1D84" w:rsidRPr="00AB15D9">
        <w:rPr>
          <w:rFonts w:cs="B Nazanin" w:hint="cs"/>
          <w:sz w:val="28"/>
          <w:szCs w:val="28"/>
          <w:rtl/>
          <w:lang w:bidi="fa-IR"/>
        </w:rPr>
        <w:t>)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اگر مجموع</w:t>
      </w:r>
      <w:r w:rsidR="001A693E">
        <w:rPr>
          <w:rFonts w:cs="B Nazanin" w:hint="cs"/>
          <w:sz w:val="28"/>
          <w:szCs w:val="28"/>
          <w:rtl/>
          <w:lang w:bidi="fa-IR"/>
        </w:rPr>
        <w:t>ۀ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مرجع اعداد طبیعی و  </w:t>
      </w:r>
      <w:r w:rsidR="00F35E60" w:rsidRPr="00AB15D9">
        <w:rPr>
          <w:rFonts w:cs="B Nazanin"/>
          <w:position w:val="-14"/>
          <w:sz w:val="28"/>
          <w:szCs w:val="28"/>
        </w:rPr>
        <w:object w:dxaOrig="2040" w:dyaOrig="420">
          <v:shape id="_x0000_i1120" type="#_x0000_t75" style="width:102pt;height:21.2pt" o:ole="">
            <v:imagedata r:id="rId203" o:title=""/>
          </v:shape>
          <o:OLEObject Type="Embed" ProgID="Equation.DSMT4" ShapeID="_x0000_i1120" DrawAspect="Content" ObjectID="_1673310872" r:id="rId204"/>
        </w:objec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F35E60" w:rsidRPr="00AB15D9">
        <w:rPr>
          <w:rFonts w:cs="B Nazanin"/>
          <w:position w:val="-14"/>
          <w:sz w:val="28"/>
          <w:szCs w:val="28"/>
        </w:rPr>
        <w:object w:dxaOrig="2040" w:dyaOrig="420">
          <v:shape id="_x0000_i1121" type="#_x0000_t75" style="width:102pt;height:21.2pt" o:ole="">
            <v:imagedata r:id="rId205" o:title=""/>
          </v:shape>
          <o:OLEObject Type="Embed" ProgID="Equation.DSMT4" ShapeID="_x0000_i1121" DrawAspect="Content" ObjectID="_1673310873" r:id="rId206"/>
        </w:objec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مجموع</w:t>
      </w:r>
      <w:r w:rsidR="001A693E">
        <w:rPr>
          <w:rFonts w:cs="B Nazanin" w:hint="cs"/>
          <w:sz w:val="28"/>
          <w:szCs w:val="28"/>
          <w:rtl/>
          <w:lang w:bidi="fa-IR"/>
        </w:rPr>
        <w:t>ۀ</w:t>
      </w:r>
      <w:r w:rsidR="00C41B81" w:rsidRPr="00AB15D9">
        <w:rPr>
          <w:rFonts w:cs="B Nazanin" w:hint="cs"/>
          <w:position w:val="-4"/>
          <w:sz w:val="28"/>
          <w:szCs w:val="28"/>
          <w:lang w:bidi="fa-IR"/>
        </w:rPr>
        <w:t xml:space="preserve"> </w:t>
      </w:r>
      <w:r w:rsidR="00F35E60" w:rsidRPr="00AB15D9">
        <w:rPr>
          <w:rFonts w:cs="B Nazanin"/>
          <w:position w:val="-4"/>
          <w:sz w:val="28"/>
          <w:szCs w:val="28"/>
        </w:rPr>
        <w:object w:dxaOrig="780" w:dyaOrig="279">
          <v:shape id="_x0000_i1122" type="#_x0000_t75" style="width:39.2pt;height:14.4pt" o:ole="">
            <v:imagedata r:id="rId207" o:title=""/>
          </v:shape>
          <o:OLEObject Type="Embed" ProgID="Equation.DSMT4" ShapeID="_x0000_i1122" DrawAspect="Content" ObjectID="_1673310874" r:id="rId208"/>
        </w:objec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61F58">
        <w:rPr>
          <w:rFonts w:cs="B Nazanin" w:hint="cs"/>
          <w:sz w:val="28"/>
          <w:szCs w:val="28"/>
          <w:rtl/>
          <w:lang w:bidi="fa-IR"/>
        </w:rPr>
        <w:t>چند عضو دارد؟</w:t>
      </w:r>
      <w:r w:rsidR="002B5F7C" w:rsidRPr="00AB15D9">
        <w:rPr>
          <w:rFonts w:cs="B Nazanin" w:hint="cs"/>
          <w:sz w:val="28"/>
          <w:szCs w:val="28"/>
          <w:rtl/>
          <w:lang w:bidi="fa-IR"/>
        </w:rPr>
        <w:t>‌</w:t>
      </w:r>
    </w:p>
    <w:p w:rsidR="003A1D84" w:rsidRPr="00AB15D9" w:rsidRDefault="007E7295" w:rsidP="001A693E">
      <w:pPr>
        <w:jc w:val="right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</w:t>
      </w:r>
      <w:r w:rsidR="001A693E">
        <w:rPr>
          <w:rFonts w:cs="B Nazanin" w:hint="cs"/>
          <w:sz w:val="28"/>
          <w:szCs w:val="28"/>
          <w:rtl/>
          <w:lang w:bidi="fa-IR"/>
        </w:rPr>
        <w:t>الف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) 6                         </w:t>
      </w:r>
      <w:r w:rsidR="001A693E">
        <w:rPr>
          <w:rFonts w:cs="B Nazanin" w:hint="cs"/>
          <w:sz w:val="28"/>
          <w:szCs w:val="28"/>
          <w:rtl/>
          <w:lang w:bidi="fa-IR"/>
        </w:rPr>
        <w:t>ب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2) </w:t>
      </w:r>
      <w:r w:rsidR="001A693E">
        <w:rPr>
          <w:rFonts w:cs="B Nazanin" w:hint="cs"/>
          <w:sz w:val="28"/>
          <w:szCs w:val="28"/>
          <w:rtl/>
          <w:lang w:bidi="fa-IR"/>
        </w:rPr>
        <w:t xml:space="preserve"> 7                           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 w:rsidR="001A693E">
        <w:rPr>
          <w:rFonts w:cs="B Nazanin" w:hint="cs"/>
          <w:sz w:val="28"/>
          <w:szCs w:val="28"/>
          <w:rtl/>
          <w:lang w:bidi="fa-IR"/>
        </w:rPr>
        <w:t xml:space="preserve">پ)8          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     </w:t>
      </w:r>
      <w:r w:rsidR="001A693E">
        <w:rPr>
          <w:rFonts w:cs="B Nazanin" w:hint="cs"/>
          <w:sz w:val="28"/>
          <w:szCs w:val="28"/>
          <w:rtl/>
          <w:lang w:bidi="fa-IR"/>
        </w:rPr>
        <w:t xml:space="preserve">    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1A693E">
        <w:rPr>
          <w:rFonts w:cs="B Nazanin" w:hint="cs"/>
          <w:sz w:val="28"/>
          <w:szCs w:val="28"/>
          <w:rtl/>
          <w:lang w:bidi="fa-IR"/>
        </w:rPr>
        <w:t>ت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>)9</w:t>
      </w:r>
      <w:r w:rsidR="005558FA">
        <w:rPr>
          <w:rFonts w:cs="B Nazanin" w:hint="cs"/>
          <w:sz w:val="28"/>
          <w:szCs w:val="28"/>
          <w:rtl/>
          <w:lang w:bidi="fa-IR"/>
        </w:rPr>
        <w:t xml:space="preserve">  </w:t>
      </w:r>
      <w:r>
        <w:rPr>
          <w:rFonts w:cs="B Nazanin" w:hint="cs"/>
          <w:sz w:val="28"/>
          <w:szCs w:val="28"/>
          <w:rtl/>
          <w:lang w:bidi="fa-IR"/>
        </w:rPr>
        <w:t xml:space="preserve">   </w:t>
      </w:r>
    </w:p>
    <w:p w:rsidR="003A1D84" w:rsidRPr="00AB15D9" w:rsidRDefault="00C41B81" w:rsidP="000055ED">
      <w:pPr>
        <w:jc w:val="right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>کدام است</w:t>
      </w:r>
      <w:r w:rsidR="00C82566" w:rsidRPr="00AB15D9">
        <w:rPr>
          <w:rFonts w:cs="B Nazanin" w:hint="cs"/>
          <w:sz w:val="28"/>
          <w:szCs w:val="28"/>
          <w:rtl/>
          <w:lang w:bidi="fa-IR"/>
        </w:rPr>
        <w:t>؟</w:t>
      </w:r>
      <w:r w:rsidR="00F41BF2" w:rsidRPr="00AB15D9">
        <w:rPr>
          <w:rFonts w:cs="B Nazanin"/>
          <w:sz w:val="28"/>
          <w:szCs w:val="28"/>
        </w:rPr>
        <w:t xml:space="preserve"> </w:t>
      </w:r>
      <w:r w:rsidR="00F41BF2" w:rsidRPr="00AB15D9">
        <w:rPr>
          <w:rFonts w:cs="B Nazanin"/>
          <w:position w:val="-12"/>
          <w:sz w:val="28"/>
          <w:szCs w:val="28"/>
        </w:rPr>
        <w:object w:dxaOrig="1380" w:dyaOrig="360">
          <v:shape id="_x0000_i1123" type="#_x0000_t75" style="width:69.6pt;height:17.2pt" o:ole="">
            <v:imagedata r:id="rId209" o:title=""/>
          </v:shape>
          <o:OLEObject Type="Embed" ProgID="Equation.DSMT4" ShapeID="_x0000_i1123" DrawAspect="Content" ObjectID="_1673310875" r:id="rId210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دو مجموع</w:t>
      </w:r>
      <w:r w:rsidR="001A693E">
        <w:rPr>
          <w:rFonts w:cs="B Nazanin" w:hint="cs"/>
          <w:sz w:val="28"/>
          <w:szCs w:val="28"/>
          <w:rtl/>
          <w:lang w:bidi="fa-IR"/>
        </w:rPr>
        <w:t xml:space="preserve">ۀ </w:t>
      </w:r>
      <w:r w:rsidRPr="00AB15D9">
        <w:rPr>
          <w:rFonts w:cs="B Nazanin" w:hint="cs"/>
          <w:sz w:val="28"/>
          <w:szCs w:val="28"/>
          <w:rtl/>
          <w:lang w:bidi="fa-IR"/>
        </w:rPr>
        <w:t>دلخواه باشد</w:t>
      </w:r>
      <w:r w:rsidR="000055ED">
        <w:rPr>
          <w:rFonts w:cs="B Nazanin" w:hint="cs"/>
          <w:sz w:val="28"/>
          <w:szCs w:val="28"/>
          <w:rtl/>
          <w:lang w:bidi="fa-IR"/>
        </w:rPr>
        <w:t>، حاصل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F41BF2" w:rsidRPr="00AB15D9">
        <w:rPr>
          <w:rFonts w:cs="B Nazanin"/>
          <w:position w:val="-4"/>
          <w:sz w:val="28"/>
          <w:szCs w:val="28"/>
        </w:rPr>
        <w:object w:dxaOrig="260" w:dyaOrig="279">
          <v:shape id="_x0000_i1124" type="#_x0000_t75" style="width:12.8pt;height:14.4pt" o:ole="">
            <v:imagedata r:id="rId211" o:title=""/>
          </v:shape>
          <o:OLEObject Type="Embed" ProgID="Equation.DSMT4" ShapeID="_x0000_i1124" DrawAspect="Content" ObjectID="_1673310876" r:id="rId212"/>
        </w:object>
      </w:r>
      <w:r w:rsidRPr="00AB15D9">
        <w:rPr>
          <w:rFonts w:cs="B Nazanin" w:hint="cs"/>
          <w:sz w:val="28"/>
          <w:szCs w:val="28"/>
          <w:lang w:bidi="fa-IR"/>
        </w:rPr>
        <w:t xml:space="preserve"> </w:t>
      </w:r>
      <w:r w:rsidR="00F41BF2" w:rsidRPr="00AB15D9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F41BF2" w:rsidRPr="00AB15D9">
        <w:rPr>
          <w:rFonts w:cs="B Nazanin"/>
          <w:position w:val="-4"/>
          <w:sz w:val="28"/>
          <w:szCs w:val="28"/>
        </w:rPr>
        <w:object w:dxaOrig="279" w:dyaOrig="279">
          <v:shape id="_x0000_i1125" type="#_x0000_t75" style="width:14.4pt;height:14.4pt" o:ole="">
            <v:imagedata r:id="rId213" o:title=""/>
          </v:shape>
          <o:OLEObject Type="Embed" ProgID="Equation.DSMT4" ShapeID="_x0000_i1125" DrawAspect="Content" ObjectID="_1673310877" r:id="rId214"/>
        </w:object>
      </w:r>
      <w:r w:rsidR="006E195E">
        <w:rPr>
          <w:rFonts w:cs="B Nazanin" w:hint="cs"/>
          <w:sz w:val="28"/>
          <w:szCs w:val="28"/>
          <w:rtl/>
          <w:lang w:bidi="fa-IR"/>
        </w:rPr>
        <w:t>31</w:t>
      </w:r>
      <w:r w:rsidR="00E923B3">
        <w:rPr>
          <w:rFonts w:cs="B Nazanin" w:hint="cs"/>
          <w:sz w:val="28"/>
          <w:szCs w:val="28"/>
          <w:rtl/>
          <w:lang w:bidi="fa-IR"/>
        </w:rPr>
        <w:t>)</w:t>
      </w:r>
      <w:r w:rsidR="003A1D84" w:rsidRPr="00AB15D9">
        <w:rPr>
          <w:rFonts w:cs="B Nazanin" w:hint="cs"/>
          <w:sz w:val="28"/>
          <w:szCs w:val="28"/>
          <w:rtl/>
          <w:lang w:bidi="fa-IR"/>
        </w:rPr>
        <w:t xml:space="preserve"> اگر</w:t>
      </w:r>
    </w:p>
    <w:p w:rsidR="00C41B81" w:rsidRPr="00AB15D9" w:rsidRDefault="003A1D84" w:rsidP="003E5D53">
      <w:pPr>
        <w:jc w:val="right"/>
        <w:rPr>
          <w:rFonts w:cs="B Nazanin"/>
          <w:sz w:val="28"/>
          <w:szCs w:val="28"/>
          <w:lang w:bidi="fa-IR"/>
        </w:rPr>
      </w:pPr>
      <w:r w:rsidRPr="00AB15D9">
        <w:rPr>
          <w:rFonts w:cs="B Nazanin"/>
          <w:sz w:val="28"/>
          <w:szCs w:val="28"/>
          <w:lang w:bidi="fa-IR"/>
        </w:rPr>
        <w:t xml:space="preserve">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F41BF2" w:rsidRPr="00AB15D9">
        <w:rPr>
          <w:rFonts w:cs="B Nazanin"/>
          <w:position w:val="-10"/>
          <w:sz w:val="28"/>
          <w:szCs w:val="28"/>
        </w:rPr>
        <w:object w:dxaOrig="220" w:dyaOrig="340">
          <v:shape id="_x0000_i1126" type="#_x0000_t75" style="width:11.2pt;height:16.4pt" o:ole="">
            <v:imagedata r:id="rId215" o:title=""/>
          </v:shape>
          <o:OLEObject Type="Embed" ProgID="Equation.DSMT4" ShapeID="_x0000_i1126" DrawAspect="Content" ObjectID="_1673310878" r:id="rId216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     </w:t>
      </w:r>
      <w:r w:rsidR="001A693E">
        <w:rPr>
          <w:rFonts w:cs="B Nazanin" w:hint="cs"/>
          <w:sz w:val="28"/>
          <w:szCs w:val="28"/>
          <w:rtl/>
          <w:lang w:bidi="fa-IR"/>
        </w:rPr>
        <w:t>ت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F41BF2" w:rsidRPr="00AB15D9">
        <w:rPr>
          <w:rFonts w:cs="B Nazanin"/>
          <w:position w:val="-4"/>
          <w:sz w:val="28"/>
          <w:szCs w:val="28"/>
        </w:rPr>
        <w:object w:dxaOrig="260" w:dyaOrig="279">
          <v:shape id="_x0000_i1127" type="#_x0000_t75" style="width:12.8pt;height:14.4pt" o:ole="">
            <v:imagedata r:id="rId211" o:title=""/>
          </v:shape>
          <o:OLEObject Type="Embed" ProgID="Equation.DSMT4" ShapeID="_x0000_i1127" DrawAspect="Content" ObjectID="_1673310879" r:id="rId217"/>
        </w:object>
      </w:r>
      <w:r w:rsidR="003E5D53">
        <w:rPr>
          <w:rFonts w:cs="B Nazanin" w:hint="cs"/>
          <w:sz w:val="28"/>
          <w:szCs w:val="28"/>
          <w:rtl/>
        </w:rPr>
        <w:t xml:space="preserve">           </w:t>
      </w:r>
      <w:r w:rsidR="003E5D53" w:rsidRPr="003E5D53">
        <w:rPr>
          <w:rFonts w:cs="B Nazanin" w:hint="cs"/>
          <w:sz w:val="28"/>
          <w:szCs w:val="28"/>
          <w:rtl/>
          <w:lang w:bidi="fa-IR"/>
        </w:rPr>
        <w:t xml:space="preserve"> </w:t>
      </w:r>
      <w:r w:rsidR="003E5D53">
        <w:rPr>
          <w:rFonts w:cs="B Nazanin" w:hint="cs"/>
          <w:sz w:val="28"/>
          <w:szCs w:val="28"/>
          <w:rtl/>
          <w:lang w:bidi="fa-IR"/>
        </w:rPr>
        <w:t>پ</w:t>
      </w:r>
      <w:r w:rsidR="003E5D53" w:rsidRPr="00AB15D9">
        <w:rPr>
          <w:rFonts w:cs="B Nazanin" w:hint="cs"/>
          <w:sz w:val="28"/>
          <w:szCs w:val="28"/>
          <w:rtl/>
          <w:lang w:bidi="fa-IR"/>
        </w:rPr>
        <w:t>)</w:t>
      </w:r>
      <w:r w:rsidR="003E5D53">
        <w:rPr>
          <w:rFonts w:cs="B Nazanin" w:hint="cs"/>
          <w:sz w:val="28"/>
          <w:szCs w:val="28"/>
          <w:rtl/>
          <w:lang w:bidi="fa-IR"/>
        </w:rPr>
        <w:t xml:space="preserve"> </w:t>
      </w:r>
      <w:r w:rsidR="003E5D53" w:rsidRPr="00AB15D9">
        <w:rPr>
          <w:rFonts w:cs="B Nazanin"/>
          <w:sz w:val="28"/>
          <w:szCs w:val="28"/>
          <w:lang w:bidi="fa-IR"/>
        </w:rPr>
        <w:t xml:space="preserve">           </w:t>
      </w:r>
      <w:r w:rsidR="003E5D53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F41BF2" w:rsidRPr="00AB15D9">
        <w:rPr>
          <w:rFonts w:cs="B Nazanin"/>
          <w:position w:val="-4"/>
          <w:sz w:val="28"/>
          <w:szCs w:val="28"/>
        </w:rPr>
        <w:object w:dxaOrig="340" w:dyaOrig="300">
          <v:shape id="_x0000_i1128" type="#_x0000_t75" style="width:16.4pt;height:15.2pt" o:ole="">
            <v:imagedata r:id="rId218" o:title=""/>
          </v:shape>
          <o:OLEObject Type="Embed" ProgID="Equation.DSMT4" ShapeID="_x0000_i1128" DrawAspect="Content" ObjectID="_1673310880" r:id="rId219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</w:t>
      </w:r>
      <w:r w:rsidR="001A693E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 w:rsidR="001A693E">
        <w:rPr>
          <w:rFonts w:cs="B Nazanin" w:hint="cs"/>
          <w:sz w:val="28"/>
          <w:szCs w:val="28"/>
          <w:rtl/>
          <w:lang w:bidi="fa-IR"/>
        </w:rPr>
        <w:t>ب</w:t>
      </w:r>
      <w:r w:rsidRPr="00AB15D9">
        <w:rPr>
          <w:rFonts w:cs="B Nazanin" w:hint="cs"/>
          <w:sz w:val="28"/>
          <w:szCs w:val="28"/>
          <w:rtl/>
          <w:lang w:bidi="fa-IR"/>
        </w:rPr>
        <w:t>)</w:t>
      </w:r>
      <w:r w:rsidR="00F41BF2" w:rsidRPr="00AB15D9">
        <w:rPr>
          <w:rFonts w:cs="B Nazanin"/>
          <w:sz w:val="28"/>
          <w:szCs w:val="28"/>
        </w:rPr>
        <w:t xml:space="preserve"> </w:t>
      </w:r>
      <w:r w:rsidR="00F41BF2" w:rsidRPr="00AB15D9">
        <w:rPr>
          <w:rFonts w:cs="B Nazanin"/>
          <w:position w:val="-4"/>
          <w:sz w:val="28"/>
          <w:szCs w:val="28"/>
        </w:rPr>
        <w:object w:dxaOrig="279" w:dyaOrig="279">
          <v:shape id="_x0000_i1129" type="#_x0000_t75" style="width:14.4pt;height:14.4pt" o:ole="">
            <v:imagedata r:id="rId213" o:title=""/>
          </v:shape>
          <o:OLEObject Type="Embed" ProgID="Equation.DSMT4" ShapeID="_x0000_i1129" DrawAspect="Content" ObjectID="_1673310881" r:id="rId220"/>
        </w:object>
      </w:r>
      <w:r w:rsidR="001A693E">
        <w:rPr>
          <w:rFonts w:cs="B Nazanin" w:hint="cs"/>
          <w:sz w:val="28"/>
          <w:szCs w:val="28"/>
          <w:rtl/>
          <w:lang w:bidi="fa-IR"/>
        </w:rPr>
        <w:t>الف</w:t>
      </w:r>
      <w:r w:rsidRPr="00AB15D9">
        <w:rPr>
          <w:rFonts w:cs="B Nazanin" w:hint="cs"/>
          <w:sz w:val="28"/>
          <w:szCs w:val="28"/>
          <w:rtl/>
          <w:lang w:bidi="fa-IR"/>
        </w:rPr>
        <w:t>)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C41B81" w:rsidRPr="00AB15D9">
        <w:rPr>
          <w:rFonts w:cs="B Nazanin"/>
          <w:sz w:val="28"/>
          <w:szCs w:val="28"/>
          <w:lang w:bidi="fa-IR"/>
        </w:rPr>
        <w:t xml:space="preserve">  </w:t>
      </w:r>
      <w:r w:rsidR="001A693E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1B81" w:rsidRPr="00AB15D9">
        <w:rPr>
          <w:rFonts w:cs="B Nazanin"/>
          <w:sz w:val="28"/>
          <w:szCs w:val="28"/>
          <w:lang w:bidi="fa-IR"/>
        </w:rPr>
        <w:t xml:space="preserve"> </w:t>
      </w:r>
    </w:p>
    <w:p w:rsidR="00C41B81" w:rsidRPr="00AB15D9" w:rsidRDefault="00C41B81" w:rsidP="001A693E">
      <w:pPr>
        <w:jc w:val="right"/>
        <w:rPr>
          <w:rFonts w:cs="B Nazanin"/>
          <w:sz w:val="28"/>
          <w:szCs w:val="28"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>نسبت به مجموع</w:t>
      </w:r>
      <w:r w:rsidR="001A693E">
        <w:rPr>
          <w:rFonts w:cs="B Nazanin" w:hint="cs"/>
          <w:sz w:val="28"/>
          <w:szCs w:val="28"/>
          <w:rtl/>
          <w:lang w:bidi="fa-IR"/>
        </w:rPr>
        <w:t xml:space="preserve">ۀ </w:t>
      </w:r>
      <w:r w:rsidRPr="00AB15D9">
        <w:rPr>
          <w:rFonts w:cs="B Nazanin" w:hint="cs"/>
          <w:sz w:val="28"/>
          <w:szCs w:val="28"/>
          <w:rtl/>
          <w:lang w:bidi="fa-IR"/>
        </w:rPr>
        <w:t>مرجع کدام اس</w:t>
      </w:r>
      <w:r w:rsidR="00C82566" w:rsidRPr="00AB15D9">
        <w:rPr>
          <w:rFonts w:cs="B Nazanin" w:hint="cs"/>
          <w:sz w:val="28"/>
          <w:szCs w:val="28"/>
          <w:rtl/>
          <w:lang w:bidi="fa-IR"/>
        </w:rPr>
        <w:t>ت</w:t>
      </w:r>
      <w:r w:rsidR="001A693E">
        <w:rPr>
          <w:rFonts w:cs="B Nazanin" w:hint="cs"/>
          <w:sz w:val="28"/>
          <w:szCs w:val="28"/>
          <w:rtl/>
          <w:lang w:bidi="fa-IR"/>
        </w:rPr>
        <w:t>؟</w:t>
      </w:r>
      <w:r w:rsidR="00F41BF2" w:rsidRPr="00AB15D9">
        <w:rPr>
          <w:rFonts w:cs="B Nazanin"/>
          <w:sz w:val="28"/>
          <w:szCs w:val="28"/>
        </w:rPr>
        <w:t xml:space="preserve"> </w:t>
      </w:r>
      <w:r w:rsidR="00F41BF2" w:rsidRPr="00AB15D9">
        <w:rPr>
          <w:rFonts w:cs="B Nazanin"/>
          <w:position w:val="-12"/>
          <w:sz w:val="28"/>
          <w:szCs w:val="28"/>
        </w:rPr>
        <w:object w:dxaOrig="1440" w:dyaOrig="380">
          <v:shape id="_x0000_i1130" type="#_x0000_t75" style="width:1in;height:18.8pt" o:ole="">
            <v:imagedata r:id="rId221" o:title=""/>
          </v:shape>
          <o:OLEObject Type="Embed" ProgID="Equation.DSMT4" ShapeID="_x0000_i1130" DrawAspect="Content" ObjectID="_1673310882" r:id="rId222"/>
        </w:object>
      </w:r>
      <w:r w:rsidR="006E195E">
        <w:rPr>
          <w:rFonts w:cs="B Nazanin" w:hint="cs"/>
          <w:sz w:val="28"/>
          <w:szCs w:val="28"/>
          <w:rtl/>
          <w:lang w:bidi="fa-IR"/>
        </w:rPr>
        <w:t>32</w:t>
      </w:r>
      <w:r w:rsidR="00E923B3">
        <w:rPr>
          <w:rFonts w:cs="B Nazanin" w:hint="cs"/>
          <w:sz w:val="28"/>
          <w:szCs w:val="28"/>
          <w:rtl/>
          <w:lang w:bidi="fa-IR"/>
        </w:rPr>
        <w:t>)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متمم مجموع</w:t>
      </w:r>
      <w:r w:rsidR="001A693E">
        <w:rPr>
          <w:rFonts w:cs="B Nazanin" w:hint="cs"/>
          <w:sz w:val="28"/>
          <w:szCs w:val="28"/>
          <w:rtl/>
          <w:lang w:bidi="fa-IR"/>
        </w:rPr>
        <w:t>ۀ</w:t>
      </w:r>
    </w:p>
    <w:p w:rsidR="006E195E" w:rsidRDefault="00C41B81" w:rsidP="003E5D53">
      <w:pPr>
        <w:tabs>
          <w:tab w:val="left" w:pos="180"/>
          <w:tab w:val="right" w:pos="11160"/>
        </w:tabs>
        <w:bidi/>
        <w:spacing w:after="0" w:line="240" w:lineRule="auto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  <w:lang w:bidi="fa-IR"/>
        </w:rPr>
        <w:tab/>
      </w:r>
      <w:r w:rsidR="001A693E">
        <w:rPr>
          <w:rFonts w:cs="B Nazanin" w:hint="cs"/>
          <w:sz w:val="28"/>
          <w:szCs w:val="28"/>
          <w:rtl/>
          <w:lang w:bidi="fa-IR"/>
        </w:rPr>
        <w:t>الف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364A19" w:rsidRPr="00AB15D9">
        <w:rPr>
          <w:rFonts w:cs="B Nazanin"/>
          <w:position w:val="-4"/>
          <w:sz w:val="28"/>
          <w:szCs w:val="28"/>
        </w:rPr>
        <w:object w:dxaOrig="279" w:dyaOrig="279">
          <v:shape id="_x0000_i1131" type="#_x0000_t75" style="width:14.4pt;height:14.4pt" o:ole="">
            <v:imagedata r:id="rId213" o:title=""/>
          </v:shape>
          <o:OLEObject Type="Embed" ProgID="Equation.DSMT4" ShapeID="_x0000_i1131" DrawAspect="Content" ObjectID="_1673310883" r:id="rId223"/>
        </w:object>
      </w:r>
      <w:r w:rsidRPr="00AB15D9">
        <w:rPr>
          <w:rFonts w:cs="B Nazanin"/>
          <w:sz w:val="28"/>
          <w:szCs w:val="28"/>
          <w:lang w:bidi="fa-IR"/>
        </w:rPr>
        <w:t xml:space="preserve">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  </w:t>
      </w:r>
      <w:r w:rsidR="001A693E">
        <w:rPr>
          <w:rFonts w:cs="B Nazanin" w:hint="cs"/>
          <w:sz w:val="28"/>
          <w:szCs w:val="28"/>
          <w:rtl/>
          <w:lang w:bidi="fa-IR"/>
        </w:rPr>
        <w:t>ب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364A19" w:rsidRPr="00AB15D9">
        <w:rPr>
          <w:rFonts w:cs="B Nazanin"/>
          <w:position w:val="-4"/>
          <w:sz w:val="28"/>
          <w:szCs w:val="28"/>
        </w:rPr>
        <w:object w:dxaOrig="260" w:dyaOrig="279">
          <v:shape id="_x0000_i1132" type="#_x0000_t75" style="width:12.8pt;height:14.4pt" o:ole="">
            <v:imagedata r:id="rId211" o:title=""/>
          </v:shape>
          <o:OLEObject Type="Embed" ProgID="Equation.DSMT4" ShapeID="_x0000_i1132" DrawAspect="Content" ObjectID="_1673310884" r:id="rId224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  </w:t>
      </w:r>
      <w:r w:rsidR="001A693E">
        <w:rPr>
          <w:rFonts w:cs="B Nazanin" w:hint="cs"/>
          <w:sz w:val="28"/>
          <w:szCs w:val="28"/>
          <w:rtl/>
          <w:lang w:bidi="fa-IR"/>
        </w:rPr>
        <w:t xml:space="preserve">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1A693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1A693E">
        <w:rPr>
          <w:rFonts w:cs="B Nazanin" w:hint="cs"/>
          <w:sz w:val="28"/>
          <w:szCs w:val="28"/>
          <w:rtl/>
          <w:lang w:bidi="fa-IR"/>
        </w:rPr>
        <w:t>پ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364A19" w:rsidRPr="00AB15D9">
        <w:rPr>
          <w:rFonts w:cs="B Nazanin"/>
          <w:position w:val="-4"/>
          <w:sz w:val="28"/>
          <w:szCs w:val="28"/>
        </w:rPr>
        <w:object w:dxaOrig="780" w:dyaOrig="279">
          <v:shape id="_x0000_i1133" type="#_x0000_t75" style="width:39.2pt;height:14.4pt" o:ole="">
            <v:imagedata r:id="rId225" o:title=""/>
          </v:shape>
          <o:OLEObject Type="Embed" ProgID="Equation.DSMT4" ShapeID="_x0000_i1133" DrawAspect="Content" ObjectID="_1673310885" r:id="rId226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</w:t>
      </w:r>
      <w:r w:rsidR="001A693E">
        <w:rPr>
          <w:rFonts w:cs="B Nazanin" w:hint="cs"/>
          <w:sz w:val="28"/>
          <w:szCs w:val="28"/>
          <w:rtl/>
          <w:lang w:bidi="fa-IR"/>
        </w:rPr>
        <w:t xml:space="preserve">    </w:t>
      </w:r>
      <w:r w:rsidR="003E5D53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1A693E">
        <w:rPr>
          <w:rFonts w:cs="B Nazanin" w:hint="cs"/>
          <w:sz w:val="28"/>
          <w:szCs w:val="28"/>
          <w:rtl/>
          <w:lang w:bidi="fa-IR"/>
        </w:rPr>
        <w:t>ت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364A19" w:rsidRPr="00AB15D9">
        <w:rPr>
          <w:rFonts w:cs="B Nazanin"/>
          <w:position w:val="-4"/>
          <w:sz w:val="28"/>
          <w:szCs w:val="28"/>
        </w:rPr>
        <w:object w:dxaOrig="780" w:dyaOrig="279">
          <v:shape id="_x0000_i1134" type="#_x0000_t75" style="width:39.2pt;height:14.4pt" o:ole="">
            <v:imagedata r:id="rId227" o:title=""/>
          </v:shape>
          <o:OLEObject Type="Embed" ProgID="Equation.DSMT4" ShapeID="_x0000_i1134" DrawAspect="Content" ObjectID="_1673310886" r:id="rId228"/>
        </w:object>
      </w:r>
    </w:p>
    <w:p w:rsidR="00C41B81" w:rsidRPr="00AB15D9" w:rsidRDefault="00C41B81" w:rsidP="006E195E">
      <w:pPr>
        <w:tabs>
          <w:tab w:val="left" w:pos="180"/>
          <w:tab w:val="right" w:pos="11160"/>
        </w:tabs>
        <w:bidi/>
        <w:spacing w:after="0" w:line="240" w:lineRule="auto"/>
        <w:rPr>
          <w:rFonts w:cs="B Nazanin"/>
          <w:sz w:val="28"/>
          <w:szCs w:val="28"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ab/>
        <w:t xml:space="preserve">              </w:t>
      </w:r>
    </w:p>
    <w:p w:rsidR="00C41B81" w:rsidRPr="00AB15D9" w:rsidRDefault="00C41B81" w:rsidP="006E195E">
      <w:pPr>
        <w:jc w:val="right"/>
        <w:rPr>
          <w:rFonts w:cs="B Nazanin"/>
          <w:sz w:val="28"/>
          <w:szCs w:val="28"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>آنگاه کدام گزاره نادرست است</w:t>
      </w:r>
      <w:r w:rsidR="00920A09" w:rsidRPr="00AB15D9">
        <w:rPr>
          <w:rFonts w:cs="B Nazanin" w:hint="cs"/>
          <w:sz w:val="28"/>
          <w:szCs w:val="28"/>
          <w:rtl/>
          <w:lang w:bidi="fa-IR"/>
        </w:rPr>
        <w:t>؟</w:t>
      </w:r>
      <w:r w:rsidR="00F41BF2" w:rsidRPr="00AB15D9">
        <w:rPr>
          <w:rFonts w:cs="B Nazanin"/>
          <w:sz w:val="28"/>
          <w:szCs w:val="28"/>
        </w:rPr>
        <w:t xml:space="preserve"> </w:t>
      </w:r>
      <w:r w:rsidR="00F41BF2" w:rsidRPr="00AB15D9">
        <w:rPr>
          <w:rFonts w:cs="B Nazanin"/>
          <w:position w:val="-8"/>
          <w:sz w:val="28"/>
          <w:szCs w:val="28"/>
        </w:rPr>
        <w:object w:dxaOrig="780" w:dyaOrig="320">
          <v:shape id="_x0000_i1135" type="#_x0000_t75" style="width:39.2pt;height:16.4pt" o:ole="">
            <v:imagedata r:id="rId229" o:title=""/>
          </v:shape>
          <o:OLEObject Type="Embed" ProgID="Equation.DSMT4" ShapeID="_x0000_i1135" DrawAspect="Content" ObjectID="_1673310887" r:id="rId230"/>
        </w:object>
      </w:r>
      <w:r w:rsidR="006E195E">
        <w:rPr>
          <w:rFonts w:cs="B Nazanin" w:hint="cs"/>
          <w:sz w:val="28"/>
          <w:szCs w:val="28"/>
          <w:rtl/>
          <w:lang w:bidi="fa-IR"/>
        </w:rPr>
        <w:t>33</w:t>
      </w:r>
      <w:r w:rsidR="00425EEA">
        <w:rPr>
          <w:rFonts w:cs="B Nazanin" w:hint="cs"/>
          <w:sz w:val="28"/>
          <w:szCs w:val="28"/>
          <w:rtl/>
          <w:lang w:bidi="fa-IR"/>
        </w:rPr>
        <w:t>)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اگر</w:t>
      </w:r>
    </w:p>
    <w:p w:rsidR="00996763" w:rsidRPr="00AB15D9" w:rsidRDefault="003E5D53" w:rsidP="003E5D53">
      <w:pPr>
        <w:bidi/>
        <w:spacing w:after="0" w:line="24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الف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)  </w:t>
      </w:r>
      <w:r w:rsidR="00352E7F" w:rsidRPr="00AB15D9">
        <w:rPr>
          <w:rFonts w:cs="B Nazanin"/>
          <w:position w:val="-8"/>
          <w:sz w:val="28"/>
          <w:szCs w:val="28"/>
        </w:rPr>
        <w:object w:dxaOrig="900" w:dyaOrig="340">
          <v:shape id="_x0000_i1136" type="#_x0000_t75" style="width:45.2pt;height:16.4pt" o:ole="">
            <v:imagedata r:id="rId231" o:title=""/>
          </v:shape>
          <o:OLEObject Type="Embed" ProgID="Equation.DSMT4" ShapeID="_x0000_i1136" DrawAspect="Content" ObjectID="_1673310888" r:id="rId232"/>
        </w:object>
      </w:r>
      <w:r>
        <w:rPr>
          <w:rFonts w:cs="B Nazanin" w:hint="cs"/>
          <w:sz w:val="28"/>
          <w:szCs w:val="28"/>
          <w:rtl/>
          <w:lang w:bidi="fa-IR"/>
        </w:rPr>
        <w:t xml:space="preserve">       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  <w:r>
        <w:rPr>
          <w:rFonts w:cs="B Nazanin" w:hint="cs"/>
          <w:sz w:val="28"/>
          <w:szCs w:val="28"/>
          <w:rtl/>
          <w:lang w:bidi="fa-IR"/>
        </w:rPr>
        <w:t>ب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352E7F" w:rsidRPr="00AB15D9">
        <w:rPr>
          <w:rFonts w:cs="B Nazanin"/>
          <w:position w:val="-6"/>
          <w:sz w:val="28"/>
          <w:szCs w:val="28"/>
        </w:rPr>
        <w:object w:dxaOrig="1320" w:dyaOrig="320">
          <v:shape id="_x0000_i1137" type="#_x0000_t75" style="width:66pt;height:16.4pt" o:ole="">
            <v:imagedata r:id="rId233" o:title=""/>
          </v:shape>
          <o:OLEObject Type="Embed" ProgID="Equation.DSMT4" ShapeID="_x0000_i1137" DrawAspect="Content" ObjectID="_1673310889" r:id="rId234"/>
        </w:objec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        </w:t>
      </w: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)   </w:t>
      </w:r>
      <w:r w:rsidR="00352E7F" w:rsidRPr="00AB15D9">
        <w:rPr>
          <w:rFonts w:cs="B Nazanin"/>
          <w:position w:val="-10"/>
          <w:sz w:val="28"/>
          <w:szCs w:val="28"/>
        </w:rPr>
        <w:object w:dxaOrig="1240" w:dyaOrig="360">
          <v:shape id="_x0000_i1138" type="#_x0000_t75" style="width:62.8pt;height:17.2pt" o:ole="">
            <v:imagedata r:id="rId235" o:title=""/>
          </v:shape>
          <o:OLEObject Type="Embed" ProgID="Equation.DSMT4" ShapeID="_x0000_i1138" DrawAspect="Content" ObjectID="_1673310890" r:id="rId236"/>
        </w:object>
      </w:r>
      <w:r>
        <w:rPr>
          <w:rFonts w:cs="B Nazanin" w:hint="cs"/>
          <w:sz w:val="28"/>
          <w:szCs w:val="28"/>
          <w:rtl/>
          <w:lang w:bidi="fa-IR"/>
        </w:rPr>
        <w:t xml:space="preserve">   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352E7F" w:rsidRPr="00AB15D9">
        <w:rPr>
          <w:rFonts w:cs="B Nazanin"/>
          <w:position w:val="-10"/>
          <w:sz w:val="28"/>
          <w:szCs w:val="28"/>
        </w:rPr>
        <w:object w:dxaOrig="1240" w:dyaOrig="360">
          <v:shape id="_x0000_i1139" type="#_x0000_t75" style="width:62.8pt;height:17.2pt" o:ole="">
            <v:imagedata r:id="rId237" o:title=""/>
          </v:shape>
          <o:OLEObject Type="Embed" ProgID="Equation.DSMT4" ShapeID="_x0000_i1139" DrawAspect="Content" ObjectID="_1673310891" r:id="rId238"/>
        </w:object>
      </w:r>
    </w:p>
    <w:p w:rsidR="00352E7F" w:rsidRPr="00AB15D9" w:rsidRDefault="00352E7F" w:rsidP="00352E7F">
      <w:pPr>
        <w:bidi/>
        <w:spacing w:after="0" w:line="240" w:lineRule="auto"/>
        <w:rPr>
          <w:rFonts w:cs="B Nazanin"/>
          <w:sz w:val="28"/>
          <w:szCs w:val="28"/>
          <w:lang w:bidi="fa-IR"/>
        </w:rPr>
      </w:pPr>
    </w:p>
    <w:p w:rsidR="00352E7F" w:rsidRPr="00AB15D9" w:rsidRDefault="006E195E" w:rsidP="003E5D53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34</w:t>
      </w:r>
      <w:r w:rsidR="00425EEA">
        <w:rPr>
          <w:rFonts w:cs="B Nazanin" w:hint="cs"/>
          <w:sz w:val="28"/>
          <w:szCs w:val="28"/>
          <w:rtl/>
          <w:lang w:bidi="fa-IR"/>
        </w:rPr>
        <w:t>)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6763" w:rsidRPr="00AB15D9">
        <w:rPr>
          <w:rFonts w:cs="B Nazanin" w:hint="cs"/>
          <w:sz w:val="28"/>
          <w:szCs w:val="28"/>
          <w:rtl/>
          <w:lang w:bidi="fa-IR"/>
        </w:rPr>
        <w:t>اگر</w:t>
      </w:r>
      <w:r w:rsidR="00352E7F" w:rsidRPr="00AB15D9">
        <w:rPr>
          <w:rFonts w:cs="B Nazanin"/>
          <w:position w:val="-4"/>
          <w:sz w:val="28"/>
          <w:szCs w:val="28"/>
        </w:rPr>
        <w:object w:dxaOrig="279" w:dyaOrig="279">
          <v:shape id="_x0000_i1140" type="#_x0000_t75" style="width:14.4pt;height:14.4pt" o:ole="">
            <v:imagedata r:id="rId239" o:title=""/>
          </v:shape>
          <o:OLEObject Type="Embed" ProgID="Equation.DSMT4" ShapeID="_x0000_i1140" DrawAspect="Content" ObjectID="_1673310892" r:id="rId240"/>
        </w:object>
      </w:r>
      <w:r w:rsidR="003E5D53">
        <w:rPr>
          <w:rFonts w:cs="B Nazanin" w:hint="cs"/>
          <w:sz w:val="28"/>
          <w:szCs w:val="28"/>
          <w:rtl/>
        </w:rPr>
        <w:t xml:space="preserve"> و</w:t>
      </w:r>
      <w:r w:rsidR="00352E7F" w:rsidRPr="00AB15D9">
        <w:rPr>
          <w:rFonts w:cs="B Nazanin"/>
          <w:position w:val="-4"/>
          <w:sz w:val="28"/>
          <w:szCs w:val="28"/>
        </w:rPr>
        <w:object w:dxaOrig="260" w:dyaOrig="279">
          <v:shape id="_x0000_i1141" type="#_x0000_t75" style="width:12.8pt;height:14.4pt" o:ole="">
            <v:imagedata r:id="rId241" o:title=""/>
          </v:shape>
          <o:OLEObject Type="Embed" ProgID="Equation.DSMT4" ShapeID="_x0000_i1141" DrawAspect="Content" ObjectID="_1673310893" r:id="rId242"/>
        </w:object>
      </w:r>
      <w:r w:rsidR="00352E7F" w:rsidRPr="00AB15D9">
        <w:rPr>
          <w:rFonts w:cs="B Nazanin" w:hint="cs"/>
          <w:sz w:val="28"/>
          <w:szCs w:val="28"/>
          <w:rtl/>
        </w:rPr>
        <w:t xml:space="preserve"> 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>زیر مجموعه هایی از مجموع</w:t>
      </w:r>
      <w:r w:rsidR="003E5D53">
        <w:rPr>
          <w:rFonts w:cs="B Nazanin" w:hint="cs"/>
          <w:sz w:val="28"/>
          <w:szCs w:val="28"/>
          <w:rtl/>
          <w:lang w:bidi="fa-IR"/>
        </w:rPr>
        <w:t>ۀ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مرجع</w:t>
      </w:r>
      <w:r w:rsidR="00352E7F" w:rsidRPr="00AB15D9">
        <w:rPr>
          <w:rFonts w:cs="B Nazanin"/>
          <w:position w:val="-6"/>
          <w:sz w:val="28"/>
          <w:szCs w:val="28"/>
        </w:rPr>
        <w:object w:dxaOrig="279" w:dyaOrig="300">
          <v:shape id="_x0000_i1142" type="#_x0000_t75" style="width:14.4pt;height:15.2pt" o:ole="">
            <v:imagedata r:id="rId243" o:title=""/>
          </v:shape>
          <o:OLEObject Type="Embed" ProgID="Equation.DSMT4" ShapeID="_x0000_i1142" DrawAspect="Content" ObjectID="_1673310894" r:id="rId244"/>
        </w:object>
      </w:r>
      <w:r w:rsidR="00C41B81" w:rsidRPr="00AB15D9">
        <w:rPr>
          <w:rFonts w:cs="B Nazanin" w:hint="cs"/>
          <w:sz w:val="28"/>
          <w:szCs w:val="28"/>
          <w:rtl/>
          <w:lang w:bidi="fa-IR"/>
        </w:rPr>
        <w:t>باشند</w:t>
      </w:r>
      <w:r w:rsidR="00352E7F" w:rsidRPr="00AB15D9">
        <w:rPr>
          <w:rFonts w:cs="B Nazanin" w:hint="cs"/>
          <w:sz w:val="28"/>
          <w:szCs w:val="28"/>
          <w:rtl/>
          <w:lang w:bidi="fa-IR"/>
        </w:rPr>
        <w:t>، بطوری‌که</w:t>
      </w:r>
      <w:r w:rsidR="00352E7F" w:rsidRPr="00AB15D9">
        <w:rPr>
          <w:rFonts w:cs="B Nazanin"/>
          <w:position w:val="-12"/>
          <w:sz w:val="28"/>
          <w:szCs w:val="28"/>
        </w:rPr>
        <w:object w:dxaOrig="1240" w:dyaOrig="360">
          <v:shape id="_x0000_i1143" type="#_x0000_t75" style="width:62.8pt;height:17.2pt" o:ole="">
            <v:imagedata r:id="rId245" o:title=""/>
          </v:shape>
          <o:OLEObject Type="Embed" ProgID="Equation.DSMT4" ShapeID="_x0000_i1143" DrawAspect="Content" ObjectID="_1673310895" r:id="rId246"/>
        </w:object>
      </w:r>
      <w:r w:rsidR="00352E7F" w:rsidRPr="00AB15D9">
        <w:rPr>
          <w:rFonts w:cs="B Nazanin" w:hint="cs"/>
          <w:sz w:val="28"/>
          <w:szCs w:val="28"/>
          <w:rtl/>
        </w:rPr>
        <w:t>،</w:t>
      </w:r>
      <w:r w:rsidR="00352E7F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2E7F" w:rsidRPr="00AB15D9">
        <w:rPr>
          <w:rFonts w:cs="B Nazanin"/>
          <w:position w:val="-12"/>
          <w:sz w:val="28"/>
          <w:szCs w:val="28"/>
        </w:rPr>
        <w:object w:dxaOrig="1620" w:dyaOrig="360">
          <v:shape id="_x0000_i1144" type="#_x0000_t75" style="width:81.2pt;height:17.2pt" o:ole="">
            <v:imagedata r:id="rId247" o:title=""/>
          </v:shape>
          <o:OLEObject Type="Embed" ProgID="Equation.DSMT4" ShapeID="_x0000_i1144" DrawAspect="Content" ObjectID="_1673310896" r:id="rId248"/>
        </w:object>
      </w:r>
      <w:r w:rsidR="00352E7F" w:rsidRPr="00AB15D9">
        <w:rPr>
          <w:rFonts w:cs="B Nazanin" w:hint="cs"/>
          <w:sz w:val="28"/>
          <w:szCs w:val="28"/>
          <w:rtl/>
          <w:lang w:bidi="fa-IR"/>
        </w:rPr>
        <w:t>،</w:t>
      </w:r>
      <w:r w:rsidR="00352E7F" w:rsidRPr="00AB15D9">
        <w:rPr>
          <w:rFonts w:cs="B Nazanin"/>
          <w:position w:val="-12"/>
          <w:sz w:val="28"/>
          <w:szCs w:val="28"/>
        </w:rPr>
        <w:object w:dxaOrig="1100" w:dyaOrig="360">
          <v:shape id="_x0000_i1145" type="#_x0000_t75" style="width:55.6pt;height:17.2pt" o:ole="">
            <v:imagedata r:id="rId249" o:title=""/>
          </v:shape>
          <o:OLEObject Type="Embed" ProgID="Equation.DSMT4" ShapeID="_x0000_i1145" DrawAspect="Content" ObjectID="_1673310897" r:id="rId250"/>
        </w:object>
      </w:r>
      <w:r w:rsidR="00352E7F" w:rsidRPr="00AB15D9">
        <w:rPr>
          <w:rFonts w:cs="B Nazanin" w:hint="cs"/>
          <w:sz w:val="28"/>
          <w:szCs w:val="28"/>
          <w:rtl/>
        </w:rPr>
        <w:t xml:space="preserve"> و</w:t>
      </w:r>
      <w:r w:rsidR="00352E7F" w:rsidRPr="00AB15D9">
        <w:rPr>
          <w:rFonts w:cs="B Nazanin"/>
          <w:position w:val="-12"/>
          <w:sz w:val="28"/>
          <w:szCs w:val="28"/>
        </w:rPr>
        <w:object w:dxaOrig="1120" w:dyaOrig="360">
          <v:shape id="_x0000_i1146" type="#_x0000_t75" style="width:56.4pt;height:17.2pt" o:ole="">
            <v:imagedata r:id="rId251" o:title=""/>
          </v:shape>
          <o:OLEObject Type="Embed" ProgID="Equation.DSMT4" ShapeID="_x0000_i1146" DrawAspect="Content" ObjectID="_1673310898" r:id="rId252"/>
        </w:object>
      </w:r>
      <w:r w:rsidR="00352E7F" w:rsidRPr="00AB15D9">
        <w:rPr>
          <w:rFonts w:cs="B Nazanin" w:hint="cs"/>
          <w:sz w:val="28"/>
          <w:szCs w:val="28"/>
          <w:rtl/>
        </w:rPr>
        <w:t>.</w:t>
      </w:r>
      <w:r w:rsidR="00352E7F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6763" w:rsidRPr="00AB15D9">
        <w:rPr>
          <w:rFonts w:cs="B Nazanin" w:hint="cs"/>
          <w:sz w:val="28"/>
          <w:szCs w:val="28"/>
          <w:rtl/>
          <w:lang w:bidi="fa-IR"/>
        </w:rPr>
        <w:t>حاصل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52E7F" w:rsidRPr="00AB15D9">
        <w:rPr>
          <w:rFonts w:cs="B Nazanin"/>
          <w:position w:val="-12"/>
          <w:sz w:val="28"/>
          <w:szCs w:val="28"/>
        </w:rPr>
        <w:object w:dxaOrig="1180" w:dyaOrig="380">
          <v:shape id="_x0000_i1147" type="#_x0000_t75" style="width:59.2pt;height:18.8pt" o:ole="">
            <v:imagedata r:id="rId253" o:title=""/>
          </v:shape>
          <o:OLEObject Type="Embed" ProgID="Equation.DSMT4" ShapeID="_x0000_i1147" DrawAspect="Content" ObjectID="_1673310899" r:id="rId254"/>
        </w:objec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کدام است</w:t>
      </w:r>
      <w:r w:rsidR="00996763" w:rsidRPr="00AB15D9">
        <w:rPr>
          <w:rFonts w:cs="B Nazanin" w:hint="cs"/>
          <w:sz w:val="28"/>
          <w:szCs w:val="28"/>
          <w:rtl/>
          <w:lang w:bidi="fa-IR"/>
        </w:rPr>
        <w:t>؟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C41B81" w:rsidRPr="00AB15D9" w:rsidRDefault="00C41B81" w:rsidP="00352E7F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      </w:t>
      </w:r>
    </w:p>
    <w:p w:rsidR="00352E7F" w:rsidRPr="00AB15D9" w:rsidRDefault="00C41B81" w:rsidP="006E195E">
      <w:pPr>
        <w:jc w:val="right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 1) 80                       2)40          </w:t>
      </w:r>
      <w:r w:rsidR="00945AC9" w:rsidRPr="00AB15D9">
        <w:rPr>
          <w:rFonts w:cs="B Nazanin" w:hint="cs"/>
          <w:sz w:val="28"/>
          <w:szCs w:val="28"/>
          <w:rtl/>
          <w:lang w:bidi="fa-IR"/>
        </w:rPr>
        <w:t xml:space="preserve">     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3)20                          4)60</w: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352E7F" w:rsidRPr="00AB15D9" w:rsidTr="00952265">
        <w:trPr>
          <w:trHeight w:val="698"/>
          <w:jc w:val="center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352E7F" w:rsidRPr="00AB15D9" w:rsidRDefault="00B44F01" w:rsidP="00DF475C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710334244"/>
                <w:placeholder>
                  <w:docPart w:val="7FF9821012CA475F9774005D926D7D43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352E7F" w:rsidRPr="00AB15D9" w:rsidTr="00952265">
        <w:trPr>
          <w:trHeight w:val="17"/>
          <w:jc w:val="center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352E7F" w:rsidRPr="00AB15D9" w:rsidRDefault="00B44F01" w:rsidP="00DF475C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778721780"/>
                <w:placeholder>
                  <w:docPart w:val="121AE710F6274F5281DB3C371798DD8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6E195E" w:rsidRDefault="006E195E" w:rsidP="006E195E">
      <w:pPr>
        <w:bidi/>
        <w:rPr>
          <w:rFonts w:cs="B Nazanin"/>
          <w:sz w:val="28"/>
          <w:szCs w:val="28"/>
          <w:rtl/>
        </w:rPr>
      </w:pPr>
    </w:p>
    <w:p w:rsidR="007E7295" w:rsidRDefault="007E7295" w:rsidP="00425EEA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35)</w:t>
      </w:r>
      <w:r w:rsidRPr="006E195E">
        <w:rPr>
          <w:rFonts w:cs="B Nazanin" w:hint="cs"/>
          <w:sz w:val="28"/>
          <w:szCs w:val="28"/>
          <w:rtl/>
          <w:lang w:bidi="fa-IR"/>
        </w:rPr>
        <w:t xml:space="preserve"> فرض کنید </w:t>
      </w:r>
      <w:r w:rsidRPr="009C4C2B">
        <w:rPr>
          <w:position w:val="-12"/>
        </w:rPr>
        <w:object w:dxaOrig="2960" w:dyaOrig="360">
          <v:shape id="_x0000_i1148" type="#_x0000_t75" style="width:147.6pt;height:17.2pt" o:ole="">
            <v:imagedata r:id="rId255" o:title=""/>
          </v:shape>
          <o:OLEObject Type="Embed" ProgID="Equation.DSMT4" ShapeID="_x0000_i1148" DrawAspect="Content" ObjectID="_1673310900" r:id="rId256"/>
        </w:object>
      </w:r>
      <w:r w:rsidRPr="006E195E">
        <w:rPr>
          <w:rFonts w:cs="B Nazanin" w:hint="cs"/>
          <w:sz w:val="28"/>
          <w:szCs w:val="28"/>
          <w:rtl/>
        </w:rPr>
        <w:t xml:space="preserve"> کدام‌یک از رابطه‌های زیر درست و کدام‌یک نادرست است؟</w:t>
      </w:r>
    </w:p>
    <w:p w:rsidR="0030722E" w:rsidRPr="0030722E" w:rsidRDefault="006E195E" w:rsidP="007E7295">
      <w:pPr>
        <w:bidi/>
        <w:rPr>
          <w:rtl/>
        </w:rPr>
      </w:pPr>
      <w:r>
        <w:rPr>
          <w:rFonts w:cs="B Nazanin" w:hint="cs"/>
          <w:sz w:val="28"/>
          <w:szCs w:val="28"/>
          <w:rtl/>
        </w:rPr>
        <w:t>ا</w:t>
      </w:r>
      <w:r w:rsidR="00952265" w:rsidRPr="006E195E">
        <w:rPr>
          <w:rFonts w:cs="B Nazanin" w:hint="cs"/>
          <w:sz w:val="28"/>
          <w:szCs w:val="28"/>
          <w:rtl/>
        </w:rPr>
        <w:t>لف)</w:t>
      </w:r>
      <w:r w:rsidRPr="006E195E">
        <w:t xml:space="preserve"> </w:t>
      </w:r>
      <w:r w:rsidRPr="009C4C2B">
        <w:rPr>
          <w:position w:val="-12"/>
        </w:rPr>
        <w:object w:dxaOrig="1060" w:dyaOrig="360">
          <v:shape id="_x0000_i1149" type="#_x0000_t75" style="width:53.2pt;height:17.2pt" o:ole="">
            <v:imagedata r:id="rId257" o:title=""/>
          </v:shape>
          <o:OLEObject Type="Embed" ProgID="Equation.DSMT4" ShapeID="_x0000_i1149" DrawAspect="Content" ObjectID="_1673310901" r:id="rId258"/>
        </w:object>
      </w:r>
      <w:r w:rsidR="00952265" w:rsidRPr="006E195E">
        <w:rPr>
          <w:rFonts w:cs="B Nazanin" w:hint="cs"/>
          <w:sz w:val="28"/>
          <w:szCs w:val="28"/>
          <w:rtl/>
        </w:rPr>
        <w:t xml:space="preserve">    ب) </w:t>
      </w:r>
      <w:r w:rsidRPr="009C4C2B">
        <w:rPr>
          <w:position w:val="-12"/>
        </w:rPr>
        <w:object w:dxaOrig="1120" w:dyaOrig="360">
          <v:shape id="_x0000_i1150" type="#_x0000_t75" style="width:56.4pt;height:17.2pt" o:ole="">
            <v:imagedata r:id="rId259" o:title=""/>
          </v:shape>
          <o:OLEObject Type="Embed" ProgID="Equation.DSMT4" ShapeID="_x0000_i1150" DrawAspect="Content" ObjectID="_1673310902" r:id="rId260"/>
        </w:object>
      </w:r>
      <w:r w:rsidR="00952265" w:rsidRPr="006E195E">
        <w:rPr>
          <w:rFonts w:cs="B Nazanin" w:hint="cs"/>
          <w:sz w:val="28"/>
          <w:szCs w:val="28"/>
          <w:rtl/>
        </w:rPr>
        <w:t xml:space="preserve">     پ)</w:t>
      </w:r>
      <w:r w:rsidRPr="006E195E">
        <w:t xml:space="preserve"> </w:t>
      </w:r>
      <w:r w:rsidRPr="009C4C2B">
        <w:rPr>
          <w:position w:val="-12"/>
        </w:rPr>
        <w:object w:dxaOrig="1240" w:dyaOrig="360">
          <v:shape id="_x0000_i1151" type="#_x0000_t75" style="width:61.6pt;height:17.2pt" o:ole="">
            <v:imagedata r:id="rId261" o:title=""/>
          </v:shape>
          <o:OLEObject Type="Embed" ProgID="Equation.DSMT4" ShapeID="_x0000_i1151" DrawAspect="Content" ObjectID="_1673310903" r:id="rId262"/>
        </w:object>
      </w:r>
      <w:r w:rsidR="00952265" w:rsidRPr="006E195E">
        <w:rPr>
          <w:rFonts w:cs="B Nazanin" w:hint="cs"/>
          <w:sz w:val="28"/>
          <w:szCs w:val="28"/>
          <w:rtl/>
        </w:rPr>
        <w:t xml:space="preserve">      ت)</w:t>
      </w:r>
      <w:r w:rsidRPr="006E195E">
        <w:t xml:space="preserve"> </w:t>
      </w:r>
      <w:r w:rsidRPr="009C4C2B">
        <w:rPr>
          <w:position w:val="-12"/>
        </w:rPr>
        <w:object w:dxaOrig="1480" w:dyaOrig="360">
          <v:shape id="_x0000_i1152" type="#_x0000_t75" style="width:74.4pt;height:17.2pt" o:ole="">
            <v:imagedata r:id="rId263" o:title=""/>
          </v:shape>
          <o:OLEObject Type="Embed" ProgID="Equation.DSMT4" ShapeID="_x0000_i1152" DrawAspect="Content" ObjectID="_1673310904" r:id="rId264"/>
        </w:object>
      </w:r>
      <w:r w:rsidR="00952265" w:rsidRPr="006E195E">
        <w:rPr>
          <w:rFonts w:cs="B Nazanin" w:hint="cs"/>
          <w:sz w:val="28"/>
          <w:szCs w:val="28"/>
          <w:rtl/>
        </w:rPr>
        <w:t xml:space="preserve">    ث)</w:t>
      </w:r>
      <w:r w:rsidRPr="006E195E">
        <w:t xml:space="preserve"> </w:t>
      </w:r>
      <w:r w:rsidRPr="009C4C2B">
        <w:rPr>
          <w:position w:val="-12"/>
        </w:rPr>
        <w:object w:dxaOrig="1780" w:dyaOrig="360">
          <v:shape id="_x0000_i1153" type="#_x0000_t75" style="width:88.4pt;height:17.2pt" o:ole="">
            <v:imagedata r:id="rId265" o:title=""/>
          </v:shape>
          <o:OLEObject Type="Embed" ProgID="Equation.DSMT4" ShapeID="_x0000_i1153" DrawAspect="Content" ObjectID="_1673310905" r:id="rId266"/>
        </w:object>
      </w:r>
    </w:p>
    <w:p w:rsidR="00B42196" w:rsidRPr="00AB15D9" w:rsidRDefault="006E195E" w:rsidP="00352E7F">
      <w:pPr>
        <w:jc w:val="right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36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>)</w:t>
      </w:r>
      <w:r w:rsidR="00996763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از 51 دانش آموز یک دبیرستان 35 نفر در کلاس ادبیات و 31 در کلاس عربی و 23 نفر در هر دو کلاس شرکت کرده اند </w:t>
      </w:r>
      <w:r w:rsidR="00352E7F" w:rsidRPr="00AB15D9">
        <w:rPr>
          <w:rFonts w:cs="B Nazanin" w:hint="cs"/>
          <w:sz w:val="28"/>
          <w:szCs w:val="28"/>
          <w:rtl/>
          <w:lang w:bidi="fa-IR"/>
        </w:rPr>
        <w:t>چ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>ند نفر در هیچ یک از دو کلاس شرکت نکرده</w:t>
      </w:r>
      <w:r w:rsidR="00352E7F" w:rsidRPr="00AB15D9">
        <w:rPr>
          <w:rFonts w:cs="B Nazanin" w:hint="cs"/>
          <w:sz w:val="28"/>
          <w:szCs w:val="28"/>
          <w:rtl/>
          <w:lang w:bidi="fa-IR"/>
        </w:rPr>
        <w:t>‌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>اند</w:t>
      </w:r>
      <w:r w:rsidR="00945AC9" w:rsidRPr="00AB15D9">
        <w:rPr>
          <w:rFonts w:cs="B Nazanin" w:hint="cs"/>
          <w:sz w:val="28"/>
          <w:szCs w:val="28"/>
          <w:rtl/>
          <w:lang w:bidi="fa-IR"/>
        </w:rPr>
        <w:t>؟</w:t>
      </w:r>
      <w:r w:rsidR="00C41B81" w:rsidRPr="00AB15D9">
        <w:rPr>
          <w:rFonts w:cs="B Nazanin" w:hint="cs"/>
          <w:sz w:val="28"/>
          <w:szCs w:val="28"/>
          <w:rtl/>
          <w:lang w:bidi="fa-IR"/>
        </w:rPr>
        <w:t xml:space="preserve">        </w:t>
      </w:r>
    </w:p>
    <w:p w:rsidR="00C41B81" w:rsidRPr="00AB15D9" w:rsidRDefault="00C41B81" w:rsidP="001A28A5">
      <w:pPr>
        <w:jc w:val="right"/>
        <w:rPr>
          <w:rFonts w:cs="B Nazanin"/>
          <w:sz w:val="28"/>
          <w:szCs w:val="28"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  1) 5       </w:t>
      </w:r>
      <w:r w:rsidR="00945AC9" w:rsidRPr="00AB15D9">
        <w:rPr>
          <w:rFonts w:cs="B Nazanin" w:hint="cs"/>
          <w:sz w:val="28"/>
          <w:szCs w:val="28"/>
          <w:rtl/>
          <w:lang w:bidi="fa-IR"/>
        </w:rPr>
        <w:t xml:space="preserve">      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2)6        </w:t>
      </w:r>
      <w:r w:rsidR="00781BB9" w:rsidRPr="00AB15D9">
        <w:rPr>
          <w:rFonts w:cs="B Nazanin" w:hint="cs"/>
          <w:sz w:val="28"/>
          <w:szCs w:val="28"/>
          <w:rtl/>
          <w:lang w:bidi="fa-IR"/>
        </w:rPr>
        <w:t xml:space="preserve">    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 w:rsidR="00945AC9" w:rsidRPr="00AB15D9">
        <w:rPr>
          <w:rFonts w:cs="B Nazanin" w:hint="cs"/>
          <w:sz w:val="28"/>
          <w:szCs w:val="28"/>
          <w:rtl/>
          <w:lang w:bidi="fa-IR"/>
        </w:rPr>
        <w:t xml:space="preserve"> 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3)7      </w:t>
      </w:r>
      <w:r w:rsidR="00781BB9" w:rsidRPr="00AB15D9">
        <w:rPr>
          <w:rFonts w:cs="B Nazanin" w:hint="cs"/>
          <w:sz w:val="28"/>
          <w:szCs w:val="28"/>
          <w:rtl/>
          <w:lang w:bidi="fa-IR"/>
        </w:rPr>
        <w:t xml:space="preserve">           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4)8 </w:t>
      </w:r>
    </w:p>
    <w:p w:rsidR="001A28A5" w:rsidRPr="00AB15D9" w:rsidRDefault="001A28A5" w:rsidP="006E195E">
      <w:pPr>
        <w:bidi/>
        <w:spacing w:line="256" w:lineRule="auto"/>
        <w:rPr>
          <w:rFonts w:cs="B Nazanin"/>
          <w:sz w:val="28"/>
          <w:szCs w:val="28"/>
          <w:lang w:bidi="fa-IR"/>
        </w:rPr>
      </w:pPr>
      <w:r w:rsidRPr="00AB15D9">
        <w:rPr>
          <w:rFonts w:eastAsiaTheme="minorEastAsia" w:cs="B Nazanin" w:hint="cs"/>
          <w:sz w:val="28"/>
          <w:szCs w:val="28"/>
          <w:rtl/>
          <w:lang w:bidi="fa-IR"/>
        </w:rPr>
        <w:t>3</w:t>
      </w:r>
      <w:r w:rsidR="006E195E">
        <w:rPr>
          <w:rFonts w:eastAsiaTheme="minorEastAsia" w:cs="B Nazanin" w:hint="cs"/>
          <w:sz w:val="28"/>
          <w:szCs w:val="28"/>
          <w:rtl/>
          <w:lang w:bidi="fa-IR"/>
        </w:rPr>
        <w:t>7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>) کدام گزینه نادرست است؟</w:t>
      </w:r>
    </w:p>
    <w:p w:rsidR="001A28A5" w:rsidRPr="00AB15D9" w:rsidRDefault="001A28A5" w:rsidP="001A28A5">
      <w:pPr>
        <w:pStyle w:val="ListParagraph"/>
        <w:bidi/>
        <w:rPr>
          <w:rFonts w:eastAsiaTheme="minorEastAsia" w:cs="B Nazanin"/>
          <w:sz w:val="28"/>
          <w:szCs w:val="28"/>
          <w:lang w:bidi="fa-IR"/>
        </w:rPr>
      </w:pPr>
      <w:r w:rsidRPr="00AB15D9">
        <w:rPr>
          <w:rFonts w:eastAsiaTheme="minorEastAsia" w:cs="B Nazanin" w:hint="cs"/>
          <w:sz w:val="28"/>
          <w:szCs w:val="28"/>
          <w:rtl/>
          <w:lang w:bidi="fa-IR"/>
        </w:rPr>
        <w:t>الف) هر مجموعه و متمم اش دو مجموعه جدا ازهم‌اند.</w:t>
      </w:r>
    </w:p>
    <w:p w:rsidR="001A28A5" w:rsidRPr="00AB15D9" w:rsidRDefault="001A28A5" w:rsidP="001A28A5">
      <w:pPr>
        <w:pStyle w:val="ListParagraph"/>
        <w:bidi/>
        <w:rPr>
          <w:rFonts w:eastAsiaTheme="minorEastAsia" w:cs="B Nazanin"/>
          <w:sz w:val="28"/>
          <w:szCs w:val="28"/>
          <w:rtl/>
          <w:lang w:bidi="fa-IR"/>
        </w:rPr>
      </w:pPr>
      <w:r w:rsidRPr="00AB15D9">
        <w:rPr>
          <w:rFonts w:eastAsiaTheme="minorEastAsia" w:cs="B Nazanin" w:hint="cs"/>
          <w:sz w:val="28"/>
          <w:szCs w:val="28"/>
          <w:rtl/>
          <w:lang w:bidi="fa-IR"/>
        </w:rPr>
        <w:t>ب) اگر دو مجموعه</w:t>
      </w:r>
      <w:r w:rsidRPr="00AB15D9">
        <w:rPr>
          <w:rFonts w:cs="B Nazanin"/>
          <w:position w:val="-4"/>
          <w:sz w:val="28"/>
          <w:szCs w:val="28"/>
        </w:rPr>
        <w:object w:dxaOrig="279" w:dyaOrig="279">
          <v:shape id="_x0000_i1154" type="#_x0000_t75" style="width:14.4pt;height:14.4pt" o:ole="">
            <v:imagedata r:id="rId267" o:title=""/>
          </v:shape>
          <o:OLEObject Type="Embed" ProgID="Equation.DSMT4" ShapeID="_x0000_i1154" DrawAspect="Content" ObjectID="_1673310906" r:id="rId268"/>
        </w:object>
      </w:r>
      <w:r w:rsidRPr="00AB15D9">
        <w:rPr>
          <w:rFonts w:cs="B Nazanin" w:hint="cs"/>
          <w:sz w:val="28"/>
          <w:szCs w:val="28"/>
          <w:rtl/>
        </w:rPr>
        <w:t xml:space="preserve"> و</w:t>
      </w:r>
      <w:r w:rsidRPr="00AB15D9">
        <w:rPr>
          <w:rFonts w:cs="B Nazanin"/>
          <w:position w:val="-4"/>
          <w:sz w:val="28"/>
          <w:szCs w:val="28"/>
        </w:rPr>
        <w:object w:dxaOrig="260" w:dyaOrig="279">
          <v:shape id="_x0000_i1155" type="#_x0000_t75" style="width:12.8pt;height:14.4pt" o:ole="">
            <v:imagedata r:id="rId269" o:title=""/>
          </v:shape>
          <o:OLEObject Type="Embed" ProgID="Equation.DSMT4" ShapeID="_x0000_i1155" DrawAspect="Content" ObjectID="_1673310907" r:id="rId270"/>
        </w:objec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>مجزا باشند</w:t>
      </w:r>
      <w:r w:rsidR="000F4320">
        <w:rPr>
          <w:rFonts w:eastAsiaTheme="minorEastAsia" w:cs="B Nazanin" w:hint="cs"/>
          <w:sz w:val="28"/>
          <w:szCs w:val="28"/>
          <w:rtl/>
          <w:lang w:bidi="fa-IR"/>
        </w:rPr>
        <w:t>،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/>
          <w:position w:val="-12"/>
          <w:sz w:val="28"/>
          <w:szCs w:val="28"/>
        </w:rPr>
        <w:object w:dxaOrig="2760" w:dyaOrig="360">
          <v:shape id="_x0000_i1156" type="#_x0000_t75" style="width:138pt;height:17.2pt" o:ole="">
            <v:imagedata r:id="rId271" o:title=""/>
          </v:shape>
          <o:OLEObject Type="Embed" ProgID="Equation.DSMT4" ShapeID="_x0000_i1156" DrawAspect="Content" ObjectID="_1673310908" r:id="rId272"/>
        </w:object>
      </w:r>
      <w:r w:rsidRPr="00AB15D9">
        <w:rPr>
          <w:rFonts w:cs="B Nazanin" w:hint="cs"/>
          <w:sz w:val="28"/>
          <w:szCs w:val="28"/>
          <w:rtl/>
        </w:rPr>
        <w:t>.</w:t>
      </w:r>
    </w:p>
    <w:p w:rsidR="001A28A5" w:rsidRPr="00AB15D9" w:rsidRDefault="001A28A5" w:rsidP="000F4320">
      <w:pPr>
        <w:pStyle w:val="ListParagraph"/>
        <w:bidi/>
        <w:rPr>
          <w:rFonts w:eastAsiaTheme="minorEastAsia" w:cs="B Nazanin"/>
          <w:sz w:val="28"/>
          <w:szCs w:val="28"/>
          <w:lang w:bidi="fa-IR"/>
        </w:rPr>
      </w:pPr>
      <w:r w:rsidRPr="00AB15D9">
        <w:rPr>
          <w:rFonts w:eastAsiaTheme="minorEastAsia" w:cs="B Nazanin" w:hint="cs"/>
          <w:sz w:val="28"/>
          <w:szCs w:val="28"/>
          <w:rtl/>
          <w:lang w:bidi="fa-IR"/>
        </w:rPr>
        <w:t>ج) مجموع</w:t>
      </w:r>
      <w:r w:rsidR="000F4320">
        <w:rPr>
          <w:rFonts w:eastAsiaTheme="minorEastAsia" w:cs="B Nazanin" w:hint="cs"/>
          <w:sz w:val="28"/>
          <w:szCs w:val="28"/>
          <w:rtl/>
          <w:lang w:bidi="fa-IR"/>
        </w:rPr>
        <w:t>ۀ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اعداد گویا و متمم‌اش هر دو متناهی‌اند.</w:t>
      </w:r>
    </w:p>
    <w:p w:rsidR="001A28A5" w:rsidRDefault="001A28A5" w:rsidP="000F4320">
      <w:pPr>
        <w:pStyle w:val="ListParagraph"/>
        <w:bidi/>
        <w:rPr>
          <w:rFonts w:eastAsiaTheme="minorEastAsia" w:cs="B Nazanin"/>
          <w:sz w:val="28"/>
          <w:szCs w:val="28"/>
          <w:rtl/>
          <w:lang w:bidi="fa-IR"/>
        </w:rPr>
      </w:pPr>
      <w:r w:rsidRPr="00AB15D9">
        <w:rPr>
          <w:rFonts w:eastAsiaTheme="minorEastAsia" w:cs="B Nazanin" w:hint="cs"/>
          <w:sz w:val="28"/>
          <w:szCs w:val="28"/>
          <w:rtl/>
          <w:lang w:bidi="fa-IR"/>
        </w:rPr>
        <w:t>د) اگر یکی از دو مجموعه متناهی و دیگری نامتناهی باشد اجتماعشان نا‌متناهی</w:t>
      </w:r>
      <w:r w:rsidR="000F4320">
        <w:rPr>
          <w:rFonts w:eastAsiaTheme="minorEastAsia" w:cs="B Nazanin" w:hint="cs"/>
          <w:sz w:val="28"/>
          <w:szCs w:val="28"/>
          <w:rtl/>
          <w:lang w:bidi="fa-IR"/>
        </w:rPr>
        <w:t>‌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ست. </w:t>
      </w:r>
    </w:p>
    <w:p w:rsidR="006E195E" w:rsidRDefault="006E195E" w:rsidP="006E195E">
      <w:pPr>
        <w:pStyle w:val="ListParagraph"/>
        <w:bidi/>
        <w:rPr>
          <w:rFonts w:eastAsiaTheme="minorEastAsia" w:cs="B Nazanin"/>
          <w:sz w:val="28"/>
          <w:szCs w:val="28"/>
          <w:rtl/>
          <w:lang w:bidi="fa-IR"/>
        </w:rPr>
      </w:pPr>
    </w:p>
    <w:p w:rsidR="006E195E" w:rsidRPr="00AB15D9" w:rsidRDefault="006E195E" w:rsidP="000F4320">
      <w:pPr>
        <w:bidi/>
        <w:rPr>
          <w:rFonts w:ascii="B Nazanin" w:hAnsi="B Nazanin"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38</w:t>
      </w:r>
      <w:r w:rsidRPr="00AB15D9">
        <w:rPr>
          <w:rFonts w:cs="B Nazanin" w:hint="cs"/>
          <w:sz w:val="28"/>
          <w:szCs w:val="28"/>
          <w:rtl/>
        </w:rPr>
        <w:t>)</w:t>
      </w:r>
      <w:r w:rsidRPr="00AB15D9">
        <w:rPr>
          <w:rFonts w:ascii="B Nazanin" w:hAnsi="B Nazanin" w:cs="B Nazanin" w:hint="cs"/>
          <w:sz w:val="28"/>
          <w:szCs w:val="28"/>
          <w:rtl/>
        </w:rPr>
        <w:t xml:space="preserve"> دو مجموع</w:t>
      </w:r>
      <w:r w:rsidR="000F4320">
        <w:rPr>
          <w:rFonts w:ascii="B Nazanin" w:hAnsi="B Nazanin" w:cs="B Nazanin" w:hint="cs"/>
          <w:sz w:val="28"/>
          <w:szCs w:val="28"/>
          <w:rtl/>
        </w:rPr>
        <w:t>ۀ</w:t>
      </w:r>
      <w:r w:rsidRPr="00AB15D9">
        <w:rPr>
          <w:rFonts w:ascii="B Nazanin" w:hAnsi="B Nazanin" w:cs="B Nazanin" w:hint="cs"/>
          <w:sz w:val="28"/>
          <w:szCs w:val="28"/>
          <w:rtl/>
        </w:rPr>
        <w:t xml:space="preserve"> نامتناهی مثال بزنید که اشتراک آن‌ها یک مجموع</w:t>
      </w:r>
      <w:r w:rsidR="000F4320">
        <w:rPr>
          <w:rFonts w:ascii="B Nazanin" w:hAnsi="B Nazanin" w:cs="B Nazanin" w:hint="cs"/>
          <w:sz w:val="28"/>
          <w:szCs w:val="28"/>
          <w:rtl/>
        </w:rPr>
        <w:t>ۀ</w:t>
      </w:r>
      <w:r w:rsidRPr="00AB15D9">
        <w:rPr>
          <w:rFonts w:ascii="B Nazanin" w:hAnsi="B Nazanin" w:cs="B Nazanin" w:hint="cs"/>
          <w:sz w:val="28"/>
          <w:szCs w:val="28"/>
          <w:rtl/>
        </w:rPr>
        <w:t xml:space="preserve"> متناهی باشد.</w:t>
      </w:r>
    </w:p>
    <w:p w:rsidR="0030722E" w:rsidRDefault="006E195E" w:rsidP="000F4320">
      <w:pPr>
        <w:bidi/>
        <w:spacing w:line="256" w:lineRule="auto"/>
        <w:rPr>
          <w:rFonts w:ascii="B Nazanin" w:hAnsi="B Nazanin" w:cs="B Nazanin"/>
          <w:sz w:val="28"/>
          <w:szCs w:val="28"/>
          <w:rtl/>
        </w:rPr>
      </w:pPr>
      <w:r w:rsidRPr="00AB15D9">
        <w:rPr>
          <w:rFonts w:ascii="B Nazanin" w:hAnsi="B Nazanin" w:cs="B Nazanin" w:hint="cs"/>
          <w:sz w:val="28"/>
          <w:szCs w:val="28"/>
          <w:rtl/>
        </w:rPr>
        <w:t>3</w:t>
      </w:r>
      <w:r>
        <w:rPr>
          <w:rFonts w:ascii="B Nazanin" w:hAnsi="B Nazanin" w:cs="B Nazanin" w:hint="cs"/>
          <w:sz w:val="28"/>
          <w:szCs w:val="28"/>
          <w:rtl/>
        </w:rPr>
        <w:t>9</w:t>
      </w:r>
      <w:r w:rsidRPr="00AB15D9">
        <w:rPr>
          <w:rFonts w:ascii="B Nazanin" w:hAnsi="B Nazanin" w:cs="B Nazanin" w:hint="cs"/>
          <w:sz w:val="28"/>
          <w:szCs w:val="28"/>
          <w:rtl/>
        </w:rPr>
        <w:t xml:space="preserve">) حاصل </w:t>
      </w:r>
      <w:r w:rsidRPr="00AB15D9">
        <w:rPr>
          <w:rFonts w:cs="B Nazanin"/>
          <w:position w:val="-6"/>
          <w:sz w:val="28"/>
          <w:szCs w:val="28"/>
        </w:rPr>
        <w:object w:dxaOrig="820" w:dyaOrig="300">
          <v:shape id="_x0000_i1157" type="#_x0000_t75" style="width:40.4pt;height:15.2pt" o:ole="">
            <v:imagedata r:id="rId273" o:title=""/>
          </v:shape>
          <o:OLEObject Type="Embed" ProgID="Equation.DSMT4" ShapeID="_x0000_i1157" DrawAspect="Content" ObjectID="_1673310909" r:id="rId274"/>
        </w:object>
      </w:r>
      <w:r w:rsidRPr="00AB15D9">
        <w:rPr>
          <w:rFonts w:ascii="B Nazanin" w:hAnsi="B Nazanin" w:cs="B Nazanin" w:hint="cs"/>
          <w:sz w:val="28"/>
          <w:szCs w:val="28"/>
          <w:rtl/>
        </w:rPr>
        <w:t xml:space="preserve">و </w:t>
      </w:r>
      <w:r w:rsidRPr="00AB15D9">
        <w:rPr>
          <w:rFonts w:cs="B Nazanin"/>
          <w:position w:val="-6"/>
          <w:sz w:val="28"/>
          <w:szCs w:val="28"/>
        </w:rPr>
        <w:object w:dxaOrig="720" w:dyaOrig="300">
          <v:shape id="_x0000_i1158" type="#_x0000_t75" style="width:36pt;height:15.2pt" o:ole="">
            <v:imagedata r:id="rId275" o:title=""/>
          </v:shape>
          <o:OLEObject Type="Embed" ProgID="Equation.DSMT4" ShapeID="_x0000_i1158" DrawAspect="Content" ObjectID="_1673310910" r:id="rId276"/>
        </w:object>
      </w:r>
      <w:r w:rsidRPr="00AB15D9">
        <w:rPr>
          <w:rFonts w:ascii="B Nazanin" w:hAnsi="B Nazanin" w:cs="B Nazanin" w:hint="cs"/>
          <w:sz w:val="28"/>
          <w:szCs w:val="28"/>
          <w:rtl/>
        </w:rPr>
        <w:t>را به دست آورده و هر کدام را در نمودار ون نمایش دهید.</w:t>
      </w:r>
    </w:p>
    <w:p w:rsidR="007E7295" w:rsidRDefault="00B31E5D" w:rsidP="007E7295">
      <w:pPr>
        <w:bidi/>
        <w:spacing w:line="256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40) </w:t>
      </w:r>
      <w:r w:rsidR="006E195E" w:rsidRPr="00B31E5D">
        <w:rPr>
          <w:rFonts w:cs="B Nazanin" w:hint="cs"/>
          <w:sz w:val="28"/>
          <w:szCs w:val="28"/>
          <w:rtl/>
        </w:rPr>
        <w:t xml:space="preserve">طرف دوم تساویهای روبه‌رو را بنویسید .  </w:t>
      </w:r>
    </w:p>
    <w:p w:rsidR="0064533B" w:rsidRDefault="000F4320" w:rsidP="007E7295">
      <w:pPr>
        <w:bidi/>
        <w:spacing w:line="256" w:lineRule="auto"/>
        <w:rPr>
          <w:rtl/>
        </w:rPr>
      </w:pPr>
      <w:r>
        <w:rPr>
          <w:rFonts w:cs="B Nazanin" w:hint="cs"/>
          <w:sz w:val="28"/>
          <w:szCs w:val="28"/>
          <w:rtl/>
        </w:rPr>
        <w:t xml:space="preserve">  </w:t>
      </w:r>
      <w:r w:rsidR="006E195E" w:rsidRPr="00B31E5D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الف</w:t>
      </w:r>
      <w:r w:rsidR="006E195E" w:rsidRPr="00B31E5D">
        <w:rPr>
          <w:rFonts w:cs="B Nazanin" w:hint="cs"/>
          <w:sz w:val="28"/>
          <w:szCs w:val="28"/>
          <w:rtl/>
          <w:lang w:bidi="fa-IR"/>
        </w:rPr>
        <w:t xml:space="preserve">) . . . . . . . </w:t>
      </w:r>
      <w:r w:rsidR="006E195E" w:rsidRPr="00AB15D9">
        <w:rPr>
          <w:position w:val="-12"/>
        </w:rPr>
        <w:object w:dxaOrig="1560" w:dyaOrig="360">
          <v:shape id="_x0000_i1159" type="#_x0000_t75" style="width:78pt;height:17.2pt" o:ole="">
            <v:imagedata r:id="rId277" o:title=""/>
          </v:shape>
          <o:OLEObject Type="Embed" ProgID="Equation.DSMT4" ShapeID="_x0000_i1159" DrawAspect="Content" ObjectID="_1673310911" r:id="rId278"/>
        </w:object>
      </w:r>
      <w:r w:rsidR="006E195E" w:rsidRPr="00B31E5D">
        <w:rPr>
          <w:rFonts w:cs="B Nazanin" w:hint="cs"/>
          <w:sz w:val="28"/>
          <w:szCs w:val="28"/>
          <w:rtl/>
        </w:rPr>
        <w:t xml:space="preserve">    </w:t>
      </w:r>
      <w:r>
        <w:rPr>
          <w:rFonts w:cs="B Nazanin" w:hint="cs"/>
          <w:sz w:val="28"/>
          <w:szCs w:val="28"/>
          <w:rtl/>
        </w:rPr>
        <w:t xml:space="preserve">                </w:t>
      </w:r>
      <w:r w:rsidR="006E195E" w:rsidRPr="00B31E5D">
        <w:rPr>
          <w:rFonts w:cs="B Nazanin" w:hint="cs"/>
          <w:sz w:val="28"/>
          <w:szCs w:val="28"/>
          <w:rtl/>
        </w:rPr>
        <w:t xml:space="preserve">    </w:t>
      </w:r>
      <w:r>
        <w:rPr>
          <w:rFonts w:cs="B Nazanin" w:hint="cs"/>
          <w:sz w:val="28"/>
          <w:szCs w:val="28"/>
          <w:rtl/>
        </w:rPr>
        <w:t>ب</w:t>
      </w:r>
      <w:r w:rsidR="006E195E" w:rsidRPr="00B31E5D">
        <w:rPr>
          <w:rFonts w:cs="B Nazanin" w:hint="cs"/>
          <w:sz w:val="28"/>
          <w:szCs w:val="28"/>
          <w:rtl/>
        </w:rPr>
        <w:t xml:space="preserve">). . . . . </w:t>
      </w:r>
      <w:r w:rsidR="006E195E" w:rsidRPr="00AB15D9">
        <w:rPr>
          <w:position w:val="-10"/>
        </w:rPr>
        <w:object w:dxaOrig="1719" w:dyaOrig="340">
          <v:shape id="_x0000_i1160" type="#_x0000_t75" style="width:86.4pt;height:16.4pt" o:ole="">
            <v:imagedata r:id="rId279" o:title=""/>
          </v:shape>
          <o:OLEObject Type="Embed" ProgID="Equation.DSMT4" ShapeID="_x0000_i1160" DrawAspect="Content" ObjectID="_1673310912" r:id="rId280"/>
        </w:object>
      </w:r>
    </w:p>
    <w:p w:rsidR="007E7295" w:rsidRPr="007E7295" w:rsidRDefault="007E7295" w:rsidP="007E7295">
      <w:pPr>
        <w:bidi/>
        <w:spacing w:line="256" w:lineRule="auto"/>
        <w:rPr>
          <w:rtl/>
        </w:rPr>
      </w:pPr>
    </w:p>
    <w:p w:rsidR="000F4320" w:rsidRPr="00AB15D9" w:rsidRDefault="000F4320" w:rsidP="00425EEA">
      <w:pPr>
        <w:bidi/>
        <w:rPr>
          <w:rFonts w:cs="B Nazanin"/>
          <w:sz w:val="28"/>
          <w:szCs w:val="28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>41)</w:t>
      </w:r>
      <w:r w:rsidRPr="000F432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AB15D9">
        <w:rPr>
          <w:rFonts w:cs="B Nazanin" w:hint="cs"/>
          <w:sz w:val="28"/>
          <w:szCs w:val="28"/>
          <w:rtl/>
        </w:rPr>
        <w:t>کدام</w:t>
      </w:r>
      <w:r w:rsidR="00C53467">
        <w:rPr>
          <w:rFonts w:cs="B Nazanin" w:hint="cs"/>
          <w:sz w:val="28"/>
          <w:szCs w:val="28"/>
          <w:rtl/>
        </w:rPr>
        <w:t>‌</w:t>
      </w:r>
      <w:r w:rsidRPr="00AB15D9">
        <w:rPr>
          <w:rFonts w:cs="B Nazanin" w:hint="cs"/>
          <w:sz w:val="28"/>
          <w:szCs w:val="28"/>
          <w:rtl/>
        </w:rPr>
        <w:t>یک از اعداد زیر متعلق به مجموع</w:t>
      </w:r>
      <w:r w:rsidR="00425EEA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/>
          <w:position w:val="-12"/>
          <w:sz w:val="28"/>
          <w:szCs w:val="28"/>
        </w:rPr>
        <w:object w:dxaOrig="2420" w:dyaOrig="360">
          <v:shape id="_x0000_i1161" type="#_x0000_t75" style="width:120.8pt;height:17.2pt" o:ole="">
            <v:imagedata r:id="rId281" o:title=""/>
          </v:shape>
          <o:OLEObject Type="Embed" ProgID="Equation.DSMT4" ShapeID="_x0000_i1161" DrawAspect="Content" ObjectID="_1673310913" r:id="rId282"/>
        </w:object>
      </w:r>
      <w:r w:rsidRPr="00AB15D9">
        <w:rPr>
          <w:rFonts w:cs="B Nazanin" w:hint="cs"/>
          <w:sz w:val="28"/>
          <w:szCs w:val="28"/>
          <w:rtl/>
        </w:rPr>
        <w:t xml:space="preserve"> می باشد؟ </w:t>
      </w:r>
    </w:p>
    <w:p w:rsidR="000F4320" w:rsidRPr="00AB15D9" w:rsidRDefault="000F4320" w:rsidP="000F4320">
      <w:pPr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1) 2                          2) 3                            3)4                          4)1</w:t>
      </w:r>
    </w:p>
    <w:p w:rsidR="006E195E" w:rsidRPr="0030722E" w:rsidRDefault="006E195E" w:rsidP="0030722E">
      <w:pPr>
        <w:bidi/>
        <w:rPr>
          <w:rFonts w:eastAsiaTheme="minorEastAsia" w:cs="B Nazanin"/>
          <w:sz w:val="28"/>
          <w:szCs w:val="28"/>
          <w:rtl/>
          <w:lang w:bidi="fa-IR"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30722E" w:rsidRPr="00AB15D9" w:rsidTr="006C6C9C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30722E" w:rsidRPr="00AB15D9" w:rsidRDefault="00B44F01" w:rsidP="006C6C9C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1473261068"/>
                <w:placeholder>
                  <w:docPart w:val="2348366FA1FD4D50BF3FA4CD24F8A5A4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30722E" w:rsidRPr="00AB15D9" w:rsidTr="006C6C9C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30722E" w:rsidRPr="00AB15D9" w:rsidRDefault="00B44F01" w:rsidP="006C6C9C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531574157"/>
                <w:placeholder>
                  <w:docPart w:val="6145EA4FC6DA4AFCABC8B2E65BD047ED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6E195E" w:rsidRDefault="006E195E" w:rsidP="006E195E">
      <w:pPr>
        <w:pStyle w:val="ListParagraph"/>
        <w:bidi/>
        <w:rPr>
          <w:rFonts w:eastAsiaTheme="minorEastAsia" w:cs="B Nazanin"/>
          <w:sz w:val="28"/>
          <w:szCs w:val="28"/>
          <w:rtl/>
          <w:lang w:bidi="fa-IR"/>
        </w:rPr>
      </w:pPr>
    </w:p>
    <w:p w:rsidR="00F96439" w:rsidRPr="00AB15D9" w:rsidRDefault="0030722E" w:rsidP="00F96439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lastRenderedPageBreak/>
        <w:t>42</w:t>
      </w:r>
      <w:r w:rsidR="003D2092" w:rsidRPr="00AB15D9">
        <w:rPr>
          <w:rFonts w:cs="B Nazanin" w:hint="cs"/>
          <w:sz w:val="28"/>
          <w:szCs w:val="28"/>
          <w:rtl/>
        </w:rPr>
        <w:t xml:space="preserve">) </w:t>
      </w:r>
      <w:r w:rsidR="00A85A99" w:rsidRPr="00AB15D9">
        <w:rPr>
          <w:rFonts w:cs="B Nazanin" w:hint="cs"/>
          <w:sz w:val="28"/>
          <w:szCs w:val="28"/>
          <w:rtl/>
        </w:rPr>
        <w:t>جاهای</w:t>
      </w:r>
      <w:r w:rsidR="00F96439" w:rsidRPr="00AB15D9">
        <w:rPr>
          <w:rFonts w:cs="B Nazanin" w:hint="cs"/>
          <w:sz w:val="28"/>
          <w:szCs w:val="28"/>
          <w:rtl/>
        </w:rPr>
        <w:t xml:space="preserve"> خالی را با عبارت مناسب پر کنید.</w:t>
      </w:r>
    </w:p>
    <w:p w:rsidR="00A85A99" w:rsidRPr="00AB15D9" w:rsidRDefault="00DA37E0" w:rsidP="007E7295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الف) </w:t>
      </w:r>
      <w:r w:rsidR="00A85A99" w:rsidRPr="00AB15D9">
        <w:rPr>
          <w:rFonts w:cs="B Nazanin" w:hint="cs"/>
          <w:sz w:val="28"/>
          <w:szCs w:val="28"/>
          <w:rtl/>
        </w:rPr>
        <w:t>مجموعه</w:t>
      </w:r>
      <w:r w:rsidR="007E7295">
        <w:rPr>
          <w:rFonts w:cs="B Nazanin" w:hint="cs"/>
          <w:sz w:val="28"/>
          <w:szCs w:val="28"/>
          <w:rtl/>
        </w:rPr>
        <w:t>‌</w:t>
      </w:r>
      <w:r w:rsidR="00A85A99" w:rsidRPr="00AB15D9">
        <w:rPr>
          <w:rFonts w:cs="B Nazanin" w:hint="cs"/>
          <w:sz w:val="28"/>
          <w:szCs w:val="28"/>
          <w:rtl/>
        </w:rPr>
        <w:t>هایی را که تعداد اعضای آنها یک عدد حساب</w:t>
      </w:r>
      <w:r w:rsidR="003D2092" w:rsidRPr="00AB15D9">
        <w:rPr>
          <w:rFonts w:cs="B Nazanin" w:hint="cs"/>
          <w:sz w:val="28"/>
          <w:szCs w:val="28"/>
          <w:rtl/>
        </w:rPr>
        <w:t xml:space="preserve">ی است </w:t>
      </w:r>
      <w:r w:rsidR="002F4DD3" w:rsidRPr="00AB15D9">
        <w:rPr>
          <w:rFonts w:cs="B Nazanin" w:hint="cs"/>
          <w:sz w:val="28"/>
          <w:szCs w:val="28"/>
          <w:rtl/>
        </w:rPr>
        <w:t>. . . . . . . . .</w:t>
      </w:r>
      <w:r w:rsidR="003D2092" w:rsidRPr="00AB15D9">
        <w:rPr>
          <w:rFonts w:cs="B Nazanin" w:hint="cs"/>
          <w:sz w:val="28"/>
          <w:szCs w:val="28"/>
          <w:rtl/>
        </w:rPr>
        <w:t>می نامند.</w:t>
      </w:r>
      <w:r w:rsidR="00A85A99" w:rsidRPr="00AB15D9">
        <w:rPr>
          <w:rFonts w:cs="B Nazanin" w:hint="cs"/>
          <w:sz w:val="28"/>
          <w:szCs w:val="28"/>
          <w:rtl/>
        </w:rPr>
        <w:t xml:space="preserve"> </w:t>
      </w:r>
    </w:p>
    <w:p w:rsidR="003D2092" w:rsidRPr="00AB15D9" w:rsidRDefault="002F4DD3" w:rsidP="00DA37E0">
      <w:pPr>
        <w:bidi/>
        <w:spacing w:after="0" w:line="240" w:lineRule="auto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ب) </w:t>
      </w:r>
      <w:r w:rsidR="00A85A99" w:rsidRPr="00AB15D9">
        <w:rPr>
          <w:rFonts w:cs="B Nazanin" w:hint="cs"/>
          <w:sz w:val="28"/>
          <w:szCs w:val="28"/>
          <w:rtl/>
        </w:rPr>
        <w:t>به هر دو مجموعه که فاقد عضو مشترک باشند</w:t>
      </w:r>
      <w:r w:rsidR="00DA37E0">
        <w:rPr>
          <w:rFonts w:cs="B Nazanin" w:hint="cs"/>
          <w:sz w:val="28"/>
          <w:szCs w:val="28"/>
          <w:rtl/>
        </w:rPr>
        <w:t>،</w:t>
      </w:r>
      <w:r w:rsidR="00A85A99" w:rsidRPr="00AB15D9">
        <w:rPr>
          <w:rFonts w:cs="B Nazanin" w:hint="cs"/>
          <w:sz w:val="28"/>
          <w:szCs w:val="28"/>
          <w:rtl/>
        </w:rPr>
        <w:t xml:space="preserve"> دو مج</w:t>
      </w:r>
      <w:r w:rsidR="003D2092" w:rsidRPr="00AB15D9">
        <w:rPr>
          <w:rFonts w:cs="B Nazanin" w:hint="cs"/>
          <w:sz w:val="28"/>
          <w:szCs w:val="28"/>
          <w:rtl/>
        </w:rPr>
        <w:t xml:space="preserve">موعه </w:t>
      </w:r>
      <w:r w:rsidRPr="00AB15D9">
        <w:rPr>
          <w:rFonts w:cs="B Nazanin" w:hint="cs"/>
          <w:sz w:val="28"/>
          <w:szCs w:val="28"/>
          <w:rtl/>
        </w:rPr>
        <w:t xml:space="preserve">. . . . . . . . . </w:t>
      </w:r>
      <w:r w:rsidR="003D2092" w:rsidRPr="00AB15D9">
        <w:rPr>
          <w:rFonts w:cs="B Nazanin" w:hint="cs"/>
          <w:sz w:val="28"/>
          <w:szCs w:val="28"/>
          <w:rtl/>
        </w:rPr>
        <w:t>می گویند.</w:t>
      </w:r>
    </w:p>
    <w:p w:rsidR="00D440F5" w:rsidRPr="00AB15D9" w:rsidRDefault="00D440F5" w:rsidP="00D440F5">
      <w:pPr>
        <w:bidi/>
        <w:spacing w:after="0" w:line="240" w:lineRule="auto"/>
        <w:rPr>
          <w:rFonts w:cs="B Nazanin"/>
          <w:sz w:val="28"/>
          <w:szCs w:val="28"/>
          <w:rtl/>
        </w:rPr>
      </w:pPr>
    </w:p>
    <w:p w:rsidR="00583881" w:rsidRPr="00DA37E0" w:rsidRDefault="002F4DD3" w:rsidP="00DA37E0">
      <w:pPr>
        <w:bidi/>
        <w:jc w:val="both"/>
        <w:rPr>
          <w:rFonts w:cs="B Nazanin"/>
          <w:i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پ</w:t>
      </w:r>
      <w:r w:rsidR="00583881" w:rsidRPr="00AB15D9">
        <w:rPr>
          <w:rFonts w:cs="B Nazanin" w:hint="cs"/>
          <w:sz w:val="28"/>
          <w:szCs w:val="28"/>
          <w:rtl/>
        </w:rPr>
        <w:t>)</w:t>
      </w:r>
      <w:r w:rsidR="00DA37E0" w:rsidRPr="00DA37E0">
        <w:rPr>
          <w:rFonts w:cs="B Nazanin" w:hint="cs"/>
          <w:sz w:val="28"/>
          <w:szCs w:val="28"/>
          <w:rtl/>
        </w:rPr>
        <w:t xml:space="preserve"> </w:t>
      </w:r>
      <w:r w:rsidR="00DB2306">
        <w:rPr>
          <w:rFonts w:cs="B Nazanin" w:hint="cs"/>
          <w:sz w:val="28"/>
          <w:szCs w:val="28"/>
          <w:rtl/>
        </w:rPr>
        <w:t>اگر</w:t>
      </w:r>
      <w:r w:rsidR="00DA37E0" w:rsidRPr="00AB15D9">
        <w:rPr>
          <w:rFonts w:ascii="Calibri" w:eastAsia="Calibri" w:hAnsi="Calibri" w:cs="B Nazanin"/>
          <w:position w:val="-6"/>
          <w:sz w:val="28"/>
          <w:szCs w:val="28"/>
          <w:lang w:bidi="fa-IR"/>
        </w:rPr>
        <w:object w:dxaOrig="255" w:dyaOrig="285">
          <v:shape id="_x0000_i1162" type="#_x0000_t75" style="width:12.8pt;height:14.4pt" o:ole="">
            <v:imagedata r:id="rId283" o:title=""/>
          </v:shape>
          <o:OLEObject Type="Embed" ProgID="Equation.DSMT4" ShapeID="_x0000_i1162" DrawAspect="Content" ObjectID="_1673310914" r:id="rId284"/>
        </w:object>
      </w:r>
      <w:r w:rsidR="00DA37E0" w:rsidRPr="00AB15D9">
        <w:rPr>
          <w:rFonts w:cs="B Nazanin" w:hint="cs"/>
          <w:sz w:val="28"/>
          <w:szCs w:val="28"/>
          <w:rtl/>
        </w:rPr>
        <w:t>مجموع</w:t>
      </w:r>
      <w:r w:rsidR="00DA37E0">
        <w:rPr>
          <w:rFonts w:cs="B Nazanin" w:hint="cs"/>
          <w:sz w:val="28"/>
          <w:szCs w:val="28"/>
          <w:rtl/>
        </w:rPr>
        <w:t>ۀ</w:t>
      </w:r>
      <w:r w:rsidR="00DB2306">
        <w:rPr>
          <w:rFonts w:cs="B Nazanin" w:hint="cs"/>
          <w:sz w:val="28"/>
          <w:szCs w:val="28"/>
          <w:rtl/>
        </w:rPr>
        <w:t xml:space="preserve"> مرجع و</w:t>
      </w:r>
      <w:r w:rsidR="00DA37E0" w:rsidRPr="00AB15D9">
        <w:rPr>
          <w:rFonts w:ascii="Calibri" w:eastAsia="Calibri" w:hAnsi="Calibri" w:cs="B Nazanin"/>
          <w:position w:val="-4"/>
          <w:sz w:val="28"/>
          <w:szCs w:val="28"/>
          <w:lang w:bidi="fa-IR"/>
        </w:rPr>
        <w:object w:dxaOrig="255" w:dyaOrig="255">
          <v:shape id="_x0000_i1163" type="#_x0000_t75" style="width:12.8pt;height:12.8pt" o:ole="">
            <v:imagedata r:id="rId285" o:title=""/>
          </v:shape>
          <o:OLEObject Type="Embed" ProgID="Equation.DSMT4" ShapeID="_x0000_i1163" DrawAspect="Content" ObjectID="_1673310915" r:id="rId286"/>
        </w:object>
      </w:r>
      <w:r w:rsidR="00DA37E0" w:rsidRPr="00AB15D9">
        <w:rPr>
          <w:rFonts w:cs="B Nazanin" w:hint="cs"/>
          <w:sz w:val="28"/>
          <w:szCs w:val="28"/>
          <w:rtl/>
        </w:rPr>
        <w:t xml:space="preserve"> مجموع</w:t>
      </w:r>
      <w:r w:rsidR="00DA37E0">
        <w:rPr>
          <w:rFonts w:cs="B Nazanin" w:hint="cs"/>
          <w:sz w:val="28"/>
          <w:szCs w:val="28"/>
          <w:rtl/>
        </w:rPr>
        <w:t xml:space="preserve">ۀ </w:t>
      </w:r>
      <w:r w:rsidR="00DA37E0" w:rsidRPr="00AB15D9">
        <w:rPr>
          <w:rFonts w:cs="B Nazanin" w:hint="cs"/>
          <w:sz w:val="28"/>
          <w:szCs w:val="28"/>
          <w:rtl/>
        </w:rPr>
        <w:t xml:space="preserve">دلخواه باشد. حاصل </w:t>
      </w:r>
      <w:r w:rsidR="00DA37E0" w:rsidRPr="00AB15D9">
        <w:rPr>
          <w:rFonts w:cs="B Nazanin"/>
          <w:position w:val="-12"/>
          <w:sz w:val="28"/>
          <w:szCs w:val="28"/>
        </w:rPr>
        <w:object w:dxaOrig="1100" w:dyaOrig="380">
          <v:shape id="_x0000_i1164" type="#_x0000_t75" style="width:55.6pt;height:18.8pt" o:ole="">
            <v:imagedata r:id="rId287" o:title=""/>
          </v:shape>
          <o:OLEObject Type="Embed" ProgID="Equation.DSMT4" ShapeID="_x0000_i1164" DrawAspect="Content" ObjectID="_1673310916" r:id="rId288"/>
        </w:object>
      </w:r>
      <w:r w:rsidR="00DA37E0" w:rsidRPr="00AB15D9">
        <w:rPr>
          <w:rFonts w:cs="B Nazanin" w:hint="cs"/>
          <w:sz w:val="28"/>
          <w:szCs w:val="28"/>
          <w:rtl/>
        </w:rPr>
        <w:t xml:space="preserve"> برابر. . . . . . .  است.</w:t>
      </w:r>
    </w:p>
    <w:p w:rsidR="00F220B5" w:rsidRPr="00AB15D9" w:rsidRDefault="002F4DD3" w:rsidP="00DB2306">
      <w:pPr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ت</w:t>
      </w:r>
      <w:r w:rsidR="00583881" w:rsidRPr="00AB15D9">
        <w:rPr>
          <w:rFonts w:cs="B Nazanin" w:hint="cs"/>
          <w:sz w:val="28"/>
          <w:szCs w:val="28"/>
          <w:rtl/>
        </w:rPr>
        <w:t>)</w:t>
      </w:r>
      <w:r w:rsidR="00DA37E0" w:rsidRPr="00DA37E0">
        <w:rPr>
          <w:rFonts w:cs="B Nazanin" w:hint="cs"/>
          <w:sz w:val="28"/>
          <w:szCs w:val="28"/>
          <w:rtl/>
        </w:rPr>
        <w:t xml:space="preserve"> </w:t>
      </w:r>
      <w:r w:rsidR="00DB2306">
        <w:rPr>
          <w:rFonts w:cs="B Nazanin" w:hint="cs"/>
          <w:sz w:val="28"/>
          <w:szCs w:val="28"/>
          <w:rtl/>
        </w:rPr>
        <w:t>اگر</w:t>
      </w:r>
      <w:r w:rsidR="00DA37E0" w:rsidRPr="00154373">
        <w:rPr>
          <w:position w:val="-4"/>
        </w:rPr>
        <w:object w:dxaOrig="279" w:dyaOrig="279">
          <v:shape id="_x0000_i1165" type="#_x0000_t75" style="width:14.4pt;height:14.4pt" o:ole="">
            <v:imagedata r:id="rId289" o:title=""/>
          </v:shape>
          <o:OLEObject Type="Embed" ProgID="Equation.DSMT4" ShapeID="_x0000_i1165" DrawAspect="Content" ObjectID="_1673310917" r:id="rId290"/>
        </w:object>
      </w:r>
      <w:r w:rsidR="00DB2306">
        <w:rPr>
          <w:rFonts w:hint="cs"/>
          <w:rtl/>
        </w:rPr>
        <w:t xml:space="preserve"> </w:t>
      </w:r>
      <w:r w:rsidR="00DB2306">
        <w:rPr>
          <w:rFonts w:cs="B Nazanin" w:hint="cs"/>
          <w:sz w:val="28"/>
          <w:szCs w:val="28"/>
          <w:rtl/>
        </w:rPr>
        <w:t>مجموعۀ مرجع باشد</w:t>
      </w:r>
      <w:r w:rsidR="00DA37E0" w:rsidRPr="00AB15D9">
        <w:rPr>
          <w:rFonts w:cs="B Nazanin"/>
          <w:position w:val="-12"/>
          <w:sz w:val="28"/>
          <w:szCs w:val="28"/>
        </w:rPr>
        <w:object w:dxaOrig="1080" w:dyaOrig="380">
          <v:shape id="_x0000_i1166" type="#_x0000_t75" style="width:54.8pt;height:18.8pt" o:ole="">
            <v:imagedata r:id="rId291" o:title=""/>
          </v:shape>
          <o:OLEObject Type="Embed" ProgID="Equation.DSMT4" ShapeID="_x0000_i1166" DrawAspect="Content" ObjectID="_1673310918" r:id="rId292"/>
        </w:object>
      </w:r>
      <w:r w:rsidR="00DA37E0" w:rsidRPr="00AB15D9">
        <w:rPr>
          <w:rFonts w:cs="B Nazanin" w:hint="cs"/>
          <w:i/>
          <w:sz w:val="28"/>
          <w:szCs w:val="28"/>
          <w:rtl/>
        </w:rPr>
        <w:t xml:space="preserve"> به صورت بازه اي برابر است با. . . . . . . . .</w:t>
      </w:r>
    </w:p>
    <w:p w:rsidR="00F220B5" w:rsidRPr="00AB15D9" w:rsidRDefault="002F4DD3" w:rsidP="00DB2306">
      <w:pPr>
        <w:bidi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>ث</w:t>
      </w:r>
      <w:r w:rsidR="00F220B5" w:rsidRPr="00AB15D9">
        <w:rPr>
          <w:rFonts w:cs="B Nazanin" w:hint="cs"/>
          <w:sz w:val="28"/>
          <w:szCs w:val="28"/>
          <w:rtl/>
        </w:rPr>
        <w:t>)</w:t>
      </w:r>
      <w:r w:rsidR="003D2092" w:rsidRPr="00AB15D9">
        <w:rPr>
          <w:rFonts w:cs="B Nazanin" w:hint="cs"/>
          <w:sz w:val="28"/>
          <w:szCs w:val="28"/>
          <w:rtl/>
        </w:rPr>
        <w:t xml:space="preserve"> </w:t>
      </w:r>
      <w:r w:rsidR="00F220B5" w:rsidRPr="00AB15D9">
        <w:rPr>
          <w:rFonts w:cs="B Nazanin" w:hint="cs"/>
          <w:sz w:val="28"/>
          <w:szCs w:val="28"/>
          <w:rtl/>
        </w:rPr>
        <w:t xml:space="preserve">اجتماع هر مجموعه با متمم </w:t>
      </w:r>
      <w:r w:rsidR="00E45FD2">
        <w:rPr>
          <w:rFonts w:cs="B Nazanin" w:hint="cs"/>
          <w:sz w:val="28"/>
          <w:szCs w:val="28"/>
          <w:rtl/>
        </w:rPr>
        <w:t xml:space="preserve">مجموعۀ </w:t>
      </w:r>
      <w:r w:rsidR="00F220B5" w:rsidRPr="00AB15D9">
        <w:rPr>
          <w:rFonts w:cs="B Nazanin" w:hint="cs"/>
          <w:sz w:val="28"/>
          <w:szCs w:val="28"/>
          <w:rtl/>
        </w:rPr>
        <w:t xml:space="preserve">تهی برابر با </w:t>
      </w:r>
      <w:r w:rsidR="00DB2306">
        <w:rPr>
          <w:rFonts w:cs="B Nazanin" w:hint="cs"/>
          <w:sz w:val="28"/>
          <w:szCs w:val="28"/>
          <w:rtl/>
        </w:rPr>
        <w:t>مجموعۀ</w:t>
      </w:r>
      <w:r w:rsidRPr="00AB15D9">
        <w:rPr>
          <w:rFonts w:cs="B Nazanin" w:hint="cs"/>
          <w:sz w:val="28"/>
          <w:szCs w:val="28"/>
          <w:rtl/>
        </w:rPr>
        <w:t xml:space="preserve"> . . . . . . .</w:t>
      </w:r>
      <w:r w:rsidR="00F220B5" w:rsidRPr="00AB15D9">
        <w:rPr>
          <w:rFonts w:cs="B Nazanin" w:hint="cs"/>
          <w:sz w:val="28"/>
          <w:szCs w:val="28"/>
          <w:rtl/>
        </w:rPr>
        <w:t xml:space="preserve"> </w:t>
      </w:r>
      <w:r w:rsidR="00DB2306">
        <w:rPr>
          <w:rFonts w:cs="B Nazanin" w:hint="cs"/>
          <w:sz w:val="28"/>
          <w:szCs w:val="28"/>
          <w:rtl/>
        </w:rPr>
        <w:t>.</w:t>
      </w:r>
      <w:r w:rsidR="00F220B5" w:rsidRPr="00AB15D9">
        <w:rPr>
          <w:rFonts w:cs="B Nazanin" w:hint="cs"/>
          <w:sz w:val="28"/>
          <w:szCs w:val="28"/>
          <w:rtl/>
        </w:rPr>
        <w:t xml:space="preserve">  می باشد.</w:t>
      </w:r>
    </w:p>
    <w:p w:rsidR="006E195E" w:rsidRDefault="002F4DD3" w:rsidP="00E45FD2">
      <w:pPr>
        <w:jc w:val="right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ج</w:t>
      </w:r>
      <w:r w:rsidR="00F220B5" w:rsidRPr="00AB15D9">
        <w:rPr>
          <w:rFonts w:cs="B Nazanin" w:hint="cs"/>
          <w:sz w:val="28"/>
          <w:szCs w:val="28"/>
          <w:rtl/>
        </w:rPr>
        <w:t>)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="00F220B5" w:rsidRPr="00AB15D9">
        <w:rPr>
          <w:rFonts w:cs="B Nazanin" w:hint="cs"/>
          <w:sz w:val="28"/>
          <w:szCs w:val="28"/>
          <w:rtl/>
        </w:rPr>
        <w:t xml:space="preserve"> مجموع</w:t>
      </w:r>
      <w:r w:rsidR="00E45FD2">
        <w:rPr>
          <w:rFonts w:cs="B Nazanin" w:hint="cs"/>
          <w:sz w:val="28"/>
          <w:szCs w:val="28"/>
          <w:rtl/>
        </w:rPr>
        <w:t>ۀ</w:t>
      </w:r>
      <w:r w:rsidR="00F220B5" w:rsidRPr="00AB15D9">
        <w:rPr>
          <w:rFonts w:cs="B Nazanin" w:hint="cs"/>
          <w:sz w:val="28"/>
          <w:szCs w:val="28"/>
          <w:rtl/>
        </w:rPr>
        <w:t xml:space="preserve"> سلول های بدن یک فرد یک مجموع</w:t>
      </w:r>
      <w:r w:rsidR="00E45FD2">
        <w:rPr>
          <w:rFonts w:cs="B Nazanin" w:hint="cs"/>
          <w:sz w:val="28"/>
          <w:szCs w:val="28"/>
          <w:rtl/>
        </w:rPr>
        <w:t>ۀ</w:t>
      </w:r>
      <w:r w:rsidR="00F220B5" w:rsidRPr="00AB15D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. . . . . . . . </w:t>
      </w:r>
      <w:r w:rsidR="00F220B5" w:rsidRPr="00AB15D9">
        <w:rPr>
          <w:rFonts w:cs="B Nazanin" w:hint="cs"/>
          <w:sz w:val="28"/>
          <w:szCs w:val="28"/>
          <w:rtl/>
        </w:rPr>
        <w:t xml:space="preserve">  می باشد</w:t>
      </w:r>
      <w:r w:rsidR="00DB2306">
        <w:rPr>
          <w:rFonts w:cs="B Nazanin" w:hint="cs"/>
          <w:sz w:val="28"/>
          <w:szCs w:val="28"/>
          <w:rtl/>
        </w:rPr>
        <w:t>.</w:t>
      </w:r>
    </w:p>
    <w:p w:rsidR="00562039" w:rsidRPr="00AB15D9" w:rsidRDefault="000A5374" w:rsidP="00E45FD2">
      <w:pPr>
        <w:bidi/>
        <w:rPr>
          <w:rFonts w:ascii="B Nazanin" w:hAnsi="B Nazanin"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ح)</w:t>
      </w:r>
      <w:r w:rsidR="00903178" w:rsidRPr="00AB15D9">
        <w:rPr>
          <w:rFonts w:ascii="B Nazanin" w:hAnsi="B Nazanin" w:cs="B Nazanin" w:hint="cs"/>
          <w:sz w:val="28"/>
          <w:szCs w:val="28"/>
          <w:rtl/>
        </w:rPr>
        <w:t xml:space="preserve">  </w:t>
      </w:r>
      <w:r w:rsidRPr="00AB15D9">
        <w:rPr>
          <w:rFonts w:ascii="B Nazanin" w:hAnsi="B Nazanin" w:cs="B Nazanin" w:hint="cs"/>
          <w:sz w:val="28"/>
          <w:szCs w:val="28"/>
          <w:rtl/>
        </w:rPr>
        <w:t>باز</w:t>
      </w:r>
      <w:r w:rsidR="00E45FD2">
        <w:rPr>
          <w:rFonts w:ascii="B Nazanin" w:hAnsi="B Nazanin" w:cs="B Nazanin" w:hint="cs"/>
          <w:sz w:val="28"/>
          <w:szCs w:val="28"/>
          <w:rtl/>
        </w:rPr>
        <w:t>ۀ</w:t>
      </w:r>
      <w:r w:rsidRPr="00AB15D9">
        <w:rPr>
          <w:rFonts w:ascii="B Nazanin" w:hAnsi="B Nazanin" w:cs="B Nazanin" w:hint="cs"/>
          <w:sz w:val="28"/>
          <w:szCs w:val="28"/>
          <w:rtl/>
        </w:rPr>
        <w:t xml:space="preserve"> مجموع</w:t>
      </w:r>
      <w:r w:rsidR="00E45FD2">
        <w:rPr>
          <w:rFonts w:ascii="B Nazanin" w:hAnsi="B Nazanin" w:cs="B Nazanin" w:hint="cs"/>
          <w:sz w:val="28"/>
          <w:szCs w:val="28"/>
          <w:rtl/>
        </w:rPr>
        <w:t>ۀ</w:t>
      </w:r>
      <w:r w:rsidRPr="00AB15D9">
        <w:rPr>
          <w:rFonts w:ascii="B Nazanin" w:hAnsi="B Nazanin" w:cs="B Nazanin" w:hint="cs"/>
          <w:sz w:val="28"/>
          <w:szCs w:val="28"/>
        </w:rPr>
        <w:t xml:space="preserve"> </w:t>
      </w:r>
      <w:r w:rsidR="0023237C" w:rsidRPr="00AB15D9">
        <w:rPr>
          <w:rFonts w:cs="B Nazanin"/>
          <w:position w:val="-14"/>
          <w:sz w:val="28"/>
          <w:szCs w:val="28"/>
        </w:rPr>
        <w:object w:dxaOrig="1920" w:dyaOrig="420">
          <v:shape id="_x0000_i1167" type="#_x0000_t75" style="width:96pt;height:21.2pt" o:ole="">
            <v:imagedata r:id="rId293" o:title=""/>
          </v:shape>
          <o:OLEObject Type="Embed" ProgID="Equation.DSMT4" ShapeID="_x0000_i1167" DrawAspect="Content" ObjectID="_1673310919" r:id="rId294"/>
        </w:object>
      </w:r>
      <w:r w:rsidRPr="00AB15D9">
        <w:rPr>
          <w:rFonts w:ascii="B Nazanin" w:hAnsi="B Nazanin" w:cs="B Nazanin" w:hint="cs"/>
          <w:sz w:val="28"/>
          <w:szCs w:val="28"/>
          <w:rtl/>
        </w:rPr>
        <w:t xml:space="preserve"> به شکل .................. است.</w:t>
      </w:r>
    </w:p>
    <w:p w:rsidR="006E195E" w:rsidRPr="0030722E" w:rsidRDefault="000A5374" w:rsidP="00E45FD2">
      <w:pPr>
        <w:bidi/>
        <w:rPr>
          <w:rFonts w:ascii="B Nazanin" w:hAnsi="B Nazanin"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>خ)</w:t>
      </w:r>
      <w:r w:rsidR="00903178" w:rsidRPr="00AB15D9">
        <w:rPr>
          <w:rFonts w:cs="B Nazanin" w:hint="cs"/>
          <w:sz w:val="28"/>
          <w:szCs w:val="28"/>
          <w:rtl/>
        </w:rPr>
        <w:t xml:space="preserve">  </w:t>
      </w:r>
      <w:r w:rsidRPr="00AB15D9">
        <w:rPr>
          <w:rFonts w:ascii="B Nazanin" w:hAnsi="B Nazanin" w:cs="B Nazanin" w:hint="cs"/>
          <w:sz w:val="28"/>
          <w:szCs w:val="28"/>
          <w:rtl/>
        </w:rPr>
        <w:t xml:space="preserve"> باز</w:t>
      </w:r>
      <w:r w:rsidR="00E45FD2">
        <w:rPr>
          <w:rFonts w:ascii="B Nazanin" w:hAnsi="B Nazanin" w:cs="B Nazanin" w:hint="cs"/>
          <w:sz w:val="28"/>
          <w:szCs w:val="28"/>
          <w:rtl/>
        </w:rPr>
        <w:t>ۀ</w:t>
      </w:r>
      <w:r w:rsidRPr="00AB15D9">
        <w:rPr>
          <w:rFonts w:ascii="B Nazanin" w:hAnsi="B Nazanin" w:cs="B Nazanin" w:hint="cs"/>
          <w:sz w:val="28"/>
          <w:szCs w:val="28"/>
          <w:rtl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B Nazani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B Nazanin"/>
                <w:sz w:val="28"/>
                <w:szCs w:val="28"/>
              </w:rPr>
              <m:t>-2,5</m:t>
            </m:r>
          </m:e>
        </m:d>
        <m:r>
          <w:rPr>
            <w:rFonts w:ascii="Cambria Math" w:hAnsi="Cambria Math" w:cs="B Nazanin"/>
            <w:sz w:val="28"/>
            <w:szCs w:val="28"/>
          </w:rPr>
          <m:t>-(-2,5)</m:t>
        </m:r>
      </m:oMath>
      <w:r w:rsidRPr="00AB15D9">
        <w:rPr>
          <w:rFonts w:ascii="B Nazanin" w:hAnsi="B Nazanin" w:cs="B Nazanin" w:hint="cs"/>
          <w:sz w:val="28"/>
          <w:szCs w:val="28"/>
          <w:rtl/>
        </w:rPr>
        <w:t>، شامل ................... عضو است.</w:t>
      </w:r>
    </w:p>
    <w:p w:rsidR="0071494C" w:rsidRPr="00AB15D9" w:rsidRDefault="0030722E" w:rsidP="0030722E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43)</w:t>
      </w:r>
      <w:r w:rsidR="007F565A" w:rsidRPr="00AB15D9">
        <w:rPr>
          <w:rFonts w:cs="B Nazanin" w:hint="cs"/>
          <w:sz w:val="28"/>
          <w:szCs w:val="28"/>
          <w:rtl/>
        </w:rPr>
        <w:t xml:space="preserve"> </w:t>
      </w:r>
      <w:r w:rsidR="0071494C" w:rsidRPr="00AB15D9">
        <w:rPr>
          <w:rFonts w:cs="B Nazanin" w:hint="cs"/>
          <w:sz w:val="28"/>
          <w:szCs w:val="28"/>
          <w:rtl/>
        </w:rPr>
        <w:t xml:space="preserve">اگر عدد 3 متعلق به بازه </w:t>
      </w:r>
      <w:r w:rsidR="0071494C" w:rsidRPr="00AB15D9">
        <w:rPr>
          <w:rFonts w:cs="B Nazanin"/>
          <w:position w:val="-12"/>
          <w:sz w:val="28"/>
          <w:szCs w:val="28"/>
        </w:rPr>
        <w:object w:dxaOrig="1760" w:dyaOrig="360">
          <v:shape id="_x0000_i1168" type="#_x0000_t75" style="width:88.4pt;height:17.2pt" o:ole="">
            <v:imagedata r:id="rId295" o:title=""/>
          </v:shape>
          <o:OLEObject Type="Embed" ProgID="Equation.DSMT4" ShapeID="_x0000_i1168" DrawAspect="Content" ObjectID="_1673310920" r:id="rId296"/>
        </w:object>
      </w:r>
      <w:r w:rsidR="0074455A" w:rsidRPr="00AB15D9">
        <w:rPr>
          <w:rFonts w:cs="B Nazanin" w:hint="cs"/>
          <w:sz w:val="28"/>
          <w:szCs w:val="28"/>
          <w:rtl/>
        </w:rPr>
        <w:t xml:space="preserve"> باشد ، عدد</w:t>
      </w:r>
      <w:r w:rsidR="00E81244" w:rsidRPr="00AB15D9">
        <w:rPr>
          <w:rFonts w:cs="B Nazanin"/>
          <w:position w:val="-4"/>
          <w:sz w:val="28"/>
          <w:szCs w:val="28"/>
        </w:rPr>
        <w:object w:dxaOrig="300" w:dyaOrig="220">
          <v:shape id="_x0000_i1169" type="#_x0000_t75" style="width:15.2pt;height:11.2pt" o:ole="">
            <v:imagedata r:id="rId297" o:title=""/>
          </v:shape>
          <o:OLEObject Type="Embed" ProgID="Equation.DSMT4" ShapeID="_x0000_i1169" DrawAspect="Content" ObjectID="_1673310921" r:id="rId298"/>
        </w:object>
      </w:r>
      <w:r w:rsidR="0071494C" w:rsidRPr="00AB15D9">
        <w:rPr>
          <w:rFonts w:cs="B Nazanin" w:hint="cs"/>
          <w:sz w:val="28"/>
          <w:szCs w:val="28"/>
          <w:rtl/>
        </w:rPr>
        <w:t xml:space="preserve"> کدام است؟ </w:t>
      </w:r>
    </w:p>
    <w:p w:rsidR="0071494C" w:rsidRPr="00AB15D9" w:rsidRDefault="00EC5E5F" w:rsidP="00EC5E5F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الف</w:t>
      </w:r>
      <w:r w:rsidR="0071494C" w:rsidRPr="00AB15D9">
        <w:rPr>
          <w:rFonts w:cs="B Nazanin" w:hint="cs"/>
          <w:sz w:val="28"/>
          <w:szCs w:val="28"/>
          <w:rtl/>
        </w:rPr>
        <w:t xml:space="preserve">) </w:t>
      </w:r>
      <w:r w:rsidR="00E81244" w:rsidRPr="00AB15D9">
        <w:rPr>
          <w:rFonts w:cs="B Nazanin"/>
          <w:position w:val="-12"/>
          <w:sz w:val="28"/>
          <w:szCs w:val="28"/>
        </w:rPr>
        <w:object w:dxaOrig="780" w:dyaOrig="360">
          <v:shape id="_x0000_i1170" type="#_x0000_t75" style="width:39.2pt;height:17.2pt" o:ole="">
            <v:imagedata r:id="rId299" o:title=""/>
          </v:shape>
          <o:OLEObject Type="Embed" ProgID="Equation.DSMT4" ShapeID="_x0000_i1170" DrawAspect="Content" ObjectID="_1673310922" r:id="rId300"/>
        </w:object>
      </w:r>
      <w:r w:rsidR="0071494C" w:rsidRPr="00AB15D9">
        <w:rPr>
          <w:rFonts w:cs="B Nazanin" w:hint="cs"/>
          <w:sz w:val="28"/>
          <w:szCs w:val="28"/>
          <w:rtl/>
        </w:rPr>
        <w:t xml:space="preserve">              </w:t>
      </w:r>
      <w:r>
        <w:rPr>
          <w:rFonts w:cs="B Nazanin" w:hint="cs"/>
          <w:sz w:val="28"/>
          <w:szCs w:val="28"/>
          <w:rtl/>
        </w:rPr>
        <w:t>ب</w:t>
      </w:r>
      <w:r w:rsidR="0071494C" w:rsidRPr="00AB15D9">
        <w:rPr>
          <w:rFonts w:cs="B Nazanin" w:hint="cs"/>
          <w:sz w:val="28"/>
          <w:szCs w:val="28"/>
          <w:rtl/>
        </w:rPr>
        <w:t xml:space="preserve">) </w:t>
      </w:r>
      <w:r w:rsidR="00E81244" w:rsidRPr="00AB15D9">
        <w:rPr>
          <w:rFonts w:cs="B Nazanin"/>
          <w:position w:val="-28"/>
          <w:sz w:val="28"/>
          <w:szCs w:val="28"/>
        </w:rPr>
        <w:object w:dxaOrig="1100" w:dyaOrig="720">
          <v:shape id="_x0000_i1171" type="#_x0000_t75" style="width:55.6pt;height:36pt" o:ole="">
            <v:imagedata r:id="rId301" o:title=""/>
          </v:shape>
          <o:OLEObject Type="Embed" ProgID="Equation.DSMT4" ShapeID="_x0000_i1171" DrawAspect="Content" ObjectID="_1673310923" r:id="rId302"/>
        </w:object>
      </w:r>
      <w:r w:rsidR="0071494C" w:rsidRPr="00AB15D9">
        <w:rPr>
          <w:rFonts w:cs="B Nazanin" w:hint="cs"/>
          <w:sz w:val="28"/>
          <w:szCs w:val="28"/>
          <w:rtl/>
        </w:rPr>
        <w:t xml:space="preserve">                    </w:t>
      </w:r>
      <w:r>
        <w:rPr>
          <w:rFonts w:cs="B Nazanin" w:hint="cs"/>
          <w:sz w:val="28"/>
          <w:szCs w:val="28"/>
          <w:rtl/>
        </w:rPr>
        <w:t>پ</w:t>
      </w:r>
      <w:r w:rsidR="0071494C" w:rsidRPr="00AB15D9">
        <w:rPr>
          <w:rFonts w:cs="B Nazanin" w:hint="cs"/>
          <w:sz w:val="28"/>
          <w:szCs w:val="28"/>
          <w:rtl/>
        </w:rPr>
        <w:t>)</w:t>
      </w:r>
      <w:r w:rsidR="00E81244" w:rsidRPr="00AB15D9">
        <w:rPr>
          <w:rFonts w:cs="B Nazanin"/>
          <w:sz w:val="28"/>
          <w:szCs w:val="28"/>
        </w:rPr>
        <w:t xml:space="preserve"> </w:t>
      </w:r>
      <w:r w:rsidR="00E81244" w:rsidRPr="00AB15D9">
        <w:rPr>
          <w:rFonts w:cs="B Nazanin"/>
          <w:position w:val="-28"/>
          <w:sz w:val="28"/>
          <w:szCs w:val="28"/>
        </w:rPr>
        <w:object w:dxaOrig="800" w:dyaOrig="720">
          <v:shape id="_x0000_i1172" type="#_x0000_t75" style="width:40.4pt;height:36pt" o:ole="">
            <v:imagedata r:id="rId303" o:title=""/>
          </v:shape>
          <o:OLEObject Type="Embed" ProgID="Equation.DSMT4" ShapeID="_x0000_i1172" DrawAspect="Content" ObjectID="_1673310924" r:id="rId304"/>
        </w:object>
      </w:r>
      <w:r w:rsidR="0071494C" w:rsidRPr="00AB15D9">
        <w:rPr>
          <w:rFonts w:cs="B Nazanin" w:hint="cs"/>
          <w:sz w:val="28"/>
          <w:szCs w:val="28"/>
          <w:rtl/>
        </w:rPr>
        <w:t xml:space="preserve">                    </w:t>
      </w:r>
      <w:r>
        <w:rPr>
          <w:rFonts w:cs="B Nazanin" w:hint="cs"/>
          <w:sz w:val="28"/>
          <w:szCs w:val="28"/>
          <w:rtl/>
        </w:rPr>
        <w:t>ت</w:t>
      </w:r>
      <w:r w:rsidR="0071494C" w:rsidRPr="00AB15D9">
        <w:rPr>
          <w:rFonts w:cs="B Nazanin" w:hint="cs"/>
          <w:sz w:val="28"/>
          <w:szCs w:val="28"/>
          <w:rtl/>
        </w:rPr>
        <w:t xml:space="preserve">) </w:t>
      </w:r>
      <w:r w:rsidR="00E81244" w:rsidRPr="00AB15D9">
        <w:rPr>
          <w:rFonts w:cs="B Nazanin"/>
          <w:position w:val="-28"/>
          <w:sz w:val="28"/>
          <w:szCs w:val="28"/>
        </w:rPr>
        <w:object w:dxaOrig="620" w:dyaOrig="720">
          <v:shape id="_x0000_i1173" type="#_x0000_t75" style="width:31.6pt;height:36pt" o:ole="">
            <v:imagedata r:id="rId305" o:title=""/>
          </v:shape>
          <o:OLEObject Type="Embed" ProgID="Equation.DSMT4" ShapeID="_x0000_i1173" DrawAspect="Content" ObjectID="_1673310925" r:id="rId306"/>
        </w:object>
      </w:r>
      <w:r w:rsidR="0071494C" w:rsidRPr="00AB15D9">
        <w:rPr>
          <w:rFonts w:cs="B Nazanin" w:hint="cs"/>
          <w:sz w:val="28"/>
          <w:szCs w:val="28"/>
          <w:rtl/>
        </w:rPr>
        <w:t xml:space="preserve"> </w:t>
      </w:r>
    </w:p>
    <w:p w:rsidR="009179B2" w:rsidRPr="00AB15D9" w:rsidRDefault="009179B2" w:rsidP="002A2BC9">
      <w:pPr>
        <w:framePr w:h="60" w:hRule="exact" w:hSpace="180" w:wrap="around" w:vAnchor="text" w:hAnchor="page" w:x="1471" w:y="-17129"/>
        <w:bidi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>3- دنباله ي    ...و29و20و13و8 و 5 را در نظر بگیرید.</w:t>
      </w:r>
    </w:p>
    <w:p w:rsidR="009179B2" w:rsidRPr="00AB15D9" w:rsidRDefault="009179B2" w:rsidP="002A2BC9">
      <w:pPr>
        <w:framePr w:h="60" w:hRule="exact" w:hSpace="180" w:wrap="around" w:vAnchor="text" w:hAnchor="page" w:x="1471" w:y="-17129"/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الف) الگوي هندسي دنباله را رسم كنيد.       ب)جمله ي عمومي دنباله را بنويسيد.         </w:t>
      </w:r>
    </w:p>
    <w:p w:rsidR="009179B2" w:rsidRPr="00AB15D9" w:rsidRDefault="009179B2" w:rsidP="002A2BC9">
      <w:pPr>
        <w:framePr w:h="60" w:hRule="exact" w:hSpace="180" w:wrap="around" w:vAnchor="text" w:hAnchor="page" w:x="1471" w:y="-17129"/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ج)چندمين جمله ي آن 104 است؟</w:t>
      </w:r>
    </w:p>
    <w:p w:rsidR="009E12E0" w:rsidRPr="00AB15D9" w:rsidRDefault="009E12E0" w:rsidP="002A2BC9">
      <w:pPr>
        <w:framePr w:h="60" w:hRule="exact" w:hSpace="180" w:wrap="around" w:vAnchor="text" w:hAnchor="page" w:x="1471" w:y="-17129"/>
        <w:bidi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>4-در یک دنباله هندسی جمله پنجم ۱۶ برابر جمله اول می باشد. نسبت جمله دهم به جمله هشتم را حساب کنید.</w:t>
      </w:r>
    </w:p>
    <w:p w:rsidR="00545439" w:rsidRPr="00AB15D9" w:rsidRDefault="00545439" w:rsidP="002A2BC9">
      <w:pPr>
        <w:framePr w:h="60" w:hRule="exact" w:hSpace="180" w:wrap="around" w:vAnchor="text" w:hAnchor="page" w:x="1471" w:y="-17129"/>
        <w:bidi/>
        <w:spacing w:after="200" w:line="276" w:lineRule="auto"/>
        <w:rPr>
          <w:rFonts w:ascii="Calibri" w:eastAsia="Calibri" w:hAnsi="Calibri" w:cs="B Nazanin"/>
          <w:noProof/>
          <w:sz w:val="28"/>
          <w:szCs w:val="28"/>
          <w:lang w:bidi="fa-IR"/>
        </w:rPr>
      </w:pPr>
      <w:r w:rsidRPr="00AB15D9">
        <w:rPr>
          <w:rFonts w:cs="B Nazanin" w:hint="cs"/>
          <w:sz w:val="28"/>
          <w:szCs w:val="28"/>
          <w:rtl/>
        </w:rPr>
        <w:t>5-</w:t>
      </w:r>
      <w:r w:rsidRPr="00AB15D9">
        <w:rPr>
          <w:rFonts w:ascii="Calibri" w:eastAsia="Calibri" w:hAnsi="Calibri" w:cs="B Nazanin" w:hint="cs"/>
          <w:noProof/>
          <w:sz w:val="28"/>
          <w:szCs w:val="28"/>
          <w:rtl/>
          <w:lang w:bidi="fa-IR"/>
        </w:rPr>
        <w:t>در یک دنباله ی حسابی جملات پنجم و نهم به ترتیب 17 و 33 است. جمله عمومی این دنباله را مشخص کنید.</w:t>
      </w:r>
    </w:p>
    <w:p w:rsidR="00107A79" w:rsidRPr="00AB15D9" w:rsidRDefault="0030722E" w:rsidP="00DB2306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4</w:t>
      </w:r>
      <w:r w:rsidR="00B357DC" w:rsidRPr="00AB15D9">
        <w:rPr>
          <w:rFonts w:cs="B Nazanin" w:hint="cs"/>
          <w:sz w:val="28"/>
          <w:szCs w:val="28"/>
          <w:rtl/>
        </w:rPr>
        <w:t>4</w:t>
      </w:r>
      <w:r w:rsidR="008E5B1C" w:rsidRPr="00AB15D9">
        <w:rPr>
          <w:rFonts w:cs="B Nazanin" w:hint="cs"/>
          <w:sz w:val="28"/>
          <w:szCs w:val="28"/>
          <w:rtl/>
        </w:rPr>
        <w:t xml:space="preserve">) </w:t>
      </w:r>
      <w:r w:rsidR="00107A79" w:rsidRPr="00AB15D9">
        <w:rPr>
          <w:rFonts w:cs="B Nazanin" w:hint="cs"/>
          <w:sz w:val="28"/>
          <w:szCs w:val="28"/>
          <w:rtl/>
        </w:rPr>
        <w:t>اگر</w:t>
      </w:r>
      <w:r w:rsidR="00903178" w:rsidRPr="00AB15D9">
        <w:rPr>
          <w:rFonts w:cs="B Nazanin"/>
          <w:position w:val="-4"/>
          <w:sz w:val="28"/>
          <w:szCs w:val="28"/>
        </w:rPr>
        <w:object w:dxaOrig="279" w:dyaOrig="279">
          <v:shape id="_x0000_i1174" type="#_x0000_t75" style="width:14.4pt;height:14.4pt" o:ole="">
            <v:imagedata r:id="rId307" o:title=""/>
          </v:shape>
          <o:OLEObject Type="Embed" ProgID="Equation.DSMT4" ShapeID="_x0000_i1174" DrawAspect="Content" ObjectID="_1673310926" r:id="rId308"/>
        </w:object>
      </w:r>
      <w:r w:rsidR="00DB2306">
        <w:rPr>
          <w:rFonts w:cs="B Nazanin" w:hint="cs"/>
          <w:sz w:val="28"/>
          <w:szCs w:val="28"/>
          <w:rtl/>
        </w:rPr>
        <w:t xml:space="preserve"> </w:t>
      </w:r>
      <w:r w:rsidR="00903178" w:rsidRPr="00AB15D9">
        <w:rPr>
          <w:rFonts w:cs="B Nazanin" w:hint="cs"/>
          <w:sz w:val="28"/>
          <w:szCs w:val="28"/>
          <w:rtl/>
        </w:rPr>
        <w:t>و</w:t>
      </w:r>
      <w:r w:rsidR="00903178" w:rsidRPr="00AB15D9">
        <w:rPr>
          <w:rFonts w:cs="B Nazanin"/>
          <w:position w:val="-4"/>
          <w:sz w:val="28"/>
          <w:szCs w:val="28"/>
        </w:rPr>
        <w:object w:dxaOrig="260" w:dyaOrig="279">
          <v:shape id="_x0000_i1175" type="#_x0000_t75" style="width:12.8pt;height:14.4pt" o:ole="">
            <v:imagedata r:id="rId309" o:title=""/>
          </v:shape>
          <o:OLEObject Type="Embed" ProgID="Equation.DSMT4" ShapeID="_x0000_i1175" DrawAspect="Content" ObjectID="_1673310927" r:id="rId310"/>
        </w:object>
      </w:r>
      <w:r w:rsidR="00107A79" w:rsidRPr="00AB15D9">
        <w:rPr>
          <w:rFonts w:cs="B Nazanin" w:hint="cs"/>
          <w:sz w:val="28"/>
          <w:szCs w:val="28"/>
          <w:rtl/>
        </w:rPr>
        <w:t xml:space="preserve"> زیرمجموعه</w:t>
      </w:r>
      <w:r w:rsidR="00E45FD2">
        <w:rPr>
          <w:rFonts w:cs="B Nazanin" w:hint="cs"/>
          <w:sz w:val="28"/>
          <w:szCs w:val="28"/>
          <w:rtl/>
        </w:rPr>
        <w:t>‌هایی از</w:t>
      </w:r>
      <w:r w:rsidR="00903178" w:rsidRPr="00AB15D9">
        <w:rPr>
          <w:rFonts w:cs="B Nazanin"/>
          <w:position w:val="-6"/>
          <w:sz w:val="28"/>
          <w:szCs w:val="28"/>
        </w:rPr>
        <w:object w:dxaOrig="279" w:dyaOrig="300">
          <v:shape id="_x0000_i1176" type="#_x0000_t75" style="width:14.4pt;height:15.2pt" o:ole="">
            <v:imagedata r:id="rId311" o:title=""/>
          </v:shape>
          <o:OLEObject Type="Embed" ProgID="Equation.DSMT4" ShapeID="_x0000_i1176" DrawAspect="Content" ObjectID="_1673310928" r:id="rId312"/>
        </w:object>
      </w:r>
      <w:r w:rsidR="00107A79" w:rsidRPr="00AB15D9">
        <w:rPr>
          <w:rFonts w:cs="B Nazanin" w:hint="cs"/>
          <w:sz w:val="28"/>
          <w:szCs w:val="28"/>
          <w:rtl/>
        </w:rPr>
        <w:t xml:space="preserve">(مجموعه مرجع ) باشند </w:t>
      </w:r>
      <w:r w:rsidR="00E45FD2">
        <w:rPr>
          <w:rFonts w:cs="B Nazanin" w:hint="cs"/>
          <w:sz w:val="28"/>
          <w:szCs w:val="28"/>
          <w:rtl/>
        </w:rPr>
        <w:t>بطوری‌که</w:t>
      </w:r>
      <w:r w:rsidR="00903178" w:rsidRPr="00AB15D9">
        <w:rPr>
          <w:rFonts w:cs="B Nazanin"/>
          <w:position w:val="-12"/>
          <w:sz w:val="28"/>
          <w:szCs w:val="28"/>
        </w:rPr>
        <w:object w:dxaOrig="1240" w:dyaOrig="360">
          <v:shape id="_x0000_i1177" type="#_x0000_t75" style="width:62.8pt;height:17.2pt" o:ole="">
            <v:imagedata r:id="rId313" o:title=""/>
          </v:shape>
          <o:OLEObject Type="Embed" ProgID="Equation.DSMT4" ShapeID="_x0000_i1177" DrawAspect="Content" ObjectID="_1673310929" r:id="rId314"/>
        </w:object>
      </w:r>
      <w:r w:rsidR="007D48D7">
        <w:rPr>
          <w:rFonts w:cs="B Nazanin" w:hint="cs"/>
          <w:sz w:val="28"/>
          <w:szCs w:val="28"/>
          <w:rtl/>
        </w:rPr>
        <w:t>،</w:t>
      </w:r>
      <w:r w:rsidR="00903178" w:rsidRPr="00AB15D9">
        <w:rPr>
          <w:rFonts w:cs="B Nazanin"/>
          <w:position w:val="-12"/>
          <w:sz w:val="28"/>
          <w:szCs w:val="28"/>
        </w:rPr>
        <w:object w:dxaOrig="1120" w:dyaOrig="360">
          <v:shape id="_x0000_i1178" type="#_x0000_t75" style="width:56.4pt;height:17.2pt" o:ole="">
            <v:imagedata r:id="rId315" o:title=""/>
          </v:shape>
          <o:OLEObject Type="Embed" ProgID="Equation.DSMT4" ShapeID="_x0000_i1178" DrawAspect="Content" ObjectID="_1673310930" r:id="rId316"/>
        </w:object>
      </w:r>
      <w:r w:rsidR="007D48D7">
        <w:rPr>
          <w:rFonts w:cs="B Nazanin" w:hint="cs"/>
          <w:sz w:val="28"/>
          <w:szCs w:val="28"/>
          <w:rtl/>
        </w:rPr>
        <w:t>،</w:t>
      </w:r>
      <w:r w:rsidR="00903178" w:rsidRPr="00AB15D9">
        <w:rPr>
          <w:rFonts w:cs="B Nazanin"/>
          <w:position w:val="-12"/>
          <w:sz w:val="28"/>
          <w:szCs w:val="28"/>
        </w:rPr>
        <w:object w:dxaOrig="1100" w:dyaOrig="360">
          <v:shape id="_x0000_i1179" type="#_x0000_t75" style="width:55.6pt;height:17.2pt" o:ole="">
            <v:imagedata r:id="rId317" o:title=""/>
          </v:shape>
          <o:OLEObject Type="Embed" ProgID="Equation.DSMT4" ShapeID="_x0000_i1179" DrawAspect="Content" ObjectID="_1673310931" r:id="rId318"/>
        </w:object>
      </w:r>
      <w:r w:rsidR="00107A79" w:rsidRPr="00AB15D9">
        <w:rPr>
          <w:rFonts w:cs="B Nazanin" w:hint="cs"/>
          <w:sz w:val="28"/>
          <w:szCs w:val="28"/>
          <w:rtl/>
        </w:rPr>
        <w:t xml:space="preserve"> و </w:t>
      </w:r>
      <w:r w:rsidR="00903178" w:rsidRPr="00AB15D9">
        <w:rPr>
          <w:rFonts w:cs="B Nazanin"/>
          <w:position w:val="-12"/>
          <w:sz w:val="28"/>
          <w:szCs w:val="28"/>
        </w:rPr>
        <w:object w:dxaOrig="1620" w:dyaOrig="360">
          <v:shape id="_x0000_i1180" type="#_x0000_t75" style="width:81.2pt;height:17.2pt" o:ole="">
            <v:imagedata r:id="rId319" o:title=""/>
          </v:shape>
          <o:OLEObject Type="Embed" ProgID="Equation.DSMT4" ShapeID="_x0000_i1180" DrawAspect="Content" ObjectID="_1673310932" r:id="rId320"/>
        </w:object>
      </w:r>
      <w:r w:rsidR="00DB2306">
        <w:rPr>
          <w:rFonts w:cs="B Nazanin" w:hint="cs"/>
          <w:sz w:val="28"/>
          <w:szCs w:val="28"/>
          <w:rtl/>
        </w:rPr>
        <w:t>،</w:t>
      </w:r>
      <w:r w:rsidR="00107A79" w:rsidRPr="00AB15D9">
        <w:rPr>
          <w:rFonts w:cs="B Nazanin" w:hint="cs"/>
          <w:sz w:val="28"/>
          <w:szCs w:val="28"/>
          <w:rtl/>
        </w:rPr>
        <w:t xml:space="preserve"> مطلوب است: </w:t>
      </w:r>
    </w:p>
    <w:p w:rsidR="0030722E" w:rsidRDefault="00EC5E5F" w:rsidP="00EC5E5F">
      <w:pPr>
        <w:pStyle w:val="Signature"/>
        <w:jc w:val="right"/>
        <w:rPr>
          <w:rFonts w:cs="B Nazanin"/>
          <w:sz w:val="28"/>
          <w:szCs w:val="28"/>
          <w:rtl/>
        </w:rPr>
      </w:pPr>
      <w:r w:rsidRPr="00B11819">
        <w:rPr>
          <w:position w:val="-12"/>
        </w:rPr>
        <w:object w:dxaOrig="1240" w:dyaOrig="380">
          <v:shape id="_x0000_i1181" type="#_x0000_t75" style="width:62.4pt;height:18.8pt" o:ole="">
            <v:imagedata r:id="rId321" o:title=""/>
          </v:shape>
          <o:OLEObject Type="Embed" ProgID="Equation.DSMT4" ShapeID="_x0000_i1181" DrawAspect="Content" ObjectID="_1673310933" r:id="rId322"/>
        </w:object>
      </w:r>
      <w:r w:rsidR="00107A79" w:rsidRPr="00AB15D9">
        <w:rPr>
          <w:rFonts w:cs="B Nazanin" w:hint="cs"/>
          <w:sz w:val="28"/>
          <w:szCs w:val="28"/>
          <w:rtl/>
        </w:rPr>
        <w:t xml:space="preserve">       </w:t>
      </w:r>
      <w:r>
        <w:rPr>
          <w:rFonts w:cs="B Nazanin" w:hint="cs"/>
          <w:sz w:val="28"/>
          <w:szCs w:val="28"/>
          <w:rtl/>
        </w:rPr>
        <w:t xml:space="preserve"> </w:t>
      </w:r>
      <w:r w:rsidR="00CB0DB4">
        <w:rPr>
          <w:rFonts w:cs="B Nazanin" w:hint="cs"/>
          <w:sz w:val="28"/>
          <w:szCs w:val="28"/>
          <w:rtl/>
        </w:rPr>
        <w:t xml:space="preserve">  </w:t>
      </w:r>
      <w:r w:rsidR="00107A79" w:rsidRPr="00AB15D9">
        <w:rPr>
          <w:rFonts w:cs="B Nazanin" w:hint="cs"/>
          <w:sz w:val="28"/>
          <w:szCs w:val="28"/>
          <w:rtl/>
        </w:rPr>
        <w:t xml:space="preserve">    </w:t>
      </w:r>
      <w:r>
        <w:rPr>
          <w:rFonts w:cs="B Nazanin" w:hint="cs"/>
          <w:sz w:val="28"/>
          <w:szCs w:val="28"/>
          <w:rtl/>
        </w:rPr>
        <w:t>ت)</w:t>
      </w:r>
      <w:r w:rsidR="00107A79" w:rsidRPr="00AB15D9">
        <w:rPr>
          <w:rFonts w:cs="B Nazanin" w:hint="cs"/>
          <w:sz w:val="28"/>
          <w:szCs w:val="28"/>
          <w:rtl/>
        </w:rPr>
        <w:t xml:space="preserve"> </w:t>
      </w:r>
      <w:r w:rsidRPr="00B11819">
        <w:rPr>
          <w:position w:val="-12"/>
        </w:rPr>
        <w:object w:dxaOrig="1180" w:dyaOrig="380">
          <v:shape id="_x0000_i1182" type="#_x0000_t75" style="width:59.2pt;height:18.8pt" o:ole="">
            <v:imagedata r:id="rId323" o:title=""/>
          </v:shape>
          <o:OLEObject Type="Embed" ProgID="Equation.DSMT4" ShapeID="_x0000_i1182" DrawAspect="Content" ObjectID="_1673310934" r:id="rId324"/>
        </w:object>
      </w:r>
      <w:r w:rsidR="00107A79" w:rsidRPr="00AB15D9">
        <w:rPr>
          <w:rFonts w:cs="B Nazanin" w:hint="cs"/>
          <w:sz w:val="28"/>
          <w:szCs w:val="28"/>
          <w:rtl/>
        </w:rPr>
        <w:t xml:space="preserve">       </w:t>
      </w:r>
      <w:r>
        <w:rPr>
          <w:rFonts w:cs="B Nazanin" w:hint="cs"/>
          <w:sz w:val="28"/>
          <w:szCs w:val="28"/>
          <w:rtl/>
        </w:rPr>
        <w:t xml:space="preserve">            </w:t>
      </w:r>
      <w:r w:rsidR="00107A79" w:rsidRPr="00AB15D9">
        <w:rPr>
          <w:rFonts w:cs="B Nazanin" w:hint="cs"/>
          <w:sz w:val="28"/>
          <w:szCs w:val="28"/>
          <w:rtl/>
        </w:rPr>
        <w:t xml:space="preserve">  </w:t>
      </w:r>
      <w:r>
        <w:rPr>
          <w:rFonts w:cs="B Nazanin" w:hint="cs"/>
          <w:sz w:val="28"/>
          <w:szCs w:val="28"/>
          <w:rtl/>
        </w:rPr>
        <w:t>پ)</w:t>
      </w:r>
      <w:r w:rsidR="00107A79" w:rsidRPr="00AB15D9">
        <w:rPr>
          <w:rFonts w:cs="B Nazanin" w:hint="cs"/>
          <w:sz w:val="28"/>
          <w:szCs w:val="28"/>
          <w:rtl/>
        </w:rPr>
        <w:t xml:space="preserve"> </w:t>
      </w:r>
      <w:r w:rsidRPr="00B11819">
        <w:rPr>
          <w:position w:val="-12"/>
        </w:rPr>
        <w:object w:dxaOrig="1180" w:dyaOrig="380">
          <v:shape id="_x0000_i1183" type="#_x0000_t75" style="width:59.2pt;height:18.8pt" o:ole="">
            <v:imagedata r:id="rId325" o:title=""/>
          </v:shape>
          <o:OLEObject Type="Embed" ProgID="Equation.DSMT4" ShapeID="_x0000_i1183" DrawAspect="Content" ObjectID="_1673310935" r:id="rId326"/>
        </w:object>
      </w:r>
      <w:r w:rsidR="00903178" w:rsidRPr="00AB15D9">
        <w:rPr>
          <w:rFonts w:cs="B Nazanin" w:hint="cs"/>
          <w:sz w:val="28"/>
          <w:szCs w:val="28"/>
          <w:rtl/>
        </w:rPr>
        <w:t xml:space="preserve">      </w:t>
      </w:r>
      <w:r w:rsidR="00CB0DB4">
        <w:rPr>
          <w:rFonts w:cs="B Nazanin" w:hint="cs"/>
          <w:sz w:val="28"/>
          <w:szCs w:val="28"/>
          <w:rtl/>
        </w:rPr>
        <w:t xml:space="preserve"> </w:t>
      </w:r>
      <w:r w:rsidR="00903178" w:rsidRPr="00AB15D9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ب)</w:t>
      </w:r>
      <w:r w:rsidR="00903178" w:rsidRPr="00AB15D9">
        <w:rPr>
          <w:rFonts w:cs="B Nazanin" w:hint="cs"/>
          <w:sz w:val="28"/>
          <w:szCs w:val="28"/>
          <w:rtl/>
        </w:rPr>
        <w:t xml:space="preserve"> </w:t>
      </w:r>
      <w:r w:rsidRPr="00B11819">
        <w:rPr>
          <w:position w:val="-12"/>
        </w:rPr>
        <w:object w:dxaOrig="1120" w:dyaOrig="360">
          <v:shape id="_x0000_i1184" type="#_x0000_t75" style="width:56.4pt;height:18pt" o:ole="">
            <v:imagedata r:id="rId327" o:title=""/>
          </v:shape>
          <o:OLEObject Type="Embed" ProgID="Equation.DSMT4" ShapeID="_x0000_i1184" DrawAspect="Content" ObjectID="_1673310936" r:id="rId328"/>
        </w:object>
      </w:r>
      <w:r w:rsidR="00CB0DB4">
        <w:rPr>
          <w:rFonts w:cs="B Nazanin" w:hint="cs"/>
          <w:sz w:val="28"/>
          <w:szCs w:val="28"/>
          <w:rtl/>
        </w:rPr>
        <w:t xml:space="preserve"> </w:t>
      </w:r>
      <w:r w:rsidR="00107A79" w:rsidRPr="00AB15D9">
        <w:rPr>
          <w:rFonts w:cs="B Nazanin" w:hint="cs"/>
          <w:sz w:val="28"/>
          <w:szCs w:val="28"/>
          <w:rtl/>
        </w:rPr>
        <w:t xml:space="preserve">  </w:t>
      </w:r>
      <w:r>
        <w:rPr>
          <w:rFonts w:cs="B Nazanin" w:hint="cs"/>
          <w:sz w:val="28"/>
          <w:szCs w:val="28"/>
          <w:rtl/>
        </w:rPr>
        <w:t>الف)</w:t>
      </w:r>
      <w:r w:rsidR="00107A79" w:rsidRPr="00AB15D9">
        <w:rPr>
          <w:rFonts w:cs="B Nazanin" w:hint="cs"/>
          <w:sz w:val="28"/>
          <w:szCs w:val="28"/>
          <w:rtl/>
        </w:rPr>
        <w:t xml:space="preserve"> </w:t>
      </w:r>
    </w:p>
    <w:p w:rsidR="0030722E" w:rsidRDefault="0030722E" w:rsidP="001A28A5">
      <w:pPr>
        <w:pStyle w:val="Signature"/>
        <w:jc w:val="right"/>
        <w:rPr>
          <w:rFonts w:cs="B Nazanin"/>
          <w:sz w:val="28"/>
          <w:szCs w:val="28"/>
          <w:rtl/>
        </w:rPr>
      </w:pPr>
    </w:p>
    <w:p w:rsidR="0030722E" w:rsidRDefault="0030722E" w:rsidP="001A28A5">
      <w:pPr>
        <w:pStyle w:val="Signature"/>
        <w:jc w:val="right"/>
        <w:rPr>
          <w:rFonts w:cs="B Nazanin"/>
          <w:sz w:val="28"/>
          <w:szCs w:val="28"/>
          <w:rtl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30722E" w:rsidRPr="00AB15D9" w:rsidTr="006C6C9C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30722E" w:rsidRPr="00AB15D9" w:rsidRDefault="00B44F01" w:rsidP="006C6C9C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1439111029"/>
                <w:placeholder>
                  <w:docPart w:val="031208791DC44D7E834E65057FA912E8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30722E" w:rsidRPr="00AB15D9" w:rsidTr="006C6C9C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30722E" w:rsidRPr="00AB15D9" w:rsidRDefault="00B44F01" w:rsidP="006C6C9C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820309341"/>
                <w:placeholder>
                  <w:docPart w:val="5E07F1A6C7A74C13AC8F5B743263F99D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A6071F" w:rsidRPr="00AB15D9" w:rsidRDefault="00107A79" w:rsidP="0030722E">
      <w:pPr>
        <w:pStyle w:val="Signature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     </w:t>
      </w:r>
    </w:p>
    <w:p w:rsidR="00EC5E5F" w:rsidRDefault="00372C55" w:rsidP="00CB0DB4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45) </w:t>
      </w:r>
      <w:r w:rsidR="00EC5E5F" w:rsidRPr="00AB15D9">
        <w:rPr>
          <w:rFonts w:cs="B Nazanin" w:hint="cs"/>
          <w:sz w:val="28"/>
          <w:szCs w:val="28"/>
          <w:rtl/>
        </w:rPr>
        <w:t>كدام مجموع</w:t>
      </w:r>
      <w:r w:rsidR="00CB0DB4">
        <w:rPr>
          <w:rFonts w:cs="B Nazanin" w:hint="cs"/>
          <w:sz w:val="28"/>
          <w:szCs w:val="28"/>
          <w:rtl/>
        </w:rPr>
        <w:t>ه</w:t>
      </w:r>
      <w:r w:rsidR="00EC5E5F" w:rsidRPr="00AB15D9">
        <w:rPr>
          <w:rFonts w:cs="B Nazanin" w:hint="cs"/>
          <w:sz w:val="28"/>
          <w:szCs w:val="28"/>
          <w:rtl/>
        </w:rPr>
        <w:t xml:space="preserve"> تهي است؟</w:t>
      </w:r>
    </w:p>
    <w:p w:rsidR="00EC5E5F" w:rsidRDefault="00EC5E5F" w:rsidP="0018512A">
      <w:pPr>
        <w:pStyle w:val="Signature"/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lastRenderedPageBreak/>
        <w:t xml:space="preserve">   الف)</w:t>
      </w:r>
      <w:r w:rsidRPr="00AB15D9">
        <w:rPr>
          <w:rFonts w:cs="B Nazanin"/>
          <w:sz w:val="28"/>
          <w:szCs w:val="28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780" w:dyaOrig="300">
          <v:shape id="_x0000_i1185" type="#_x0000_t75" style="width:39.2pt;height:15.2pt" o:ole="">
            <v:imagedata r:id="rId329" o:title=""/>
          </v:shape>
          <o:OLEObject Type="Embed" ProgID="Equation.DSMT4" ShapeID="_x0000_i1185" DrawAspect="Content" ObjectID="_1673310937" r:id="rId330"/>
        </w:object>
      </w:r>
      <w:r w:rsidRPr="00AB15D9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       </w:t>
      </w:r>
      <w:r w:rsidR="003A2F35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ب)</w:t>
      </w:r>
      <w:r w:rsidRPr="00AB15D9">
        <w:rPr>
          <w:rFonts w:cs="B Nazanin"/>
          <w:position w:val="-10"/>
          <w:sz w:val="28"/>
          <w:szCs w:val="28"/>
        </w:rPr>
        <w:object w:dxaOrig="800" w:dyaOrig="340">
          <v:shape id="_x0000_i1186" type="#_x0000_t75" style="width:40.4pt;height:16.4pt" o:ole="">
            <v:imagedata r:id="rId331" o:title=""/>
          </v:shape>
          <o:OLEObject Type="Embed" ProgID="Equation.DSMT4" ShapeID="_x0000_i1186" DrawAspect="Content" ObjectID="_1673310938" r:id="rId332"/>
        </w:object>
      </w:r>
      <w:r w:rsidRPr="00AB15D9">
        <w:rPr>
          <w:rFonts w:cs="B Nazanin" w:hint="cs"/>
          <w:sz w:val="28"/>
          <w:szCs w:val="28"/>
          <w:rtl/>
        </w:rPr>
        <w:t xml:space="preserve">    </w:t>
      </w:r>
      <w:r>
        <w:rPr>
          <w:rFonts w:cs="B Nazanin" w:hint="cs"/>
          <w:sz w:val="28"/>
          <w:szCs w:val="28"/>
          <w:rtl/>
        </w:rPr>
        <w:t xml:space="preserve">        </w:t>
      </w:r>
      <w:r w:rsidR="009C059F">
        <w:rPr>
          <w:rFonts w:cs="B Nazanin" w:hint="cs"/>
          <w:sz w:val="28"/>
          <w:szCs w:val="28"/>
          <w:rtl/>
        </w:rPr>
        <w:t xml:space="preserve">  </w:t>
      </w:r>
      <w:r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پ)   </w:t>
      </w:r>
      <w:r w:rsidRPr="00AB15D9">
        <w:rPr>
          <w:rFonts w:cs="B Nazanin"/>
          <w:position w:val="-12"/>
          <w:sz w:val="28"/>
          <w:szCs w:val="28"/>
        </w:rPr>
        <w:object w:dxaOrig="1920" w:dyaOrig="360">
          <v:shape id="_x0000_i1187" type="#_x0000_t75" style="width:96pt;height:17.2pt" o:ole="">
            <v:imagedata r:id="rId333" o:title=""/>
          </v:shape>
          <o:OLEObject Type="Embed" ProgID="Equation.DSMT4" ShapeID="_x0000_i1187" DrawAspect="Content" ObjectID="_1673310939" r:id="rId334"/>
        </w:object>
      </w:r>
      <w:r w:rsidRPr="00AB15D9">
        <w:rPr>
          <w:rFonts w:cs="B Nazanin" w:hint="cs"/>
          <w:i/>
          <w:sz w:val="28"/>
          <w:szCs w:val="28"/>
          <w:rtl/>
        </w:rPr>
        <w:t xml:space="preserve">  </w:t>
      </w:r>
      <w:r>
        <w:rPr>
          <w:rFonts w:cs="B Nazanin" w:hint="cs"/>
          <w:i/>
          <w:sz w:val="28"/>
          <w:szCs w:val="28"/>
          <w:rtl/>
        </w:rPr>
        <w:t xml:space="preserve">  </w:t>
      </w:r>
      <w:r w:rsidR="0018512A">
        <w:rPr>
          <w:rFonts w:cs="B Nazanin" w:hint="cs"/>
          <w:i/>
          <w:sz w:val="28"/>
          <w:szCs w:val="28"/>
          <w:rtl/>
        </w:rPr>
        <w:t xml:space="preserve">  </w:t>
      </w:r>
      <w:r w:rsidRPr="00AB15D9">
        <w:rPr>
          <w:rFonts w:cs="B Nazanin" w:hint="cs"/>
          <w:i/>
          <w:sz w:val="28"/>
          <w:szCs w:val="28"/>
          <w:rtl/>
        </w:rPr>
        <w:t xml:space="preserve">   ت)</w:t>
      </w:r>
      <w:r w:rsidRPr="00AB15D9">
        <w:rPr>
          <w:rFonts w:cs="B Nazanin"/>
          <w:sz w:val="28"/>
          <w:szCs w:val="28"/>
        </w:rPr>
        <w:t xml:space="preserve"> </w:t>
      </w:r>
      <w:r w:rsidRPr="00AB15D9">
        <w:rPr>
          <w:rFonts w:cs="B Nazanin"/>
          <w:position w:val="-12"/>
          <w:sz w:val="28"/>
          <w:szCs w:val="28"/>
        </w:rPr>
        <w:object w:dxaOrig="1939" w:dyaOrig="360">
          <v:shape id="_x0000_i1188" type="#_x0000_t75" style="width:96pt;height:17.2pt" o:ole="">
            <v:imagedata r:id="rId335" o:title=""/>
          </v:shape>
          <o:OLEObject Type="Embed" ProgID="Equation.DSMT4" ShapeID="_x0000_i1188" DrawAspect="Content" ObjectID="_1673310940" r:id="rId336"/>
        </w:object>
      </w:r>
    </w:p>
    <w:p w:rsidR="00EC5E5F" w:rsidRDefault="00EC5E5F" w:rsidP="00EC5E5F">
      <w:pPr>
        <w:pStyle w:val="Signature"/>
        <w:bidi/>
        <w:rPr>
          <w:rFonts w:cs="B Nazanin"/>
          <w:sz w:val="28"/>
          <w:szCs w:val="28"/>
          <w:rtl/>
        </w:rPr>
      </w:pPr>
    </w:p>
    <w:p w:rsidR="008F5846" w:rsidRPr="00AB15D9" w:rsidRDefault="0030722E" w:rsidP="0018512A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4</w:t>
      </w:r>
      <w:r w:rsidR="001A28A5" w:rsidRPr="00AB15D9">
        <w:rPr>
          <w:rFonts w:cs="B Nazanin" w:hint="cs"/>
          <w:sz w:val="28"/>
          <w:szCs w:val="28"/>
          <w:rtl/>
        </w:rPr>
        <w:t>6</w:t>
      </w:r>
      <w:r w:rsidR="00502A55" w:rsidRPr="00AB15D9">
        <w:rPr>
          <w:rFonts w:cs="B Nazanin" w:hint="cs"/>
          <w:sz w:val="28"/>
          <w:szCs w:val="28"/>
          <w:rtl/>
        </w:rPr>
        <w:t xml:space="preserve">) </w:t>
      </w:r>
      <w:r w:rsidR="00DB2306">
        <w:rPr>
          <w:rFonts w:cs="B Nazanin" w:hint="cs"/>
          <w:sz w:val="28"/>
          <w:szCs w:val="28"/>
          <w:rtl/>
        </w:rPr>
        <w:t>اگر</w:t>
      </w:r>
      <w:r w:rsidR="006C4CA8" w:rsidRPr="00AB15D9">
        <w:rPr>
          <w:rFonts w:cs="B Nazanin"/>
          <w:position w:val="-12"/>
          <w:sz w:val="28"/>
          <w:szCs w:val="28"/>
        </w:rPr>
        <w:object w:dxaOrig="2200" w:dyaOrig="360">
          <v:shape id="_x0000_i1189" type="#_x0000_t75" style="width:110.4pt;height:17.2pt" o:ole="">
            <v:imagedata r:id="rId337" o:title=""/>
          </v:shape>
          <o:OLEObject Type="Embed" ProgID="Equation.DSMT4" ShapeID="_x0000_i1189" DrawAspect="Content" ObjectID="_1673310941" r:id="rId338"/>
        </w:object>
      </w:r>
      <w:r w:rsidR="00A6071F" w:rsidRPr="00AB15D9">
        <w:rPr>
          <w:rFonts w:cs="B Nazanin" w:hint="cs"/>
          <w:sz w:val="28"/>
          <w:szCs w:val="28"/>
          <w:rtl/>
        </w:rPr>
        <w:t xml:space="preserve"> و </w:t>
      </w:r>
      <w:r w:rsidR="006C4CA8" w:rsidRPr="00AB15D9">
        <w:rPr>
          <w:rFonts w:cs="B Nazanin"/>
          <w:position w:val="-12"/>
          <w:sz w:val="28"/>
          <w:szCs w:val="28"/>
        </w:rPr>
        <w:object w:dxaOrig="2260" w:dyaOrig="360">
          <v:shape id="_x0000_i1190" type="#_x0000_t75" style="width:113.2pt;height:17.2pt" o:ole="">
            <v:imagedata r:id="rId339" o:title=""/>
          </v:shape>
          <o:OLEObject Type="Embed" ProgID="Equation.DSMT4" ShapeID="_x0000_i1190" DrawAspect="Content" ObjectID="_1673310942" r:id="rId340"/>
        </w:object>
      </w:r>
      <w:r w:rsidR="00A6071F" w:rsidRPr="00AB15D9">
        <w:rPr>
          <w:rFonts w:cs="B Nazanin" w:hint="cs"/>
          <w:sz w:val="28"/>
          <w:szCs w:val="28"/>
          <w:rtl/>
        </w:rPr>
        <w:t xml:space="preserve"> باشد،</w:t>
      </w:r>
      <w:r w:rsidR="006C4CA8" w:rsidRPr="00AB15D9">
        <w:rPr>
          <w:rFonts w:cs="B Nazanin"/>
          <w:position w:val="-4"/>
          <w:sz w:val="28"/>
          <w:szCs w:val="28"/>
        </w:rPr>
        <w:object w:dxaOrig="340" w:dyaOrig="300">
          <v:shape id="_x0000_i1191" type="#_x0000_t75" style="width:16.4pt;height:15.2pt" o:ole="">
            <v:imagedata r:id="rId341" o:title=""/>
          </v:shape>
          <o:OLEObject Type="Embed" ProgID="Equation.DSMT4" ShapeID="_x0000_i1191" DrawAspect="Content" ObjectID="_1673310943" r:id="rId342"/>
        </w:object>
      </w:r>
      <w:r w:rsidR="00A6071F" w:rsidRPr="00AB15D9">
        <w:rPr>
          <w:rFonts w:cs="B Nazanin" w:hint="cs"/>
          <w:sz w:val="28"/>
          <w:szCs w:val="28"/>
          <w:rtl/>
        </w:rPr>
        <w:t>را مشخص کنید.</w:t>
      </w:r>
    </w:p>
    <w:p w:rsidR="00A6071F" w:rsidRPr="00AB15D9" w:rsidRDefault="00A6071F" w:rsidP="00A6071F">
      <w:pPr>
        <w:pStyle w:val="Signature"/>
        <w:bidi/>
        <w:rPr>
          <w:rFonts w:ascii="Calibri" w:eastAsia="Calibri" w:hAnsi="Calibri" w:cs="B Nazanin"/>
          <w:sz w:val="28"/>
          <w:szCs w:val="28"/>
          <w:rtl/>
        </w:rPr>
      </w:pPr>
    </w:p>
    <w:p w:rsidR="008F5846" w:rsidRPr="00AB15D9" w:rsidRDefault="0030722E" w:rsidP="00EC5E5F">
      <w:pPr>
        <w:pStyle w:val="Signature"/>
        <w:bidi/>
        <w:rPr>
          <w:rFonts w:ascii="Calibri" w:eastAsia="Calibri" w:hAnsi="Calibri" w:cs="B Nazanin"/>
          <w:sz w:val="28"/>
          <w:szCs w:val="28"/>
          <w:rtl/>
        </w:rPr>
      </w:pPr>
      <w:r>
        <w:rPr>
          <w:rFonts w:ascii="Calibri" w:eastAsia="Calibri" w:hAnsi="Calibri" w:cs="B Nazanin" w:hint="cs"/>
          <w:sz w:val="28"/>
          <w:szCs w:val="28"/>
          <w:rtl/>
        </w:rPr>
        <w:t>4</w:t>
      </w:r>
      <w:r w:rsidR="001A28A5" w:rsidRPr="00AB15D9">
        <w:rPr>
          <w:rFonts w:ascii="Calibri" w:eastAsia="Calibri" w:hAnsi="Calibri" w:cs="B Nazanin" w:hint="cs"/>
          <w:sz w:val="28"/>
          <w:szCs w:val="28"/>
          <w:rtl/>
        </w:rPr>
        <w:t>7</w:t>
      </w:r>
      <w:r w:rsidR="00502A55" w:rsidRPr="00AB15D9">
        <w:rPr>
          <w:rFonts w:ascii="Calibri" w:eastAsia="Calibri" w:hAnsi="Calibri" w:cs="B Nazanin" w:hint="cs"/>
          <w:sz w:val="28"/>
          <w:szCs w:val="28"/>
          <w:rtl/>
        </w:rPr>
        <w:t xml:space="preserve">) </w:t>
      </w:r>
      <w:r w:rsidR="00DB2306">
        <w:rPr>
          <w:rFonts w:ascii="Calibri" w:eastAsia="Calibri" w:hAnsi="Calibri" w:cs="B Nazanin" w:hint="cs"/>
          <w:sz w:val="28"/>
          <w:szCs w:val="28"/>
          <w:rtl/>
        </w:rPr>
        <w:t>اگر</w:t>
      </w:r>
      <w:r w:rsidR="006C4CA8" w:rsidRPr="00AB15D9">
        <w:rPr>
          <w:rFonts w:cs="B Nazanin"/>
          <w:position w:val="-4"/>
          <w:sz w:val="28"/>
          <w:szCs w:val="28"/>
        </w:rPr>
        <w:object w:dxaOrig="279" w:dyaOrig="279">
          <v:shape id="_x0000_i1192" type="#_x0000_t75" style="width:14.4pt;height:14.4pt" o:ole="">
            <v:imagedata r:id="rId343" o:title=""/>
          </v:shape>
          <o:OLEObject Type="Embed" ProgID="Equation.DSMT4" ShapeID="_x0000_i1192" DrawAspect="Content" ObjectID="_1673310944" r:id="rId344"/>
        </w:object>
      </w:r>
      <w:r w:rsidR="00581638">
        <w:rPr>
          <w:rFonts w:cs="B Nazanin" w:hint="cs"/>
          <w:sz w:val="28"/>
          <w:szCs w:val="28"/>
          <w:rtl/>
        </w:rPr>
        <w:t xml:space="preserve"> </w:t>
      </w:r>
      <w:r w:rsidR="00A6071F" w:rsidRPr="00AB15D9">
        <w:rPr>
          <w:rFonts w:ascii="Calibri" w:eastAsia="Calibri" w:hAnsi="Calibri" w:cs="B Nazanin" w:hint="cs"/>
          <w:sz w:val="28"/>
          <w:szCs w:val="28"/>
          <w:rtl/>
        </w:rPr>
        <w:t>مجموع</w:t>
      </w:r>
      <w:r w:rsidR="00EC5E5F">
        <w:rPr>
          <w:rFonts w:ascii="Calibri" w:eastAsia="Calibri" w:hAnsi="Calibri" w:cs="B Nazanin" w:hint="cs"/>
          <w:sz w:val="28"/>
          <w:szCs w:val="28"/>
          <w:rtl/>
        </w:rPr>
        <w:t>ۀ</w:t>
      </w:r>
      <w:r w:rsidR="00DB2306">
        <w:rPr>
          <w:rFonts w:ascii="Calibri" w:eastAsia="Calibri" w:hAnsi="Calibri" w:cs="B Nazanin" w:hint="cs"/>
          <w:sz w:val="28"/>
          <w:szCs w:val="28"/>
          <w:rtl/>
        </w:rPr>
        <w:t xml:space="preserve"> مرجع و</w:t>
      </w:r>
      <w:r w:rsidR="006C4CA8" w:rsidRPr="00AB15D9">
        <w:rPr>
          <w:rFonts w:cs="B Nazanin"/>
          <w:position w:val="-12"/>
          <w:sz w:val="28"/>
          <w:szCs w:val="28"/>
        </w:rPr>
        <w:object w:dxaOrig="1260" w:dyaOrig="360">
          <v:shape id="_x0000_i1193" type="#_x0000_t75" style="width:63.2pt;height:17.2pt" o:ole="">
            <v:imagedata r:id="rId345" o:title=""/>
          </v:shape>
          <o:OLEObject Type="Embed" ProgID="Equation.DSMT4" ShapeID="_x0000_i1193" DrawAspect="Content" ObjectID="_1673310945" r:id="rId346"/>
        </w:object>
      </w:r>
      <w:r w:rsidR="00A6071F" w:rsidRPr="00AB15D9">
        <w:rPr>
          <w:rFonts w:ascii="Calibri" w:eastAsia="Calibri" w:hAnsi="Calibri" w:cs="B Nazanin" w:hint="cs"/>
          <w:sz w:val="28"/>
          <w:szCs w:val="28"/>
          <w:rtl/>
        </w:rPr>
        <w:t xml:space="preserve"> باشد</w:t>
      </w:r>
      <w:r w:rsidR="00F365D2">
        <w:rPr>
          <w:rFonts w:ascii="Calibri" w:eastAsia="Calibri" w:hAnsi="Calibri" w:cs="B Nazanin" w:hint="cs"/>
          <w:sz w:val="28"/>
          <w:szCs w:val="28"/>
          <w:rtl/>
        </w:rPr>
        <w:t>،</w:t>
      </w:r>
      <w:r w:rsidR="006C4CA8" w:rsidRPr="00AB15D9">
        <w:rPr>
          <w:rFonts w:cs="B Nazanin"/>
          <w:position w:val="-4"/>
          <w:sz w:val="28"/>
          <w:szCs w:val="28"/>
        </w:rPr>
        <w:object w:dxaOrig="340" w:dyaOrig="300">
          <v:shape id="_x0000_i1194" type="#_x0000_t75" style="width:16.4pt;height:15.2pt" o:ole="">
            <v:imagedata r:id="rId341" o:title=""/>
          </v:shape>
          <o:OLEObject Type="Embed" ProgID="Equation.DSMT4" ShapeID="_x0000_i1194" DrawAspect="Content" ObjectID="_1673310946" r:id="rId347"/>
        </w:object>
      </w:r>
      <w:r w:rsidR="00A6071F" w:rsidRPr="00AB15D9">
        <w:rPr>
          <w:rFonts w:ascii="Calibri" w:eastAsia="Calibri" w:hAnsi="Calibri" w:cs="B Nazanin" w:hint="cs"/>
          <w:sz w:val="28"/>
          <w:szCs w:val="28"/>
          <w:rtl/>
        </w:rPr>
        <w:t xml:space="preserve"> را ب</w:t>
      </w:r>
      <w:r w:rsidR="0018512A">
        <w:rPr>
          <w:rFonts w:ascii="Calibri" w:eastAsia="Calibri" w:hAnsi="Calibri" w:cs="B Nazanin" w:hint="cs"/>
          <w:sz w:val="28"/>
          <w:szCs w:val="28"/>
          <w:rtl/>
        </w:rPr>
        <w:t>ه‌</w:t>
      </w:r>
      <w:r w:rsidR="00A6071F" w:rsidRPr="00AB15D9">
        <w:rPr>
          <w:rFonts w:ascii="Calibri" w:eastAsia="Calibri" w:hAnsi="Calibri" w:cs="B Nazanin" w:hint="cs"/>
          <w:sz w:val="28"/>
          <w:szCs w:val="28"/>
          <w:rtl/>
        </w:rPr>
        <w:t>صورت اجتماع بازه ها بنویسید</w:t>
      </w:r>
      <w:r w:rsidR="006573C4" w:rsidRPr="00AB15D9">
        <w:rPr>
          <w:rFonts w:ascii="Calibri" w:eastAsia="Calibri" w:hAnsi="Calibri" w:cs="B Nazanin" w:hint="cs"/>
          <w:sz w:val="28"/>
          <w:szCs w:val="28"/>
          <w:rtl/>
        </w:rPr>
        <w:t>.</w:t>
      </w:r>
    </w:p>
    <w:p w:rsidR="00B11108" w:rsidRPr="00AB15D9" w:rsidRDefault="00B11108" w:rsidP="00B11108">
      <w:pPr>
        <w:pStyle w:val="Signature"/>
        <w:bidi/>
        <w:rPr>
          <w:rFonts w:cs="B Nazanin"/>
          <w:sz w:val="28"/>
          <w:szCs w:val="28"/>
          <w:rtl/>
        </w:rPr>
      </w:pPr>
    </w:p>
    <w:p w:rsidR="00EB18AB" w:rsidRPr="00AB15D9" w:rsidRDefault="0030722E" w:rsidP="009C059F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48</w:t>
      </w:r>
      <w:r w:rsidR="00502A55" w:rsidRPr="00AB15D9">
        <w:rPr>
          <w:rFonts w:cs="B Nazanin" w:hint="cs"/>
          <w:sz w:val="28"/>
          <w:szCs w:val="28"/>
          <w:rtl/>
        </w:rPr>
        <w:t xml:space="preserve">) </w:t>
      </w:r>
      <w:r w:rsidR="00B11108" w:rsidRPr="00AB15D9">
        <w:rPr>
          <w:rFonts w:cs="B Nazanin" w:hint="cs"/>
          <w:sz w:val="28"/>
          <w:szCs w:val="28"/>
          <w:rtl/>
        </w:rPr>
        <w:t>اگر</w:t>
      </w:r>
      <w:r w:rsidR="00A6071F" w:rsidRPr="00AB15D9">
        <w:rPr>
          <w:rFonts w:cs="B Nazanin" w:hint="cs"/>
          <w:sz w:val="28"/>
          <w:szCs w:val="28"/>
          <w:rtl/>
        </w:rPr>
        <w:t xml:space="preserve"> </w:t>
      </w:r>
      <w:r w:rsidR="00B11108" w:rsidRPr="00AB15D9">
        <w:rPr>
          <w:rFonts w:cs="B Nazanin"/>
          <w:position w:val="-12"/>
          <w:sz w:val="28"/>
          <w:szCs w:val="28"/>
        </w:rPr>
        <w:object w:dxaOrig="2180" w:dyaOrig="360">
          <v:shape id="_x0000_i1195" type="#_x0000_t75" style="width:108pt;height:17.2pt" o:ole="">
            <v:imagedata r:id="rId348" o:title=""/>
          </v:shape>
          <o:OLEObject Type="Embed" ProgID="Equation.DSMT4" ShapeID="_x0000_i1195" DrawAspect="Content" ObjectID="_1673310947" r:id="rId349"/>
        </w:object>
      </w:r>
      <w:r w:rsidR="00B11108" w:rsidRPr="00AB15D9">
        <w:rPr>
          <w:rFonts w:cs="B Nazanin" w:hint="cs"/>
          <w:sz w:val="28"/>
          <w:szCs w:val="28"/>
          <w:rtl/>
        </w:rPr>
        <w:t>،</w:t>
      </w:r>
      <w:r w:rsidR="00A6071F" w:rsidRPr="00AB15D9">
        <w:rPr>
          <w:rFonts w:cs="B Nazanin" w:hint="cs"/>
          <w:sz w:val="28"/>
          <w:szCs w:val="28"/>
          <w:rtl/>
        </w:rPr>
        <w:t xml:space="preserve"> </w:t>
      </w:r>
      <w:r w:rsidR="00B11108" w:rsidRPr="00AB15D9">
        <w:rPr>
          <w:rFonts w:cs="B Nazanin"/>
          <w:position w:val="-12"/>
          <w:sz w:val="28"/>
          <w:szCs w:val="28"/>
        </w:rPr>
        <w:object w:dxaOrig="2700" w:dyaOrig="360">
          <v:shape id="_x0000_i1196" type="#_x0000_t75" style="width:135.2pt;height:17.2pt" o:ole="">
            <v:imagedata r:id="rId350" o:title=""/>
          </v:shape>
          <o:OLEObject Type="Embed" ProgID="Equation.DSMT4" ShapeID="_x0000_i1196" DrawAspect="Content" ObjectID="_1673310948" r:id="rId351"/>
        </w:object>
      </w:r>
      <w:r w:rsidR="00A6071F" w:rsidRPr="00AB15D9">
        <w:rPr>
          <w:rFonts w:cs="B Nazanin" w:hint="cs"/>
          <w:sz w:val="28"/>
          <w:szCs w:val="28"/>
          <w:rtl/>
        </w:rPr>
        <w:t xml:space="preserve"> و </w:t>
      </w:r>
      <w:r w:rsidR="00B11108" w:rsidRPr="00AB15D9">
        <w:rPr>
          <w:rFonts w:cs="B Nazanin"/>
          <w:position w:val="-12"/>
          <w:sz w:val="28"/>
          <w:szCs w:val="28"/>
        </w:rPr>
        <w:object w:dxaOrig="2000" w:dyaOrig="360">
          <v:shape id="_x0000_i1197" type="#_x0000_t75" style="width:100pt;height:17.2pt" o:ole="">
            <v:imagedata r:id="rId352" o:title=""/>
          </v:shape>
          <o:OLEObject Type="Embed" ProgID="Equation.DSMT4" ShapeID="_x0000_i1197" DrawAspect="Content" ObjectID="_1673310949" r:id="rId353"/>
        </w:object>
      </w:r>
      <w:r w:rsidR="00581638">
        <w:rPr>
          <w:rFonts w:cs="B Nazanin" w:hint="cs"/>
          <w:sz w:val="28"/>
          <w:szCs w:val="28"/>
          <w:rtl/>
        </w:rPr>
        <w:t xml:space="preserve"> سه مجموعه باشند،</w:t>
      </w:r>
      <w:r w:rsidR="00A6071F" w:rsidRPr="00AB15D9">
        <w:rPr>
          <w:rFonts w:cs="B Nazanin" w:hint="cs"/>
          <w:sz w:val="28"/>
          <w:szCs w:val="28"/>
          <w:rtl/>
        </w:rPr>
        <w:t xml:space="preserve"> آن گاه حاصل </w:t>
      </w:r>
      <w:r w:rsidR="009C059F" w:rsidRPr="00154373">
        <w:rPr>
          <w:position w:val="-12"/>
        </w:rPr>
        <w:object w:dxaOrig="1460" w:dyaOrig="360">
          <v:shape id="_x0000_i1198" type="#_x0000_t75" style="width:72.8pt;height:18pt" o:ole="">
            <v:imagedata r:id="rId354" o:title=""/>
          </v:shape>
          <o:OLEObject Type="Embed" ProgID="Equation.DSMT4" ShapeID="_x0000_i1198" DrawAspect="Content" ObjectID="_1673310950" r:id="rId355"/>
        </w:object>
      </w:r>
      <w:r w:rsidR="00A6071F" w:rsidRPr="00AB15D9">
        <w:rPr>
          <w:rFonts w:cs="B Nazanin" w:hint="cs"/>
          <w:sz w:val="28"/>
          <w:szCs w:val="28"/>
          <w:rtl/>
        </w:rPr>
        <w:t xml:space="preserve"> را بصورت بازه بنویسید.</w:t>
      </w:r>
    </w:p>
    <w:p w:rsidR="00EB18AB" w:rsidRPr="00AB15D9" w:rsidRDefault="00EB18AB">
      <w:pPr>
        <w:pStyle w:val="Signature"/>
        <w:rPr>
          <w:rFonts w:cs="B Nazanin"/>
          <w:sz w:val="28"/>
          <w:szCs w:val="28"/>
          <w:rtl/>
        </w:rPr>
      </w:pPr>
    </w:p>
    <w:p w:rsidR="00EB18AB" w:rsidRPr="00AB15D9" w:rsidRDefault="0030722E" w:rsidP="009C059F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49</w:t>
      </w:r>
      <w:r w:rsidR="00502A55" w:rsidRPr="00AB15D9">
        <w:rPr>
          <w:rFonts w:cs="B Nazanin" w:hint="cs"/>
          <w:sz w:val="28"/>
          <w:szCs w:val="28"/>
          <w:rtl/>
        </w:rPr>
        <w:t xml:space="preserve">) </w:t>
      </w:r>
      <w:r w:rsidR="009C059F">
        <w:rPr>
          <w:rFonts w:cs="B Nazanin" w:hint="cs"/>
          <w:sz w:val="28"/>
          <w:szCs w:val="28"/>
          <w:rtl/>
        </w:rPr>
        <w:t>اگر</w:t>
      </w:r>
      <w:r w:rsidR="00B11108" w:rsidRPr="00AB15D9">
        <w:rPr>
          <w:rFonts w:cs="B Nazanin"/>
          <w:position w:val="-12"/>
          <w:sz w:val="28"/>
          <w:szCs w:val="28"/>
        </w:rPr>
        <w:object w:dxaOrig="2560" w:dyaOrig="360">
          <v:shape id="_x0000_i1199" type="#_x0000_t75" style="width:128.4pt;height:17.2pt" o:ole="">
            <v:imagedata r:id="rId356" o:title=""/>
          </v:shape>
          <o:OLEObject Type="Embed" ProgID="Equation.DSMT4" ShapeID="_x0000_i1199" DrawAspect="Content" ObjectID="_1673310951" r:id="rId357"/>
        </w:object>
      </w:r>
      <w:r w:rsidR="009C059F">
        <w:rPr>
          <w:rFonts w:cs="B Nazanin" w:hint="cs"/>
          <w:sz w:val="28"/>
          <w:szCs w:val="28"/>
          <w:rtl/>
        </w:rPr>
        <w:t xml:space="preserve"> </w:t>
      </w:r>
      <w:r w:rsidR="00A6071F" w:rsidRPr="00AB15D9">
        <w:rPr>
          <w:rFonts w:cs="B Nazanin" w:hint="cs"/>
          <w:sz w:val="28"/>
          <w:szCs w:val="28"/>
          <w:rtl/>
        </w:rPr>
        <w:t>و</w:t>
      </w:r>
      <w:r w:rsidR="00B11108" w:rsidRPr="00AB15D9">
        <w:rPr>
          <w:rFonts w:cs="B Nazanin"/>
          <w:position w:val="-12"/>
          <w:sz w:val="28"/>
          <w:szCs w:val="28"/>
        </w:rPr>
        <w:object w:dxaOrig="2000" w:dyaOrig="360">
          <v:shape id="_x0000_i1200" type="#_x0000_t75" style="width:100pt;height:17.2pt" o:ole="">
            <v:imagedata r:id="rId358" o:title=""/>
          </v:shape>
          <o:OLEObject Type="Embed" ProgID="Equation.DSMT4" ShapeID="_x0000_i1200" DrawAspect="Content" ObjectID="_1673310952" r:id="rId359"/>
        </w:object>
      </w:r>
      <w:r w:rsidR="001F48B9">
        <w:rPr>
          <w:rFonts w:cs="B Nazanin" w:hint="cs"/>
          <w:sz w:val="28"/>
          <w:szCs w:val="28"/>
          <w:rtl/>
        </w:rPr>
        <w:t xml:space="preserve"> باشند</w:t>
      </w:r>
      <w:r w:rsidR="00A6071F" w:rsidRPr="00AB15D9">
        <w:rPr>
          <w:rFonts w:cs="B Nazanin" w:hint="cs"/>
          <w:sz w:val="28"/>
          <w:szCs w:val="28"/>
          <w:rtl/>
        </w:rPr>
        <w:t>، آن</w:t>
      </w:r>
      <w:r w:rsidR="009C059F">
        <w:rPr>
          <w:rFonts w:cs="B Nazanin" w:hint="cs"/>
          <w:sz w:val="28"/>
          <w:szCs w:val="28"/>
          <w:rtl/>
        </w:rPr>
        <w:t>‌</w:t>
      </w:r>
      <w:r w:rsidR="00A6071F" w:rsidRPr="00AB15D9">
        <w:rPr>
          <w:rFonts w:cs="B Nazanin" w:hint="cs"/>
          <w:sz w:val="28"/>
          <w:szCs w:val="28"/>
          <w:rtl/>
        </w:rPr>
        <w:t xml:space="preserve">گاه </w:t>
      </w:r>
      <w:r w:rsidR="00B11108" w:rsidRPr="00AB15D9">
        <w:rPr>
          <w:rFonts w:cs="B Nazanin"/>
          <w:position w:val="-4"/>
          <w:sz w:val="28"/>
          <w:szCs w:val="28"/>
        </w:rPr>
        <w:object w:dxaOrig="780" w:dyaOrig="279">
          <v:shape id="_x0000_i1201" type="#_x0000_t75" style="width:39.2pt;height:14.4pt" o:ole="">
            <v:imagedata r:id="rId360" o:title=""/>
          </v:shape>
          <o:OLEObject Type="Embed" ProgID="Equation.DSMT4" ShapeID="_x0000_i1201" DrawAspect="Content" ObjectID="_1673310953" r:id="rId361"/>
        </w:object>
      </w:r>
      <w:r w:rsidR="009C059F">
        <w:rPr>
          <w:rFonts w:cs="B Nazanin" w:hint="cs"/>
          <w:sz w:val="28"/>
          <w:szCs w:val="28"/>
          <w:rtl/>
        </w:rPr>
        <w:t xml:space="preserve"> و</w:t>
      </w:r>
      <w:r w:rsidR="00B11108" w:rsidRPr="00AB15D9">
        <w:rPr>
          <w:rFonts w:cs="B Nazanin"/>
          <w:position w:val="-12"/>
          <w:sz w:val="28"/>
          <w:szCs w:val="28"/>
        </w:rPr>
        <w:object w:dxaOrig="1020" w:dyaOrig="380">
          <v:shape id="_x0000_i1202" type="#_x0000_t75" style="width:51.2pt;height:18.8pt" o:ole="">
            <v:imagedata r:id="rId362" o:title=""/>
          </v:shape>
          <o:OLEObject Type="Embed" ProgID="Equation.DSMT4" ShapeID="_x0000_i1202" DrawAspect="Content" ObjectID="_1673310954" r:id="rId363"/>
        </w:object>
      </w:r>
      <w:r w:rsidR="009C059F">
        <w:rPr>
          <w:rFonts w:cs="B Nazanin" w:hint="cs"/>
          <w:sz w:val="28"/>
          <w:szCs w:val="28"/>
          <w:rtl/>
        </w:rPr>
        <w:t xml:space="preserve"> و</w:t>
      </w:r>
      <w:r w:rsidR="00B11108" w:rsidRPr="00AB15D9">
        <w:rPr>
          <w:rFonts w:cs="B Nazanin"/>
          <w:position w:val="-4"/>
          <w:sz w:val="28"/>
          <w:szCs w:val="28"/>
        </w:rPr>
        <w:object w:dxaOrig="720" w:dyaOrig="279">
          <v:shape id="_x0000_i1203" type="#_x0000_t75" style="width:36pt;height:14.4pt" o:ole="">
            <v:imagedata r:id="rId364" o:title=""/>
          </v:shape>
          <o:OLEObject Type="Embed" ProgID="Equation.DSMT4" ShapeID="_x0000_i1203" DrawAspect="Content" ObjectID="_1673310955" r:id="rId365"/>
        </w:object>
      </w:r>
      <w:r w:rsidR="00A6071F" w:rsidRPr="00AB15D9">
        <w:rPr>
          <w:rFonts w:cs="B Nazanin" w:hint="cs"/>
          <w:sz w:val="28"/>
          <w:szCs w:val="28"/>
          <w:rtl/>
        </w:rPr>
        <w:t xml:space="preserve"> را به صورت یک بازه بنویسید.</w:t>
      </w:r>
    </w:p>
    <w:p w:rsidR="00A6071F" w:rsidRPr="00AB15D9" w:rsidRDefault="0030722E" w:rsidP="00B11108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50</w:t>
      </w:r>
      <w:r w:rsidR="00502A55" w:rsidRPr="00AB15D9">
        <w:rPr>
          <w:rFonts w:cs="B Nazanin" w:hint="cs"/>
          <w:sz w:val="28"/>
          <w:szCs w:val="28"/>
          <w:rtl/>
        </w:rPr>
        <w:t xml:space="preserve">) </w:t>
      </w:r>
      <w:r w:rsidR="00A6071F" w:rsidRPr="00AB15D9">
        <w:rPr>
          <w:rFonts w:cs="B Nazanin" w:hint="cs"/>
          <w:sz w:val="28"/>
          <w:szCs w:val="28"/>
          <w:rtl/>
        </w:rPr>
        <w:t xml:space="preserve">نمایش هندسی </w:t>
      </w:r>
      <w:r w:rsidR="007C76D0">
        <w:rPr>
          <w:rFonts w:cs="B Nazanin" w:hint="cs"/>
          <w:sz w:val="28"/>
          <w:szCs w:val="28"/>
          <w:rtl/>
        </w:rPr>
        <w:t>بازه‌های</w:t>
      </w:r>
      <w:r w:rsidR="00B11108" w:rsidRPr="00AB15D9">
        <w:rPr>
          <w:rFonts w:cs="B Nazanin"/>
          <w:position w:val="-12"/>
          <w:sz w:val="28"/>
          <w:szCs w:val="28"/>
        </w:rPr>
        <w:object w:dxaOrig="1219" w:dyaOrig="360">
          <v:shape id="_x0000_i1204" type="#_x0000_t75" style="width:60.8pt;height:17.2pt" o:ole="">
            <v:imagedata r:id="rId366" o:title=""/>
          </v:shape>
          <o:OLEObject Type="Embed" ProgID="Equation.DSMT4" ShapeID="_x0000_i1204" DrawAspect="Content" ObjectID="_1673310956" r:id="rId367"/>
        </w:object>
      </w:r>
      <w:r w:rsidR="00A6071F" w:rsidRPr="00AB15D9">
        <w:rPr>
          <w:rFonts w:cs="B Nazanin" w:hint="cs"/>
          <w:sz w:val="28"/>
          <w:szCs w:val="28"/>
          <w:rtl/>
        </w:rPr>
        <w:t xml:space="preserve"> و </w:t>
      </w:r>
      <w:r w:rsidR="00B11108" w:rsidRPr="00AB15D9">
        <w:rPr>
          <w:rFonts w:cs="B Nazanin"/>
          <w:position w:val="-12"/>
          <w:sz w:val="28"/>
          <w:szCs w:val="28"/>
        </w:rPr>
        <w:object w:dxaOrig="1180" w:dyaOrig="360">
          <v:shape id="_x0000_i1205" type="#_x0000_t75" style="width:59.2pt;height:17.2pt" o:ole="">
            <v:imagedata r:id="rId368" o:title=""/>
          </v:shape>
          <o:OLEObject Type="Embed" ProgID="Equation.DSMT4" ShapeID="_x0000_i1205" DrawAspect="Content" ObjectID="_1673310957" r:id="rId369"/>
        </w:object>
      </w:r>
      <w:r w:rsidR="00A6071F" w:rsidRPr="00AB15D9">
        <w:rPr>
          <w:rFonts w:cs="B Nazanin" w:hint="cs"/>
          <w:sz w:val="28"/>
          <w:szCs w:val="28"/>
          <w:rtl/>
        </w:rPr>
        <w:t xml:space="preserve"> را روی محور رسم کرده و حاصل عبارت</w:t>
      </w:r>
      <w:r w:rsidR="009C059F">
        <w:rPr>
          <w:rFonts w:cs="B Nazanin" w:hint="cs"/>
          <w:sz w:val="28"/>
          <w:szCs w:val="28"/>
          <w:rtl/>
        </w:rPr>
        <w:t>‌</w:t>
      </w:r>
      <w:r w:rsidR="00A6071F" w:rsidRPr="00AB15D9">
        <w:rPr>
          <w:rFonts w:cs="B Nazanin" w:hint="cs"/>
          <w:sz w:val="28"/>
          <w:szCs w:val="28"/>
          <w:rtl/>
        </w:rPr>
        <w:t>های زیر را بدست آورید؟</w:t>
      </w:r>
    </w:p>
    <w:p w:rsidR="00B42196" w:rsidRPr="00AB15D9" w:rsidRDefault="00A6071F" w:rsidP="003A2F35">
      <w:pPr>
        <w:pStyle w:val="Signature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</w:rPr>
        <w:t xml:space="preserve">    </w:t>
      </w:r>
      <w:r w:rsidR="005558FA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                       </w:t>
      </w:r>
      <w:r w:rsidR="001A693E" w:rsidRPr="00B25818">
        <w:rPr>
          <w:rFonts w:cs="B Nazanin"/>
          <w:position w:val="-12"/>
          <w:sz w:val="28"/>
          <w:szCs w:val="28"/>
        </w:rPr>
        <w:object w:dxaOrig="1320" w:dyaOrig="380">
          <v:shape id="_x0000_i1206" type="#_x0000_t75" style="width:67.6pt;height:19.6pt" o:ole="">
            <v:imagedata r:id="rId370" o:title=""/>
          </v:shape>
          <o:OLEObject Type="Embed" ProgID="Equation.DSMT4" ShapeID="_x0000_i1206" DrawAspect="Content" ObjectID="_1673310958" r:id="rId371"/>
        </w:object>
      </w:r>
      <w:r w:rsidRPr="00AB15D9">
        <w:rPr>
          <w:rFonts w:cs="B Nazanin" w:hint="cs"/>
          <w:sz w:val="28"/>
          <w:szCs w:val="28"/>
          <w:rtl/>
        </w:rPr>
        <w:t xml:space="preserve">            </w:t>
      </w:r>
      <w:r w:rsidR="003A2F35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 </w:t>
      </w:r>
      <w:r w:rsidR="002F7C87">
        <w:rPr>
          <w:rFonts w:cs="B Nazanin" w:hint="cs"/>
          <w:sz w:val="28"/>
          <w:szCs w:val="28"/>
          <w:rtl/>
        </w:rPr>
        <w:t>ت)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="005558FA" w:rsidRPr="008A0549">
        <w:rPr>
          <w:position w:val="-4"/>
        </w:rPr>
        <w:object w:dxaOrig="720" w:dyaOrig="279">
          <v:shape id="_x0000_i1207" type="#_x0000_t75" style="width:36pt;height:14.4pt" o:ole="">
            <v:imagedata r:id="rId372" o:title=""/>
          </v:shape>
          <o:OLEObject Type="Embed" ProgID="Equation.DSMT4" ShapeID="_x0000_i1207" DrawAspect="Content" ObjectID="_1673310959" r:id="rId373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   </w:t>
      </w:r>
      <w:r w:rsidR="005558FA">
        <w:rPr>
          <w:rFonts w:cs="B Nazanin" w:hint="cs"/>
          <w:sz w:val="28"/>
          <w:szCs w:val="28"/>
          <w:rtl/>
        </w:rPr>
        <w:t>پ)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="005558FA" w:rsidRPr="008A0549">
        <w:rPr>
          <w:position w:val="-4"/>
        </w:rPr>
        <w:object w:dxaOrig="780" w:dyaOrig="279">
          <v:shape id="_x0000_i1208" type="#_x0000_t75" style="width:39.2pt;height:14.4pt" o:ole="">
            <v:imagedata r:id="rId374" o:title=""/>
          </v:shape>
          <o:OLEObject Type="Embed" ProgID="Equation.DSMT4" ShapeID="_x0000_i1208" DrawAspect="Content" ObjectID="_1673310960" r:id="rId375"/>
        </w:objec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="005558FA">
        <w:rPr>
          <w:rFonts w:cs="B Nazanin" w:hint="cs"/>
          <w:sz w:val="28"/>
          <w:szCs w:val="28"/>
          <w:rtl/>
        </w:rPr>
        <w:t xml:space="preserve">     </w:t>
      </w:r>
      <w:r w:rsidRPr="00AB15D9">
        <w:rPr>
          <w:rFonts w:cs="B Nazanin" w:hint="cs"/>
          <w:sz w:val="28"/>
          <w:szCs w:val="28"/>
          <w:rtl/>
        </w:rPr>
        <w:t xml:space="preserve">     </w:t>
      </w:r>
      <w:r w:rsidR="005558FA">
        <w:rPr>
          <w:rFonts w:cs="B Nazanin" w:hint="cs"/>
          <w:sz w:val="28"/>
          <w:szCs w:val="28"/>
          <w:rtl/>
        </w:rPr>
        <w:t>ب)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="005558FA" w:rsidRPr="008A0549">
        <w:rPr>
          <w:position w:val="-4"/>
        </w:rPr>
        <w:object w:dxaOrig="780" w:dyaOrig="279">
          <v:shape id="_x0000_i1209" type="#_x0000_t75" style="width:39.2pt;height:14.4pt" o:ole="">
            <v:imagedata r:id="rId376" o:title=""/>
          </v:shape>
          <o:OLEObject Type="Embed" ProgID="Equation.DSMT4" ShapeID="_x0000_i1209" DrawAspect="Content" ObjectID="_1673310961" r:id="rId377"/>
        </w:object>
      </w:r>
      <w:r w:rsidR="00B42196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5558FA">
        <w:rPr>
          <w:rFonts w:cs="B Nazanin" w:hint="cs"/>
          <w:sz w:val="28"/>
          <w:szCs w:val="28"/>
          <w:rtl/>
          <w:lang w:bidi="fa-IR"/>
        </w:rPr>
        <w:t xml:space="preserve"> الف)</w:t>
      </w:r>
    </w:p>
    <w:p w:rsidR="0071494C" w:rsidRPr="00AB15D9" w:rsidRDefault="0071494C" w:rsidP="00502A55">
      <w:pPr>
        <w:pStyle w:val="Signature"/>
        <w:rPr>
          <w:rFonts w:cs="B Nazanin"/>
          <w:sz w:val="28"/>
          <w:szCs w:val="28"/>
          <w:rtl/>
        </w:rPr>
      </w:pPr>
    </w:p>
    <w:p w:rsidR="00B42196" w:rsidRPr="00AB15D9" w:rsidRDefault="0030722E" w:rsidP="003A2F35">
      <w:pPr>
        <w:bidi/>
        <w:spacing w:after="0" w:line="240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51</w:t>
      </w:r>
      <w:r w:rsidR="000469C0" w:rsidRPr="00AB15D9">
        <w:rPr>
          <w:rFonts w:cs="B Nazanin" w:hint="cs"/>
          <w:sz w:val="28"/>
          <w:szCs w:val="28"/>
          <w:rtl/>
          <w:lang w:bidi="fa-IR"/>
        </w:rPr>
        <w:t>)</w:t>
      </w:r>
      <w:r w:rsidR="00B42196" w:rsidRPr="00AB15D9">
        <w:rPr>
          <w:rFonts w:cs="B Nazanin"/>
          <w:sz w:val="28"/>
          <w:szCs w:val="28"/>
          <w:lang w:bidi="fa-IR"/>
        </w:rPr>
        <w:t xml:space="preserve"> </w:t>
      </w:r>
      <w:r w:rsidR="00B42196" w:rsidRPr="00AB15D9">
        <w:rPr>
          <w:rFonts w:cs="B Nazanin" w:hint="cs"/>
          <w:sz w:val="28"/>
          <w:szCs w:val="28"/>
          <w:rtl/>
          <w:lang w:bidi="fa-IR"/>
        </w:rPr>
        <w:t xml:space="preserve"> اگر مجموع</w:t>
      </w:r>
      <w:r w:rsidR="003A2F35">
        <w:rPr>
          <w:rFonts w:cs="B Nazanin" w:hint="cs"/>
          <w:sz w:val="28"/>
          <w:szCs w:val="28"/>
          <w:rtl/>
          <w:lang w:bidi="fa-IR"/>
        </w:rPr>
        <w:t xml:space="preserve">ۀ </w:t>
      </w:r>
      <w:r w:rsidR="00DB2306">
        <w:rPr>
          <w:rFonts w:cs="B Nazanin" w:hint="cs"/>
          <w:sz w:val="28"/>
          <w:szCs w:val="28"/>
          <w:rtl/>
          <w:lang w:bidi="fa-IR"/>
        </w:rPr>
        <w:t>مرجع اعداد طبیعی و</w:t>
      </w:r>
      <w:r w:rsidR="00DD5D6C" w:rsidRPr="00AB15D9">
        <w:rPr>
          <w:rFonts w:cs="B Nazanin"/>
          <w:position w:val="-12"/>
          <w:sz w:val="28"/>
          <w:szCs w:val="28"/>
        </w:rPr>
        <w:object w:dxaOrig="1640" w:dyaOrig="380">
          <v:shape id="_x0000_i1210" type="#_x0000_t75" style="width:81.2pt;height:18.8pt" o:ole="">
            <v:imagedata r:id="rId378" o:title=""/>
          </v:shape>
          <o:OLEObject Type="Embed" ProgID="Equation.DSMT4" ShapeID="_x0000_i1210" DrawAspect="Content" ObjectID="_1673310962" r:id="rId379"/>
        </w:object>
      </w:r>
      <w:r w:rsidR="009C059F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3031AC" w:rsidRPr="00AB15D9">
        <w:rPr>
          <w:rFonts w:cs="B Nazanin"/>
          <w:position w:val="-12"/>
          <w:sz w:val="28"/>
          <w:szCs w:val="28"/>
        </w:rPr>
        <w:object w:dxaOrig="1660" w:dyaOrig="380">
          <v:shape id="_x0000_i1211" type="#_x0000_t75" style="width:83.2pt;height:18.8pt" o:ole="">
            <v:imagedata r:id="rId380" o:title=""/>
          </v:shape>
          <o:OLEObject Type="Embed" ProgID="Equation.DSMT4" ShapeID="_x0000_i1211" DrawAspect="Content" ObjectID="_1673310963" r:id="rId381"/>
        </w:object>
      </w:r>
      <w:r w:rsidR="002F7C87">
        <w:rPr>
          <w:rFonts w:cs="B Nazanin" w:hint="cs"/>
          <w:sz w:val="28"/>
          <w:szCs w:val="28"/>
          <w:rtl/>
        </w:rPr>
        <w:t xml:space="preserve"> </w:t>
      </w:r>
      <w:r w:rsidR="00B42196" w:rsidRPr="00AB15D9">
        <w:rPr>
          <w:rFonts w:cs="B Nazanin" w:hint="cs"/>
          <w:sz w:val="28"/>
          <w:szCs w:val="28"/>
          <w:rtl/>
          <w:lang w:bidi="fa-IR"/>
        </w:rPr>
        <w:t>مجموع</w:t>
      </w:r>
      <w:r w:rsidR="003A2F35">
        <w:rPr>
          <w:rFonts w:cs="B Nazanin" w:hint="cs"/>
          <w:sz w:val="28"/>
          <w:szCs w:val="28"/>
          <w:rtl/>
          <w:lang w:bidi="fa-IR"/>
        </w:rPr>
        <w:t>ۀ</w:t>
      </w:r>
      <w:r w:rsidR="00DD5D6C" w:rsidRPr="00AB15D9">
        <w:rPr>
          <w:rFonts w:cs="B Nazanin"/>
          <w:position w:val="-4"/>
          <w:sz w:val="28"/>
          <w:szCs w:val="28"/>
        </w:rPr>
        <w:object w:dxaOrig="780" w:dyaOrig="279">
          <v:shape id="_x0000_i1212" type="#_x0000_t75" style="width:39.2pt;height:14.4pt" o:ole="">
            <v:imagedata r:id="rId382" o:title=""/>
          </v:shape>
          <o:OLEObject Type="Embed" ProgID="Equation.DSMT4" ShapeID="_x0000_i1212" DrawAspect="Content" ObjectID="_1673310964" r:id="rId383"/>
        </w:object>
      </w:r>
      <w:r w:rsidR="00B42196" w:rsidRPr="00AB15D9">
        <w:rPr>
          <w:rFonts w:cs="B Nazanin" w:hint="cs"/>
          <w:sz w:val="28"/>
          <w:szCs w:val="28"/>
          <w:rtl/>
          <w:lang w:bidi="fa-IR"/>
        </w:rPr>
        <w:t>چند عضو دارد</w:t>
      </w:r>
      <w:r w:rsidR="00502A55" w:rsidRPr="00AB15D9">
        <w:rPr>
          <w:rFonts w:cs="B Nazanin" w:hint="cs"/>
          <w:sz w:val="28"/>
          <w:szCs w:val="28"/>
          <w:rtl/>
          <w:lang w:bidi="fa-IR"/>
        </w:rPr>
        <w:t>؟</w:t>
      </w:r>
    </w:p>
    <w:p w:rsidR="00B42196" w:rsidRPr="00AB15D9" w:rsidRDefault="003A2F35" w:rsidP="003A2F35">
      <w:pPr>
        <w:jc w:val="right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الف) 6                    </w:t>
      </w:r>
      <w:r w:rsidR="00B42196"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>
        <w:rPr>
          <w:rFonts w:cs="B Nazanin" w:hint="cs"/>
          <w:sz w:val="28"/>
          <w:szCs w:val="28"/>
          <w:rtl/>
          <w:lang w:bidi="fa-IR"/>
        </w:rPr>
        <w:t>ب</w:t>
      </w:r>
      <w:r w:rsidR="00B42196" w:rsidRPr="00AB15D9">
        <w:rPr>
          <w:rFonts w:cs="B Nazanin" w:hint="cs"/>
          <w:sz w:val="28"/>
          <w:szCs w:val="28"/>
          <w:rtl/>
          <w:lang w:bidi="fa-IR"/>
        </w:rPr>
        <w:t>)  7</w:t>
      </w:r>
      <w:r>
        <w:rPr>
          <w:rFonts w:cs="B Nazanin" w:hint="cs"/>
          <w:sz w:val="28"/>
          <w:szCs w:val="28"/>
          <w:rtl/>
          <w:lang w:bidi="fa-IR"/>
        </w:rPr>
        <w:t xml:space="preserve">                      </w:t>
      </w:r>
      <w:r w:rsidR="00B42196"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  <w:r>
        <w:rPr>
          <w:rFonts w:cs="B Nazanin" w:hint="cs"/>
          <w:sz w:val="28"/>
          <w:szCs w:val="28"/>
          <w:rtl/>
          <w:lang w:bidi="fa-IR"/>
        </w:rPr>
        <w:t>پ</w:t>
      </w:r>
      <w:r w:rsidR="00B42196" w:rsidRPr="00AB15D9">
        <w:rPr>
          <w:rFonts w:cs="B Nazanin" w:hint="cs"/>
          <w:sz w:val="28"/>
          <w:szCs w:val="28"/>
          <w:rtl/>
          <w:lang w:bidi="fa-IR"/>
        </w:rPr>
        <w:t xml:space="preserve">)8                         </w:t>
      </w:r>
      <w:r>
        <w:rPr>
          <w:rFonts w:cs="B Nazanin" w:hint="cs"/>
          <w:sz w:val="28"/>
          <w:szCs w:val="28"/>
          <w:rtl/>
          <w:lang w:bidi="fa-IR"/>
        </w:rPr>
        <w:t>ت</w:t>
      </w:r>
      <w:r w:rsidR="00B42196" w:rsidRPr="00AB15D9">
        <w:rPr>
          <w:rFonts w:cs="B Nazanin" w:hint="cs"/>
          <w:sz w:val="28"/>
          <w:szCs w:val="28"/>
          <w:rtl/>
          <w:lang w:bidi="fa-IR"/>
        </w:rPr>
        <w:t>)9</w:t>
      </w:r>
      <w:r w:rsidR="000469C0"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  <w:r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30722E" w:rsidRDefault="006573C4" w:rsidP="0030722E">
      <w:pPr>
        <w:jc w:val="right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>کدام است؟</w:t>
      </w:r>
      <w:r w:rsidR="00CB3D43" w:rsidRPr="00AB15D9">
        <w:rPr>
          <w:rFonts w:cs="B Nazanin" w:hint="cs"/>
          <w:sz w:val="28"/>
          <w:szCs w:val="28"/>
          <w:rtl/>
        </w:rPr>
        <w:t xml:space="preserve"> </w:t>
      </w:r>
      <w:r w:rsidR="00E148C8" w:rsidRPr="00AB15D9">
        <w:rPr>
          <w:rFonts w:cs="B Nazanin"/>
          <w:position w:val="-12"/>
          <w:sz w:val="28"/>
          <w:szCs w:val="28"/>
        </w:rPr>
        <w:object w:dxaOrig="1380" w:dyaOrig="360">
          <v:shape id="_x0000_i1213" type="#_x0000_t75" style="width:69.6pt;height:17.2pt" o:ole="">
            <v:imagedata r:id="rId384" o:title=""/>
          </v:shape>
          <o:OLEObject Type="Embed" ProgID="Equation.DSMT4" ShapeID="_x0000_i1213" DrawAspect="Content" ObjectID="_1673310965" r:id="rId385"/>
        </w:object>
      </w:r>
      <w:r w:rsidR="00CB3D43" w:rsidRPr="00AB15D9">
        <w:rPr>
          <w:rFonts w:cs="B Nazanin" w:hint="cs"/>
          <w:sz w:val="28"/>
          <w:szCs w:val="28"/>
          <w:rtl/>
        </w:rPr>
        <w:t xml:space="preserve"> </w:t>
      </w:r>
      <w:r w:rsidR="00E148C8" w:rsidRPr="00AB15D9">
        <w:rPr>
          <w:rFonts w:cs="B Nazanin" w:hint="cs"/>
          <w:sz w:val="28"/>
          <w:szCs w:val="28"/>
          <w:rtl/>
        </w:rPr>
        <w:t xml:space="preserve">دو مجموعه باشند، حاصل </w:t>
      </w:r>
      <w:r w:rsidR="00E148C8" w:rsidRPr="00AB15D9">
        <w:rPr>
          <w:rFonts w:cs="B Nazanin"/>
          <w:position w:val="-4"/>
          <w:sz w:val="28"/>
          <w:szCs w:val="28"/>
        </w:rPr>
        <w:object w:dxaOrig="260" w:dyaOrig="279">
          <v:shape id="_x0000_i1214" type="#_x0000_t75" style="width:12.8pt;height:14.4pt" o:ole="">
            <v:imagedata r:id="rId386" o:title=""/>
          </v:shape>
          <o:OLEObject Type="Embed" ProgID="Equation.DSMT4" ShapeID="_x0000_i1214" DrawAspect="Content" ObjectID="_1673310966" r:id="rId387"/>
        </w:object>
      </w:r>
      <w:r w:rsidR="00CB3D43" w:rsidRPr="00AB15D9">
        <w:rPr>
          <w:rFonts w:cs="B Nazanin" w:hint="cs"/>
          <w:sz w:val="28"/>
          <w:szCs w:val="28"/>
          <w:rtl/>
        </w:rPr>
        <w:t xml:space="preserve"> </w:t>
      </w:r>
      <w:r w:rsidR="00E148C8" w:rsidRPr="00AB15D9">
        <w:rPr>
          <w:rFonts w:cs="B Nazanin" w:hint="cs"/>
          <w:sz w:val="28"/>
          <w:szCs w:val="28"/>
          <w:rtl/>
          <w:lang w:bidi="fa-IR"/>
        </w:rPr>
        <w:t>و</w:t>
      </w:r>
      <w:r w:rsidR="00CB3D43" w:rsidRPr="00AB15D9">
        <w:rPr>
          <w:rFonts w:cs="B Nazanin"/>
          <w:position w:val="-4"/>
          <w:sz w:val="28"/>
          <w:szCs w:val="28"/>
        </w:rPr>
        <w:object w:dxaOrig="279" w:dyaOrig="279">
          <v:shape id="_x0000_i1215" type="#_x0000_t75" style="width:14.4pt;height:14.4pt" o:ole="">
            <v:imagedata r:id="rId388" o:title=""/>
          </v:shape>
          <o:OLEObject Type="Embed" ProgID="Equation.DSMT4" ShapeID="_x0000_i1215" DrawAspect="Content" ObjectID="_1673310967" r:id="rId389"/>
        </w:object>
      </w:r>
      <w:r w:rsidR="00DD550D">
        <w:rPr>
          <w:rFonts w:cs="B Nazanin" w:hint="cs"/>
          <w:sz w:val="28"/>
          <w:szCs w:val="28"/>
          <w:rtl/>
          <w:lang w:bidi="fa-IR"/>
        </w:rPr>
        <w:t>52)</w:t>
      </w:r>
      <w:r w:rsidR="0030722E">
        <w:rPr>
          <w:rFonts w:cs="B Nazanin" w:hint="cs"/>
          <w:sz w:val="28"/>
          <w:szCs w:val="28"/>
          <w:rtl/>
          <w:lang w:bidi="fa-IR"/>
        </w:rPr>
        <w:t xml:space="preserve">  اگر</w:t>
      </w:r>
      <w:r w:rsidR="00B42196" w:rsidRPr="00AB15D9">
        <w:rPr>
          <w:rFonts w:cs="B Nazanin"/>
          <w:sz w:val="28"/>
          <w:szCs w:val="28"/>
          <w:lang w:bidi="fa-IR"/>
        </w:rPr>
        <w:t xml:space="preserve">   </w:t>
      </w:r>
    </w:p>
    <w:p w:rsidR="00FC22C1" w:rsidRDefault="00B42196" w:rsidP="003A2F35">
      <w:pPr>
        <w:jc w:val="right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/>
          <w:sz w:val="28"/>
          <w:szCs w:val="28"/>
          <w:lang w:bidi="fa-IR"/>
        </w:rPr>
        <w:t xml:space="preserve">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031AC" w:rsidRPr="00AB15D9">
        <w:rPr>
          <w:rFonts w:cs="B Nazanin"/>
          <w:position w:val="-10"/>
          <w:sz w:val="28"/>
          <w:szCs w:val="28"/>
        </w:rPr>
        <w:object w:dxaOrig="220" w:dyaOrig="340">
          <v:shape id="_x0000_i1216" type="#_x0000_t75" style="width:11.2pt;height:16.4pt" o:ole="">
            <v:imagedata r:id="rId390" o:title=""/>
          </v:shape>
          <o:OLEObject Type="Embed" ProgID="Equation.DSMT4" ShapeID="_x0000_i1216" DrawAspect="Content" ObjectID="_1673310968" r:id="rId391"/>
        </w:object>
      </w:r>
      <w:r w:rsidR="006573C4" w:rsidRPr="00AB15D9">
        <w:rPr>
          <w:rFonts w:cs="B Nazanin" w:hint="cs"/>
          <w:sz w:val="28"/>
          <w:szCs w:val="28"/>
          <w:rtl/>
          <w:lang w:bidi="fa-IR"/>
        </w:rPr>
        <w:t xml:space="preserve">              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</w:t>
      </w:r>
      <w:r w:rsidR="003A2F35">
        <w:rPr>
          <w:rFonts w:cs="B Nazanin" w:hint="cs"/>
          <w:sz w:val="28"/>
          <w:szCs w:val="28"/>
          <w:rtl/>
          <w:lang w:bidi="fa-IR"/>
        </w:rPr>
        <w:t>ت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3031AC" w:rsidRPr="00AB15D9">
        <w:rPr>
          <w:rFonts w:cs="B Nazanin"/>
          <w:position w:val="-4"/>
          <w:sz w:val="28"/>
          <w:szCs w:val="28"/>
        </w:rPr>
        <w:object w:dxaOrig="260" w:dyaOrig="279">
          <v:shape id="_x0000_i1217" type="#_x0000_t75" style="width:12.8pt;height:14.4pt" o:ole="">
            <v:imagedata r:id="rId392" o:title=""/>
          </v:shape>
          <o:OLEObject Type="Embed" ProgID="Equation.DSMT4" ShapeID="_x0000_i1217" DrawAspect="Content" ObjectID="_1673310969" r:id="rId393"/>
        </w:object>
      </w:r>
      <w:r w:rsidR="003A2F35">
        <w:rPr>
          <w:rFonts w:cs="B Nazanin" w:hint="cs"/>
          <w:sz w:val="28"/>
          <w:szCs w:val="28"/>
          <w:rtl/>
          <w:lang w:bidi="fa-IR"/>
        </w:rPr>
        <w:t>پ</w:t>
      </w:r>
      <w:r w:rsidR="000469C0" w:rsidRPr="00AB15D9">
        <w:rPr>
          <w:rFonts w:cs="B Nazanin" w:hint="cs"/>
          <w:sz w:val="28"/>
          <w:szCs w:val="28"/>
          <w:rtl/>
          <w:lang w:bidi="fa-IR"/>
        </w:rPr>
        <w:t>)</w:t>
      </w:r>
      <w:r w:rsidR="003A2F35">
        <w:rPr>
          <w:rFonts w:cs="B Nazanin"/>
          <w:sz w:val="28"/>
          <w:szCs w:val="28"/>
          <w:lang w:bidi="fa-IR"/>
        </w:rPr>
        <w:t xml:space="preserve">     </w:t>
      </w:r>
      <w:r w:rsidRPr="00AB15D9">
        <w:rPr>
          <w:rFonts w:cs="B Nazanin"/>
          <w:sz w:val="28"/>
          <w:szCs w:val="28"/>
          <w:lang w:bidi="fa-IR"/>
        </w:rPr>
        <w:t xml:space="preserve">           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031AC" w:rsidRPr="00AB15D9">
        <w:rPr>
          <w:rFonts w:cs="B Nazanin"/>
          <w:position w:val="-4"/>
          <w:sz w:val="28"/>
          <w:szCs w:val="28"/>
        </w:rPr>
        <w:object w:dxaOrig="340" w:dyaOrig="300">
          <v:shape id="_x0000_i1218" type="#_x0000_t75" style="width:16.4pt;height:15.2pt" o:ole="">
            <v:imagedata r:id="rId394" o:title=""/>
          </v:shape>
          <o:OLEObject Type="Embed" ProgID="Equation.DSMT4" ShapeID="_x0000_i1218" DrawAspect="Content" ObjectID="_1673310970" r:id="rId395"/>
        </w:object>
      </w:r>
      <w:r w:rsidR="003A2F35">
        <w:rPr>
          <w:rFonts w:cs="B Nazanin" w:hint="cs"/>
          <w:sz w:val="28"/>
          <w:szCs w:val="28"/>
          <w:rtl/>
          <w:lang w:bidi="fa-IR"/>
        </w:rPr>
        <w:t xml:space="preserve">       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</w:t>
      </w:r>
      <w:r w:rsidR="003A2F35">
        <w:rPr>
          <w:rFonts w:cs="B Nazanin" w:hint="cs"/>
          <w:sz w:val="28"/>
          <w:szCs w:val="28"/>
          <w:rtl/>
          <w:lang w:bidi="fa-IR"/>
        </w:rPr>
        <w:t>ب</w:t>
      </w:r>
      <w:r w:rsidRPr="00AB15D9">
        <w:rPr>
          <w:rFonts w:cs="B Nazanin" w:hint="cs"/>
          <w:sz w:val="28"/>
          <w:szCs w:val="28"/>
          <w:rtl/>
          <w:lang w:bidi="fa-IR"/>
        </w:rPr>
        <w:t>)</w:t>
      </w:r>
      <w:r w:rsidR="003031AC" w:rsidRPr="00AB15D9">
        <w:rPr>
          <w:rFonts w:cs="B Nazanin"/>
          <w:sz w:val="28"/>
          <w:szCs w:val="28"/>
        </w:rPr>
        <w:t xml:space="preserve"> </w:t>
      </w:r>
      <w:r w:rsidR="003031AC" w:rsidRPr="00AB15D9">
        <w:rPr>
          <w:rFonts w:cs="B Nazanin"/>
          <w:position w:val="-4"/>
          <w:sz w:val="28"/>
          <w:szCs w:val="28"/>
        </w:rPr>
        <w:object w:dxaOrig="279" w:dyaOrig="279">
          <v:shape id="_x0000_i1219" type="#_x0000_t75" style="width:14.4pt;height:14.4pt" o:ole="">
            <v:imagedata r:id="rId396" o:title=""/>
          </v:shape>
          <o:OLEObject Type="Embed" ProgID="Equation.DSMT4" ShapeID="_x0000_i1219" DrawAspect="Content" ObjectID="_1673310971" r:id="rId397"/>
        </w:object>
      </w:r>
      <w:r w:rsidR="000469C0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A2F35">
        <w:rPr>
          <w:rFonts w:cs="B Nazanin" w:hint="cs"/>
          <w:sz w:val="28"/>
          <w:szCs w:val="28"/>
          <w:rtl/>
          <w:lang w:bidi="fa-IR"/>
        </w:rPr>
        <w:t>الف)</w: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FC22C1" w:rsidRPr="00AB15D9" w:rsidTr="006C6C9C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FC22C1" w:rsidRPr="00AB15D9" w:rsidRDefault="00B44F01" w:rsidP="006C6C9C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818885539"/>
                <w:placeholder>
                  <w:docPart w:val="320D5630317F4AAC860815772A2D4848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FC22C1" w:rsidRPr="00AB15D9" w:rsidTr="006C6C9C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FC22C1" w:rsidRPr="00AB15D9" w:rsidRDefault="00B44F01" w:rsidP="006C6C9C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2110574117"/>
                <w:placeholder>
                  <w:docPart w:val="CC32DECA8C0F493BA6268C616E5ABBE1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FC22C1" w:rsidRDefault="00FC22C1" w:rsidP="00FC22C1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230236" w:rsidRDefault="00FC22C1" w:rsidP="00230236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53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) درستی یا نادرستی عبارات زیر را مشخص کنید</w:t>
      </w:r>
      <w:r w:rsidR="00230236">
        <w:rPr>
          <w:rFonts w:cs="B Nazanin" w:hint="cs"/>
          <w:sz w:val="28"/>
          <w:szCs w:val="28"/>
          <w:rtl/>
          <w:lang w:bidi="fa-IR"/>
        </w:rPr>
        <w:t>.</w:t>
      </w:r>
    </w:p>
    <w:p w:rsidR="00903AB0" w:rsidRPr="00AB15D9" w:rsidRDefault="00903AB0" w:rsidP="00230236">
      <w:pPr>
        <w:bidi/>
        <w:spacing w:after="0" w:line="240" w:lineRule="auto"/>
        <w:rPr>
          <w:rFonts w:cs="B Nazanin"/>
          <w:sz w:val="28"/>
          <w:szCs w:val="28"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903AB0" w:rsidRPr="00AB15D9" w:rsidRDefault="00903AB0" w:rsidP="00E66628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الف) </w:t>
      </w:r>
      <w:r w:rsidR="00E148C8" w:rsidRPr="00AB15D9">
        <w:rPr>
          <w:rFonts w:cs="B Nazanin"/>
          <w:position w:val="-10"/>
          <w:sz w:val="28"/>
          <w:szCs w:val="28"/>
        </w:rPr>
        <w:object w:dxaOrig="999" w:dyaOrig="420">
          <v:shape id="_x0000_i1220" type="#_x0000_t75" style="width:50.4pt;height:21.2pt" o:ole="">
            <v:imagedata r:id="rId398" o:title=""/>
          </v:shape>
          <o:OLEObject Type="Embed" ProgID="Equation.DSMT4" ShapeID="_x0000_i1220" DrawAspect="Content" ObjectID="_1673310972" r:id="rId399"/>
        </w:object>
      </w:r>
      <w:r w:rsidRPr="00AB15D9">
        <w:rPr>
          <w:rFonts w:cs="B Nazanin"/>
          <w:sz w:val="28"/>
          <w:szCs w:val="28"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      ب) </w:t>
      </w:r>
      <w:r w:rsidR="003031AC" w:rsidRPr="00AB15D9">
        <w:rPr>
          <w:rFonts w:cs="B Nazanin"/>
          <w:position w:val="-12"/>
          <w:sz w:val="28"/>
          <w:szCs w:val="28"/>
        </w:rPr>
        <w:object w:dxaOrig="1219" w:dyaOrig="360">
          <v:shape id="_x0000_i1221" type="#_x0000_t75" style="width:60.8pt;height:17.2pt" o:ole="">
            <v:imagedata r:id="rId400" o:title=""/>
          </v:shape>
          <o:OLEObject Type="Embed" ProgID="Equation.DSMT4" ShapeID="_x0000_i1221" DrawAspect="Content" ObjectID="_1673310973" r:id="rId401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       </w:t>
      </w:r>
      <w:r w:rsidR="003A2F35">
        <w:rPr>
          <w:rFonts w:cs="B Nazanin" w:hint="cs"/>
          <w:sz w:val="28"/>
          <w:szCs w:val="28"/>
          <w:rtl/>
          <w:lang w:bidi="fa-IR"/>
        </w:rPr>
        <w:t>پ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  </w:t>
      </w:r>
      <w:r w:rsidR="003031AC" w:rsidRPr="00AB15D9">
        <w:rPr>
          <w:rFonts w:cs="B Nazanin"/>
          <w:position w:val="-12"/>
          <w:sz w:val="28"/>
          <w:szCs w:val="28"/>
        </w:rPr>
        <w:object w:dxaOrig="1219" w:dyaOrig="360">
          <v:shape id="_x0000_i1222" type="#_x0000_t75" style="width:60.8pt;height:17.2pt" o:ole="">
            <v:imagedata r:id="rId402" o:title=""/>
          </v:shape>
          <o:OLEObject Type="Embed" ProgID="Equation.DSMT4" ShapeID="_x0000_i1222" DrawAspect="Content" ObjectID="_1673310974" r:id="rId403"/>
        </w:object>
      </w:r>
    </w:p>
    <w:p w:rsidR="006E026E" w:rsidRPr="00AB15D9" w:rsidRDefault="006E026E" w:rsidP="006E026E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903AB0" w:rsidRPr="00AB15D9" w:rsidRDefault="00FC22C1" w:rsidP="009C059F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54</w:t>
      </w:r>
      <w:r w:rsidR="00DB2306">
        <w:rPr>
          <w:rFonts w:cs="B Nazanin" w:hint="cs"/>
          <w:sz w:val="28"/>
          <w:szCs w:val="28"/>
          <w:rtl/>
          <w:lang w:bidi="fa-IR"/>
        </w:rPr>
        <w:t xml:space="preserve">) اگر 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دو مجموع</w:t>
      </w:r>
      <w:r w:rsidR="003A2F35">
        <w:rPr>
          <w:rFonts w:cs="B Nazanin" w:hint="cs"/>
          <w:sz w:val="28"/>
          <w:szCs w:val="28"/>
          <w:rtl/>
          <w:lang w:bidi="fa-IR"/>
        </w:rPr>
        <w:t>ۀ</w:t>
      </w:r>
      <w:r w:rsidR="00DD5D6C" w:rsidRPr="00AB15D9">
        <w:rPr>
          <w:rFonts w:cs="B Nazanin"/>
          <w:position w:val="-12"/>
          <w:sz w:val="28"/>
          <w:szCs w:val="28"/>
        </w:rPr>
        <w:object w:dxaOrig="1380" w:dyaOrig="360">
          <v:shape id="_x0000_i1223" type="#_x0000_t75" style="width:69.6pt;height:17.2pt" o:ole="">
            <v:imagedata r:id="rId404" o:title=""/>
          </v:shape>
          <o:OLEObject Type="Embed" ProgID="Equation.DSMT4" ShapeID="_x0000_i1223" DrawAspect="Content" ObjectID="_1673310975" r:id="rId405"/>
        </w:object>
      </w:r>
      <w:r w:rsidR="00DD5D6C" w:rsidRPr="00AB15D9">
        <w:rPr>
          <w:rFonts w:cs="B Nazanin"/>
          <w:sz w:val="28"/>
          <w:szCs w:val="28"/>
        </w:rPr>
        <w:t xml:space="preserve"> </w:t>
      </w:r>
      <w:r w:rsidR="00DD5D6C" w:rsidRPr="00AB15D9">
        <w:rPr>
          <w:rFonts w:cs="B Nazanin" w:hint="cs"/>
          <w:sz w:val="28"/>
          <w:szCs w:val="28"/>
          <w:rtl/>
        </w:rPr>
        <w:t xml:space="preserve"> </w:t>
      </w:r>
      <w:r w:rsidR="00DD5D6C" w:rsidRPr="00AB15D9">
        <w:rPr>
          <w:rFonts w:cs="B Nazanin" w:hint="cs"/>
          <w:sz w:val="28"/>
          <w:szCs w:val="28"/>
          <w:rtl/>
          <w:lang w:bidi="fa-IR"/>
        </w:rPr>
        <w:t>و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DD5D6C" w:rsidRPr="00AB15D9">
        <w:rPr>
          <w:rFonts w:cs="B Nazanin"/>
          <w:position w:val="-12"/>
          <w:sz w:val="28"/>
          <w:szCs w:val="28"/>
        </w:rPr>
        <w:object w:dxaOrig="1620" w:dyaOrig="360">
          <v:shape id="_x0000_i1224" type="#_x0000_t75" style="width:81.2pt;height:17.2pt" o:ole="">
            <v:imagedata r:id="rId406" o:title=""/>
          </v:shape>
          <o:OLEObject Type="Embed" ProgID="Equation.DSMT4" ShapeID="_x0000_i1224" DrawAspect="Content" ObjectID="_1673310976" r:id="rId407"/>
        </w:object>
      </w:r>
      <w:r w:rsidR="003A2F35">
        <w:rPr>
          <w:rFonts w:cs="B Nazanin" w:hint="cs"/>
          <w:sz w:val="28"/>
          <w:szCs w:val="28"/>
          <w:rtl/>
        </w:rPr>
        <w:t xml:space="preserve"> 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باهم مسا وی باشند</w:t>
      </w:r>
      <w:r w:rsidR="009C059F">
        <w:rPr>
          <w:rFonts w:cs="B Nazanin" w:hint="cs"/>
          <w:sz w:val="28"/>
          <w:szCs w:val="28"/>
          <w:rtl/>
          <w:lang w:bidi="fa-IR"/>
        </w:rPr>
        <w:t>،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DD5D6C" w:rsidRPr="00AB15D9">
        <w:rPr>
          <w:rFonts w:cs="B Nazanin"/>
          <w:position w:val="-12"/>
          <w:sz w:val="28"/>
          <w:szCs w:val="28"/>
        </w:rPr>
        <w:object w:dxaOrig="360" w:dyaOrig="300">
          <v:shape id="_x0000_i1225" type="#_x0000_t75" style="width:17.2pt;height:15.2pt" o:ole="">
            <v:imagedata r:id="rId408" o:title=""/>
          </v:shape>
          <o:OLEObject Type="Embed" ProgID="Equation.DSMT4" ShapeID="_x0000_i1225" DrawAspect="Content" ObjectID="_1673310977" r:id="rId409"/>
        </w:object>
      </w:r>
      <w:r w:rsidR="00903AB0" w:rsidRPr="00AB15D9">
        <w:rPr>
          <w:rFonts w:cs="B Nazanin" w:hint="cs"/>
          <w:sz w:val="28"/>
          <w:szCs w:val="28"/>
          <w:rtl/>
          <w:lang w:bidi="fa-IR"/>
        </w:rPr>
        <w:t>را بیابید.</w:t>
      </w:r>
    </w:p>
    <w:p w:rsidR="00903AB0" w:rsidRPr="00AB15D9" w:rsidRDefault="00903AB0" w:rsidP="00903AB0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903AB0" w:rsidRPr="00AB15D9" w:rsidRDefault="00FC22C1" w:rsidP="00522BDB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55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) اگر </w:t>
      </w:r>
      <w:r w:rsidR="00DD5D6C" w:rsidRPr="00AB15D9">
        <w:rPr>
          <w:rFonts w:cs="B Nazanin"/>
          <w:position w:val="-12"/>
          <w:sz w:val="28"/>
          <w:szCs w:val="28"/>
        </w:rPr>
        <w:object w:dxaOrig="2060" w:dyaOrig="360">
          <v:shape id="_x0000_i1226" type="#_x0000_t75" style="width:102.8pt;height:17.2pt" o:ole="">
            <v:imagedata r:id="rId410" o:title=""/>
          </v:shape>
          <o:OLEObject Type="Embed" ProgID="Equation.DSMT4" ShapeID="_x0000_i1226" DrawAspect="Content" ObjectID="_1673310978" r:id="rId411"/>
        </w:object>
      </w:r>
      <w:r w:rsidR="00903AB0" w:rsidRPr="00AB15D9">
        <w:rPr>
          <w:rFonts w:cs="B Nazanin"/>
          <w:sz w:val="28"/>
          <w:szCs w:val="28"/>
          <w:lang w:bidi="fa-IR"/>
        </w:rPr>
        <w:t xml:space="preserve"> 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DD5D6C" w:rsidRPr="00AB15D9">
        <w:rPr>
          <w:rFonts w:cs="B Nazanin" w:hint="cs"/>
          <w:sz w:val="28"/>
          <w:szCs w:val="28"/>
          <w:rtl/>
          <w:lang w:bidi="fa-IR"/>
        </w:rPr>
        <w:t>و</w:t>
      </w:r>
      <w:r w:rsidR="00DD5D6C" w:rsidRPr="00AB15D9">
        <w:rPr>
          <w:rFonts w:cs="B Nazanin"/>
          <w:position w:val="-12"/>
          <w:sz w:val="28"/>
          <w:szCs w:val="28"/>
        </w:rPr>
        <w:object w:dxaOrig="2560" w:dyaOrig="360">
          <v:shape id="_x0000_i1227" type="#_x0000_t75" style="width:128.4pt;height:17.2pt" o:ole="">
            <v:imagedata r:id="rId412" o:title=""/>
          </v:shape>
          <o:OLEObject Type="Embed" ProgID="Equation.DSMT4" ShapeID="_x0000_i1227" DrawAspect="Content" ObjectID="_1673310979" r:id="rId413"/>
        </w:objec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E66628">
        <w:rPr>
          <w:rFonts w:cs="B Nazanin" w:hint="cs"/>
          <w:sz w:val="28"/>
          <w:szCs w:val="28"/>
          <w:rtl/>
          <w:lang w:bidi="fa-IR"/>
        </w:rPr>
        <w:t xml:space="preserve">دو مجموعه 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باش</w:t>
      </w:r>
      <w:r w:rsidR="00E66628">
        <w:rPr>
          <w:rFonts w:cs="B Nazanin" w:hint="cs"/>
          <w:sz w:val="28"/>
          <w:szCs w:val="28"/>
          <w:rtl/>
          <w:lang w:bidi="fa-IR"/>
        </w:rPr>
        <w:t>ن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د</w:t>
      </w:r>
      <w:r w:rsidR="006E026E" w:rsidRPr="00AB15D9">
        <w:rPr>
          <w:rFonts w:cs="B Nazanin" w:hint="cs"/>
          <w:sz w:val="28"/>
          <w:szCs w:val="28"/>
          <w:rtl/>
          <w:lang w:bidi="fa-IR"/>
        </w:rPr>
        <w:t>،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522BDB" w:rsidRPr="00AB15D9">
        <w:rPr>
          <w:rFonts w:cs="B Nazanin"/>
          <w:position w:val="-4"/>
          <w:sz w:val="28"/>
          <w:szCs w:val="28"/>
        </w:rPr>
        <w:object w:dxaOrig="780" w:dyaOrig="279">
          <v:shape id="_x0000_i1228" type="#_x0000_t75" style="width:39.2pt;height:14.4pt" o:ole="">
            <v:imagedata r:id="rId414" o:title=""/>
          </v:shape>
          <o:OLEObject Type="Embed" ProgID="Equation.DSMT4" ShapeID="_x0000_i1228" DrawAspect="Content" ObjectID="_1673310980" r:id="rId415"/>
        </w:object>
      </w:r>
      <w:r w:rsidR="00522BDB" w:rsidRPr="00AB15D9">
        <w:rPr>
          <w:rFonts w:cs="B Nazanin" w:hint="cs"/>
          <w:sz w:val="28"/>
          <w:szCs w:val="28"/>
          <w:rtl/>
        </w:rPr>
        <w:t xml:space="preserve"> و </w:t>
      </w:r>
      <w:r w:rsidR="00522BDB" w:rsidRPr="00AB15D9">
        <w:rPr>
          <w:rFonts w:cs="B Nazanin"/>
          <w:position w:val="-4"/>
          <w:sz w:val="28"/>
          <w:szCs w:val="28"/>
        </w:rPr>
        <w:object w:dxaOrig="780" w:dyaOrig="279">
          <v:shape id="_x0000_i1229" type="#_x0000_t75" style="width:39.2pt;height:14.4pt" o:ole="">
            <v:imagedata r:id="rId416" o:title=""/>
          </v:shape>
          <o:OLEObject Type="Embed" ProgID="Equation.DSMT4" ShapeID="_x0000_i1229" DrawAspect="Content" ObjectID="_1673310981" r:id="rId417"/>
        </w:objec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را به صورت با</w:t>
      </w:r>
      <w:r w:rsidR="00522BDB" w:rsidRPr="00AB15D9">
        <w:rPr>
          <w:rFonts w:cs="B Nazanin" w:hint="cs"/>
          <w:sz w:val="28"/>
          <w:szCs w:val="28"/>
          <w:rtl/>
          <w:lang w:bidi="fa-IR"/>
        </w:rPr>
        <w:t>‌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زه نشان دهید</w:t>
      </w:r>
      <w:r w:rsidR="006E026E" w:rsidRPr="00AB15D9">
        <w:rPr>
          <w:rFonts w:cs="B Nazanin" w:hint="cs"/>
          <w:sz w:val="28"/>
          <w:szCs w:val="28"/>
          <w:rtl/>
          <w:lang w:bidi="fa-IR"/>
        </w:rPr>
        <w:t>.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903AB0" w:rsidRPr="00AB15D9" w:rsidRDefault="00903AB0" w:rsidP="00903AB0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2A7720" w:rsidRPr="00AB15D9" w:rsidRDefault="00FC22C1" w:rsidP="00DB2306">
      <w:pPr>
        <w:bidi/>
        <w:rPr>
          <w:rFonts w:ascii="Arial" w:hAnsi="Arial" w:cs="B Nazanin"/>
          <w:i/>
          <w:color w:val="000000"/>
          <w:sz w:val="28"/>
          <w:szCs w:val="28"/>
          <w:rtl/>
          <w:lang w:bidi="fa-IR"/>
        </w:rPr>
      </w:pPr>
      <w:r>
        <w:rPr>
          <w:rFonts w:ascii="Arial" w:hAnsi="Arial" w:cs="B Nazanin" w:hint="cs"/>
          <w:i/>
          <w:color w:val="000000"/>
          <w:sz w:val="28"/>
          <w:szCs w:val="28"/>
          <w:rtl/>
          <w:lang w:bidi="fa-IR"/>
        </w:rPr>
        <w:t>56</w:t>
      </w:r>
      <w:r w:rsidR="002A7720" w:rsidRPr="00AB15D9">
        <w:rPr>
          <w:rFonts w:ascii="Arial" w:hAnsi="Arial" w:cs="B Nazanin" w:hint="cs"/>
          <w:i/>
          <w:color w:val="000000"/>
          <w:sz w:val="28"/>
          <w:szCs w:val="28"/>
          <w:rtl/>
          <w:lang w:bidi="fa-IR"/>
        </w:rPr>
        <w:t>) مجموع</w:t>
      </w:r>
      <w:r w:rsidR="00EA3F68">
        <w:rPr>
          <w:rFonts w:ascii="Arial" w:hAnsi="Arial" w:cs="B Nazanin" w:hint="cs"/>
          <w:i/>
          <w:color w:val="000000"/>
          <w:sz w:val="28"/>
          <w:szCs w:val="28"/>
          <w:rtl/>
          <w:lang w:bidi="fa-IR"/>
        </w:rPr>
        <w:t>ۀ</w:t>
      </w:r>
      <w:r w:rsidR="002A7720" w:rsidRPr="00AB15D9">
        <w:rPr>
          <w:rFonts w:ascii="Arial" w:hAnsi="Arial" w:cs="B Nazanin" w:hint="cs"/>
          <w:i/>
          <w:color w:val="000000"/>
          <w:sz w:val="28"/>
          <w:szCs w:val="28"/>
          <w:rtl/>
          <w:lang w:bidi="fa-IR"/>
        </w:rPr>
        <w:t xml:space="preserve"> </w:t>
      </w:r>
      <w:r w:rsidR="00522BDB" w:rsidRPr="00AB15D9">
        <w:rPr>
          <w:rFonts w:cs="B Nazanin"/>
          <w:position w:val="-10"/>
          <w:sz w:val="28"/>
          <w:szCs w:val="28"/>
        </w:rPr>
        <w:object w:dxaOrig="740" w:dyaOrig="340">
          <v:shape id="_x0000_i1230" type="#_x0000_t75" style="width:36pt;height:16.4pt" o:ole="">
            <v:imagedata r:id="rId418" o:title=""/>
          </v:shape>
          <o:OLEObject Type="Embed" ProgID="Equation.DSMT4" ShapeID="_x0000_i1230" DrawAspect="Content" ObjectID="_1673310982" r:id="rId419"/>
        </w:object>
      </w:r>
      <w:r w:rsidR="002A7720" w:rsidRPr="00AB15D9">
        <w:rPr>
          <w:rFonts w:ascii="Arial" w:hAnsi="Arial" w:cs="B Nazanin" w:hint="cs"/>
          <w:i/>
          <w:color w:val="000000"/>
          <w:sz w:val="28"/>
          <w:szCs w:val="28"/>
          <w:rtl/>
          <w:lang w:bidi="fa-IR"/>
        </w:rPr>
        <w:t xml:space="preserve"> چه نام دارد؟</w:t>
      </w:r>
    </w:p>
    <w:p w:rsidR="002A7720" w:rsidRPr="00AB15D9" w:rsidRDefault="002A7720" w:rsidP="0009402B">
      <w:pPr>
        <w:pStyle w:val="Signature"/>
        <w:bidi/>
        <w:rPr>
          <w:rFonts w:ascii="Times New Roman" w:eastAsia="SimSun" w:hAnsi="Times New Roman" w:cs="B Nazanin"/>
          <w:sz w:val="28"/>
          <w:szCs w:val="28"/>
          <w:rtl/>
          <w:lang w:eastAsia="zh-CN"/>
        </w:rPr>
      </w:pPr>
      <w:r w:rsidRPr="00AB15D9">
        <w:rPr>
          <w:rFonts w:ascii="Arial" w:hAnsi="Arial" w:cs="B Nazanin" w:hint="cs"/>
          <w:i/>
          <w:color w:val="000000"/>
          <w:sz w:val="28"/>
          <w:szCs w:val="28"/>
          <w:rtl/>
          <w:lang w:bidi="fa-IR"/>
        </w:rPr>
        <w:t>الف )</w:t>
      </w:r>
      <w:r w:rsidR="00522BDB" w:rsidRPr="00AB15D9">
        <w:rPr>
          <w:rFonts w:cs="B Nazanin"/>
          <w:sz w:val="28"/>
          <w:szCs w:val="28"/>
        </w:rPr>
        <w:t xml:space="preserve"> </w:t>
      </w:r>
      <w:r w:rsidR="00522BDB" w:rsidRPr="00AB15D9">
        <w:rPr>
          <w:rFonts w:cs="B Nazanin"/>
          <w:position w:val="-4"/>
          <w:sz w:val="28"/>
          <w:szCs w:val="28"/>
        </w:rPr>
        <w:object w:dxaOrig="279" w:dyaOrig="279">
          <v:shape id="_x0000_i1231" type="#_x0000_t75" style="width:14.4pt;height:14.4pt" o:ole="">
            <v:imagedata r:id="rId420" o:title=""/>
          </v:shape>
          <o:OLEObject Type="Embed" ProgID="Equation.DSMT4" ShapeID="_x0000_i1231" DrawAspect="Content" ObjectID="_1673310983" r:id="rId421"/>
        </w:object>
      </w:r>
      <w:r w:rsidRPr="00AB15D9">
        <w:rPr>
          <w:rFonts w:ascii="Arial" w:hAnsi="Arial" w:cs="B Nazanin" w:hint="cs"/>
          <w:i/>
          <w:color w:val="000000"/>
          <w:sz w:val="28"/>
          <w:szCs w:val="28"/>
          <w:rtl/>
          <w:lang w:bidi="fa-IR"/>
        </w:rPr>
        <w:t xml:space="preserve">                       </w:t>
      </w:r>
      <w:r w:rsidR="00E66628">
        <w:rPr>
          <w:rFonts w:ascii="Arial" w:hAnsi="Arial" w:cs="B Nazanin" w:hint="cs"/>
          <w:i/>
          <w:color w:val="000000"/>
          <w:sz w:val="28"/>
          <w:szCs w:val="28"/>
          <w:rtl/>
          <w:lang w:bidi="fa-IR"/>
        </w:rPr>
        <w:t xml:space="preserve">     </w:t>
      </w:r>
      <w:r w:rsidRPr="00AB15D9">
        <w:rPr>
          <w:rFonts w:cs="B Nazanin"/>
          <w:sz w:val="28"/>
          <w:szCs w:val="28"/>
        </w:rPr>
        <w:t xml:space="preserve">   </w:t>
      </w:r>
      <w:r w:rsidR="00E66628">
        <w:rPr>
          <w:rFonts w:cs="B Nazanin" w:hint="cs"/>
          <w:sz w:val="28"/>
          <w:szCs w:val="28"/>
          <w:rtl/>
        </w:rPr>
        <w:t xml:space="preserve"> </w:t>
      </w:r>
      <w:r w:rsidR="0009402B">
        <w:rPr>
          <w:rFonts w:cs="B Nazanin" w:hint="cs"/>
          <w:sz w:val="28"/>
          <w:szCs w:val="28"/>
          <w:rtl/>
        </w:rPr>
        <w:t>ب)</w:t>
      </w:r>
      <w:r w:rsidR="00E66628">
        <w:rPr>
          <w:rFonts w:cs="B Nazanin" w:hint="cs"/>
          <w:sz w:val="28"/>
          <w:szCs w:val="28"/>
          <w:rtl/>
        </w:rPr>
        <w:t xml:space="preserve"> </w:t>
      </w:r>
      <w:r w:rsidR="0009402B" w:rsidRPr="00AB15D9">
        <w:rPr>
          <w:rFonts w:cs="B Nazanin"/>
          <w:position w:val="-6"/>
          <w:sz w:val="28"/>
          <w:szCs w:val="28"/>
        </w:rPr>
        <w:object w:dxaOrig="360" w:dyaOrig="300">
          <v:shape id="_x0000_i1232" type="#_x0000_t75" style="width:17.2pt;height:15.2pt" o:ole="">
            <v:imagedata r:id="rId422" o:title=""/>
          </v:shape>
          <o:OLEObject Type="Embed" ProgID="Equation.DSMT4" ShapeID="_x0000_i1232" DrawAspect="Content" ObjectID="_1673310984" r:id="rId423"/>
        </w:object>
      </w:r>
      <w:r w:rsidR="00E66628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/>
          <w:sz w:val="28"/>
          <w:szCs w:val="28"/>
        </w:rPr>
        <w:t xml:space="preserve">   </w:t>
      </w:r>
      <w:r w:rsidR="0009402B">
        <w:rPr>
          <w:rFonts w:cs="B Nazanin" w:hint="cs"/>
          <w:sz w:val="28"/>
          <w:szCs w:val="28"/>
          <w:rtl/>
        </w:rPr>
        <w:t xml:space="preserve">            </w:t>
      </w:r>
      <w:r w:rsidRPr="00AB15D9">
        <w:rPr>
          <w:rFonts w:cs="B Nazanin"/>
          <w:sz w:val="28"/>
          <w:szCs w:val="28"/>
        </w:rPr>
        <w:t xml:space="preserve">                </w:t>
      </w:r>
      <w:r w:rsidR="00E66628">
        <w:rPr>
          <w:rFonts w:ascii="Arial" w:hAnsi="Arial" w:cs="B Nazanin" w:hint="cs"/>
          <w:i/>
          <w:color w:val="000000"/>
          <w:sz w:val="28"/>
          <w:szCs w:val="28"/>
          <w:rtl/>
          <w:lang w:bidi="fa-IR"/>
        </w:rPr>
        <w:t>پ</w:t>
      </w:r>
      <w:r w:rsidRPr="00AB15D9">
        <w:rPr>
          <w:rFonts w:ascii="Arial" w:hAnsi="Arial" w:cs="B Nazanin" w:hint="cs"/>
          <w:i/>
          <w:color w:val="000000"/>
          <w:sz w:val="28"/>
          <w:szCs w:val="28"/>
          <w:rtl/>
          <w:lang w:bidi="fa-IR"/>
        </w:rPr>
        <w:t>)</w:t>
      </w:r>
      <w:r w:rsidRPr="00AB15D9">
        <w:rPr>
          <w:rFonts w:cs="B Nazanin"/>
          <w:sz w:val="28"/>
          <w:szCs w:val="28"/>
        </w:rPr>
        <w:t xml:space="preserve">                      </w:t>
      </w:r>
      <w:r w:rsidR="00522BDB" w:rsidRPr="00AB15D9">
        <w:rPr>
          <w:rFonts w:cs="B Nazanin"/>
          <w:position w:val="-10"/>
          <w:sz w:val="28"/>
          <w:szCs w:val="28"/>
        </w:rPr>
        <w:object w:dxaOrig="340" w:dyaOrig="360">
          <v:shape id="_x0000_i1233" type="#_x0000_t75" style="width:16.4pt;height:17.2pt" o:ole="">
            <v:imagedata r:id="rId424" o:title=""/>
          </v:shape>
          <o:OLEObject Type="Embed" ProgID="Equation.DSMT4" ShapeID="_x0000_i1233" DrawAspect="Content" ObjectID="_1673310985" r:id="rId425"/>
        </w:object>
      </w:r>
      <w:r w:rsidRPr="00AB15D9">
        <w:rPr>
          <w:rFonts w:cs="B Nazanin"/>
          <w:sz w:val="28"/>
          <w:szCs w:val="28"/>
        </w:rPr>
        <w:t xml:space="preserve"> </w:t>
      </w:r>
      <w:r w:rsidR="00E66628">
        <w:rPr>
          <w:rFonts w:ascii="Arial" w:hAnsi="Arial" w:cs="B Nazanin" w:hint="cs"/>
          <w:i/>
          <w:color w:val="000000"/>
          <w:sz w:val="28"/>
          <w:szCs w:val="28"/>
          <w:rtl/>
          <w:lang w:bidi="fa-IR"/>
        </w:rPr>
        <w:t>ت</w:t>
      </w:r>
      <w:r w:rsidRPr="00AB15D9">
        <w:rPr>
          <w:rFonts w:ascii="Arial" w:hAnsi="Arial" w:cs="B Nazanin" w:hint="cs"/>
          <w:i/>
          <w:color w:val="000000"/>
          <w:sz w:val="28"/>
          <w:szCs w:val="28"/>
          <w:rtl/>
          <w:lang w:bidi="fa-IR"/>
        </w:rPr>
        <w:t xml:space="preserve">) </w:t>
      </w:r>
      <w:r w:rsidR="00522BDB" w:rsidRPr="00AB15D9">
        <w:rPr>
          <w:rFonts w:cs="B Nazanin"/>
          <w:position w:val="-10"/>
          <w:sz w:val="28"/>
          <w:szCs w:val="28"/>
        </w:rPr>
        <w:object w:dxaOrig="220" w:dyaOrig="340">
          <v:shape id="_x0000_i1234" type="#_x0000_t75" style="width:11.2pt;height:16.4pt" o:ole="">
            <v:imagedata r:id="rId426" o:title=""/>
          </v:shape>
          <o:OLEObject Type="Embed" ProgID="Equation.DSMT4" ShapeID="_x0000_i1234" DrawAspect="Content" ObjectID="_1673310986" r:id="rId427"/>
        </w:object>
      </w:r>
    </w:p>
    <w:p w:rsidR="002A7720" w:rsidRPr="00AB15D9" w:rsidRDefault="00FC22C1" w:rsidP="00CC561D">
      <w:pPr>
        <w:bidi/>
        <w:rPr>
          <w:rFonts w:ascii="Arial" w:hAnsi="Arial" w:cs="B Nazanin"/>
          <w:color w:val="000000"/>
          <w:sz w:val="28"/>
          <w:szCs w:val="28"/>
          <w:lang w:bidi="fa-IR"/>
        </w:rPr>
      </w:pPr>
      <w:r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>57</w:t>
      </w:r>
      <w:r w:rsidR="002A7720" w:rsidRPr="00AB15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) </w:t>
      </w:r>
      <w:r w:rsidR="00EA3F68">
        <w:rPr>
          <w:rFonts w:ascii="Arial" w:hAnsi="Arial" w:cs="B Nazanin"/>
          <w:color w:val="000000"/>
          <w:sz w:val="28"/>
          <w:szCs w:val="28"/>
          <w:rtl/>
          <w:lang w:bidi="fa-IR"/>
        </w:rPr>
        <w:t>اگر</w:t>
      </w:r>
      <w:r w:rsidR="00CC561D" w:rsidRPr="00AB15D9">
        <w:rPr>
          <w:rFonts w:cs="B Nazanin"/>
          <w:position w:val="-12"/>
          <w:sz w:val="28"/>
          <w:szCs w:val="28"/>
        </w:rPr>
        <w:object w:dxaOrig="1140" w:dyaOrig="360">
          <v:shape id="_x0000_i1235" type="#_x0000_t75" style="width:57.2pt;height:17.2pt" o:ole="">
            <v:imagedata r:id="rId428" o:title=""/>
          </v:shape>
          <o:OLEObject Type="Embed" ProgID="Equation.DSMT4" ShapeID="_x0000_i1235" DrawAspect="Content" ObjectID="_1673310987" r:id="rId429"/>
        </w:object>
      </w:r>
      <w:r w:rsidR="002A7720" w:rsidRPr="00AB15D9">
        <w:rPr>
          <w:rFonts w:ascii="Arial" w:hAnsi="Arial" w:cs="B Nazanin"/>
          <w:color w:val="000000"/>
          <w:sz w:val="28"/>
          <w:szCs w:val="28"/>
          <w:rtl/>
          <w:lang w:bidi="fa-IR"/>
        </w:rPr>
        <w:t xml:space="preserve">، </w:t>
      </w:r>
      <w:r w:rsidR="00CC561D" w:rsidRPr="00AB15D9">
        <w:rPr>
          <w:rFonts w:cs="B Nazanin"/>
          <w:position w:val="-12"/>
          <w:sz w:val="28"/>
          <w:szCs w:val="28"/>
        </w:rPr>
        <w:object w:dxaOrig="1520" w:dyaOrig="360">
          <v:shape id="_x0000_i1236" type="#_x0000_t75" style="width:75.6pt;height:17.2pt" o:ole="">
            <v:imagedata r:id="rId430" o:title=""/>
          </v:shape>
          <o:OLEObject Type="Embed" ProgID="Equation.DSMT4" ShapeID="_x0000_i1236" DrawAspect="Content" ObjectID="_1673310988" r:id="rId431"/>
        </w:object>
      </w:r>
      <w:r w:rsidR="00EA3F68">
        <w:rPr>
          <w:rFonts w:ascii="Arial" w:hAnsi="Arial" w:cs="B Nazanin"/>
          <w:color w:val="000000"/>
          <w:sz w:val="28"/>
          <w:szCs w:val="28"/>
          <w:rtl/>
          <w:lang w:bidi="fa-IR"/>
        </w:rPr>
        <w:t xml:space="preserve"> و</w:t>
      </w:r>
      <w:r w:rsidR="00CC561D" w:rsidRPr="00AB15D9">
        <w:rPr>
          <w:rFonts w:cs="B Nazanin"/>
          <w:position w:val="-12"/>
          <w:sz w:val="28"/>
          <w:szCs w:val="28"/>
        </w:rPr>
        <w:object w:dxaOrig="1640" w:dyaOrig="360">
          <v:shape id="_x0000_i1237" type="#_x0000_t75" style="width:81.2pt;height:17.2pt" o:ole="">
            <v:imagedata r:id="rId432" o:title=""/>
          </v:shape>
          <o:OLEObject Type="Embed" ProgID="Equation.DSMT4" ShapeID="_x0000_i1237" DrawAspect="Content" ObjectID="_1673310989" r:id="rId433"/>
        </w:object>
      </w:r>
      <w:r w:rsidR="002A7720" w:rsidRPr="00AB15D9">
        <w:rPr>
          <w:rFonts w:ascii="Arial" w:hAnsi="Arial" w:cs="B Nazanin"/>
          <w:color w:val="000000"/>
          <w:sz w:val="28"/>
          <w:szCs w:val="28"/>
          <w:rtl/>
          <w:lang w:bidi="fa-IR"/>
        </w:rPr>
        <w:t xml:space="preserve"> آنگاه </w:t>
      </w:r>
      <w:r w:rsidR="00CC561D" w:rsidRPr="00AB15D9">
        <w:rPr>
          <w:rFonts w:cs="B Nazanin"/>
          <w:position w:val="-12"/>
          <w:sz w:val="28"/>
          <w:szCs w:val="28"/>
        </w:rPr>
        <w:object w:dxaOrig="600" w:dyaOrig="360">
          <v:shape id="_x0000_i1238" type="#_x0000_t75" style="width:30pt;height:17.2pt" o:ole="">
            <v:imagedata r:id="rId434" o:title=""/>
          </v:shape>
          <o:OLEObject Type="Embed" ProgID="Equation.DSMT4" ShapeID="_x0000_i1238" DrawAspect="Content" ObjectID="_1673310990" r:id="rId435"/>
        </w:object>
      </w:r>
      <w:r w:rsidR="002A7720" w:rsidRPr="00AB15D9">
        <w:rPr>
          <w:rFonts w:ascii="Arial" w:hAnsi="Arial" w:cs="B Nazanin"/>
          <w:color w:val="000000"/>
          <w:sz w:val="28"/>
          <w:szCs w:val="28"/>
          <w:rtl/>
          <w:lang w:bidi="fa-IR"/>
        </w:rPr>
        <w:t xml:space="preserve"> </w:t>
      </w:r>
      <w:r w:rsidR="00CD6E92" w:rsidRPr="00AB15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>کدام است؟</w:t>
      </w:r>
    </w:p>
    <w:p w:rsidR="002A7720" w:rsidRPr="00AB15D9" w:rsidRDefault="002A7720" w:rsidP="0009402B">
      <w:pPr>
        <w:pStyle w:val="Signature"/>
        <w:bidi/>
        <w:rPr>
          <w:rFonts w:ascii="Arial" w:hAnsi="Arial" w:cs="B Nazanin"/>
          <w:color w:val="000000"/>
          <w:sz w:val="28"/>
          <w:szCs w:val="28"/>
          <w:rtl/>
          <w:lang w:bidi="fa-IR"/>
        </w:rPr>
      </w:pPr>
      <w:r w:rsidRPr="00AB15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>الف )</w:t>
      </w:r>
      <w:r w:rsidRPr="00AB15D9">
        <w:rPr>
          <w:rFonts w:ascii="Arial" w:hAnsi="Arial" w:cs="B Nazanin" w:hint="cs"/>
          <w:b/>
          <w:bCs/>
          <w:color w:val="000000"/>
          <w:sz w:val="28"/>
          <w:szCs w:val="28"/>
          <w:rtl/>
          <w:lang w:bidi="fa-IR"/>
        </w:rPr>
        <w:t xml:space="preserve"> </w:t>
      </w:r>
      <w:r w:rsidRPr="00AB15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30                      </w:t>
      </w:r>
      <w:r w:rsidR="0009402B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          </w:t>
      </w:r>
      <w:r w:rsidRPr="00AB15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 ب) 2</w:t>
      </w:r>
      <w:r w:rsidR="0009402B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>0</w:t>
      </w:r>
      <w:r w:rsidRPr="00AB15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                      </w:t>
      </w:r>
      <w:r w:rsidR="0009402B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             پ</w:t>
      </w:r>
      <w:r w:rsidRPr="00AB15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) 35                     </w:t>
      </w:r>
      <w:r w:rsidR="0009402B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   </w:t>
      </w:r>
      <w:r w:rsidRPr="00AB15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   </w:t>
      </w:r>
      <w:r w:rsidR="0009402B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>ت</w:t>
      </w:r>
      <w:r w:rsidRPr="00AB15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>) 15</w:t>
      </w:r>
    </w:p>
    <w:p w:rsidR="00903AB0" w:rsidRPr="00AB15D9" w:rsidRDefault="00FC22C1" w:rsidP="00EA3F68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58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) اگر </w:t>
      </w:r>
      <w:r w:rsidR="001B3B96" w:rsidRPr="00AB15D9">
        <w:rPr>
          <w:rFonts w:cs="B Nazanin"/>
          <w:position w:val="-12"/>
          <w:sz w:val="28"/>
          <w:szCs w:val="28"/>
        </w:rPr>
        <w:object w:dxaOrig="1680" w:dyaOrig="360">
          <v:shape id="_x0000_i1239" type="#_x0000_t75" style="width:84pt;height:17.2pt" o:ole="">
            <v:imagedata r:id="rId436" o:title=""/>
          </v:shape>
          <o:OLEObject Type="Embed" ProgID="Equation.DSMT4" ShapeID="_x0000_i1239" DrawAspect="Content" ObjectID="_1673310991" r:id="rId437"/>
        </w:object>
      </w:r>
      <w:r w:rsidR="001B3B96" w:rsidRPr="00AB15D9">
        <w:rPr>
          <w:rFonts w:cs="B Nazanin" w:hint="cs"/>
          <w:sz w:val="28"/>
          <w:szCs w:val="28"/>
          <w:rtl/>
        </w:rPr>
        <w:t xml:space="preserve"> و </w:t>
      </w:r>
      <w:r w:rsidR="001B3B96" w:rsidRPr="00AB15D9">
        <w:rPr>
          <w:rFonts w:cs="B Nazanin"/>
          <w:position w:val="-12"/>
          <w:sz w:val="28"/>
          <w:szCs w:val="28"/>
        </w:rPr>
        <w:object w:dxaOrig="1219" w:dyaOrig="360">
          <v:shape id="_x0000_i1240" type="#_x0000_t75" style="width:61.6pt;height:17.2pt" o:ole="">
            <v:imagedata r:id="rId438" o:title=""/>
          </v:shape>
          <o:OLEObject Type="Embed" ProgID="Equation.DSMT4" ShapeID="_x0000_i1240" DrawAspect="Content" ObjectID="_1673310992" r:id="rId439"/>
        </w:object>
      </w:r>
      <w:r w:rsidR="006501FD" w:rsidRPr="00AB15D9">
        <w:rPr>
          <w:rFonts w:cs="B Nazanin" w:hint="cs"/>
          <w:sz w:val="28"/>
          <w:szCs w:val="28"/>
          <w:rtl/>
        </w:rPr>
        <w:t xml:space="preserve"> </w:t>
      </w:r>
      <w:r w:rsidR="001B3B96" w:rsidRPr="00AB15D9">
        <w:rPr>
          <w:rFonts w:cs="B Nazanin" w:hint="cs"/>
          <w:sz w:val="28"/>
          <w:szCs w:val="28"/>
          <w:rtl/>
        </w:rPr>
        <w:t>با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شد</w:t>
      </w:r>
      <w:r w:rsidR="00EA3F68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1B3B96" w:rsidRPr="00AB15D9">
        <w:rPr>
          <w:rFonts w:cs="B Nazanin"/>
          <w:position w:val="-4"/>
          <w:sz w:val="28"/>
          <w:szCs w:val="28"/>
        </w:rPr>
        <w:object w:dxaOrig="720" w:dyaOrig="279">
          <v:shape id="_x0000_i1241" type="#_x0000_t75" style="width:36pt;height:14.4pt" o:ole="">
            <v:imagedata r:id="rId440" o:title=""/>
          </v:shape>
          <o:OLEObject Type="Embed" ProgID="Equation.DSMT4" ShapeID="_x0000_i1241" DrawAspect="Content" ObjectID="_1673310993" r:id="rId441"/>
        </w:objec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را به دست آورید.</w:t>
      </w:r>
    </w:p>
    <w:p w:rsidR="00903AB0" w:rsidRPr="00AB15D9" w:rsidRDefault="00903AB0" w:rsidP="00903AB0">
      <w:pPr>
        <w:bidi/>
        <w:spacing w:after="0" w:line="240" w:lineRule="auto"/>
        <w:rPr>
          <w:rFonts w:cs="B Nazanin"/>
          <w:sz w:val="28"/>
          <w:szCs w:val="28"/>
          <w:lang w:bidi="fa-IR"/>
        </w:rPr>
      </w:pPr>
    </w:p>
    <w:p w:rsidR="00903AB0" w:rsidRPr="00AB15D9" w:rsidRDefault="00FC22C1" w:rsidP="00EA3F68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59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)  اگر </w:t>
      </w:r>
      <w:r w:rsidR="001B3B96" w:rsidRPr="00AB15D9">
        <w:rPr>
          <w:rFonts w:cs="B Nazanin"/>
          <w:position w:val="-28"/>
          <w:sz w:val="28"/>
          <w:szCs w:val="28"/>
        </w:rPr>
        <w:object w:dxaOrig="1520" w:dyaOrig="720">
          <v:shape id="_x0000_i1242" type="#_x0000_t75" style="width:75.6pt;height:36pt" o:ole="">
            <v:imagedata r:id="rId442" o:title=""/>
          </v:shape>
          <o:OLEObject Type="Embed" ProgID="Equation.DSMT4" ShapeID="_x0000_i1242" DrawAspect="Content" ObjectID="_1673310994" r:id="rId443"/>
        </w:object>
      </w:r>
      <w:r w:rsidR="00CD6E92" w:rsidRPr="00AB15D9">
        <w:rPr>
          <w:rFonts w:cs="B Nazanin" w:hint="cs"/>
          <w:sz w:val="28"/>
          <w:szCs w:val="28"/>
          <w:rtl/>
          <w:lang w:bidi="fa-IR"/>
        </w:rPr>
        <w:t xml:space="preserve"> با شد</w:t>
      </w:r>
      <w:r w:rsidR="00EA3F68">
        <w:rPr>
          <w:rFonts w:cs="B Nazanin" w:hint="cs"/>
          <w:sz w:val="28"/>
          <w:szCs w:val="28"/>
          <w:rtl/>
          <w:lang w:bidi="fa-IR"/>
        </w:rPr>
        <w:t>،</w:t>
      </w:r>
      <w:r w:rsidR="00CD6E92" w:rsidRPr="00AB15D9">
        <w:rPr>
          <w:rFonts w:cs="B Nazanin" w:hint="cs"/>
          <w:sz w:val="28"/>
          <w:szCs w:val="28"/>
          <w:rtl/>
          <w:lang w:bidi="fa-IR"/>
        </w:rPr>
        <w:t xml:space="preserve"> حدود</w:t>
      </w:r>
      <w:r w:rsidR="001B3B96" w:rsidRPr="00AB15D9">
        <w:rPr>
          <w:rFonts w:cs="B Nazanin"/>
          <w:position w:val="-4"/>
          <w:sz w:val="28"/>
          <w:szCs w:val="28"/>
        </w:rPr>
        <w:object w:dxaOrig="220" w:dyaOrig="220">
          <v:shape id="_x0000_i1243" type="#_x0000_t75" style="width:10.4pt;height:10.4pt" o:ole="">
            <v:imagedata r:id="rId444" o:title=""/>
          </v:shape>
          <o:OLEObject Type="Embed" ProgID="Equation.DSMT4" ShapeID="_x0000_i1243" DrawAspect="Content" ObjectID="_1673310995" r:id="rId445"/>
        </w:object>
      </w:r>
      <w:r w:rsidR="00903AB0" w:rsidRPr="00AB15D9">
        <w:rPr>
          <w:rFonts w:cs="B Nazanin"/>
          <w:sz w:val="28"/>
          <w:szCs w:val="28"/>
          <w:lang w:bidi="fa-IR"/>
        </w:rPr>
        <w:t xml:space="preserve"> 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را بیا بید. </w:t>
      </w:r>
    </w:p>
    <w:p w:rsidR="00903AB0" w:rsidRPr="00AB15D9" w:rsidRDefault="00903AB0" w:rsidP="00903AB0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903AB0" w:rsidRPr="00AB15D9" w:rsidRDefault="00FC22C1" w:rsidP="00EA3F68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60</w:t>
      </w:r>
      <w:r w:rsidR="00EA3F68">
        <w:rPr>
          <w:rFonts w:cs="B Nazanin" w:hint="cs"/>
          <w:sz w:val="28"/>
          <w:szCs w:val="28"/>
          <w:rtl/>
          <w:lang w:bidi="fa-IR"/>
        </w:rPr>
        <w:t>) کدام مجموعه متناهی و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کدام مجمو عه نا متناهی است</w:t>
      </w:r>
      <w:r w:rsidR="00CD6E92" w:rsidRPr="00AB15D9">
        <w:rPr>
          <w:rFonts w:cs="B Nazanin" w:hint="cs"/>
          <w:sz w:val="28"/>
          <w:szCs w:val="28"/>
          <w:rtl/>
          <w:lang w:bidi="fa-IR"/>
        </w:rPr>
        <w:t>.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903AB0" w:rsidRPr="00AB15D9" w:rsidRDefault="00903AB0" w:rsidP="0009402B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>الف) مجموع</w:t>
      </w:r>
      <w:r w:rsidR="00EA3F68">
        <w:rPr>
          <w:rFonts w:cs="B Nazanin" w:hint="cs"/>
          <w:sz w:val="28"/>
          <w:szCs w:val="28"/>
          <w:rtl/>
          <w:lang w:bidi="fa-IR"/>
        </w:rPr>
        <w:t>ۀ اعداد طبیعی 6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ر</w:t>
      </w:r>
      <w:r w:rsidR="00EA3F68">
        <w:rPr>
          <w:rFonts w:cs="B Nazanin" w:hint="cs"/>
          <w:sz w:val="28"/>
          <w:szCs w:val="28"/>
          <w:rtl/>
          <w:lang w:bidi="fa-IR"/>
        </w:rPr>
        <w:t>قمی                    ب ) مجمو</w:t>
      </w:r>
      <w:r w:rsidRPr="00AB15D9">
        <w:rPr>
          <w:rFonts w:cs="B Nazanin" w:hint="cs"/>
          <w:sz w:val="28"/>
          <w:szCs w:val="28"/>
          <w:rtl/>
          <w:lang w:bidi="fa-IR"/>
        </w:rPr>
        <w:t>ع</w:t>
      </w:r>
      <w:r w:rsidR="00EA3F68">
        <w:rPr>
          <w:rFonts w:cs="B Nazanin" w:hint="cs"/>
          <w:sz w:val="28"/>
          <w:szCs w:val="28"/>
          <w:rtl/>
          <w:lang w:bidi="fa-IR"/>
        </w:rPr>
        <w:t xml:space="preserve">ۀ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اعداد اول </w:t>
      </w:r>
    </w:p>
    <w:p w:rsidR="00903AB0" w:rsidRPr="00AB15D9" w:rsidRDefault="00903AB0" w:rsidP="00903AB0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903AB0" w:rsidRPr="00AB15D9" w:rsidRDefault="00FC22C1" w:rsidP="0009402B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61</w:t>
      </w:r>
      <w:r w:rsidR="00DB2306">
        <w:rPr>
          <w:rFonts w:cs="B Nazanin" w:hint="cs"/>
          <w:sz w:val="28"/>
          <w:szCs w:val="28"/>
          <w:rtl/>
          <w:lang w:bidi="fa-IR"/>
        </w:rPr>
        <w:t>) اگر</w:t>
      </w:r>
      <w:r w:rsidR="00D12F0F" w:rsidRPr="00AB15D9">
        <w:rPr>
          <w:rFonts w:cs="B Nazanin"/>
          <w:position w:val="-8"/>
          <w:sz w:val="28"/>
          <w:szCs w:val="28"/>
        </w:rPr>
        <w:object w:dxaOrig="780" w:dyaOrig="320">
          <v:shape id="_x0000_i1244" type="#_x0000_t75" style="width:39.2pt;height:17.2pt" o:ole="">
            <v:imagedata r:id="rId446" o:title=""/>
          </v:shape>
          <o:OLEObject Type="Embed" ProgID="Equation.DSMT4" ShapeID="_x0000_i1244" DrawAspect="Content" ObjectID="_1673310996" r:id="rId447"/>
        </w:object>
      </w:r>
      <w:r w:rsidR="00903AB0" w:rsidRPr="00AB15D9">
        <w:rPr>
          <w:rFonts w:cs="B Nazanin"/>
          <w:sz w:val="28"/>
          <w:szCs w:val="28"/>
          <w:lang w:bidi="fa-IR"/>
        </w:rPr>
        <w:t xml:space="preserve"> </w:t>
      </w:r>
      <w:r w:rsidR="00D776C9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DB2306">
        <w:rPr>
          <w:rFonts w:cs="B Nazanin" w:hint="cs"/>
          <w:sz w:val="28"/>
          <w:szCs w:val="28"/>
          <w:rtl/>
          <w:lang w:bidi="fa-IR"/>
        </w:rPr>
        <w:t>و</w:t>
      </w:r>
      <w:r w:rsidR="00D12F0F" w:rsidRPr="00AB15D9">
        <w:rPr>
          <w:rFonts w:cs="B Nazanin"/>
          <w:position w:val="-4"/>
          <w:sz w:val="28"/>
          <w:szCs w:val="28"/>
        </w:rPr>
        <w:object w:dxaOrig="260" w:dyaOrig="279">
          <v:shape id="_x0000_i1245" type="#_x0000_t75" style="width:12.8pt;height:14.4pt" o:ole="">
            <v:imagedata r:id="rId448" o:title=""/>
          </v:shape>
          <o:OLEObject Type="Embed" ProgID="Equation.DSMT4" ShapeID="_x0000_i1245" DrawAspect="Content" ObjectID="_1673310997" r:id="rId449"/>
        </w:objec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م</w:t>
      </w:r>
      <w:r w:rsidR="00011E51">
        <w:rPr>
          <w:rFonts w:cs="B Nazanin" w:hint="cs"/>
          <w:sz w:val="28"/>
          <w:szCs w:val="28"/>
          <w:rtl/>
          <w:lang w:bidi="fa-IR"/>
        </w:rPr>
        <w:t>جمو</w:t>
      </w:r>
      <w:r w:rsidR="00CD6E92" w:rsidRPr="00AB15D9">
        <w:rPr>
          <w:rFonts w:cs="B Nazanin" w:hint="cs"/>
          <w:sz w:val="28"/>
          <w:szCs w:val="28"/>
          <w:rtl/>
          <w:lang w:bidi="fa-IR"/>
        </w:rPr>
        <w:t>عه</w:t>
      </w:r>
      <w:r w:rsidR="00011E51">
        <w:rPr>
          <w:rFonts w:cs="B Nazanin" w:hint="cs"/>
          <w:sz w:val="28"/>
          <w:szCs w:val="28"/>
          <w:rtl/>
          <w:lang w:bidi="fa-IR"/>
        </w:rPr>
        <w:t>‌</w:t>
      </w:r>
      <w:r w:rsidR="00CD6E92" w:rsidRPr="00AB15D9">
        <w:rPr>
          <w:rFonts w:cs="B Nazanin" w:hint="cs"/>
          <w:sz w:val="28"/>
          <w:szCs w:val="28"/>
          <w:rtl/>
          <w:lang w:bidi="fa-IR"/>
        </w:rPr>
        <w:t>ای نا متناهی باشد</w:t>
      </w:r>
      <w:r w:rsidR="00011E51">
        <w:rPr>
          <w:rFonts w:cs="B Nazanin" w:hint="cs"/>
          <w:sz w:val="28"/>
          <w:szCs w:val="28"/>
          <w:rtl/>
          <w:lang w:bidi="fa-IR"/>
        </w:rPr>
        <w:t>،</w:t>
      </w:r>
      <w:r w:rsidR="00CD6E92" w:rsidRPr="00AB15D9">
        <w:rPr>
          <w:rFonts w:cs="B Nazanin" w:hint="cs"/>
          <w:sz w:val="28"/>
          <w:szCs w:val="28"/>
          <w:rtl/>
          <w:lang w:bidi="fa-IR"/>
        </w:rPr>
        <w:t xml:space="preserve"> آنگاه</w:t>
      </w:r>
      <w:r w:rsidR="00D12F0F" w:rsidRPr="00AB15D9">
        <w:rPr>
          <w:rFonts w:cs="B Nazanin"/>
          <w:position w:val="-4"/>
          <w:sz w:val="28"/>
          <w:szCs w:val="28"/>
        </w:rPr>
        <w:object w:dxaOrig="279" w:dyaOrig="279">
          <v:shape id="_x0000_i1246" type="#_x0000_t75" style="width:14.4pt;height:14.4pt" o:ole="">
            <v:imagedata r:id="rId450" o:title=""/>
          </v:shape>
          <o:OLEObject Type="Embed" ProgID="Equation.DSMT4" ShapeID="_x0000_i1246" DrawAspect="Content" ObjectID="_1673310998" r:id="rId451"/>
        </w:object>
      </w:r>
      <w:r w:rsidR="00903AB0" w:rsidRPr="00AB15D9">
        <w:rPr>
          <w:rFonts w:cs="B Nazanin"/>
          <w:sz w:val="28"/>
          <w:szCs w:val="28"/>
          <w:lang w:bidi="fa-IR"/>
        </w:rPr>
        <w:t xml:space="preserve"> 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متنا</w:t>
      </w:r>
      <w:r w:rsidR="00011E51">
        <w:rPr>
          <w:rFonts w:cs="B Nazanin" w:hint="cs"/>
          <w:sz w:val="28"/>
          <w:szCs w:val="28"/>
          <w:rtl/>
          <w:lang w:bidi="fa-IR"/>
        </w:rPr>
        <w:t>‌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هی است یا نا</w:t>
      </w:r>
      <w:r w:rsidR="00D776C9" w:rsidRPr="00AB15D9">
        <w:rPr>
          <w:rFonts w:cs="B Nazanin" w:hint="cs"/>
          <w:sz w:val="28"/>
          <w:szCs w:val="28"/>
          <w:rtl/>
          <w:lang w:bidi="fa-IR"/>
        </w:rPr>
        <w:t>‌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متناهی؟ </w:t>
      </w:r>
    </w:p>
    <w:p w:rsidR="00903AB0" w:rsidRPr="00AB15D9" w:rsidRDefault="00903AB0" w:rsidP="00903AB0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FC22C1" w:rsidRDefault="00FC22C1" w:rsidP="00EE3762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62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) اگر</w:t>
      </w:r>
      <w:r w:rsidR="00D12F0F" w:rsidRPr="00AB15D9">
        <w:rPr>
          <w:rFonts w:cs="B Nazanin"/>
          <w:position w:val="-4"/>
          <w:sz w:val="28"/>
          <w:szCs w:val="28"/>
        </w:rPr>
        <w:object w:dxaOrig="279" w:dyaOrig="279">
          <v:shape id="_x0000_i1247" type="#_x0000_t75" style="width:14.4pt;height:14.4pt" o:ole="">
            <v:imagedata r:id="rId452" o:title=""/>
          </v:shape>
          <o:OLEObject Type="Embed" ProgID="Equation.DSMT4" ShapeID="_x0000_i1247" DrawAspect="Content" ObjectID="_1673310999" r:id="rId453"/>
        </w:object>
      </w:r>
      <w:r w:rsidR="00D12F0F" w:rsidRPr="00AB15D9">
        <w:rPr>
          <w:rFonts w:cs="B Nazanin" w:hint="cs"/>
          <w:sz w:val="28"/>
          <w:szCs w:val="28"/>
          <w:rtl/>
        </w:rPr>
        <w:t>و</w:t>
      </w:r>
      <w:r w:rsidR="00D12F0F" w:rsidRPr="00AB15D9">
        <w:rPr>
          <w:rFonts w:cs="B Nazanin"/>
          <w:position w:val="-4"/>
          <w:sz w:val="28"/>
          <w:szCs w:val="28"/>
        </w:rPr>
        <w:object w:dxaOrig="260" w:dyaOrig="279">
          <v:shape id="_x0000_i1248" type="#_x0000_t75" style="width:12.8pt;height:14.4pt" o:ole="">
            <v:imagedata r:id="rId448" o:title=""/>
          </v:shape>
          <o:OLEObject Type="Embed" ProgID="Equation.DSMT4" ShapeID="_x0000_i1248" DrawAspect="Content" ObjectID="_1673311000" r:id="rId454"/>
        </w:object>
      </w:r>
      <w:r w:rsidR="00011E51">
        <w:rPr>
          <w:rFonts w:cs="B Nazanin" w:hint="cs"/>
          <w:sz w:val="28"/>
          <w:szCs w:val="28"/>
          <w:rtl/>
          <w:lang w:bidi="fa-IR"/>
        </w:rPr>
        <w:t xml:space="preserve"> زیرمجمو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عه</w:t>
      </w:r>
      <w:r w:rsidR="00011E51">
        <w:rPr>
          <w:rFonts w:cs="B Nazanin" w:hint="cs"/>
          <w:sz w:val="28"/>
          <w:szCs w:val="28"/>
          <w:rtl/>
          <w:lang w:bidi="fa-IR"/>
        </w:rPr>
        <w:t>‌‌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هایی از مجموع</w:t>
      </w:r>
      <w:r w:rsidR="00011E51">
        <w:rPr>
          <w:rFonts w:cs="B Nazanin" w:hint="cs"/>
          <w:sz w:val="28"/>
          <w:szCs w:val="28"/>
          <w:rtl/>
          <w:lang w:bidi="fa-IR"/>
        </w:rPr>
        <w:t xml:space="preserve">ۀ </w:t>
      </w:r>
      <w:r w:rsidR="00DB2306">
        <w:rPr>
          <w:rFonts w:cs="B Nazanin" w:hint="cs"/>
          <w:sz w:val="28"/>
          <w:szCs w:val="28"/>
          <w:rtl/>
          <w:lang w:bidi="fa-IR"/>
        </w:rPr>
        <w:t>مرجع</w:t>
      </w:r>
      <w:r w:rsidR="00D12F0F" w:rsidRPr="00AB15D9">
        <w:rPr>
          <w:rFonts w:cs="B Nazanin"/>
          <w:position w:val="-6"/>
          <w:sz w:val="28"/>
          <w:szCs w:val="28"/>
        </w:rPr>
        <w:object w:dxaOrig="279" w:dyaOrig="300">
          <v:shape id="_x0000_i1249" type="#_x0000_t75" style="width:14.4pt;height:15.2pt" o:ole="">
            <v:imagedata r:id="rId455" o:title=""/>
          </v:shape>
          <o:OLEObject Type="Embed" ProgID="Equation.DSMT4" ShapeID="_x0000_i1249" DrawAspect="Content" ObjectID="_1673311001" r:id="rId456"/>
        </w:object>
      </w:r>
      <w:r w:rsidR="00903AB0" w:rsidRPr="00AB15D9">
        <w:rPr>
          <w:rFonts w:cs="B Nazanin" w:hint="cs"/>
          <w:sz w:val="28"/>
          <w:szCs w:val="28"/>
          <w:rtl/>
          <w:lang w:bidi="fa-IR"/>
        </w:rPr>
        <w:t>باشد</w:t>
      </w:r>
      <w:r w:rsidR="00011E51">
        <w:rPr>
          <w:rFonts w:cs="B Nazanin" w:hint="cs"/>
          <w:sz w:val="28"/>
          <w:szCs w:val="28"/>
          <w:rtl/>
          <w:lang w:bidi="fa-IR"/>
        </w:rPr>
        <w:t>،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بطوری</w:t>
      </w:r>
      <w:r w:rsidR="00EE3762">
        <w:rPr>
          <w:rFonts w:cs="B Nazanin" w:hint="cs"/>
          <w:sz w:val="28"/>
          <w:szCs w:val="28"/>
          <w:rtl/>
          <w:lang w:bidi="fa-IR"/>
        </w:rPr>
        <w:t>‌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که </w:t>
      </w:r>
      <w:r w:rsidR="00D12F0F" w:rsidRPr="00AB15D9">
        <w:rPr>
          <w:rFonts w:cs="B Nazanin"/>
          <w:position w:val="-12"/>
          <w:sz w:val="28"/>
          <w:szCs w:val="28"/>
        </w:rPr>
        <w:object w:dxaOrig="1120" w:dyaOrig="360">
          <v:shape id="_x0000_i1250" type="#_x0000_t75" style="width:56.4pt;height:17.2pt" o:ole="">
            <v:imagedata r:id="rId457" o:title=""/>
          </v:shape>
          <o:OLEObject Type="Embed" ProgID="Equation.DSMT4" ShapeID="_x0000_i1250" DrawAspect="Content" ObjectID="_1673311002" r:id="rId458"/>
        </w:object>
      </w:r>
      <w:r w:rsidR="00D12F0F" w:rsidRPr="00AB15D9">
        <w:rPr>
          <w:rFonts w:cs="B Nazanin" w:hint="cs"/>
          <w:sz w:val="28"/>
          <w:szCs w:val="28"/>
          <w:rtl/>
          <w:lang w:bidi="fa-IR"/>
        </w:rPr>
        <w:t>،</w:t>
      </w:r>
      <w:r w:rsidR="00D12F0F" w:rsidRPr="00AB15D9">
        <w:rPr>
          <w:rFonts w:cs="B Nazanin"/>
          <w:position w:val="-12"/>
          <w:sz w:val="28"/>
          <w:szCs w:val="28"/>
        </w:rPr>
        <w:object w:dxaOrig="1120" w:dyaOrig="360">
          <v:shape id="_x0000_i1251" type="#_x0000_t75" style="width:56.4pt;height:17.2pt" o:ole="">
            <v:imagedata r:id="rId459" o:title=""/>
          </v:shape>
          <o:OLEObject Type="Embed" ProgID="Equation.DSMT4" ShapeID="_x0000_i1251" DrawAspect="Content" ObjectID="_1673311003" r:id="rId460"/>
        </w:object>
      </w:r>
      <w:r w:rsidR="00D12F0F" w:rsidRPr="00AB15D9">
        <w:rPr>
          <w:rFonts w:cs="B Nazanin" w:hint="cs"/>
          <w:sz w:val="28"/>
          <w:szCs w:val="28"/>
          <w:rtl/>
        </w:rPr>
        <w:t>،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 w:rsidR="00D12F0F" w:rsidRPr="00AB15D9">
        <w:rPr>
          <w:rFonts w:cs="B Nazanin"/>
          <w:position w:val="-12"/>
          <w:sz w:val="28"/>
          <w:szCs w:val="28"/>
        </w:rPr>
        <w:object w:dxaOrig="1140" w:dyaOrig="360">
          <v:shape id="_x0000_i1252" type="#_x0000_t75" style="width:57.2pt;height:17.2pt" o:ole="">
            <v:imagedata r:id="rId461" o:title=""/>
          </v:shape>
          <o:OLEObject Type="Embed" ProgID="Equation.DSMT4" ShapeID="_x0000_i1252" DrawAspect="Content" ObjectID="_1673311004" r:id="rId462"/>
        </w:object>
      </w:r>
      <w:r w:rsidR="00DB2306">
        <w:rPr>
          <w:rFonts w:cs="B Nazanin" w:hint="cs"/>
          <w:sz w:val="28"/>
          <w:szCs w:val="28"/>
          <w:rtl/>
        </w:rPr>
        <w:t xml:space="preserve"> </w:t>
      </w:r>
      <w:r w:rsidR="00D12F0F" w:rsidRPr="00AB15D9">
        <w:rPr>
          <w:rFonts w:cs="B Nazanin" w:hint="cs"/>
          <w:sz w:val="28"/>
          <w:szCs w:val="28"/>
          <w:rtl/>
        </w:rPr>
        <w:t>و</w:t>
      </w:r>
      <w:r w:rsidR="00D12F0F" w:rsidRPr="00AB15D9">
        <w:rPr>
          <w:rFonts w:cs="B Nazanin"/>
          <w:position w:val="-12"/>
          <w:sz w:val="28"/>
          <w:szCs w:val="28"/>
        </w:rPr>
        <w:object w:dxaOrig="1620" w:dyaOrig="360">
          <v:shape id="_x0000_i1253" type="#_x0000_t75" style="width:81.2pt;height:17.2pt" o:ole="">
            <v:imagedata r:id="rId463" o:title=""/>
          </v:shape>
          <o:OLEObject Type="Embed" ProgID="Equation.DSMT4" ShapeID="_x0000_i1253" DrawAspect="Content" ObjectID="_1673311005" r:id="rId464"/>
        </w:object>
      </w:r>
      <w:r w:rsidR="00D12F0F" w:rsidRPr="00AB15D9">
        <w:rPr>
          <w:rFonts w:cs="B Nazanin" w:hint="cs"/>
          <w:sz w:val="28"/>
          <w:szCs w:val="28"/>
          <w:rtl/>
        </w:rPr>
        <w:t>.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مطلوبست</w:t>
      </w:r>
      <w:r w:rsidR="00CD6E92" w:rsidRPr="00AB15D9">
        <w:rPr>
          <w:rFonts w:cs="B Nazanin" w:hint="cs"/>
          <w:sz w:val="28"/>
          <w:szCs w:val="28"/>
          <w:rtl/>
          <w:lang w:bidi="fa-IR"/>
        </w:rPr>
        <w:t xml:space="preserve"> محاسبه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:   </w:t>
      </w:r>
      <w:r w:rsidR="00D12F0F" w:rsidRPr="00AB15D9">
        <w:rPr>
          <w:rFonts w:cs="B Nazanin"/>
          <w:position w:val="-12"/>
          <w:sz w:val="28"/>
          <w:szCs w:val="28"/>
        </w:rPr>
        <w:object w:dxaOrig="1240" w:dyaOrig="380">
          <v:shape id="_x0000_i1254" type="#_x0000_t75" style="width:62.8pt;height:18pt" o:ole="">
            <v:imagedata r:id="rId465" o:title=""/>
          </v:shape>
          <o:OLEObject Type="Embed" ProgID="Equation.DSMT4" ShapeID="_x0000_i1254" DrawAspect="Content" ObjectID="_1673311006" r:id="rId466"/>
        </w:object>
      </w:r>
      <w:r w:rsidR="00D12F0F" w:rsidRPr="00AB15D9">
        <w:rPr>
          <w:rFonts w:cs="B Nazanin" w:hint="cs"/>
          <w:sz w:val="28"/>
          <w:szCs w:val="28"/>
          <w:rtl/>
        </w:rPr>
        <w:t xml:space="preserve"> و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 w:rsidR="00D12F0F" w:rsidRPr="00AB15D9">
        <w:rPr>
          <w:rFonts w:cs="B Nazanin"/>
          <w:position w:val="-12"/>
          <w:sz w:val="28"/>
          <w:szCs w:val="28"/>
        </w:rPr>
        <w:object w:dxaOrig="1080" w:dyaOrig="360">
          <v:shape id="_x0000_i1255" type="#_x0000_t75" style="width:54.8pt;height:17.2pt" o:ole="">
            <v:imagedata r:id="rId467" o:title=""/>
          </v:shape>
          <o:OLEObject Type="Embed" ProgID="Equation.DSMT4" ShapeID="_x0000_i1255" DrawAspect="Content" ObjectID="_1673311007" r:id="rId468"/>
        </w:objec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FC22C1" w:rsidRPr="00AB15D9" w:rsidTr="006C6C9C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FC22C1" w:rsidRPr="00AB15D9" w:rsidRDefault="00B44F01" w:rsidP="006C6C9C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565763045"/>
                <w:placeholder>
                  <w:docPart w:val="6A003AB461C8431EB4B89F9C8FBE5F36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FC22C1" w:rsidRPr="00AB15D9" w:rsidTr="006C6C9C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FC22C1" w:rsidRPr="00AB15D9" w:rsidRDefault="00B44F01" w:rsidP="006C6C9C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358084295"/>
                <w:placeholder>
                  <w:docPart w:val="9A2CAB0F3BC34B14A81F7743CA8DB254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FC22C1" w:rsidRDefault="00FC22C1" w:rsidP="00FC22C1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903AB0" w:rsidRDefault="00EE56AB" w:rsidP="00EE3762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63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) مجموع</w:t>
      </w:r>
      <w:r w:rsidR="00EE3762">
        <w:rPr>
          <w:rFonts w:cs="B Nazanin" w:hint="cs"/>
          <w:sz w:val="28"/>
          <w:szCs w:val="28"/>
          <w:rtl/>
          <w:lang w:bidi="fa-IR"/>
        </w:rPr>
        <w:t>ۀ</w:t>
      </w:r>
      <w:r w:rsidR="00D12F0F" w:rsidRPr="00AB15D9">
        <w:rPr>
          <w:rFonts w:cs="B Nazanin"/>
          <w:position w:val="-4"/>
          <w:sz w:val="28"/>
          <w:szCs w:val="28"/>
        </w:rPr>
        <w:object w:dxaOrig="780" w:dyaOrig="279">
          <v:shape id="_x0000_i1256" type="#_x0000_t75" style="width:39.2pt;height:14.4pt" o:ole="">
            <v:imagedata r:id="rId469" o:title=""/>
          </v:shape>
          <o:OLEObject Type="Embed" ProgID="Equation.DSMT4" ShapeID="_x0000_i1256" DrawAspect="Content" ObjectID="_1673311008" r:id="rId470"/>
        </w:object>
      </w:r>
      <w:r w:rsidR="00502A55" w:rsidRPr="00AB15D9">
        <w:rPr>
          <w:rFonts w:cs="B Nazanin" w:hint="cs"/>
          <w:sz w:val="28"/>
          <w:szCs w:val="28"/>
          <w:rtl/>
          <w:lang w:bidi="fa-IR"/>
        </w:rPr>
        <w:t>دارای 5 عضو</w:t>
      </w:r>
      <w:r w:rsidR="00903AB0" w:rsidRPr="00AB15D9">
        <w:rPr>
          <w:rFonts w:cs="B Nazanin" w:hint="cs"/>
          <w:sz w:val="28"/>
          <w:szCs w:val="28"/>
          <w:lang w:bidi="fa-IR"/>
        </w:rPr>
        <w:t xml:space="preserve"> </w:t>
      </w:r>
      <w:r w:rsidR="00EE3762">
        <w:rPr>
          <w:rFonts w:cs="B Nazanin" w:hint="cs"/>
          <w:sz w:val="28"/>
          <w:szCs w:val="28"/>
          <w:rtl/>
          <w:lang w:bidi="fa-IR"/>
        </w:rPr>
        <w:t>و</w:t>
      </w:r>
      <w:r w:rsidR="00D12F0F" w:rsidRPr="00AB15D9">
        <w:rPr>
          <w:rFonts w:cs="B Nazanin"/>
          <w:position w:val="-4"/>
          <w:sz w:val="28"/>
          <w:szCs w:val="28"/>
        </w:rPr>
        <w:object w:dxaOrig="780" w:dyaOrig="279">
          <v:shape id="_x0000_i1257" type="#_x0000_t75" style="width:39.2pt;height:14.4pt" o:ole="">
            <v:imagedata r:id="rId471" o:title=""/>
          </v:shape>
          <o:OLEObject Type="Embed" ProgID="Equation.DSMT4" ShapeID="_x0000_i1257" DrawAspect="Content" ObjectID="_1673311009" r:id="rId472"/>
        </w:object>
      </w:r>
      <w:r w:rsidR="0009402B">
        <w:rPr>
          <w:rFonts w:cs="B Nazanin" w:hint="cs"/>
          <w:sz w:val="28"/>
          <w:szCs w:val="28"/>
          <w:rtl/>
          <w:lang w:bidi="fa-IR"/>
        </w:rPr>
        <w:t xml:space="preserve"> دارای 2عضو و</w:t>
      </w:r>
      <w:r w:rsidR="005E07BB" w:rsidRPr="00AB15D9">
        <w:rPr>
          <w:rFonts w:cs="B Nazanin"/>
          <w:position w:val="-4"/>
          <w:sz w:val="28"/>
          <w:szCs w:val="28"/>
        </w:rPr>
        <w:object w:dxaOrig="720" w:dyaOrig="279">
          <v:shape id="_x0000_i1258" type="#_x0000_t75" style="width:36pt;height:14.4pt" o:ole="">
            <v:imagedata r:id="rId473" o:title=""/>
          </v:shape>
          <o:OLEObject Type="Embed" ProgID="Equation.DSMT4" ShapeID="_x0000_i1258" DrawAspect="Content" ObjectID="_1673311010" r:id="rId474"/>
        </w:object>
      </w:r>
      <w:r w:rsidR="00903AB0" w:rsidRPr="00AB15D9">
        <w:rPr>
          <w:rFonts w:cs="B Nazanin"/>
          <w:sz w:val="28"/>
          <w:szCs w:val="28"/>
          <w:lang w:bidi="fa-IR"/>
        </w:rPr>
        <w:t xml:space="preserve"> 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نیز دارای </w:t>
      </w:r>
      <w:r w:rsidR="0009402B">
        <w:rPr>
          <w:rFonts w:cs="B Nazanin" w:hint="cs"/>
          <w:sz w:val="28"/>
          <w:szCs w:val="28"/>
          <w:rtl/>
          <w:lang w:bidi="fa-IR"/>
        </w:rPr>
        <w:t>2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عضو است</w:t>
      </w:r>
      <w:r w:rsidR="00EE3762">
        <w:rPr>
          <w:rFonts w:cs="B Nazanin" w:hint="cs"/>
          <w:sz w:val="28"/>
          <w:szCs w:val="28"/>
          <w:rtl/>
          <w:lang w:bidi="fa-IR"/>
        </w:rPr>
        <w:t>،</w:t>
      </w:r>
      <w:r w:rsidR="005E07BB" w:rsidRPr="00AB15D9">
        <w:rPr>
          <w:rFonts w:cs="B Nazanin"/>
          <w:position w:val="-4"/>
          <w:sz w:val="28"/>
          <w:szCs w:val="28"/>
        </w:rPr>
        <w:object w:dxaOrig="720" w:dyaOrig="279">
          <v:shape id="_x0000_i1259" type="#_x0000_t75" style="width:36pt;height:14.4pt" o:ole="">
            <v:imagedata r:id="rId475" o:title=""/>
          </v:shape>
          <o:OLEObject Type="Embed" ProgID="Equation.DSMT4" ShapeID="_x0000_i1259" DrawAspect="Content" ObjectID="_1673311011" r:id="rId476"/>
        </w:objec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چند عضودارد</w:t>
      </w:r>
      <w:r w:rsidR="000431A8" w:rsidRPr="00AB15D9">
        <w:rPr>
          <w:rFonts w:cs="B Nazanin" w:hint="cs"/>
          <w:sz w:val="28"/>
          <w:szCs w:val="28"/>
          <w:rtl/>
          <w:lang w:bidi="fa-IR"/>
        </w:rPr>
        <w:t>؟</w:t>
      </w:r>
    </w:p>
    <w:p w:rsidR="00EE56AB" w:rsidRPr="00AB15D9" w:rsidRDefault="00EE56AB" w:rsidP="00EE56AB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903AB0" w:rsidRPr="00AB15D9" w:rsidRDefault="00EE56AB" w:rsidP="003F66E9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64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)  اگر </w:t>
      </w:r>
      <w:r w:rsidR="005E07BB" w:rsidRPr="00AB15D9">
        <w:rPr>
          <w:rFonts w:cs="B Nazanin"/>
          <w:position w:val="-12"/>
          <w:sz w:val="28"/>
          <w:szCs w:val="28"/>
        </w:rPr>
        <w:object w:dxaOrig="1820" w:dyaOrig="360">
          <v:shape id="_x0000_i1260" type="#_x0000_t75" style="width:90pt;height:17.2pt" o:ole="">
            <v:imagedata r:id="rId477" o:title=""/>
          </v:shape>
          <o:OLEObject Type="Embed" ProgID="Equation.DSMT4" ShapeID="_x0000_i1260" DrawAspect="Content" ObjectID="_1673311012" r:id="rId478"/>
        </w:object>
      </w:r>
      <w:r w:rsidR="005E07BB" w:rsidRPr="00AB15D9">
        <w:rPr>
          <w:rFonts w:cs="B Nazanin" w:hint="cs"/>
          <w:sz w:val="28"/>
          <w:szCs w:val="28"/>
          <w:rtl/>
        </w:rPr>
        <w:t>،</w:t>
      </w:r>
      <w:r w:rsidR="005E07BB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5E07BB" w:rsidRPr="00AB15D9">
        <w:rPr>
          <w:rFonts w:cs="B Nazanin"/>
          <w:position w:val="-12"/>
          <w:sz w:val="28"/>
          <w:szCs w:val="28"/>
        </w:rPr>
        <w:object w:dxaOrig="1440" w:dyaOrig="360">
          <v:shape id="_x0000_i1261" type="#_x0000_t75" style="width:1in;height:17.2pt" o:ole="">
            <v:imagedata r:id="rId479" o:title=""/>
          </v:shape>
          <o:OLEObject Type="Embed" ProgID="Equation.DSMT4" ShapeID="_x0000_i1261" DrawAspect="Content" ObjectID="_1673311013" r:id="rId480"/>
        </w:object>
      </w:r>
      <w:r w:rsidR="005E07BB" w:rsidRPr="00AB15D9">
        <w:rPr>
          <w:rFonts w:cs="B Nazanin" w:hint="cs"/>
          <w:sz w:val="28"/>
          <w:szCs w:val="28"/>
          <w:rtl/>
        </w:rPr>
        <w:t xml:space="preserve"> </w:t>
      </w:r>
      <w:r w:rsidR="005E07BB" w:rsidRPr="00AB15D9">
        <w:rPr>
          <w:rFonts w:cs="B Nazanin" w:hint="cs"/>
          <w:sz w:val="28"/>
          <w:szCs w:val="28"/>
          <w:rtl/>
          <w:lang w:bidi="fa-IR"/>
        </w:rPr>
        <w:t>و</w:t>
      </w:r>
      <w:r w:rsidR="005E07BB" w:rsidRPr="00AB15D9">
        <w:rPr>
          <w:rFonts w:cs="B Nazanin"/>
          <w:position w:val="-12"/>
          <w:sz w:val="28"/>
          <w:szCs w:val="28"/>
        </w:rPr>
        <w:object w:dxaOrig="1700" w:dyaOrig="360">
          <v:shape id="_x0000_i1262" type="#_x0000_t75" style="width:84.8pt;height:17.2pt" o:ole="">
            <v:imagedata r:id="rId481" o:title=""/>
          </v:shape>
          <o:OLEObject Type="Embed" ProgID="Equation.DSMT4" ShapeID="_x0000_i1262" DrawAspect="Content" ObjectID="_1673311014" r:id="rId482"/>
        </w:object>
      </w:r>
      <w:r w:rsidR="0009402B">
        <w:rPr>
          <w:rFonts w:cs="B Nazanin" w:hint="cs"/>
          <w:sz w:val="28"/>
          <w:szCs w:val="28"/>
          <w:rtl/>
        </w:rPr>
        <w:t xml:space="preserve"> </w:t>
      </w:r>
      <w:r w:rsidR="005E07BB" w:rsidRPr="00AB15D9">
        <w:rPr>
          <w:rFonts w:cs="B Nazanin" w:hint="cs"/>
          <w:sz w:val="28"/>
          <w:szCs w:val="28"/>
          <w:rtl/>
          <w:lang w:bidi="fa-IR"/>
        </w:rPr>
        <w:t>حا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صل عبارات زیر را بیابید.</w:t>
      </w:r>
    </w:p>
    <w:p w:rsidR="00701FF9" w:rsidRPr="00AB15D9" w:rsidRDefault="00701FF9" w:rsidP="00701FF9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701FF9" w:rsidRDefault="00903AB0" w:rsidP="003F66E9">
      <w:pPr>
        <w:bidi/>
        <w:spacing w:after="0" w:line="240" w:lineRule="auto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  الف )  </w:t>
      </w:r>
      <w:r w:rsidR="005E07BB" w:rsidRPr="00AB15D9">
        <w:rPr>
          <w:rFonts w:cs="B Nazanin"/>
          <w:position w:val="-4"/>
          <w:sz w:val="28"/>
          <w:szCs w:val="28"/>
        </w:rPr>
        <w:object w:dxaOrig="340" w:dyaOrig="300">
          <v:shape id="_x0000_i1263" type="#_x0000_t75" style="width:17.2pt;height:15.2pt" o:ole="">
            <v:imagedata r:id="rId483" o:title=""/>
          </v:shape>
          <o:OLEObject Type="Embed" ProgID="Equation.DSMT4" ShapeID="_x0000_i1263" DrawAspect="Content" ObjectID="_1673311015" r:id="rId484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</w:t>
      </w:r>
      <w:r w:rsidR="003F66E9">
        <w:rPr>
          <w:rFonts w:cs="B Nazanin" w:hint="cs"/>
          <w:sz w:val="28"/>
          <w:szCs w:val="28"/>
          <w:rtl/>
          <w:lang w:bidi="fa-IR"/>
        </w:rPr>
        <w:t xml:space="preserve">                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ب ) </w:t>
      </w:r>
      <w:r w:rsidR="005E07BB" w:rsidRPr="00AB15D9">
        <w:rPr>
          <w:rFonts w:cs="B Nazanin"/>
          <w:position w:val="-4"/>
          <w:sz w:val="28"/>
          <w:szCs w:val="28"/>
        </w:rPr>
        <w:object w:dxaOrig="320" w:dyaOrig="300">
          <v:shape id="_x0000_i1264" type="#_x0000_t75" style="width:17.2pt;height:15.2pt" o:ole="">
            <v:imagedata r:id="rId485" o:title=""/>
          </v:shape>
          <o:OLEObject Type="Embed" ProgID="Equation.DSMT4" ShapeID="_x0000_i1264" DrawAspect="Content" ObjectID="_1673311016" r:id="rId486"/>
        </w:object>
      </w:r>
      <w:r w:rsidRPr="00AB15D9">
        <w:rPr>
          <w:rFonts w:cs="B Nazanin"/>
          <w:sz w:val="28"/>
          <w:szCs w:val="28"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</w:t>
      </w:r>
      <w:r w:rsidR="003F66E9">
        <w:rPr>
          <w:rFonts w:cs="B Nazanin" w:hint="cs"/>
          <w:sz w:val="28"/>
          <w:szCs w:val="28"/>
          <w:rtl/>
          <w:lang w:bidi="fa-IR"/>
        </w:rPr>
        <w:t xml:space="preserve">  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</w:t>
      </w:r>
      <w:r w:rsidR="003F66E9">
        <w:rPr>
          <w:rFonts w:cs="B Nazanin" w:hint="cs"/>
          <w:sz w:val="28"/>
          <w:szCs w:val="28"/>
          <w:rtl/>
          <w:lang w:bidi="fa-IR"/>
        </w:rPr>
        <w:t>پ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5E07BB" w:rsidRPr="00AB15D9">
        <w:rPr>
          <w:rFonts w:cs="B Nazanin"/>
          <w:position w:val="-4"/>
          <w:sz w:val="28"/>
          <w:szCs w:val="28"/>
        </w:rPr>
        <w:object w:dxaOrig="900" w:dyaOrig="300">
          <v:shape id="_x0000_i1265" type="#_x0000_t75" style="width:45.2pt;height:15.2pt" o:ole="">
            <v:imagedata r:id="rId487" o:title=""/>
          </v:shape>
          <o:OLEObject Type="Embed" ProgID="Equation.DSMT4" ShapeID="_x0000_i1265" DrawAspect="Content" ObjectID="_1673311017" r:id="rId488"/>
        </w:object>
      </w:r>
    </w:p>
    <w:p w:rsidR="003F66E9" w:rsidRPr="00AB15D9" w:rsidRDefault="003F66E9" w:rsidP="003F66E9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701FF9" w:rsidRDefault="00EE56AB" w:rsidP="00372C55">
      <w:pPr>
        <w:tabs>
          <w:tab w:val="left" w:pos="6978"/>
        </w:tabs>
        <w:bidi/>
        <w:jc w:val="both"/>
        <w:rPr>
          <w:rFonts w:ascii="Symbol" w:hAnsi="Symbol" w:cs="B Nazanin"/>
          <w:sz w:val="28"/>
          <w:szCs w:val="28"/>
          <w:rtl/>
          <w:lang w:bidi="fa-IR"/>
        </w:rPr>
      </w:pPr>
      <w:r w:rsidRPr="00EE56AB">
        <w:rPr>
          <w:rFonts w:ascii="Symbol" w:hAnsi="Symbol" w:cs="B Nazanin" w:hint="cs"/>
          <w:sz w:val="28"/>
          <w:szCs w:val="28"/>
          <w:rtl/>
          <w:lang w:bidi="fa-IR"/>
        </w:rPr>
        <w:lastRenderedPageBreak/>
        <w:t>6</w:t>
      </w:r>
      <w:r w:rsidR="00372C55">
        <w:rPr>
          <w:rFonts w:ascii="Symbol" w:hAnsi="Symbol" w:cs="B Nazanin" w:hint="cs"/>
          <w:sz w:val="28"/>
          <w:szCs w:val="28"/>
          <w:rtl/>
          <w:lang w:bidi="fa-IR"/>
        </w:rPr>
        <w:t>5</w:t>
      </w:r>
      <w:r w:rsidRPr="00EE56AB">
        <w:rPr>
          <w:rFonts w:ascii="Symbol" w:hAnsi="Symbol" w:cs="B Nazanin" w:hint="cs"/>
          <w:sz w:val="28"/>
          <w:szCs w:val="28"/>
          <w:rtl/>
          <w:lang w:bidi="fa-IR"/>
        </w:rPr>
        <w:t>)</w:t>
      </w:r>
      <w:r w:rsidR="00803841">
        <w:rPr>
          <w:rFonts w:ascii="Symbol" w:hAnsi="Symbol" w:cs="B Nazanin" w:hint="cs"/>
          <w:sz w:val="28"/>
          <w:szCs w:val="28"/>
          <w:rtl/>
          <w:lang w:bidi="fa-IR"/>
        </w:rPr>
        <w:t xml:space="preserve"> </w:t>
      </w:r>
      <w:r w:rsidR="00701FF9" w:rsidRPr="00EE56AB">
        <w:rPr>
          <w:rFonts w:ascii="Symbol" w:hAnsi="Symbol" w:cs="B Nazanin" w:hint="cs"/>
          <w:sz w:val="28"/>
          <w:szCs w:val="28"/>
          <w:rtl/>
          <w:lang w:bidi="fa-IR"/>
        </w:rPr>
        <w:t>اگر تعداد عضوهای مجموع</w:t>
      </w:r>
      <w:r w:rsidR="003F66E9">
        <w:rPr>
          <w:rFonts w:ascii="Symbol" w:hAnsi="Symbol" w:cs="B Nazanin" w:hint="cs"/>
          <w:sz w:val="28"/>
          <w:szCs w:val="28"/>
          <w:rtl/>
          <w:lang w:bidi="fa-IR"/>
        </w:rPr>
        <w:t xml:space="preserve">ۀ </w:t>
      </w:r>
      <w:r w:rsidRPr="009C4C2B">
        <w:rPr>
          <w:position w:val="-4"/>
        </w:rPr>
        <w:object w:dxaOrig="260" w:dyaOrig="279">
          <v:shape id="_x0000_i1266" type="#_x0000_t75" style="width:12.8pt;height:14.4pt" o:ole="">
            <v:imagedata r:id="rId489" o:title=""/>
          </v:shape>
          <o:OLEObject Type="Embed" ProgID="Equation.DSMT4" ShapeID="_x0000_i1266" DrawAspect="Content" ObjectID="_1673311018" r:id="rId490"/>
        </w:object>
      </w:r>
      <w:r w:rsidR="003F66E9">
        <w:rPr>
          <w:rFonts w:ascii="Symbol" w:hAnsi="Symbol" w:cs="B Nazanin" w:hint="cs"/>
          <w:sz w:val="28"/>
          <w:szCs w:val="28"/>
          <w:rtl/>
          <w:lang w:bidi="fa-IR"/>
        </w:rPr>
        <w:t>، 3 واحد کمتر از تعداد اعضا</w:t>
      </w:r>
      <w:r w:rsidRPr="009C4C2B">
        <w:rPr>
          <w:position w:val="-4"/>
        </w:rPr>
        <w:object w:dxaOrig="279" w:dyaOrig="279">
          <v:shape id="_x0000_i1267" type="#_x0000_t75" style="width:14.4pt;height:14.4pt" o:ole="">
            <v:imagedata r:id="rId491" o:title=""/>
          </v:shape>
          <o:OLEObject Type="Embed" ProgID="Equation.DSMT4" ShapeID="_x0000_i1267" DrawAspect="Content" ObjectID="_1673311019" r:id="rId492"/>
        </w:object>
      </w:r>
      <w:r w:rsidR="003F66E9">
        <w:rPr>
          <w:rFonts w:ascii="Symbol" w:hAnsi="Symbol" w:cs="B Nazanin" w:hint="cs"/>
          <w:sz w:val="28"/>
          <w:szCs w:val="28"/>
          <w:rtl/>
          <w:lang w:bidi="fa-IR"/>
        </w:rPr>
        <w:t xml:space="preserve"> بوده و </w:t>
      </w:r>
      <w:r w:rsidR="00701FF9" w:rsidRPr="00EE56AB">
        <w:rPr>
          <w:rFonts w:ascii="Symbol" w:hAnsi="Symbol" w:cs="B Nazanin" w:hint="cs"/>
          <w:sz w:val="28"/>
          <w:szCs w:val="28"/>
          <w:rtl/>
          <w:lang w:bidi="fa-IR"/>
        </w:rPr>
        <w:t>حاصل‌ضرب تعداد زیرمجموعه‌های</w:t>
      </w:r>
      <w:r w:rsidRPr="009C4C2B">
        <w:rPr>
          <w:position w:val="-4"/>
        </w:rPr>
        <w:object w:dxaOrig="279" w:dyaOrig="279">
          <v:shape id="_x0000_i1268" type="#_x0000_t75" style="width:14.4pt;height:14.4pt" o:ole="">
            <v:imagedata r:id="rId493" o:title=""/>
          </v:shape>
          <o:OLEObject Type="Embed" ProgID="Equation.DSMT4" ShapeID="_x0000_i1268" DrawAspect="Content" ObjectID="_1673311020" r:id="rId494"/>
        </w:object>
      </w:r>
      <w:r w:rsidR="00701FF9" w:rsidRPr="00EE56AB">
        <w:rPr>
          <w:rFonts w:ascii="Symbol" w:hAnsi="Symbol" w:cs="B Nazanin" w:hint="cs"/>
          <w:sz w:val="28"/>
          <w:szCs w:val="28"/>
          <w:rtl/>
          <w:lang w:bidi="fa-IR"/>
        </w:rPr>
        <w:t xml:space="preserve"> در تعداد </w:t>
      </w:r>
    </w:p>
    <w:p w:rsidR="003F66E9" w:rsidRDefault="003F66E9" w:rsidP="003F66E9">
      <w:pPr>
        <w:tabs>
          <w:tab w:val="left" w:pos="6978"/>
        </w:tabs>
        <w:bidi/>
        <w:jc w:val="both"/>
        <w:rPr>
          <w:rFonts w:ascii="Symbol" w:hAnsi="Symbol" w:cs="B Nazanin"/>
          <w:sz w:val="28"/>
          <w:szCs w:val="28"/>
          <w:rtl/>
          <w:lang w:bidi="fa-IR"/>
        </w:rPr>
      </w:pPr>
      <w:r w:rsidRPr="00EE56AB">
        <w:rPr>
          <w:rFonts w:ascii="Symbol" w:hAnsi="Symbol" w:cs="B Nazanin" w:hint="cs"/>
          <w:sz w:val="28"/>
          <w:szCs w:val="28"/>
          <w:rtl/>
          <w:lang w:bidi="fa-IR"/>
        </w:rPr>
        <w:t xml:space="preserve">زیرمجموعه‌های </w:t>
      </w:r>
      <w:r w:rsidRPr="009C4C2B">
        <w:rPr>
          <w:position w:val="-4"/>
        </w:rPr>
        <w:object w:dxaOrig="260" w:dyaOrig="279">
          <v:shape id="_x0000_i1269" type="#_x0000_t75" style="width:12.8pt;height:14.4pt" o:ole="">
            <v:imagedata r:id="rId495" o:title=""/>
          </v:shape>
          <o:OLEObject Type="Embed" ProgID="Equation.DSMT4" ShapeID="_x0000_i1269" DrawAspect="Content" ObjectID="_1673311021" r:id="rId496"/>
        </w:object>
      </w:r>
      <w:r w:rsidR="00DB2306">
        <w:rPr>
          <w:rFonts w:ascii="Symbol" w:hAnsi="Symbol" w:cs="B Nazanin" w:hint="cs"/>
          <w:sz w:val="28"/>
          <w:szCs w:val="28"/>
          <w:rtl/>
          <w:lang w:bidi="fa-IR"/>
        </w:rPr>
        <w:t xml:space="preserve"> برابر 32 باشد، تعداد عضوهای</w:t>
      </w:r>
      <w:r w:rsidRPr="009C4C2B">
        <w:rPr>
          <w:position w:val="-4"/>
        </w:rPr>
        <w:object w:dxaOrig="279" w:dyaOrig="279">
          <v:shape id="_x0000_i1270" type="#_x0000_t75" style="width:14.4pt;height:14.4pt" o:ole="">
            <v:imagedata r:id="rId497" o:title=""/>
          </v:shape>
          <o:OLEObject Type="Embed" ProgID="Equation.DSMT4" ShapeID="_x0000_i1270" DrawAspect="Content" ObjectID="_1673311022" r:id="rId498"/>
        </w:object>
      </w:r>
      <w:r w:rsidR="00DB2306">
        <w:rPr>
          <w:rFonts w:ascii="Symbol" w:hAnsi="Symbol" w:cs="B Nazanin" w:hint="cs"/>
          <w:sz w:val="28"/>
          <w:szCs w:val="28"/>
          <w:rtl/>
          <w:lang w:bidi="fa-IR"/>
        </w:rPr>
        <w:t xml:space="preserve"> و</w:t>
      </w:r>
      <w:r w:rsidRPr="009C4C2B">
        <w:rPr>
          <w:position w:val="-4"/>
        </w:rPr>
        <w:object w:dxaOrig="260" w:dyaOrig="279">
          <v:shape id="_x0000_i1271" type="#_x0000_t75" style="width:12.8pt;height:14.4pt" o:ole="">
            <v:imagedata r:id="rId499" o:title=""/>
          </v:shape>
          <o:OLEObject Type="Embed" ProgID="Equation.DSMT4" ShapeID="_x0000_i1271" DrawAspect="Content" ObjectID="_1673311023" r:id="rId500"/>
        </w:object>
      </w:r>
      <w:r w:rsidRPr="00EE56AB">
        <w:rPr>
          <w:rFonts w:ascii="Symbol" w:hAnsi="Symbol" w:cs="B Nazanin" w:hint="cs"/>
          <w:sz w:val="28"/>
          <w:szCs w:val="28"/>
          <w:rtl/>
          <w:lang w:bidi="fa-IR"/>
        </w:rPr>
        <w:t>را بدست آورید.</w:t>
      </w:r>
    </w:p>
    <w:p w:rsidR="003F66E9" w:rsidRPr="00AB15D9" w:rsidRDefault="003F66E9" w:rsidP="00372C55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6</w:t>
      </w:r>
      <w:r w:rsidR="00372C55">
        <w:rPr>
          <w:rFonts w:cs="B Nazanin" w:hint="cs"/>
          <w:sz w:val="28"/>
          <w:szCs w:val="28"/>
          <w:rtl/>
        </w:rPr>
        <w:t>6</w:t>
      </w:r>
      <w:r>
        <w:rPr>
          <w:rFonts w:cs="B Nazanin" w:hint="cs"/>
          <w:sz w:val="28"/>
          <w:szCs w:val="28"/>
          <w:rtl/>
        </w:rPr>
        <w:t xml:space="preserve">) </w:t>
      </w:r>
      <w:r w:rsidR="0009402B">
        <w:rPr>
          <w:rFonts w:cs="B Nazanin" w:hint="cs"/>
          <w:sz w:val="28"/>
          <w:szCs w:val="28"/>
          <w:rtl/>
        </w:rPr>
        <w:t>کدام‌</w:t>
      </w:r>
      <w:r w:rsidRPr="00AB15D9">
        <w:rPr>
          <w:rFonts w:cs="B Nazanin" w:hint="cs"/>
          <w:sz w:val="28"/>
          <w:szCs w:val="28"/>
          <w:rtl/>
        </w:rPr>
        <w:t>یک از اعداد زیر متعلق به مجموع</w:t>
      </w:r>
      <w:r w:rsidR="0009402B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/>
          <w:position w:val="-12"/>
          <w:sz w:val="28"/>
          <w:szCs w:val="28"/>
        </w:rPr>
        <w:object w:dxaOrig="2420" w:dyaOrig="360">
          <v:shape id="_x0000_i1272" type="#_x0000_t75" style="width:120.8pt;height:17.2pt" o:ole="">
            <v:imagedata r:id="rId501" o:title=""/>
          </v:shape>
          <o:OLEObject Type="Embed" ProgID="Equation.DSMT4" ShapeID="_x0000_i1272" DrawAspect="Content" ObjectID="_1673311024" r:id="rId502"/>
        </w:object>
      </w:r>
      <w:r w:rsidRPr="00AB15D9">
        <w:rPr>
          <w:rFonts w:cs="B Nazanin" w:hint="cs"/>
          <w:sz w:val="28"/>
          <w:szCs w:val="28"/>
          <w:rtl/>
        </w:rPr>
        <w:t xml:space="preserve"> می باشد؟ </w:t>
      </w:r>
    </w:p>
    <w:p w:rsidR="003F66E9" w:rsidRDefault="003F66E9" w:rsidP="003F66E9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الف</w:t>
      </w:r>
      <w:r w:rsidRPr="00AB15D9">
        <w:rPr>
          <w:rFonts w:cs="B Nazanin" w:hint="cs"/>
          <w:sz w:val="28"/>
          <w:szCs w:val="28"/>
          <w:rtl/>
        </w:rPr>
        <w:t xml:space="preserve">) 2                       </w:t>
      </w:r>
      <w:r>
        <w:rPr>
          <w:rFonts w:cs="B Nazanin" w:hint="cs"/>
          <w:sz w:val="28"/>
          <w:szCs w:val="28"/>
          <w:rtl/>
        </w:rPr>
        <w:t xml:space="preserve">         </w:t>
      </w:r>
      <w:r w:rsidRPr="00AB15D9">
        <w:rPr>
          <w:rFonts w:cs="B Nazanin" w:hint="cs"/>
          <w:sz w:val="28"/>
          <w:szCs w:val="28"/>
          <w:rtl/>
        </w:rPr>
        <w:t xml:space="preserve">   </w:t>
      </w:r>
      <w:r>
        <w:rPr>
          <w:rFonts w:cs="B Nazanin" w:hint="cs"/>
          <w:sz w:val="28"/>
          <w:szCs w:val="28"/>
          <w:rtl/>
        </w:rPr>
        <w:t>ب</w:t>
      </w:r>
      <w:r w:rsidRPr="00AB15D9">
        <w:rPr>
          <w:rFonts w:cs="B Nazanin" w:hint="cs"/>
          <w:sz w:val="28"/>
          <w:szCs w:val="28"/>
          <w:rtl/>
        </w:rPr>
        <w:t xml:space="preserve">) 3                         </w:t>
      </w:r>
      <w:r>
        <w:rPr>
          <w:rFonts w:cs="B Nazanin" w:hint="cs"/>
          <w:sz w:val="28"/>
          <w:szCs w:val="28"/>
          <w:rtl/>
        </w:rPr>
        <w:t xml:space="preserve">  </w:t>
      </w:r>
      <w:r w:rsidRPr="00AB15D9">
        <w:rPr>
          <w:rFonts w:cs="B Nazanin" w:hint="cs"/>
          <w:sz w:val="28"/>
          <w:szCs w:val="28"/>
          <w:rtl/>
        </w:rPr>
        <w:t xml:space="preserve">   </w:t>
      </w:r>
      <w:r>
        <w:rPr>
          <w:rFonts w:cs="B Nazanin" w:hint="cs"/>
          <w:sz w:val="28"/>
          <w:szCs w:val="28"/>
          <w:rtl/>
        </w:rPr>
        <w:t>پ</w:t>
      </w:r>
      <w:r w:rsidRPr="00AB15D9">
        <w:rPr>
          <w:rFonts w:cs="B Nazanin" w:hint="cs"/>
          <w:sz w:val="28"/>
          <w:szCs w:val="28"/>
          <w:rtl/>
        </w:rPr>
        <w:t xml:space="preserve">)4                        </w:t>
      </w:r>
      <w:r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  </w:t>
      </w:r>
      <w:r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>)1</w:t>
      </w:r>
    </w:p>
    <w:p w:rsidR="003F66E9" w:rsidRPr="003F66E9" w:rsidRDefault="003F66E9" w:rsidP="003F66E9">
      <w:pPr>
        <w:bidi/>
        <w:rPr>
          <w:rFonts w:cs="B Nazanin"/>
          <w:sz w:val="28"/>
          <w:szCs w:val="28"/>
          <w:rtl/>
        </w:rPr>
      </w:pPr>
    </w:p>
    <w:p w:rsidR="007A175B" w:rsidRPr="00EE56AB" w:rsidRDefault="00803841" w:rsidP="0009402B">
      <w:pPr>
        <w:tabs>
          <w:tab w:val="left" w:pos="6978"/>
        </w:tabs>
        <w:bidi/>
        <w:jc w:val="both"/>
        <w:rPr>
          <w:rFonts w:ascii="Symbol" w:hAnsi="Symbol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67) </w:t>
      </w:r>
      <w:r w:rsidR="00DB2306">
        <w:rPr>
          <w:rFonts w:cs="B Nazanin" w:hint="cs"/>
          <w:sz w:val="28"/>
          <w:szCs w:val="28"/>
          <w:rtl/>
          <w:lang w:bidi="fa-IR"/>
        </w:rPr>
        <w:t>اگر</w:t>
      </w:r>
      <w:r w:rsidR="00EE56AB" w:rsidRPr="009C4C2B">
        <w:rPr>
          <w:position w:val="-12"/>
        </w:rPr>
        <w:object w:dxaOrig="2260" w:dyaOrig="440">
          <v:shape id="_x0000_i1273" type="#_x0000_t75" style="width:112.4pt;height:22.4pt" o:ole="">
            <v:imagedata r:id="rId503" o:title=""/>
          </v:shape>
          <o:OLEObject Type="Embed" ProgID="Equation.DSMT4" ShapeID="_x0000_i1273" DrawAspect="Content" ObjectID="_1673311025" r:id="rId504"/>
        </w:object>
      </w:r>
      <w:r w:rsidR="007A175B" w:rsidRPr="00EE56AB">
        <w:rPr>
          <w:rFonts w:cs="B Nazanin" w:hint="cs"/>
          <w:sz w:val="28"/>
          <w:szCs w:val="28"/>
          <w:rtl/>
        </w:rPr>
        <w:t xml:space="preserve"> </w:t>
      </w:r>
      <w:r w:rsidR="0009402B">
        <w:rPr>
          <w:rFonts w:cs="B Nazanin" w:hint="cs"/>
          <w:sz w:val="28"/>
          <w:szCs w:val="28"/>
          <w:rtl/>
        </w:rPr>
        <w:t>،</w:t>
      </w:r>
      <w:r w:rsidR="00EE56AB" w:rsidRPr="009C4C2B">
        <w:rPr>
          <w:position w:val="-10"/>
        </w:rPr>
        <w:object w:dxaOrig="1200" w:dyaOrig="340">
          <v:shape id="_x0000_i1274" type="#_x0000_t75" style="width:60pt;height:17.2pt" o:ole="">
            <v:imagedata r:id="rId505" o:title=""/>
          </v:shape>
          <o:OLEObject Type="Embed" ProgID="Equation.DSMT4" ShapeID="_x0000_i1274" DrawAspect="Content" ObjectID="_1673311026" r:id="rId506"/>
        </w:object>
      </w:r>
      <w:r w:rsidR="007A175B" w:rsidRPr="00EE56AB">
        <w:rPr>
          <w:rFonts w:cs="B Nazanin" w:hint="cs"/>
          <w:sz w:val="28"/>
          <w:szCs w:val="28"/>
          <w:rtl/>
        </w:rPr>
        <w:t xml:space="preserve"> و</w:t>
      </w:r>
      <w:r w:rsidR="00EE56AB" w:rsidRPr="009C4C2B">
        <w:rPr>
          <w:position w:val="-8"/>
        </w:rPr>
        <w:object w:dxaOrig="780" w:dyaOrig="320">
          <v:shape id="_x0000_i1275" type="#_x0000_t75" style="width:39.2pt;height:17.2pt" o:ole="">
            <v:imagedata r:id="rId507" o:title=""/>
          </v:shape>
          <o:OLEObject Type="Embed" ProgID="Equation.DSMT4" ShapeID="_x0000_i1275" DrawAspect="Content" ObjectID="_1673311027" r:id="rId508"/>
        </w:object>
      </w:r>
      <w:r w:rsidR="0009402B">
        <w:rPr>
          <w:rFonts w:cs="B Nazanin" w:hint="cs"/>
          <w:position w:val="-8"/>
          <w:sz w:val="28"/>
          <w:szCs w:val="28"/>
          <w:rtl/>
        </w:rPr>
        <w:t xml:space="preserve"> </w:t>
      </w:r>
      <w:r w:rsidR="007A175B" w:rsidRPr="00EE56AB">
        <w:rPr>
          <w:rFonts w:cs="B Nazanin" w:hint="cs"/>
          <w:sz w:val="28"/>
          <w:szCs w:val="28"/>
          <w:rtl/>
        </w:rPr>
        <w:t>مجموع اعضای بزرگترین مجموع</w:t>
      </w:r>
      <w:r w:rsidR="003F66E9">
        <w:rPr>
          <w:rFonts w:cs="B Nazanin" w:hint="cs"/>
          <w:sz w:val="28"/>
          <w:szCs w:val="28"/>
          <w:rtl/>
        </w:rPr>
        <w:t>ۀ</w:t>
      </w:r>
      <w:r w:rsidR="00DB230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ممکن برای</w:t>
      </w:r>
      <w:r w:rsidR="00EE56AB" w:rsidRPr="009C4C2B">
        <w:rPr>
          <w:position w:val="-4"/>
        </w:rPr>
        <w:object w:dxaOrig="279" w:dyaOrig="279">
          <v:shape id="_x0000_i1276" type="#_x0000_t75" style="width:14.4pt;height:14.4pt" o:ole="">
            <v:imagedata r:id="rId509" o:title=""/>
          </v:shape>
          <o:OLEObject Type="Embed" ProgID="Equation.DSMT4" ShapeID="_x0000_i1276" DrawAspect="Content" ObjectID="_1673311028" r:id="rId510"/>
        </w:object>
      </w:r>
      <w:r w:rsidR="00DB2306">
        <w:rPr>
          <w:rFonts w:hint="cs"/>
          <w:rtl/>
        </w:rPr>
        <w:t xml:space="preserve"> </w:t>
      </w:r>
      <w:r w:rsidR="007A175B" w:rsidRPr="00EE56AB">
        <w:rPr>
          <w:rFonts w:cs="B Nazanin" w:hint="cs"/>
          <w:sz w:val="28"/>
          <w:szCs w:val="28"/>
          <w:rtl/>
        </w:rPr>
        <w:t>را پیدا کنید.</w:t>
      </w:r>
    </w:p>
    <w:p w:rsidR="00355B88" w:rsidRPr="00EE56AB" w:rsidRDefault="00803841" w:rsidP="00DB2306">
      <w:pPr>
        <w:tabs>
          <w:tab w:val="left" w:pos="6978"/>
        </w:tabs>
        <w:bidi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68) </w:t>
      </w:r>
      <w:r w:rsidR="00355B88" w:rsidRPr="00EE56AB">
        <w:rPr>
          <w:rFonts w:asciiTheme="majorBidi" w:hAnsiTheme="majorBidi" w:cs="B Nazanin" w:hint="cs"/>
          <w:sz w:val="28"/>
          <w:szCs w:val="28"/>
          <w:rtl/>
          <w:lang w:bidi="fa-IR"/>
        </w:rPr>
        <w:t>اجتماع دو مجموع</w:t>
      </w:r>
      <w:r w:rsidR="003F66E9">
        <w:rPr>
          <w:rFonts w:asciiTheme="majorBidi" w:hAnsiTheme="majorBidi" w:cs="B Nazanin" w:hint="cs"/>
          <w:sz w:val="28"/>
          <w:szCs w:val="28"/>
          <w:rtl/>
          <w:lang w:bidi="fa-IR"/>
        </w:rPr>
        <w:t>ۀ</w:t>
      </w:r>
      <w:r w:rsidR="00EE56AB" w:rsidRPr="009C4C2B">
        <w:rPr>
          <w:position w:val="-4"/>
        </w:rPr>
        <w:object w:dxaOrig="279" w:dyaOrig="279">
          <v:shape id="_x0000_i1277" type="#_x0000_t75" style="width:14.4pt;height:14.4pt" o:ole="">
            <v:imagedata r:id="rId511" o:title=""/>
          </v:shape>
          <o:OLEObject Type="Embed" ProgID="Equation.DSMT4" ShapeID="_x0000_i1277" DrawAspect="Content" ObjectID="_1673311029" r:id="rId512"/>
        </w:object>
      </w:r>
      <w:r w:rsidR="0009402B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و</w:t>
      </w:r>
      <w:r w:rsidR="00EE56AB" w:rsidRPr="009C4C2B">
        <w:rPr>
          <w:position w:val="-4"/>
        </w:rPr>
        <w:object w:dxaOrig="260" w:dyaOrig="279">
          <v:shape id="_x0000_i1278" type="#_x0000_t75" style="width:12.8pt;height:14.4pt" o:ole="">
            <v:imagedata r:id="rId513" o:title=""/>
          </v:shape>
          <o:OLEObject Type="Embed" ProgID="Equation.DSMT4" ShapeID="_x0000_i1278" DrawAspect="Content" ObjectID="_1673311030" r:id="rId514"/>
        </w:object>
      </w:r>
      <w:r w:rsidR="00355B88" w:rsidRPr="00EE56AB">
        <w:rPr>
          <w:rFonts w:asciiTheme="majorBidi" w:hAnsiTheme="majorBidi" w:cs="B Nazanin" w:hint="cs"/>
          <w:sz w:val="28"/>
          <w:szCs w:val="28"/>
          <w:rtl/>
          <w:lang w:bidi="fa-IR"/>
        </w:rPr>
        <w:t>، 1</w:t>
      </w:r>
      <w:r w:rsidR="00DB2306">
        <w:rPr>
          <w:rFonts w:asciiTheme="majorBidi" w:hAnsiTheme="majorBidi" w:cs="B Nazanin" w:hint="cs"/>
          <w:sz w:val="28"/>
          <w:szCs w:val="28"/>
          <w:rtl/>
          <w:lang w:bidi="fa-IR"/>
        </w:rPr>
        <w:t>5 عضو دارد. 9 عضو جدید به اعضای</w:t>
      </w:r>
      <w:r w:rsidR="00EE56AB" w:rsidRPr="009C4C2B">
        <w:rPr>
          <w:position w:val="-4"/>
        </w:rPr>
        <w:object w:dxaOrig="279" w:dyaOrig="279">
          <v:shape id="_x0000_i1279" type="#_x0000_t75" style="width:14.4pt;height:14.4pt" o:ole="">
            <v:imagedata r:id="rId515" o:title=""/>
          </v:shape>
          <o:OLEObject Type="Embed" ProgID="Equation.DSMT4" ShapeID="_x0000_i1279" DrawAspect="Content" ObjectID="_1673311031" r:id="rId516"/>
        </w:object>
      </w:r>
      <w:r w:rsidR="00355B88" w:rsidRPr="00EE56AB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اضا</w:t>
      </w:r>
      <w:r w:rsidR="0009402B">
        <w:rPr>
          <w:rFonts w:asciiTheme="majorBidi" w:hAnsiTheme="majorBidi" w:cs="B Nazanin" w:hint="cs"/>
          <w:sz w:val="28"/>
          <w:szCs w:val="28"/>
          <w:rtl/>
          <w:lang w:bidi="fa-IR"/>
        </w:rPr>
        <w:t>فه می‌کنیم که در این</w:t>
      </w:r>
      <w:r w:rsidR="00DB2306">
        <w:rPr>
          <w:rFonts w:asciiTheme="majorBidi" w:hAnsiTheme="majorBidi" w:cs="B Nazanin" w:hint="cs"/>
          <w:sz w:val="28"/>
          <w:szCs w:val="28"/>
          <w:rtl/>
          <w:lang w:bidi="fa-IR"/>
        </w:rPr>
        <w:t>‌</w:t>
      </w:r>
      <w:r w:rsidR="0009402B">
        <w:rPr>
          <w:rFonts w:asciiTheme="majorBidi" w:hAnsiTheme="majorBidi" w:cs="B Nazanin" w:hint="cs"/>
          <w:sz w:val="28"/>
          <w:szCs w:val="28"/>
          <w:rtl/>
          <w:lang w:bidi="fa-IR"/>
        </w:rPr>
        <w:t>صورت 6 عضو</w:t>
      </w:r>
      <w:r w:rsidR="00355B88" w:rsidRPr="00EE56AB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به اشتراک آنها اضافه می‌شود. سپس 7 عضو جدید به اعضای</w:t>
      </w:r>
      <w:r w:rsidR="00EE56AB" w:rsidRPr="00EE56AB">
        <w:t xml:space="preserve"> </w:t>
      </w:r>
      <w:r w:rsidR="00EE56AB" w:rsidRPr="009C4C2B">
        <w:rPr>
          <w:position w:val="-4"/>
        </w:rPr>
        <w:object w:dxaOrig="260" w:dyaOrig="279">
          <v:shape id="_x0000_i1280" type="#_x0000_t75" style="width:12.8pt;height:14.4pt" o:ole="">
            <v:imagedata r:id="rId517" o:title=""/>
          </v:shape>
          <o:OLEObject Type="Embed" ProgID="Equation.DSMT4" ShapeID="_x0000_i1280" DrawAspect="Content" ObjectID="_1673311032" r:id="rId518"/>
        </w:object>
      </w:r>
      <w:r w:rsidR="00DB230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اضافه می‌کنیم </w:t>
      </w:r>
      <w:r w:rsidR="00355B88" w:rsidRPr="00EE56AB">
        <w:rPr>
          <w:rFonts w:asciiTheme="majorBidi" w:hAnsiTheme="majorBidi" w:cs="B Nazanin" w:hint="cs"/>
          <w:sz w:val="28"/>
          <w:szCs w:val="28"/>
          <w:rtl/>
          <w:lang w:bidi="fa-IR"/>
        </w:rPr>
        <w:t>که در این صورت 5 عضو به اشتراک آن‌ها اضافه می‌شود. اجتماع دو مجموع</w:t>
      </w:r>
      <w:r w:rsidR="00DB2306">
        <w:rPr>
          <w:rFonts w:asciiTheme="majorBidi" w:hAnsiTheme="majorBidi" w:cs="B Nazanin" w:hint="cs"/>
          <w:sz w:val="28"/>
          <w:szCs w:val="28"/>
          <w:rtl/>
          <w:lang w:bidi="fa-IR"/>
        </w:rPr>
        <w:t>ۀ</w:t>
      </w:r>
      <w:r w:rsidR="00355B88" w:rsidRPr="00EE56AB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جدید </w:t>
      </w:r>
      <w:r w:rsidR="00EE56AB" w:rsidRPr="009C4C2B">
        <w:rPr>
          <w:position w:val="-4"/>
        </w:rPr>
        <w:object w:dxaOrig="279" w:dyaOrig="279">
          <v:shape id="_x0000_i1281" type="#_x0000_t75" style="width:14.4pt;height:14.4pt" o:ole="">
            <v:imagedata r:id="rId519" o:title=""/>
          </v:shape>
          <o:OLEObject Type="Embed" ProgID="Equation.DSMT4" ShapeID="_x0000_i1281" DrawAspect="Content" ObjectID="_1673311033" r:id="rId520"/>
        </w:object>
      </w:r>
      <w:r w:rsidR="00355B88" w:rsidRPr="00EE56AB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و</w:t>
      </w:r>
      <w:r w:rsidR="00EE56AB" w:rsidRPr="00EE56AB">
        <w:t xml:space="preserve"> </w:t>
      </w:r>
      <w:r w:rsidR="00EE56AB" w:rsidRPr="009C4C2B">
        <w:rPr>
          <w:position w:val="-4"/>
        </w:rPr>
        <w:object w:dxaOrig="260" w:dyaOrig="279">
          <v:shape id="_x0000_i1282" type="#_x0000_t75" style="width:12.8pt;height:14.4pt" o:ole="">
            <v:imagedata r:id="rId521" o:title=""/>
          </v:shape>
          <o:OLEObject Type="Embed" ProgID="Equation.DSMT4" ShapeID="_x0000_i1282" DrawAspect="Content" ObjectID="_1673311034" r:id="rId522"/>
        </w:object>
      </w:r>
      <w:r w:rsidR="00355B88" w:rsidRPr="00EE56AB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چند عضو دارد؟</w:t>
      </w:r>
    </w:p>
    <w:p w:rsidR="00355B88" w:rsidRPr="00EE56AB" w:rsidRDefault="00355B88" w:rsidP="00355B88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355B88" w:rsidRDefault="00803841" w:rsidP="003F66E9">
      <w:pPr>
        <w:tabs>
          <w:tab w:val="left" w:pos="6978"/>
        </w:tabs>
        <w:bidi/>
        <w:jc w:val="both"/>
        <w:rPr>
          <w:rFonts w:ascii="Symbol" w:hAnsi="Symbol" w:cs="B Nazanin"/>
          <w:sz w:val="28"/>
          <w:szCs w:val="28"/>
          <w:rtl/>
          <w:lang w:bidi="fa-IR"/>
        </w:rPr>
      </w:pPr>
      <w:r>
        <w:rPr>
          <w:rFonts w:ascii="Symbol" w:hAnsi="Symbol" w:cs="B Nazanin" w:hint="cs"/>
          <w:sz w:val="28"/>
          <w:szCs w:val="28"/>
          <w:rtl/>
          <w:lang w:bidi="fa-IR"/>
        </w:rPr>
        <w:t xml:space="preserve">69) </w:t>
      </w:r>
      <w:r w:rsidR="00355B88" w:rsidRPr="00EE56AB">
        <w:rPr>
          <w:rFonts w:ascii="Symbol" w:hAnsi="Symbol" w:cs="B Nazanin" w:hint="cs"/>
          <w:sz w:val="28"/>
          <w:szCs w:val="28"/>
          <w:rtl/>
          <w:lang w:bidi="fa-IR"/>
        </w:rPr>
        <w:t>تعداد زیر مجموعه‌های یک مجموع</w:t>
      </w:r>
      <w:r w:rsidR="003F66E9">
        <w:rPr>
          <w:rFonts w:ascii="Symbol" w:hAnsi="Symbol" w:cs="B Nazanin" w:hint="cs"/>
          <w:sz w:val="28"/>
          <w:szCs w:val="28"/>
          <w:rtl/>
          <w:lang w:bidi="fa-IR"/>
        </w:rPr>
        <w:t>ۀ</w:t>
      </w:r>
      <w:r w:rsidR="00355B88" w:rsidRPr="00EE56AB">
        <w:rPr>
          <w:rFonts w:ascii="Symbol" w:hAnsi="Symbol" w:cs="B Nazanin" w:hint="cs"/>
          <w:sz w:val="28"/>
          <w:szCs w:val="28"/>
          <w:rtl/>
          <w:lang w:bidi="fa-IR"/>
        </w:rPr>
        <w:t xml:space="preserve"> </w:t>
      </w:r>
      <w:r w:rsidRPr="009C4C2B">
        <w:rPr>
          <w:position w:val="-6"/>
        </w:rPr>
        <w:object w:dxaOrig="620" w:dyaOrig="300">
          <v:shape id="_x0000_i1283" type="#_x0000_t75" style="width:31.6pt;height:15.2pt" o:ole="">
            <v:imagedata r:id="rId523" o:title=""/>
          </v:shape>
          <o:OLEObject Type="Embed" ProgID="Equation.DSMT4" ShapeID="_x0000_i1283" DrawAspect="Content" ObjectID="_1673311035" r:id="rId524"/>
        </w:object>
      </w:r>
      <w:r w:rsidR="00355B88" w:rsidRPr="00EE56AB">
        <w:rPr>
          <w:rFonts w:cs="B Nazanin" w:hint="cs"/>
          <w:sz w:val="28"/>
          <w:szCs w:val="28"/>
          <w:rtl/>
        </w:rPr>
        <w:t xml:space="preserve"> عضوی از تعداد زیرمجموعه‌های محض یک مجموع</w:t>
      </w:r>
      <w:r w:rsidR="003F66E9">
        <w:rPr>
          <w:rFonts w:cs="B Nazanin" w:hint="cs"/>
          <w:sz w:val="28"/>
          <w:szCs w:val="28"/>
          <w:rtl/>
        </w:rPr>
        <w:t>ۀ</w:t>
      </w:r>
      <w:r w:rsidRPr="009C4C2B">
        <w:rPr>
          <w:position w:val="-6"/>
        </w:rPr>
        <w:object w:dxaOrig="600" w:dyaOrig="300">
          <v:shape id="_x0000_i1284" type="#_x0000_t75" style="width:30pt;height:15.2pt" o:ole="">
            <v:imagedata r:id="rId525" o:title=""/>
          </v:shape>
          <o:OLEObject Type="Embed" ProgID="Equation.DSMT4" ShapeID="_x0000_i1284" DrawAspect="Content" ObjectID="_1673311036" r:id="rId526"/>
        </w:object>
      </w:r>
      <w:r w:rsidR="004111F6">
        <w:rPr>
          <w:rFonts w:cs="B Nazanin" w:hint="cs"/>
          <w:sz w:val="28"/>
          <w:szCs w:val="28"/>
          <w:rtl/>
        </w:rPr>
        <w:t xml:space="preserve"> عضوی 61 واحد کمتر است مقدار</w:t>
      </w:r>
      <w:r w:rsidRPr="009C4C2B">
        <w:rPr>
          <w:position w:val="-4"/>
        </w:rPr>
        <w:object w:dxaOrig="220" w:dyaOrig="279">
          <v:shape id="_x0000_i1285" type="#_x0000_t75" style="width:10.4pt;height:14.4pt" o:ole="">
            <v:imagedata r:id="rId527" o:title=""/>
          </v:shape>
          <o:OLEObject Type="Embed" ProgID="Equation.DSMT4" ShapeID="_x0000_i1285" DrawAspect="Content" ObjectID="_1673311037" r:id="rId528"/>
        </w:object>
      </w:r>
      <w:r w:rsidR="004111F6">
        <w:rPr>
          <w:rFonts w:hint="cs"/>
          <w:rtl/>
        </w:rPr>
        <w:t xml:space="preserve"> </w:t>
      </w:r>
      <w:r w:rsidR="00355B88" w:rsidRPr="00EE56AB">
        <w:rPr>
          <w:rFonts w:cs="B Nazanin" w:hint="cs"/>
          <w:sz w:val="28"/>
          <w:szCs w:val="28"/>
          <w:rtl/>
        </w:rPr>
        <w:t>را بیابید.</w:t>
      </w:r>
      <w:r w:rsidR="00355B88" w:rsidRPr="00EE56AB">
        <w:rPr>
          <w:rFonts w:ascii="Symbol" w:hAnsi="Symbol" w:cs="B Nazanin" w:hint="cs"/>
          <w:sz w:val="28"/>
          <w:szCs w:val="28"/>
          <w:rtl/>
          <w:lang w:bidi="fa-IR"/>
        </w:rPr>
        <w:t xml:space="preserve">     </w:t>
      </w:r>
    </w:p>
    <w:p w:rsidR="007A175B" w:rsidRPr="00EE56AB" w:rsidRDefault="007A175B" w:rsidP="007A175B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7F565A" w:rsidRPr="00AB15D9" w:rsidTr="00DF475C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7F565A" w:rsidRPr="00AB15D9" w:rsidRDefault="00B44F01" w:rsidP="00DF475C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571313532"/>
                <w:placeholder>
                  <w:docPart w:val="C3937A3CF12B47718F35FEF3BC731A99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7F565A" w:rsidRPr="00AB15D9" w:rsidTr="00DF475C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7F565A" w:rsidRPr="00AB15D9" w:rsidRDefault="00B44F01" w:rsidP="00DF475C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000005377"/>
                <w:placeholder>
                  <w:docPart w:val="F88D974B50364FD98A45E2D7F448DC7F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7F565A" w:rsidRPr="00AB15D9" w:rsidRDefault="007F565A" w:rsidP="007F565A">
      <w:pPr>
        <w:bidi/>
        <w:spacing w:after="0" w:line="240" w:lineRule="auto"/>
        <w:rPr>
          <w:rFonts w:cs="B Nazanin"/>
          <w:sz w:val="28"/>
          <w:szCs w:val="28"/>
          <w:lang w:bidi="fa-IR"/>
        </w:rPr>
      </w:pPr>
    </w:p>
    <w:p w:rsidR="00803841" w:rsidRDefault="00803841" w:rsidP="0009402B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70</w:t>
      </w:r>
      <w:r w:rsidR="00502A55" w:rsidRPr="00AB15D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0408BB" w:rsidRPr="00AB15D9">
        <w:rPr>
          <w:rFonts w:cs="B Nazanin" w:hint="cs"/>
          <w:sz w:val="28"/>
          <w:szCs w:val="28"/>
          <w:rtl/>
        </w:rPr>
        <w:t>) اگر</w:t>
      </w:r>
      <w:r w:rsidR="000408BB" w:rsidRPr="00AB15D9">
        <w:rPr>
          <w:rFonts w:cs="B Nazanin"/>
          <w:position w:val="-12"/>
          <w:sz w:val="28"/>
          <w:szCs w:val="28"/>
        </w:rPr>
        <w:object w:dxaOrig="2640" w:dyaOrig="360">
          <v:shape id="_x0000_i1286" type="#_x0000_t75" style="width:132pt;height:17.2pt" o:ole="">
            <v:imagedata r:id="rId529" o:title=""/>
          </v:shape>
          <o:OLEObject Type="Embed" ProgID="Equation.DSMT4" ShapeID="_x0000_i1286" DrawAspect="Content" ObjectID="_1673311038" r:id="rId530"/>
        </w:object>
      </w:r>
      <w:r w:rsidR="000408BB" w:rsidRPr="00AB15D9">
        <w:rPr>
          <w:rFonts w:cs="B Nazanin" w:hint="cs"/>
          <w:sz w:val="28"/>
          <w:szCs w:val="28"/>
          <w:rtl/>
        </w:rPr>
        <w:t xml:space="preserve"> و </w:t>
      </w:r>
      <w:r w:rsidR="000408BB" w:rsidRPr="00AB15D9">
        <w:rPr>
          <w:rFonts w:cs="B Nazanin"/>
          <w:position w:val="-28"/>
          <w:sz w:val="28"/>
          <w:szCs w:val="28"/>
        </w:rPr>
        <w:object w:dxaOrig="2200" w:dyaOrig="720">
          <v:shape id="_x0000_i1287" type="#_x0000_t75" style="width:110.4pt;height:36pt" o:ole="">
            <v:imagedata r:id="rId531" o:title=""/>
          </v:shape>
          <o:OLEObject Type="Embed" ProgID="Equation.DSMT4" ShapeID="_x0000_i1287" DrawAspect="Content" ObjectID="_1673311039" r:id="rId532"/>
        </w:object>
      </w:r>
      <w:r w:rsidR="000408BB" w:rsidRPr="00AB15D9">
        <w:rPr>
          <w:rFonts w:cs="B Nazanin" w:hint="cs"/>
          <w:i/>
          <w:sz w:val="28"/>
          <w:szCs w:val="28"/>
          <w:rtl/>
        </w:rPr>
        <w:t xml:space="preserve"> و</w:t>
      </w:r>
      <w:r w:rsidR="0009402B" w:rsidRPr="00154373">
        <w:rPr>
          <w:position w:val="-12"/>
        </w:rPr>
        <w:object w:dxaOrig="1440" w:dyaOrig="360">
          <v:shape id="_x0000_i1288" type="#_x0000_t75" style="width:1in;height:18pt" o:ole="">
            <v:imagedata r:id="rId533" o:title=""/>
          </v:shape>
          <o:OLEObject Type="Embed" ProgID="Equation.DSMT4" ShapeID="_x0000_i1288" DrawAspect="Content" ObjectID="_1673311040" r:id="rId534"/>
        </w:object>
      </w:r>
      <w:r w:rsidR="000408BB" w:rsidRPr="00AB15D9">
        <w:rPr>
          <w:rFonts w:cs="B Nazanin" w:hint="cs"/>
          <w:i/>
          <w:sz w:val="28"/>
          <w:szCs w:val="28"/>
          <w:rtl/>
        </w:rPr>
        <w:t xml:space="preserve"> آنگاه حاصل </w:t>
      </w:r>
      <w:r w:rsidR="000408BB" w:rsidRPr="00AB15D9">
        <w:rPr>
          <w:rFonts w:cs="B Nazanin"/>
          <w:position w:val="-12"/>
          <w:sz w:val="28"/>
          <w:szCs w:val="28"/>
        </w:rPr>
        <w:object w:dxaOrig="1400" w:dyaOrig="360">
          <v:shape id="_x0000_i1289" type="#_x0000_t75" style="width:69.6pt;height:17.2pt" o:ole="">
            <v:imagedata r:id="rId535" o:title=""/>
          </v:shape>
          <o:OLEObject Type="Embed" ProgID="Equation.DSMT4" ShapeID="_x0000_i1289" DrawAspect="Content" ObjectID="_1673311041" r:id="rId536"/>
        </w:object>
      </w:r>
      <w:r w:rsidR="000408BB" w:rsidRPr="00AB15D9">
        <w:rPr>
          <w:rFonts w:eastAsia="Times New Roman" w:cs="B Nazanin" w:hint="cs"/>
          <w:i/>
          <w:sz w:val="28"/>
          <w:szCs w:val="28"/>
          <w:rtl/>
        </w:rPr>
        <w:t xml:space="preserve"> و </w:t>
      </w:r>
      <w:r w:rsidR="000408BB" w:rsidRPr="00AB15D9">
        <w:rPr>
          <w:rFonts w:cs="B Nazanin"/>
          <w:position w:val="-12"/>
          <w:sz w:val="28"/>
          <w:szCs w:val="28"/>
        </w:rPr>
        <w:object w:dxaOrig="1400" w:dyaOrig="360">
          <v:shape id="_x0000_i1290" type="#_x0000_t75" style="width:69.6pt;height:17.2pt" o:ole="">
            <v:imagedata r:id="rId537" o:title=""/>
          </v:shape>
          <o:OLEObject Type="Embed" ProgID="Equation.DSMT4" ShapeID="_x0000_i1290" DrawAspect="Content" ObjectID="_1673311042" r:id="rId538"/>
        </w:object>
      </w:r>
      <w:r w:rsidR="000408BB" w:rsidRPr="00AB15D9">
        <w:rPr>
          <w:rFonts w:cs="B Nazanin" w:hint="cs"/>
          <w:i/>
          <w:sz w:val="28"/>
          <w:szCs w:val="28"/>
          <w:rtl/>
        </w:rPr>
        <w:t xml:space="preserve"> را بدست آورده و متناهی یا نامتناهی بودن هر یک را بررسی کنید</w:t>
      </w:r>
      <w:r w:rsidR="000408BB">
        <w:rPr>
          <w:rFonts w:cs="B Nazanin" w:hint="cs"/>
          <w:sz w:val="28"/>
          <w:szCs w:val="28"/>
          <w:rtl/>
          <w:lang w:bidi="fa-IR"/>
        </w:rPr>
        <w:t>.</w:t>
      </w:r>
    </w:p>
    <w:p w:rsidR="000408BB" w:rsidRPr="000408BB" w:rsidRDefault="000408BB" w:rsidP="000408BB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701FF9" w:rsidRPr="00803841" w:rsidRDefault="00803841" w:rsidP="00803841">
      <w:pPr>
        <w:bidi/>
        <w:rPr>
          <w:rFonts w:cs="B Nazanin"/>
          <w:sz w:val="28"/>
          <w:szCs w:val="28"/>
          <w:rtl/>
          <w:lang w:bidi="fa-IR"/>
        </w:rPr>
      </w:pPr>
      <w:r w:rsidRPr="00803841">
        <w:rPr>
          <w:rFonts w:cs="B Nazanin" w:hint="cs"/>
          <w:sz w:val="28"/>
          <w:szCs w:val="28"/>
          <w:rtl/>
        </w:rPr>
        <w:t>71)</w:t>
      </w:r>
      <w:r>
        <w:rPr>
          <w:rFonts w:cs="B Nazanin" w:hint="cs"/>
          <w:sz w:val="28"/>
          <w:szCs w:val="28"/>
          <w:rtl/>
        </w:rPr>
        <w:t xml:space="preserve"> </w:t>
      </w:r>
      <w:r w:rsidR="00701FF9" w:rsidRPr="00803841">
        <w:rPr>
          <w:rFonts w:cs="B Nazanin" w:hint="cs"/>
          <w:sz w:val="28"/>
          <w:szCs w:val="28"/>
          <w:rtl/>
          <w:lang w:bidi="fa-IR"/>
        </w:rPr>
        <w:t>هریک از احکام زیر را با استفاده از قوانین مجموعه ها ثابت کنید:</w:t>
      </w:r>
    </w:p>
    <w:p w:rsidR="00701FF9" w:rsidRPr="00803841" w:rsidRDefault="00701FF9" w:rsidP="005D5256">
      <w:pPr>
        <w:bidi/>
        <w:rPr>
          <w:rFonts w:cs="B Nazanin"/>
          <w:sz w:val="28"/>
          <w:szCs w:val="28"/>
          <w:rtl/>
        </w:rPr>
      </w:pPr>
      <w:r w:rsidRPr="00803841">
        <w:rPr>
          <w:rFonts w:cs="B Nazanin" w:hint="cs"/>
          <w:sz w:val="28"/>
          <w:szCs w:val="28"/>
          <w:rtl/>
          <w:lang w:bidi="fa-IR"/>
        </w:rPr>
        <w:lastRenderedPageBreak/>
        <w:t>الف)</w:t>
      </w:r>
      <w:r w:rsidR="00803841" w:rsidRPr="00803841">
        <w:t xml:space="preserve"> </w:t>
      </w:r>
      <w:r w:rsidR="00803841" w:rsidRPr="009C4C2B">
        <w:rPr>
          <w:position w:val="-12"/>
        </w:rPr>
        <w:object w:dxaOrig="1060" w:dyaOrig="380">
          <v:shape id="_x0000_i1291" type="#_x0000_t75" style="width:54pt;height:18pt" o:ole="">
            <v:imagedata r:id="rId539" o:title=""/>
          </v:shape>
          <o:OLEObject Type="Embed" ProgID="Equation.DSMT4" ShapeID="_x0000_i1291" DrawAspect="Content" ObjectID="_1673311043" r:id="rId540"/>
        </w:object>
      </w:r>
      <w:r w:rsidRPr="00803841">
        <w:rPr>
          <w:rFonts w:cs="B Nazanin" w:hint="cs"/>
          <w:sz w:val="28"/>
          <w:szCs w:val="28"/>
          <w:rtl/>
        </w:rPr>
        <w:t xml:space="preserve">          ب)</w:t>
      </w:r>
      <w:r w:rsidR="00803841" w:rsidRPr="00803841">
        <w:t xml:space="preserve"> </w:t>
      </w:r>
      <w:r w:rsidR="00803841" w:rsidRPr="009C4C2B">
        <w:rPr>
          <w:position w:val="-10"/>
        </w:rPr>
        <w:object w:dxaOrig="2240" w:dyaOrig="340">
          <v:shape id="_x0000_i1292" type="#_x0000_t75" style="width:112.4pt;height:17.2pt" o:ole="">
            <v:imagedata r:id="rId541" o:title=""/>
          </v:shape>
          <o:OLEObject Type="Embed" ProgID="Equation.DSMT4" ShapeID="_x0000_i1292" DrawAspect="Content" ObjectID="_1673311044" r:id="rId542"/>
        </w:object>
      </w:r>
      <w:r w:rsidR="005D5256" w:rsidRPr="005D5256">
        <w:rPr>
          <w:rFonts w:cs="B Nazanin" w:hint="cs"/>
          <w:sz w:val="28"/>
          <w:szCs w:val="28"/>
          <w:rtl/>
          <w:lang w:bidi="fa-IR"/>
        </w:rPr>
        <w:t xml:space="preserve"> </w:t>
      </w:r>
      <w:r w:rsidR="005D5256">
        <w:rPr>
          <w:rFonts w:cs="B Nazanin" w:hint="cs"/>
          <w:sz w:val="28"/>
          <w:szCs w:val="28"/>
          <w:rtl/>
          <w:lang w:bidi="fa-IR"/>
        </w:rPr>
        <w:t xml:space="preserve">            </w:t>
      </w:r>
      <w:r w:rsidR="005D5256" w:rsidRPr="00803841">
        <w:rPr>
          <w:rFonts w:cs="B Nazanin" w:hint="cs"/>
          <w:sz w:val="28"/>
          <w:szCs w:val="28"/>
          <w:rtl/>
          <w:lang w:bidi="fa-IR"/>
        </w:rPr>
        <w:t>پ)</w:t>
      </w:r>
      <w:r w:rsidR="005D5256" w:rsidRPr="00803841">
        <w:t xml:space="preserve"> </w:t>
      </w:r>
      <w:r w:rsidR="005D5256" w:rsidRPr="009C4C2B">
        <w:rPr>
          <w:position w:val="-8"/>
        </w:rPr>
        <w:object w:dxaOrig="2000" w:dyaOrig="340">
          <v:shape id="_x0000_i1293" type="#_x0000_t75" style="width:100pt;height:17.2pt" o:ole="">
            <v:imagedata r:id="rId543" o:title=""/>
          </v:shape>
          <o:OLEObject Type="Embed" ProgID="Equation.DSMT4" ShapeID="_x0000_i1293" DrawAspect="Content" ObjectID="_1673311045" r:id="rId544"/>
        </w:object>
      </w:r>
      <w:r w:rsidR="005D5256" w:rsidRPr="00803841">
        <w:rPr>
          <w:rFonts w:cs="B Nazanin" w:hint="cs"/>
          <w:sz w:val="28"/>
          <w:szCs w:val="28"/>
          <w:rtl/>
        </w:rPr>
        <w:t xml:space="preserve">                       </w:t>
      </w:r>
    </w:p>
    <w:p w:rsidR="00701FF9" w:rsidRPr="002C15E7" w:rsidRDefault="005D5256" w:rsidP="00034C97">
      <w:pPr>
        <w:tabs>
          <w:tab w:val="left" w:pos="2093"/>
        </w:tabs>
        <w:bidi/>
        <w:rPr>
          <w:rFonts w:asciiTheme="majorBidi" w:hAnsiTheme="majorBidi" w:cs="B Nazanin"/>
          <w:sz w:val="28"/>
          <w:szCs w:val="28"/>
          <w:lang w:bidi="fa-IR"/>
        </w:rPr>
      </w:pPr>
      <w:r w:rsidRPr="005D5256">
        <w:rPr>
          <w:rFonts w:asciiTheme="majorBidi" w:hAnsiTheme="majorBidi" w:cs="B Nazanin" w:hint="cs"/>
          <w:sz w:val="28"/>
          <w:szCs w:val="28"/>
          <w:rtl/>
          <w:lang w:bidi="fa-IR"/>
        </w:rPr>
        <w:t>72</w:t>
      </w:r>
      <w:r w:rsidR="00701FF9" w:rsidRPr="002C15E7">
        <w:rPr>
          <w:rFonts w:asciiTheme="majorBidi" w:hAnsiTheme="majorBidi" w:cs="B Nazanin" w:hint="cs"/>
          <w:sz w:val="28"/>
          <w:szCs w:val="28"/>
          <w:rtl/>
          <w:lang w:bidi="fa-IR"/>
        </w:rPr>
        <w:t>)</w:t>
      </w:r>
      <w:r w:rsidRPr="002C15E7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701FF9" w:rsidRPr="002C15E7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فرض کنید </w:t>
      </w:r>
      <w:r w:rsidRPr="002C15E7">
        <w:rPr>
          <w:position w:val="-12"/>
        </w:rPr>
        <w:object w:dxaOrig="1880" w:dyaOrig="380">
          <v:shape id="_x0000_i1294" type="#_x0000_t75" style="width:94.4pt;height:18pt" o:ole="">
            <v:imagedata r:id="rId545" o:title=""/>
          </v:shape>
          <o:OLEObject Type="Embed" ProgID="Equation.DSMT4" ShapeID="_x0000_i1294" DrawAspect="Content" ObjectID="_1673311046" r:id="rId546"/>
        </w:object>
      </w:r>
      <w:r w:rsidR="00701FF9" w:rsidRPr="002C15E7">
        <w:rPr>
          <w:rFonts w:cs="B Nazanin" w:hint="cs"/>
          <w:sz w:val="28"/>
          <w:szCs w:val="28"/>
          <w:rtl/>
        </w:rPr>
        <w:t xml:space="preserve">  مجموع</w:t>
      </w:r>
      <w:r w:rsidR="00034C97" w:rsidRPr="002C15E7">
        <w:rPr>
          <w:rFonts w:cs="B Nazanin" w:hint="cs"/>
          <w:sz w:val="28"/>
          <w:szCs w:val="28"/>
          <w:rtl/>
        </w:rPr>
        <w:t>ۀ</w:t>
      </w:r>
      <w:r w:rsidR="00701FF9" w:rsidRPr="002C15E7">
        <w:rPr>
          <w:rFonts w:cs="B Nazanin" w:hint="cs"/>
          <w:sz w:val="28"/>
          <w:szCs w:val="28"/>
          <w:rtl/>
        </w:rPr>
        <w:t xml:space="preserve"> </w:t>
      </w:r>
      <w:r w:rsidRPr="002C15E7">
        <w:rPr>
          <w:position w:val="-32"/>
        </w:rPr>
        <w:object w:dxaOrig="1579" w:dyaOrig="780">
          <v:shape id="_x0000_i1295" type="#_x0000_t75" style="width:78.8pt;height:39.2pt" o:ole="">
            <v:imagedata r:id="rId547" o:title=""/>
          </v:shape>
          <o:OLEObject Type="Embed" ProgID="Equation.DSMT4" ShapeID="_x0000_i1295" DrawAspect="Content" ObjectID="_1673311047" r:id="rId548"/>
        </w:object>
      </w:r>
      <w:r w:rsidR="00701FF9" w:rsidRPr="002C15E7">
        <w:rPr>
          <w:rFonts w:cs="B Nazanin" w:hint="cs"/>
          <w:sz w:val="28"/>
          <w:szCs w:val="28"/>
          <w:rtl/>
        </w:rPr>
        <w:t xml:space="preserve">  را مشخص کنید.</w:t>
      </w:r>
    </w:p>
    <w:p w:rsidR="00903AB0" w:rsidRPr="005D5256" w:rsidRDefault="005D5256" w:rsidP="005D5256">
      <w:pPr>
        <w:bidi/>
        <w:rPr>
          <w:rFonts w:cs="B Nazanin"/>
          <w:sz w:val="28"/>
          <w:szCs w:val="28"/>
          <w:rtl/>
        </w:rPr>
      </w:pPr>
      <w:r w:rsidRPr="005D5256">
        <w:rPr>
          <w:rFonts w:asciiTheme="majorBidi" w:hAnsiTheme="majorBidi" w:cs="B Nazanin" w:hint="cs"/>
          <w:sz w:val="28"/>
          <w:szCs w:val="28"/>
          <w:rtl/>
          <w:lang w:bidi="fa-IR"/>
        </w:rPr>
        <w:t>73</w:t>
      </w:r>
      <w:r w:rsidR="00701FF9" w:rsidRPr="005D525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) فرض کنید </w:t>
      </w:r>
      <w:r w:rsidRPr="009C4C2B">
        <w:rPr>
          <w:position w:val="-26"/>
        </w:rPr>
        <w:object w:dxaOrig="1500" w:dyaOrig="700">
          <v:shape id="_x0000_i1296" type="#_x0000_t75" style="width:74.4pt;height:34.4pt" o:ole="">
            <v:imagedata r:id="rId549" o:title=""/>
          </v:shape>
          <o:OLEObject Type="Embed" ProgID="Equation.DSMT4" ShapeID="_x0000_i1296" DrawAspect="Content" ObjectID="_1673311048" r:id="rId550"/>
        </w:object>
      </w:r>
      <w:r w:rsidR="00701FF9" w:rsidRPr="005D5256">
        <w:rPr>
          <w:rFonts w:cs="B Nazanin" w:hint="cs"/>
          <w:sz w:val="28"/>
          <w:szCs w:val="28"/>
          <w:rtl/>
        </w:rPr>
        <w:t xml:space="preserve"> مجموعه‌ی </w:t>
      </w:r>
      <w:r w:rsidRPr="009C4C2B">
        <w:rPr>
          <w:position w:val="-32"/>
        </w:rPr>
        <w:object w:dxaOrig="700" w:dyaOrig="780">
          <v:shape id="_x0000_i1297" type="#_x0000_t75" style="width:34.4pt;height:39.2pt" o:ole="">
            <v:imagedata r:id="rId551" o:title=""/>
          </v:shape>
          <o:OLEObject Type="Embed" ProgID="Equation.DSMT4" ShapeID="_x0000_i1297" DrawAspect="Content" ObjectID="_1673311049" r:id="rId552"/>
        </w:object>
      </w:r>
      <w:r w:rsidR="00701FF9" w:rsidRPr="005D5256">
        <w:rPr>
          <w:rFonts w:cs="B Nazanin" w:hint="cs"/>
          <w:sz w:val="28"/>
          <w:szCs w:val="28"/>
          <w:rtl/>
        </w:rPr>
        <w:t xml:space="preserve">  را مشخص کنید.</w:t>
      </w:r>
    </w:p>
    <w:p w:rsidR="00001005" w:rsidRDefault="005D5256" w:rsidP="00A05BC3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="00CA665D" w:rsidRPr="00AB15D9">
        <w:rPr>
          <w:rFonts w:cs="B Nazanin" w:hint="cs"/>
          <w:sz w:val="28"/>
          <w:szCs w:val="28"/>
          <w:rtl/>
          <w:lang w:bidi="fa-IR"/>
        </w:rPr>
        <w:t>4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) در</w:t>
      </w:r>
      <w:r w:rsidR="00A05BC3">
        <w:rPr>
          <w:rFonts w:cs="B Nazanin" w:hint="cs"/>
          <w:sz w:val="28"/>
          <w:szCs w:val="28"/>
          <w:rtl/>
          <w:lang w:bidi="fa-IR"/>
        </w:rPr>
        <w:t xml:space="preserve"> یک نظر سنجی از 100 نفر مشخص شد 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که 50 نفر به ورزش فوتبال و 60 نفر به ورزش کشتی علا قمند هستند اگر 80 نفر به حداقل یکی از این دو نوع ورزش علا قمند با شند</w:t>
      </w:r>
      <w:r w:rsidR="00A05BC3">
        <w:rPr>
          <w:rFonts w:cs="B Nazanin" w:hint="cs"/>
          <w:sz w:val="28"/>
          <w:szCs w:val="28"/>
          <w:rtl/>
          <w:lang w:bidi="fa-IR"/>
        </w:rPr>
        <w:t>.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 مطلوبست  تعداد افرادی که : </w:t>
      </w:r>
    </w:p>
    <w:p w:rsidR="00001005" w:rsidRDefault="00001005" w:rsidP="00001005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903AB0" w:rsidRPr="00AB15D9" w:rsidRDefault="0039104D" w:rsidP="00001005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  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الف ) به هر دو ورزش علاقمند هستند</w:t>
      </w:r>
      <w:r w:rsidR="00D776C9" w:rsidRPr="00AB15D9">
        <w:rPr>
          <w:rFonts w:cs="B Nazanin" w:hint="cs"/>
          <w:sz w:val="28"/>
          <w:szCs w:val="28"/>
          <w:rtl/>
          <w:lang w:bidi="fa-IR"/>
        </w:rPr>
        <w:t>.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       </w:t>
      </w:r>
      <w:r w:rsidR="00D776C9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ب) به فوتبال علاقه دارند ولی به کشتی علا قه ندارند</w:t>
      </w:r>
      <w:r w:rsidR="00D776C9" w:rsidRPr="00AB15D9">
        <w:rPr>
          <w:rFonts w:cs="B Nazanin" w:hint="cs"/>
          <w:sz w:val="28"/>
          <w:szCs w:val="28"/>
          <w:rtl/>
          <w:lang w:bidi="fa-IR"/>
        </w:rPr>
        <w:t>.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903AB0" w:rsidRPr="00AB15D9" w:rsidRDefault="00903AB0" w:rsidP="00903AB0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903AB0" w:rsidRPr="00AB15D9" w:rsidRDefault="005D5256" w:rsidP="00001005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="00CA665D" w:rsidRPr="00AB15D9">
        <w:rPr>
          <w:rFonts w:cs="B Nazanin" w:hint="cs"/>
          <w:sz w:val="28"/>
          <w:szCs w:val="28"/>
          <w:rtl/>
          <w:lang w:bidi="fa-IR"/>
        </w:rPr>
        <w:t>5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001005">
        <w:rPr>
          <w:rFonts w:cs="B Nazanin" w:hint="cs"/>
          <w:sz w:val="28"/>
          <w:szCs w:val="28"/>
          <w:rtl/>
          <w:lang w:bidi="fa-IR"/>
        </w:rPr>
        <w:t xml:space="preserve">اگر به تعداد اعضای یک مجموعه 3 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عضو جدید اضافه شود تعداد زیر مجموعه های آن چند برابر می شود</w:t>
      </w:r>
      <w:r w:rsidR="00001005">
        <w:rPr>
          <w:rFonts w:cs="B Nazanin" w:hint="cs"/>
          <w:sz w:val="28"/>
          <w:szCs w:val="28"/>
          <w:rtl/>
          <w:lang w:bidi="fa-IR"/>
        </w:rPr>
        <w:t>؟</w:t>
      </w:r>
    </w:p>
    <w:p w:rsidR="00903AB0" w:rsidRPr="00AB15D9" w:rsidRDefault="00903AB0" w:rsidP="00903AB0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903AB0" w:rsidRPr="00AB15D9" w:rsidRDefault="005D5256" w:rsidP="00001005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="00CA665D" w:rsidRPr="00AB15D9">
        <w:rPr>
          <w:rFonts w:cs="B Nazanin" w:hint="cs"/>
          <w:sz w:val="28"/>
          <w:szCs w:val="28"/>
          <w:rtl/>
          <w:lang w:bidi="fa-IR"/>
        </w:rPr>
        <w:t>6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)  درستی تسا وی </w:t>
      </w:r>
      <w:r w:rsidR="00001005">
        <w:rPr>
          <w:rFonts w:cs="B Nazanin" w:hint="cs"/>
          <w:sz w:val="28"/>
          <w:szCs w:val="28"/>
          <w:rtl/>
          <w:lang w:bidi="fa-IR"/>
        </w:rPr>
        <w:t>روبه‌رو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را نشان دهید</w:t>
      </w:r>
      <w:r w:rsidR="00D776C9" w:rsidRPr="00AB15D9">
        <w:rPr>
          <w:rFonts w:cs="B Nazanin" w:hint="cs"/>
          <w:sz w:val="28"/>
          <w:szCs w:val="28"/>
          <w:rtl/>
          <w:lang w:bidi="fa-IR"/>
        </w:rPr>
        <w:t>: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      </w:t>
      </w:r>
      <w:r w:rsidR="00903AB0" w:rsidRPr="00AB15D9">
        <w:rPr>
          <w:rFonts w:cs="B Nazanin"/>
          <w:sz w:val="28"/>
          <w:szCs w:val="28"/>
          <w:lang w:bidi="fa-IR"/>
        </w:rPr>
        <w:t xml:space="preserve">     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5E07BB" w:rsidRPr="00AB15D9">
        <w:rPr>
          <w:rFonts w:cs="B Nazanin"/>
          <w:position w:val="-12"/>
          <w:sz w:val="28"/>
          <w:szCs w:val="28"/>
        </w:rPr>
        <w:object w:dxaOrig="2540" w:dyaOrig="380">
          <v:shape id="_x0000_i1298" type="#_x0000_t75" style="width:126.8pt;height:18pt" o:ole="">
            <v:imagedata r:id="rId553" o:title=""/>
          </v:shape>
          <o:OLEObject Type="Embed" ProgID="Equation.DSMT4" ShapeID="_x0000_i1298" DrawAspect="Content" ObjectID="_1673311050" r:id="rId554"/>
        </w:objec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D776C9" w:rsidRPr="00AB15D9" w:rsidRDefault="00D776C9" w:rsidP="00D776C9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903AB0" w:rsidRPr="00AB15D9" w:rsidRDefault="005D5256" w:rsidP="00A05BC3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="00CA665D" w:rsidRPr="00AB15D9">
        <w:rPr>
          <w:rFonts w:cs="B Nazanin" w:hint="cs"/>
          <w:sz w:val="28"/>
          <w:szCs w:val="28"/>
          <w:rtl/>
          <w:lang w:bidi="fa-IR"/>
        </w:rPr>
        <w:t>7</w:t>
      </w:r>
      <w:r w:rsidR="00903AB0" w:rsidRPr="00AB15D9">
        <w:rPr>
          <w:rFonts w:cs="B Nazanin" w:hint="cs"/>
          <w:sz w:val="28"/>
          <w:szCs w:val="28"/>
          <w:rtl/>
          <w:lang w:bidi="fa-IR"/>
        </w:rPr>
        <w:t>) متمم مجموع</w:t>
      </w:r>
      <w:r w:rsidR="00A05BC3">
        <w:rPr>
          <w:rFonts w:cs="B Nazanin" w:hint="cs"/>
          <w:sz w:val="28"/>
          <w:szCs w:val="28"/>
          <w:rtl/>
          <w:lang w:bidi="fa-IR"/>
        </w:rPr>
        <w:t>ۀ</w:t>
      </w:r>
      <w:r w:rsidR="000B2CF1" w:rsidRPr="00AB15D9">
        <w:rPr>
          <w:rFonts w:cs="B Nazanin"/>
          <w:position w:val="-12"/>
          <w:sz w:val="28"/>
          <w:szCs w:val="28"/>
        </w:rPr>
        <w:object w:dxaOrig="2840" w:dyaOrig="380">
          <v:shape id="_x0000_i1299" type="#_x0000_t75" style="width:141.2pt;height:18pt" o:ole="">
            <v:imagedata r:id="rId555" o:title=""/>
          </v:shape>
          <o:OLEObject Type="Embed" ProgID="Equation.DSMT4" ShapeID="_x0000_i1299" DrawAspect="Content" ObjectID="_1673311051" r:id="rId556"/>
        </w:object>
      </w:r>
      <w:r w:rsidR="00903AB0" w:rsidRPr="00AB15D9">
        <w:rPr>
          <w:rFonts w:cs="B Nazanin" w:hint="cs"/>
          <w:sz w:val="28"/>
          <w:szCs w:val="28"/>
          <w:rtl/>
          <w:lang w:bidi="fa-IR"/>
        </w:rPr>
        <w:t xml:space="preserve"> را بیابید</w:t>
      </w:r>
      <w:r w:rsidR="00D776C9" w:rsidRPr="00AB15D9">
        <w:rPr>
          <w:rFonts w:cs="B Nazanin" w:hint="cs"/>
          <w:sz w:val="28"/>
          <w:szCs w:val="28"/>
          <w:rtl/>
          <w:lang w:bidi="fa-IR"/>
        </w:rPr>
        <w:t>.</w:t>
      </w:r>
    </w:p>
    <w:p w:rsidR="00EB18AB" w:rsidRPr="00AB15D9" w:rsidRDefault="00903AB0" w:rsidP="00142A17">
      <w:pPr>
        <w:bidi/>
        <w:spacing w:after="0" w:line="240" w:lineRule="auto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     </w:t>
      </w:r>
    </w:p>
    <w:p w:rsidR="0039104D" w:rsidRDefault="005D5256" w:rsidP="000F07BA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7</w:t>
      </w:r>
      <w:r w:rsidR="00CA665D" w:rsidRPr="00AB15D9">
        <w:rPr>
          <w:rFonts w:cs="B Nazanin" w:hint="cs"/>
          <w:sz w:val="28"/>
          <w:szCs w:val="28"/>
          <w:rtl/>
        </w:rPr>
        <w:t>8</w:t>
      </w:r>
      <w:r w:rsidR="00142A17" w:rsidRPr="00AB15D9">
        <w:rPr>
          <w:rFonts w:cs="B Nazanin" w:hint="cs"/>
          <w:sz w:val="28"/>
          <w:szCs w:val="28"/>
          <w:rtl/>
        </w:rPr>
        <w:t xml:space="preserve">) </w:t>
      </w:r>
      <w:r w:rsidR="00A85A99" w:rsidRPr="00AB15D9">
        <w:rPr>
          <w:rFonts w:cs="B Nazanin" w:hint="cs"/>
          <w:sz w:val="28"/>
          <w:szCs w:val="28"/>
          <w:rtl/>
        </w:rPr>
        <w:t>در یک کلاس 31 نفری تعداد 14 دانش آموز عضو گروه سرودند و 19 نفر عضوتیم علمی هستند اگر 5 نفر از آنها عضوهردو گروه باشند</w:t>
      </w:r>
      <w:r w:rsidR="000F07BA">
        <w:rPr>
          <w:rFonts w:cs="B Nazanin" w:hint="cs"/>
          <w:sz w:val="28"/>
          <w:szCs w:val="28"/>
          <w:rtl/>
        </w:rPr>
        <w:t>،</w:t>
      </w:r>
      <w:r w:rsidR="00A85A99" w:rsidRPr="00AB15D9">
        <w:rPr>
          <w:rFonts w:cs="B Nazanin" w:hint="cs"/>
          <w:sz w:val="28"/>
          <w:szCs w:val="28"/>
          <w:rtl/>
        </w:rPr>
        <w:t xml:space="preserve"> </w:t>
      </w:r>
      <w:r w:rsidR="00C86514">
        <w:rPr>
          <w:rFonts w:cs="B Nazanin" w:hint="cs"/>
          <w:sz w:val="28"/>
          <w:szCs w:val="28"/>
          <w:rtl/>
        </w:rPr>
        <w:t>تعداد دانش آموزانی را حساب کنید که:</w:t>
      </w:r>
      <w:r w:rsidR="000408BB">
        <w:rPr>
          <w:rFonts w:cs="B Nazanin" w:hint="cs"/>
          <w:sz w:val="28"/>
          <w:szCs w:val="28"/>
          <w:rtl/>
        </w:rPr>
        <w:t xml:space="preserve">   </w:t>
      </w:r>
    </w:p>
    <w:p w:rsidR="00EB18AB" w:rsidRPr="00AB15D9" w:rsidRDefault="000408BB" w:rsidP="00C86514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</w:t>
      </w:r>
      <w:r w:rsidRPr="00AB15D9">
        <w:rPr>
          <w:rFonts w:cs="B Nazanin" w:hint="cs"/>
          <w:sz w:val="28"/>
          <w:szCs w:val="28"/>
          <w:rtl/>
        </w:rPr>
        <w:t xml:space="preserve">الف) فقط عضو گروه سرود باشند. </w:t>
      </w:r>
      <w:r>
        <w:rPr>
          <w:rFonts w:cs="B Nazanin" w:hint="cs"/>
          <w:sz w:val="28"/>
          <w:szCs w:val="28"/>
          <w:rtl/>
        </w:rPr>
        <w:t xml:space="preserve">    </w:t>
      </w:r>
      <w:r w:rsidR="00A85A99" w:rsidRPr="00AB15D9">
        <w:rPr>
          <w:rFonts w:cs="B Nazanin" w:hint="cs"/>
          <w:sz w:val="28"/>
          <w:szCs w:val="28"/>
          <w:rtl/>
        </w:rPr>
        <w:t>ب) عضو</w:t>
      </w:r>
      <w:r w:rsidR="00486247">
        <w:rPr>
          <w:rFonts w:cs="B Nazanin" w:hint="cs"/>
          <w:sz w:val="28"/>
          <w:szCs w:val="28"/>
          <w:rtl/>
        </w:rPr>
        <w:t xml:space="preserve"> </w:t>
      </w:r>
      <w:r w:rsidR="00A85A99" w:rsidRPr="00AB15D9">
        <w:rPr>
          <w:rFonts w:cs="B Nazanin" w:hint="cs"/>
          <w:sz w:val="28"/>
          <w:szCs w:val="28"/>
          <w:rtl/>
        </w:rPr>
        <w:t xml:space="preserve">هیچ یک از آن دو گروه </w:t>
      </w:r>
      <w:r w:rsidR="00C86514">
        <w:rPr>
          <w:rFonts w:cs="B Nazanin" w:hint="cs"/>
          <w:sz w:val="28"/>
          <w:szCs w:val="28"/>
          <w:rtl/>
        </w:rPr>
        <w:t>نباشند</w:t>
      </w:r>
      <w:r w:rsidR="00D776C9" w:rsidRPr="00AB15D9">
        <w:rPr>
          <w:rFonts w:cs="B Nazanin" w:hint="cs"/>
          <w:sz w:val="28"/>
          <w:szCs w:val="28"/>
          <w:rtl/>
        </w:rPr>
        <w:t>.</w: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5D5256" w:rsidRPr="00AB15D9" w:rsidTr="006C6C9C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5D5256" w:rsidRPr="00AB15D9" w:rsidRDefault="00B44F01" w:rsidP="006C6C9C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391310776"/>
                <w:placeholder>
                  <w:docPart w:val="9ECAEAB9F2B147AF807239037457D642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5D5256" w:rsidRPr="00AB15D9" w:rsidTr="006C6C9C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5D5256" w:rsidRPr="00AB15D9" w:rsidRDefault="00B44F01" w:rsidP="006C6C9C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697585856"/>
                <w:placeholder>
                  <w:docPart w:val="25447B7C5A304C31824B8263187F3F53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0408BB" w:rsidRDefault="000408BB" w:rsidP="005D5256">
      <w:pPr>
        <w:bidi/>
        <w:jc w:val="both"/>
        <w:rPr>
          <w:rFonts w:cs="B Nazanin"/>
          <w:noProof/>
          <w:sz w:val="28"/>
          <w:szCs w:val="28"/>
          <w:rtl/>
          <w:lang w:bidi="fa-IR"/>
        </w:rPr>
      </w:pPr>
    </w:p>
    <w:p w:rsidR="005D5256" w:rsidRPr="00AB15D9" w:rsidRDefault="000408BB" w:rsidP="00187C8E">
      <w:pPr>
        <w:bidi/>
        <w:jc w:val="both"/>
        <w:rPr>
          <w:rFonts w:cs="B Nazanin"/>
          <w:sz w:val="28"/>
          <w:szCs w:val="28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>79</w:t>
      </w:r>
      <w:r w:rsidR="005D5256">
        <w:rPr>
          <w:rFonts w:cs="B Nazanin" w:hint="cs"/>
          <w:noProof/>
          <w:sz w:val="28"/>
          <w:szCs w:val="28"/>
          <w:rtl/>
          <w:lang w:bidi="fa-IR"/>
        </w:rPr>
        <w:t>)</w:t>
      </w:r>
      <w:r w:rsidR="005D5256" w:rsidRPr="005D5256">
        <w:rPr>
          <w:rFonts w:cs="B Nazanin" w:hint="cs"/>
          <w:sz w:val="28"/>
          <w:szCs w:val="28"/>
          <w:rtl/>
        </w:rPr>
        <w:t xml:space="preserve"> </w:t>
      </w:r>
      <w:r w:rsidR="00187C8E">
        <w:rPr>
          <w:rFonts w:cs="B Nazanin" w:hint="cs"/>
          <w:sz w:val="28"/>
          <w:szCs w:val="28"/>
          <w:rtl/>
        </w:rPr>
        <w:t>از بین 50</w:t>
      </w:r>
      <w:r w:rsidR="005D5256" w:rsidRPr="00AB15D9">
        <w:rPr>
          <w:rFonts w:cs="B Nazanin" w:hint="cs"/>
          <w:sz w:val="28"/>
          <w:szCs w:val="28"/>
          <w:rtl/>
        </w:rPr>
        <w:t xml:space="preserve"> نفر مشتری یک</w:t>
      </w:r>
      <w:r w:rsidR="00187C8E">
        <w:rPr>
          <w:rFonts w:cs="B Nazanin" w:hint="cs"/>
          <w:sz w:val="28"/>
          <w:szCs w:val="28"/>
          <w:rtl/>
        </w:rPr>
        <w:t xml:space="preserve"> فروشگاه 32 نفر کارت اعتباری و</w:t>
      </w:r>
      <w:r w:rsidR="005D5256" w:rsidRPr="00AB15D9">
        <w:rPr>
          <w:rFonts w:cs="B Nazanin" w:hint="cs"/>
          <w:sz w:val="28"/>
          <w:szCs w:val="28"/>
          <w:rtl/>
        </w:rPr>
        <w:t xml:space="preserve"> 25 </w:t>
      </w:r>
      <w:r w:rsidR="00187C8E">
        <w:rPr>
          <w:rFonts w:cs="B Nazanin" w:hint="cs"/>
          <w:sz w:val="28"/>
          <w:szCs w:val="28"/>
          <w:rtl/>
        </w:rPr>
        <w:t>نفر پول نقد و 9</w:t>
      </w:r>
      <w:r w:rsidR="005D5256" w:rsidRPr="00AB15D9">
        <w:rPr>
          <w:rFonts w:cs="B Nazanin" w:hint="cs"/>
          <w:sz w:val="28"/>
          <w:szCs w:val="28"/>
          <w:rtl/>
        </w:rPr>
        <w:t xml:space="preserve"> نفر هر دو را داشته اند.</w:t>
      </w:r>
    </w:p>
    <w:p w:rsidR="005D5256" w:rsidRPr="00AB15D9" w:rsidRDefault="005D5256" w:rsidP="000408BB">
      <w:pPr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الف ) چند نفر حداقل یکی از این دو پرداخت را داشته اند؟</w:t>
      </w:r>
      <w:r w:rsidR="000408BB">
        <w:rPr>
          <w:rFonts w:cs="B Nazanin" w:hint="cs"/>
          <w:sz w:val="28"/>
          <w:szCs w:val="28"/>
          <w:rtl/>
        </w:rPr>
        <w:t xml:space="preserve">         </w:t>
      </w:r>
      <w:r w:rsidR="000408BB" w:rsidRPr="000408BB">
        <w:rPr>
          <w:rFonts w:cs="B Nazanin" w:hint="cs"/>
          <w:sz w:val="28"/>
          <w:szCs w:val="28"/>
          <w:rtl/>
        </w:rPr>
        <w:t xml:space="preserve"> </w:t>
      </w:r>
      <w:r w:rsidR="000408BB" w:rsidRPr="00AB15D9">
        <w:rPr>
          <w:rFonts w:cs="B Nazanin" w:hint="cs"/>
          <w:sz w:val="28"/>
          <w:szCs w:val="28"/>
          <w:rtl/>
        </w:rPr>
        <w:t>ب ) چند نفر هیچکدام را نداشته اند؟</w:t>
      </w:r>
    </w:p>
    <w:p w:rsidR="005D5256" w:rsidRPr="001A47BB" w:rsidRDefault="005D5256" w:rsidP="0076778F">
      <w:pPr>
        <w:tabs>
          <w:tab w:val="left" w:pos="2801"/>
        </w:tabs>
        <w:bidi/>
        <w:rPr>
          <w:rFonts w:ascii="Tahoma" w:hAnsi="Tahoma" w:cs="B Nazanin"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  <w:lang w:bidi="fa-IR"/>
        </w:rPr>
        <w:lastRenderedPageBreak/>
        <w:t xml:space="preserve">80) </w:t>
      </w:r>
      <w:r w:rsidRPr="00AB15D9">
        <w:rPr>
          <w:rFonts w:ascii="Tahoma" w:hAnsi="Tahoma" w:cs="B Nazanin"/>
          <w:sz w:val="28"/>
          <w:szCs w:val="28"/>
          <w:rtl/>
        </w:rPr>
        <w:t xml:space="preserve">در جمع </w:t>
      </w:r>
      <w:r w:rsidR="00187C8E">
        <w:rPr>
          <w:rFonts w:ascii="Tahoma" w:hAnsi="Tahoma" w:cs="B Nazanin"/>
          <w:sz w:val="28"/>
          <w:szCs w:val="28"/>
          <w:rtl/>
        </w:rPr>
        <w:t>51 نفری 27 نفر عینک زده اند و 2</w:t>
      </w:r>
      <w:r w:rsidR="00187C8E">
        <w:rPr>
          <w:rFonts w:ascii="Tahoma" w:hAnsi="Tahoma" w:cs="B Nazanin" w:hint="cs"/>
          <w:sz w:val="28"/>
          <w:szCs w:val="28"/>
          <w:rtl/>
        </w:rPr>
        <w:t>2</w:t>
      </w:r>
      <w:r w:rsidRPr="00AB15D9">
        <w:rPr>
          <w:rFonts w:ascii="Tahoma" w:hAnsi="Tahoma" w:cs="B Nazanin"/>
          <w:sz w:val="28"/>
          <w:szCs w:val="28"/>
          <w:rtl/>
        </w:rPr>
        <w:t>نفر کلاه گذاشته اند اگر تعداد افرادی که هم عینک زده اند و هم کلاه گذاشته اند برابر</w:t>
      </w:r>
      <w:r w:rsidR="00A05BC3">
        <w:rPr>
          <w:rFonts w:ascii="Tahoma" w:hAnsi="Tahoma" w:cs="B Nazanin" w:hint="cs"/>
          <w:sz w:val="28"/>
          <w:szCs w:val="28"/>
          <w:rtl/>
        </w:rPr>
        <w:t xml:space="preserve"> 8</w:t>
      </w:r>
      <w:r>
        <w:rPr>
          <w:rFonts w:ascii="Tahoma" w:hAnsi="Tahoma" w:cs="B Nazanin" w:hint="cs"/>
          <w:sz w:val="28"/>
          <w:szCs w:val="28"/>
          <w:rtl/>
        </w:rPr>
        <w:t xml:space="preserve"> </w:t>
      </w:r>
      <w:r w:rsidRPr="00AB15D9">
        <w:rPr>
          <w:rFonts w:ascii="Tahoma" w:hAnsi="Tahoma" w:cs="B Nazanin"/>
          <w:sz w:val="28"/>
          <w:szCs w:val="28"/>
          <w:rtl/>
        </w:rPr>
        <w:t>نفرباشند</w:t>
      </w:r>
      <w:r w:rsidR="0076778F">
        <w:rPr>
          <w:rFonts w:ascii="Tahoma" w:hAnsi="Tahoma" w:cs="B Nazanin" w:hint="cs"/>
          <w:sz w:val="28"/>
          <w:szCs w:val="28"/>
          <w:rtl/>
        </w:rPr>
        <w:t>،</w:t>
      </w:r>
      <w:r w:rsidRPr="00AB15D9">
        <w:rPr>
          <w:rFonts w:ascii="Tahoma" w:hAnsi="Tahoma" w:cs="B Nazanin"/>
          <w:sz w:val="28"/>
          <w:szCs w:val="28"/>
          <w:rtl/>
        </w:rPr>
        <w:t xml:space="preserve"> آنگاه چند نفر نه عینک دارند و نه کلاه</w:t>
      </w:r>
      <w:r w:rsidR="0076778F">
        <w:rPr>
          <w:rFonts w:ascii="Tahoma" w:hAnsi="Tahoma" w:cs="B Nazanin" w:hint="cs"/>
          <w:sz w:val="28"/>
          <w:szCs w:val="28"/>
          <w:rtl/>
        </w:rPr>
        <w:t>؟</w:t>
      </w:r>
    </w:p>
    <w:p w:rsidR="008B102C" w:rsidRPr="001A47BB" w:rsidRDefault="001A47BB" w:rsidP="005D5256">
      <w:pPr>
        <w:bidi/>
        <w:rPr>
          <w:rFonts w:cs="B Nazanin"/>
          <w:noProof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 xml:space="preserve">81) </w:t>
      </w:r>
      <w:r w:rsidR="008B102C" w:rsidRPr="001A47BB">
        <w:rPr>
          <w:rFonts w:cs="B Nazanin" w:hint="cs"/>
          <w:noProof/>
          <w:sz w:val="28"/>
          <w:szCs w:val="28"/>
          <w:rtl/>
          <w:lang w:bidi="fa-IR"/>
        </w:rPr>
        <w:t>الگوی زیر را در نظر بگیرید:</w:t>
      </w:r>
    </w:p>
    <w:p w:rsidR="008B102C" w:rsidRPr="001A47BB" w:rsidRDefault="008B102C" w:rsidP="000408BB">
      <w:pPr>
        <w:jc w:val="right"/>
        <w:rPr>
          <w:rFonts w:cs="B Nazanin"/>
          <w:noProof/>
          <w:sz w:val="28"/>
          <w:szCs w:val="28"/>
          <w:rtl/>
          <w:lang w:bidi="fa-IR"/>
        </w:rPr>
      </w:pPr>
      <w:r w:rsidRPr="001A47BB">
        <w:rPr>
          <w:rFonts w:cs="B Nazanin"/>
          <w:sz w:val="28"/>
          <w:szCs w:val="28"/>
        </w:rPr>
        <w:object w:dxaOrig="6870" w:dyaOrig="2130">
          <v:shape id="_x0000_i1300" type="#_x0000_t75" style="width:343.6pt;height:106.4pt" o:ole="">
            <v:imagedata r:id="rId557" o:title=""/>
          </v:shape>
          <o:OLEObject Type="Embed" ProgID="PBrush" ShapeID="_x0000_i1300" DrawAspect="Content" ObjectID="_1673311052" r:id="rId558"/>
        </w:object>
      </w:r>
    </w:p>
    <w:p w:rsidR="008B102C" w:rsidRPr="001A47BB" w:rsidRDefault="008B102C" w:rsidP="008B102C">
      <w:pPr>
        <w:bidi/>
        <w:rPr>
          <w:rFonts w:cs="B Nazanin"/>
          <w:noProof/>
          <w:sz w:val="28"/>
          <w:szCs w:val="28"/>
          <w:rtl/>
          <w:lang w:bidi="fa-IR"/>
        </w:rPr>
      </w:pPr>
      <w:r w:rsidRPr="001A47BB">
        <w:rPr>
          <w:rFonts w:cs="B Nazanin" w:hint="cs"/>
          <w:noProof/>
          <w:sz w:val="28"/>
          <w:szCs w:val="28"/>
          <w:rtl/>
          <w:lang w:bidi="fa-IR"/>
        </w:rPr>
        <w:t xml:space="preserve">الف) شگل بعدی الگو را رسم کنید. </w:t>
      </w:r>
    </w:p>
    <w:p w:rsidR="008B102C" w:rsidRPr="001A47BB" w:rsidRDefault="008B102C" w:rsidP="00E23914">
      <w:pPr>
        <w:bidi/>
        <w:rPr>
          <w:rFonts w:cs="B Nazanin"/>
          <w:noProof/>
          <w:sz w:val="28"/>
          <w:szCs w:val="28"/>
          <w:rtl/>
          <w:lang w:bidi="fa-IR"/>
        </w:rPr>
      </w:pPr>
      <w:r w:rsidRPr="001A47BB">
        <w:rPr>
          <w:rFonts w:cs="B Nazanin" w:hint="cs"/>
          <w:noProof/>
          <w:sz w:val="28"/>
          <w:szCs w:val="28"/>
          <w:rtl/>
          <w:lang w:bidi="fa-IR"/>
        </w:rPr>
        <w:t>ب) جمل</w:t>
      </w:r>
      <w:r w:rsidR="00E23914">
        <w:rPr>
          <w:rFonts w:cs="B Nazanin" w:hint="cs"/>
          <w:noProof/>
          <w:sz w:val="28"/>
          <w:szCs w:val="28"/>
          <w:rtl/>
          <w:lang w:bidi="fa-IR"/>
        </w:rPr>
        <w:t>ۀ عمومی</w:t>
      </w:r>
      <w:r w:rsidRPr="001A47BB">
        <w:rPr>
          <w:rFonts w:cs="B Nazanin" w:hint="cs"/>
          <w:noProof/>
          <w:sz w:val="28"/>
          <w:szCs w:val="28"/>
          <w:rtl/>
          <w:lang w:bidi="fa-IR"/>
        </w:rPr>
        <w:t xml:space="preserve"> الگو را به دست آورید.</w:t>
      </w:r>
    </w:p>
    <w:p w:rsidR="008B102C" w:rsidRPr="001A47BB" w:rsidRDefault="00E23914" w:rsidP="00E23914">
      <w:pPr>
        <w:bidi/>
        <w:rPr>
          <w:rFonts w:cs="B Nazanin"/>
          <w:noProof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>پ) شکل 10‌</w:t>
      </w:r>
      <w:r w:rsidR="008B102C" w:rsidRPr="001A47BB">
        <w:rPr>
          <w:rFonts w:cs="B Nazanin" w:hint="cs"/>
          <w:noProof/>
          <w:sz w:val="28"/>
          <w:szCs w:val="28"/>
          <w:rtl/>
          <w:lang w:bidi="fa-IR"/>
        </w:rPr>
        <w:t>ام آن چند نقطه دارد؟</w:t>
      </w:r>
    </w:p>
    <w:p w:rsidR="008B102C" w:rsidRPr="001A47BB" w:rsidRDefault="000408BB" w:rsidP="00A05BC3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82) </w:t>
      </w:r>
      <w:r w:rsidRPr="001A47BB">
        <w:rPr>
          <w:rFonts w:cs="B Nazanin" w:hint="cs"/>
          <w:sz w:val="28"/>
          <w:szCs w:val="28"/>
          <w:rtl/>
        </w:rPr>
        <w:t>جمله عمومی الگوی زیر را با توجه به تعداد مربع ها به دست آورید. آیا این الگو خطی است؟ چرا؟</w:t>
      </w:r>
    </w:p>
    <w:p w:rsidR="001A47BB" w:rsidRDefault="000408BB" w:rsidP="000408BB">
      <w:pPr>
        <w:bidi/>
        <w:rPr>
          <w:rFonts w:cs="B Nazanin"/>
          <w:sz w:val="28"/>
          <w:szCs w:val="28"/>
          <w:rtl/>
        </w:rPr>
      </w:pPr>
      <w:r w:rsidRPr="00AB15D9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71F78B5" wp14:editId="1D66A05B">
            <wp:extent cx="4429125" cy="1362075"/>
            <wp:effectExtent l="0" t="0" r="9525" b="9525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1A47BB" w:rsidRPr="00AB15D9" w:rsidTr="006C6C9C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1A47BB" w:rsidRPr="00AB15D9" w:rsidRDefault="00B44F01" w:rsidP="006C6C9C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1500269572"/>
                <w:placeholder>
                  <w:docPart w:val="7625E946FC964223995511438E109504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1A47BB" w:rsidRPr="00AB15D9" w:rsidTr="006C6C9C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1A47BB" w:rsidRPr="00AB15D9" w:rsidRDefault="00B44F01" w:rsidP="006C6C9C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894006717"/>
                <w:placeholder>
                  <w:docPart w:val="31919831FA9645A0BB3E31A8B36F5BD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8D0F90" w:rsidRDefault="008D0F90" w:rsidP="001C4E73">
      <w:pPr>
        <w:bidi/>
        <w:rPr>
          <w:rFonts w:ascii="Tahoma" w:hAnsi="Tahoma" w:cs="B Nazanin"/>
          <w:sz w:val="28"/>
          <w:szCs w:val="28"/>
          <w:rtl/>
        </w:rPr>
      </w:pPr>
    </w:p>
    <w:p w:rsidR="00BB3404" w:rsidRDefault="00E23914" w:rsidP="00E23914">
      <w:pPr>
        <w:bidi/>
        <w:rPr>
          <w:rFonts w:ascii="Tahoma" w:hAnsi="Tahoma" w:cs="B Nazanin"/>
          <w:sz w:val="28"/>
          <w:szCs w:val="28"/>
          <w:rtl/>
        </w:rPr>
      </w:pPr>
      <w:r>
        <w:rPr>
          <w:rFonts w:ascii="Tahoma" w:hAnsi="Tahoma" w:cs="B Nazanin" w:hint="cs"/>
          <w:sz w:val="28"/>
          <w:szCs w:val="28"/>
          <w:rtl/>
        </w:rPr>
        <w:t>83</w:t>
      </w:r>
      <w:r w:rsidR="00BB3404">
        <w:rPr>
          <w:rFonts w:ascii="Tahoma" w:hAnsi="Tahoma" w:cs="B Nazanin" w:hint="cs"/>
          <w:sz w:val="28"/>
          <w:szCs w:val="28"/>
          <w:rtl/>
        </w:rPr>
        <w:t xml:space="preserve">) </w:t>
      </w:r>
      <w:r w:rsidR="000408BB" w:rsidRPr="001A47BB">
        <w:rPr>
          <w:rFonts w:ascii="Tahoma" w:hAnsi="Tahoma" w:cs="B Nazanin"/>
          <w:sz w:val="28"/>
          <w:szCs w:val="28"/>
          <w:rtl/>
        </w:rPr>
        <w:t>با استفاده از چوب کبریت</w:t>
      </w:r>
      <w:r>
        <w:rPr>
          <w:rFonts w:ascii="Tahoma" w:hAnsi="Tahoma" w:cs="B Nazanin" w:hint="cs"/>
          <w:sz w:val="28"/>
          <w:szCs w:val="28"/>
          <w:rtl/>
        </w:rPr>
        <w:t>‌</w:t>
      </w:r>
      <w:r w:rsidR="000408BB" w:rsidRPr="001A47BB">
        <w:rPr>
          <w:rFonts w:ascii="Tahoma" w:hAnsi="Tahoma" w:cs="B Nazanin"/>
          <w:sz w:val="28"/>
          <w:szCs w:val="28"/>
          <w:rtl/>
        </w:rPr>
        <w:t>ها سه شکل زیر ساخته شده است تعداد چوب کبریت</w:t>
      </w:r>
      <w:r>
        <w:rPr>
          <w:rFonts w:ascii="Tahoma" w:hAnsi="Tahoma" w:cs="B Nazanin" w:hint="cs"/>
          <w:sz w:val="28"/>
          <w:szCs w:val="28"/>
          <w:rtl/>
        </w:rPr>
        <w:t>‌</w:t>
      </w:r>
      <w:r w:rsidR="000408BB" w:rsidRPr="001A47BB">
        <w:rPr>
          <w:rFonts w:ascii="Tahoma" w:hAnsi="Tahoma" w:cs="B Nazanin"/>
          <w:sz w:val="28"/>
          <w:szCs w:val="28"/>
          <w:rtl/>
        </w:rPr>
        <w:t xml:space="preserve">های به کار رفته درشکل </w:t>
      </w:r>
      <w:r w:rsidRPr="00B11819">
        <w:rPr>
          <w:position w:val="-4"/>
        </w:rPr>
        <w:object w:dxaOrig="220" w:dyaOrig="220">
          <v:shape id="_x0000_i1301" type="#_x0000_t75" style="width:11.2pt;height:11.2pt" o:ole="">
            <v:imagedata r:id="rId560" o:title=""/>
          </v:shape>
          <o:OLEObject Type="Embed" ProgID="Equation.DSMT4" ShapeID="_x0000_i1301" DrawAspect="Content" ObjectID="_1673311053" r:id="rId561"/>
        </w:object>
      </w:r>
      <w:r w:rsidR="000408BB" w:rsidRPr="001A47BB">
        <w:rPr>
          <w:rFonts w:ascii="Tahoma" w:hAnsi="Tahoma" w:cs="B Nazanin"/>
          <w:sz w:val="28"/>
          <w:szCs w:val="28"/>
          <w:rtl/>
        </w:rPr>
        <w:t>ام چند تا است؟</w:t>
      </w:r>
      <w:r w:rsidR="00BB3404" w:rsidRPr="00BB3404">
        <w:rPr>
          <w:rFonts w:ascii="Tahoma" w:hAnsi="Tahoma" w:cs="B Nazanin"/>
          <w:sz w:val="28"/>
          <w:szCs w:val="28"/>
          <w:rtl/>
        </w:rPr>
        <w:t xml:space="preserve"> </w:t>
      </w:r>
      <w:r w:rsidR="00BB3404">
        <w:rPr>
          <w:rFonts w:ascii="Tahoma" w:hAnsi="Tahoma" w:cs="B Nazanin"/>
          <w:sz w:val="28"/>
          <w:szCs w:val="28"/>
          <w:rtl/>
        </w:rPr>
        <w:t>آیا الگوی خطی ا</w: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2C85531" wp14:editId="3A792419">
                <wp:simplePos x="0" y="0"/>
                <wp:positionH relativeFrom="column">
                  <wp:posOffset>230761</wp:posOffset>
                </wp:positionH>
                <wp:positionV relativeFrom="paragraph">
                  <wp:posOffset>745556</wp:posOffset>
                </wp:positionV>
                <wp:extent cx="342900" cy="0"/>
                <wp:effectExtent l="38100" t="38100" r="76200" b="95250"/>
                <wp:wrapNone/>
                <wp:docPr id="155" name="Straight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4FF4118" id="Straight Connector 155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15pt,58.7pt" to="45.15pt,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46AB11E" wp14:editId="1C19A42B">
                <wp:simplePos x="0" y="0"/>
                <wp:positionH relativeFrom="column">
                  <wp:posOffset>837886</wp:posOffset>
                </wp:positionH>
                <wp:positionV relativeFrom="paragraph">
                  <wp:posOffset>733681</wp:posOffset>
                </wp:positionV>
                <wp:extent cx="352425" cy="0"/>
                <wp:effectExtent l="38100" t="38100" r="66675" b="95250"/>
                <wp:wrapNone/>
                <wp:docPr id="158" name="Straight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7C5D11B" id="Straight Connector 158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66pt,57.75pt" to="93.75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EBBB80D" wp14:editId="22908791">
                <wp:simplePos x="0" y="0"/>
                <wp:positionH relativeFrom="column">
                  <wp:posOffset>1259090</wp:posOffset>
                </wp:positionH>
                <wp:positionV relativeFrom="paragraph">
                  <wp:posOffset>733681</wp:posOffset>
                </wp:positionV>
                <wp:extent cx="295275" cy="0"/>
                <wp:effectExtent l="38100" t="38100" r="66675" b="95250"/>
                <wp:wrapNone/>
                <wp:docPr id="157" name="Straight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E95A6F8" id="Straight Connector 157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15pt,57.75pt" to="122.4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DAD8C09" wp14:editId="25E1FE40">
                <wp:simplePos x="0" y="0"/>
                <wp:positionH relativeFrom="column">
                  <wp:posOffset>1964063</wp:posOffset>
                </wp:positionH>
                <wp:positionV relativeFrom="paragraph">
                  <wp:posOffset>721805</wp:posOffset>
                </wp:positionV>
                <wp:extent cx="314325" cy="0"/>
                <wp:effectExtent l="38100" t="38100" r="66675" b="95250"/>
                <wp:wrapNone/>
                <wp:docPr id="159" name="Straight Connecto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E7CAE46" id="Straight Connector 159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65pt,56.85pt" to="179.4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9E3B3F1" wp14:editId="5F7B0475">
                <wp:simplePos x="0" y="0"/>
                <wp:positionH relativeFrom="column">
                  <wp:posOffset>2338136</wp:posOffset>
                </wp:positionH>
                <wp:positionV relativeFrom="paragraph">
                  <wp:posOffset>721805</wp:posOffset>
                </wp:positionV>
                <wp:extent cx="276225" cy="0"/>
                <wp:effectExtent l="38100" t="38100" r="66675" b="95250"/>
                <wp:wrapNone/>
                <wp:docPr id="161" name="Straight Connecto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C53B53B" id="Straight Connector 161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84.1pt,56.85pt" to="205.8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D66E987" wp14:editId="40199E89">
                <wp:simplePos x="0" y="0"/>
                <wp:positionH relativeFrom="column">
                  <wp:posOffset>2695262</wp:posOffset>
                </wp:positionH>
                <wp:positionV relativeFrom="paragraph">
                  <wp:posOffset>733046</wp:posOffset>
                </wp:positionV>
                <wp:extent cx="295275" cy="0"/>
                <wp:effectExtent l="38100" t="38100" r="66675" b="95250"/>
                <wp:wrapNone/>
                <wp:docPr id="160" name="Straight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66F5C54" id="Straight Connector 160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25pt,57.7pt" to="235.5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1E3B3FB" wp14:editId="077C5F3B">
                <wp:simplePos x="0" y="0"/>
                <wp:positionH relativeFrom="column">
                  <wp:posOffset>2702049</wp:posOffset>
                </wp:positionH>
                <wp:positionV relativeFrom="paragraph">
                  <wp:posOffset>1096010</wp:posOffset>
                </wp:positionV>
                <wp:extent cx="295275" cy="0"/>
                <wp:effectExtent l="57150" t="38100" r="66675" b="952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CC0C86A" id="Straight Connector 56" o:spid="_x0000_s1026" style="position:absolute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75pt,86.3pt" to="236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95E1301" wp14:editId="390BEC86">
                <wp:simplePos x="0" y="0"/>
                <wp:positionH relativeFrom="column">
                  <wp:posOffset>2312035</wp:posOffset>
                </wp:positionH>
                <wp:positionV relativeFrom="paragraph">
                  <wp:posOffset>1100076</wp:posOffset>
                </wp:positionV>
                <wp:extent cx="314325" cy="0"/>
                <wp:effectExtent l="57150" t="38100" r="66675" b="952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E1E5DD4" id="Straight Connector 55" o:spid="_x0000_s1026" style="position:absolute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05pt,86.6pt" to="206.8pt,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97D9E62" wp14:editId="0331D6F1">
                <wp:simplePos x="0" y="0"/>
                <wp:positionH relativeFrom="column">
                  <wp:posOffset>1558356</wp:posOffset>
                </wp:positionH>
                <wp:positionV relativeFrom="paragraph">
                  <wp:posOffset>801370</wp:posOffset>
                </wp:positionV>
                <wp:extent cx="0" cy="247650"/>
                <wp:effectExtent l="57150" t="19050" r="76200" b="952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5187C4D" id="Straight Connector 52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22.7pt,63.1pt" to="122.7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A0F9E04" wp14:editId="342DB75A">
                <wp:simplePos x="0" y="0"/>
                <wp:positionH relativeFrom="column">
                  <wp:posOffset>258066</wp:posOffset>
                </wp:positionH>
                <wp:positionV relativeFrom="paragraph">
                  <wp:posOffset>1131760</wp:posOffset>
                </wp:positionV>
                <wp:extent cx="342900" cy="0"/>
                <wp:effectExtent l="38100" t="38100" r="76200" b="95250"/>
                <wp:wrapNone/>
                <wp:docPr id="148" name="Straight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75F2ECD" id="Straight Connector 148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0.3pt,89.1pt" to="47.3pt,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8DFD581" wp14:editId="1E0E9F97">
                <wp:simplePos x="0" y="0"/>
                <wp:positionH relativeFrom="column">
                  <wp:posOffset>254000</wp:posOffset>
                </wp:positionH>
                <wp:positionV relativeFrom="paragraph">
                  <wp:posOffset>793181</wp:posOffset>
                </wp:positionV>
                <wp:extent cx="0" cy="238125"/>
                <wp:effectExtent l="57150" t="19050" r="76200" b="85725"/>
                <wp:wrapNone/>
                <wp:docPr id="156" name="Straight Con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F75877D" id="Straight Connector 156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0pt,62.45pt" to="20pt,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20D22A6" wp14:editId="3CF6F606">
                <wp:simplePos x="0" y="0"/>
                <wp:positionH relativeFrom="column">
                  <wp:posOffset>579120</wp:posOffset>
                </wp:positionH>
                <wp:positionV relativeFrom="paragraph">
                  <wp:posOffset>789379</wp:posOffset>
                </wp:positionV>
                <wp:extent cx="8890" cy="247650"/>
                <wp:effectExtent l="57150" t="19050" r="67310" b="952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2476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453C43E" id="Straight Connector 57" o:spid="_x0000_s1026" style="position:absolute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6pt,62.15pt" to="46.3pt,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949151A" wp14:editId="33BB66E1">
                <wp:simplePos x="0" y="0"/>
                <wp:positionH relativeFrom="column">
                  <wp:posOffset>827149</wp:posOffset>
                </wp:positionH>
                <wp:positionV relativeFrom="paragraph">
                  <wp:posOffset>1124016</wp:posOffset>
                </wp:positionV>
                <wp:extent cx="342900" cy="0"/>
                <wp:effectExtent l="38100" t="38100" r="76200" b="9525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7EE84F3" id="Straight Connector 62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15pt,88.5pt" to="92.15pt,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76696D0" wp14:editId="75B47191">
                <wp:simplePos x="0" y="0"/>
                <wp:positionH relativeFrom="column">
                  <wp:posOffset>1218879</wp:posOffset>
                </wp:positionH>
                <wp:positionV relativeFrom="paragraph">
                  <wp:posOffset>1123571</wp:posOffset>
                </wp:positionV>
                <wp:extent cx="295275" cy="0"/>
                <wp:effectExtent l="57150" t="38100" r="66675" b="9525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9420AD8" id="Straight Connector 61" o:spid="_x0000_s1026" style="position:absolute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95pt,88.45pt" to="119.2pt,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675B6DF" wp14:editId="0CF551C5">
                <wp:simplePos x="0" y="0"/>
                <wp:positionH relativeFrom="column">
                  <wp:posOffset>841441</wp:posOffset>
                </wp:positionH>
                <wp:positionV relativeFrom="paragraph">
                  <wp:posOffset>766709</wp:posOffset>
                </wp:positionV>
                <wp:extent cx="0" cy="247650"/>
                <wp:effectExtent l="57150" t="19050" r="76200" b="952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D250DCE" id="Straight Connector 40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25pt,60.35pt" to="66.25pt,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A4EB45B" wp14:editId="7869CCF7">
                <wp:simplePos x="0" y="0"/>
                <wp:positionH relativeFrom="column">
                  <wp:posOffset>1205420</wp:posOffset>
                </wp:positionH>
                <wp:positionV relativeFrom="paragraph">
                  <wp:posOffset>763518</wp:posOffset>
                </wp:positionV>
                <wp:extent cx="0" cy="257175"/>
                <wp:effectExtent l="57150" t="19050" r="76200" b="85725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523E4C6" id="Straight Connector 63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94.9pt,60.1pt" to="94.9pt,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DE90BA1" wp14:editId="406FE88B">
                <wp:simplePos x="0" y="0"/>
                <wp:positionH relativeFrom="column">
                  <wp:posOffset>1976500</wp:posOffset>
                </wp:positionH>
                <wp:positionV relativeFrom="paragraph">
                  <wp:posOffset>802706</wp:posOffset>
                </wp:positionV>
                <wp:extent cx="0" cy="247650"/>
                <wp:effectExtent l="57150" t="19050" r="76200" b="952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62A1109" id="Straight Connector 53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55.65pt,63.2pt" to="155.65pt,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038FA29" wp14:editId="44E1AC52">
                <wp:simplePos x="0" y="0"/>
                <wp:positionH relativeFrom="column">
                  <wp:posOffset>2025394</wp:posOffset>
                </wp:positionH>
                <wp:positionV relativeFrom="paragraph">
                  <wp:posOffset>1098937</wp:posOffset>
                </wp:positionV>
                <wp:extent cx="257175" cy="0"/>
                <wp:effectExtent l="38100" t="38100" r="66675" b="9525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58934CC" id="Straight Connector 54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59.5pt,86.55pt" to="179.75pt,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09C8CD3" wp14:editId="30D3359F">
                <wp:simplePos x="0" y="0"/>
                <wp:positionH relativeFrom="column">
                  <wp:posOffset>2300605</wp:posOffset>
                </wp:positionH>
                <wp:positionV relativeFrom="paragraph">
                  <wp:posOffset>771153</wp:posOffset>
                </wp:positionV>
                <wp:extent cx="0" cy="247650"/>
                <wp:effectExtent l="57150" t="19050" r="76200" b="9525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AA42329" id="Straight Connector 60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81.15pt,60.7pt" to="181.15pt,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1BCECBB" wp14:editId="37D27EDA">
                <wp:simplePos x="0" y="0"/>
                <wp:positionH relativeFrom="column">
                  <wp:posOffset>2665730</wp:posOffset>
                </wp:positionH>
                <wp:positionV relativeFrom="paragraph">
                  <wp:posOffset>795095</wp:posOffset>
                </wp:positionV>
                <wp:extent cx="0" cy="247650"/>
                <wp:effectExtent l="57150" t="19050" r="76200" b="952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88E52F5" id="Straight Connector 59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09.9pt,62.6pt" to="209.9pt,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 w:rsidRPr="001A47BB"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1593E86" wp14:editId="77C05F89">
                <wp:simplePos x="0" y="0"/>
                <wp:positionH relativeFrom="column">
                  <wp:posOffset>3001711</wp:posOffset>
                </wp:positionH>
                <wp:positionV relativeFrom="paragraph">
                  <wp:posOffset>763006</wp:posOffset>
                </wp:positionV>
                <wp:extent cx="0" cy="257175"/>
                <wp:effectExtent l="57150" t="19050" r="76200" b="85725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06B4BF5" id="Straight Connector 58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36.35pt,60.1pt" to="236.35pt,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B3404">
        <w:rPr>
          <w:rFonts w:ascii="Tahoma" w:hAnsi="Tahoma" w:cs="B Nazanin" w:hint="cs"/>
          <w:sz w:val="28"/>
          <w:szCs w:val="28"/>
          <w:rtl/>
        </w:rPr>
        <w:t>ست؟</w:t>
      </w:r>
    </w:p>
    <w:p w:rsidR="000408BB" w:rsidRPr="001A47BB" w:rsidRDefault="000408BB" w:rsidP="000408BB">
      <w:pPr>
        <w:bidi/>
        <w:rPr>
          <w:rFonts w:ascii="Tahoma" w:hAnsi="Tahoma" w:cs="B Nazanin"/>
          <w:sz w:val="28"/>
          <w:szCs w:val="28"/>
          <w:rtl/>
        </w:rPr>
      </w:pPr>
    </w:p>
    <w:p w:rsidR="00A90857" w:rsidRPr="00AB15D9" w:rsidRDefault="00BB3404" w:rsidP="00372C55">
      <w:pPr>
        <w:bidi/>
        <w:spacing w:line="360" w:lineRule="auto"/>
        <w:rPr>
          <w:rFonts w:ascii="Lucida Sans Unicode" w:hAnsi="Lucida Sans Unicode"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>8</w:t>
      </w:r>
      <w:r w:rsidR="001C4E73">
        <w:rPr>
          <w:rFonts w:cs="B Nazanin" w:hint="cs"/>
          <w:sz w:val="28"/>
          <w:szCs w:val="28"/>
          <w:rtl/>
        </w:rPr>
        <w:t>4</w:t>
      </w:r>
      <w:r w:rsidR="00A90857">
        <w:rPr>
          <w:rFonts w:cs="B Nazanin" w:hint="cs"/>
          <w:sz w:val="28"/>
          <w:szCs w:val="28"/>
          <w:rtl/>
        </w:rPr>
        <w:t xml:space="preserve">) </w:t>
      </w:r>
      <w:r w:rsidR="00A90857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جمله عمومی الگویی به صورت </w:t>
      </w:r>
      <w:r w:rsidR="00A90857" w:rsidRPr="00AB15D9">
        <w:rPr>
          <w:rFonts w:cs="B Nazanin"/>
          <w:position w:val="-28"/>
          <w:sz w:val="28"/>
          <w:szCs w:val="28"/>
        </w:rPr>
        <w:object w:dxaOrig="1120" w:dyaOrig="760">
          <v:shape id="_x0000_i1302" type="#_x0000_t75" style="width:56.4pt;height:38.4pt" o:ole="">
            <v:imagedata r:id="rId562" o:title=""/>
          </v:shape>
          <o:OLEObject Type="Embed" ProgID="Equation.DSMT4" ShapeID="_x0000_i1302" DrawAspect="Content" ObjectID="_1673311054" r:id="rId563"/>
        </w:object>
      </w:r>
      <w:r w:rsidR="00A90857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است. پنج جمله اول الگو را بنویسید.</w:t>
      </w:r>
    </w:p>
    <w:p w:rsidR="00A90857" w:rsidRPr="00AB15D9" w:rsidRDefault="00A90857" w:rsidP="00E23914">
      <w:pPr>
        <w:bidi/>
        <w:spacing w:line="360" w:lineRule="auto"/>
        <w:rPr>
          <w:rFonts w:ascii="Lucida Sans Unicode" w:eastAsiaTheme="minorEastAsia" w:hAnsi="Lucida Sans Unicode" w:cs="B Nazanin"/>
          <w:sz w:val="28"/>
          <w:szCs w:val="28"/>
          <w:rtl/>
        </w:rPr>
      </w:pPr>
      <w:r>
        <w:rPr>
          <w:rFonts w:ascii="Lucida Sans Unicode" w:hAnsi="Lucida Sans Unicode" w:cs="B Nazanin" w:hint="cs"/>
          <w:sz w:val="28"/>
          <w:szCs w:val="28"/>
          <w:rtl/>
        </w:rPr>
        <w:t>8</w:t>
      </w:r>
      <w:r w:rsidR="001C4E73">
        <w:rPr>
          <w:rFonts w:ascii="Lucida Sans Unicode" w:hAnsi="Lucida Sans Unicode" w:cs="B Nazanin" w:hint="cs"/>
          <w:sz w:val="28"/>
          <w:szCs w:val="28"/>
          <w:rtl/>
        </w:rPr>
        <w:t>5</w:t>
      </w:r>
      <w:r>
        <w:rPr>
          <w:rFonts w:ascii="Lucida Sans Unicode" w:hAnsi="Lucida Sans Unicode" w:cs="B Nazanin" w:hint="cs"/>
          <w:sz w:val="28"/>
          <w:szCs w:val="28"/>
          <w:rtl/>
        </w:rPr>
        <w:t xml:space="preserve">) 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>با استفاده از رابط</w:t>
      </w:r>
      <w:r w:rsidR="00E23914">
        <w:rPr>
          <w:rFonts w:ascii="Lucida Sans Unicode" w:hAnsi="Lucida Sans Unicode" w:cs="B Nazanin" w:hint="cs"/>
          <w:sz w:val="28"/>
          <w:szCs w:val="28"/>
          <w:rtl/>
        </w:rPr>
        <w:t>ۀ</w:t>
      </w:r>
      <w:r w:rsidRPr="00AB15D9">
        <w:rPr>
          <w:rFonts w:cs="B Nazanin"/>
          <w:position w:val="-12"/>
          <w:sz w:val="28"/>
          <w:szCs w:val="28"/>
        </w:rPr>
        <w:object w:dxaOrig="1260" w:dyaOrig="380">
          <v:shape id="_x0000_i1303" type="#_x0000_t75" style="width:63.2pt;height:18pt" o:ole="">
            <v:imagedata r:id="rId564" o:title=""/>
          </v:shape>
          <o:OLEObject Type="Embed" ProgID="Equation.DSMT4" ShapeID="_x0000_i1303" DrawAspect="Content" ObjectID="_1673311055" r:id="rId565"/>
        </w:object>
      </w:r>
      <w:r w:rsidRPr="00AB15D9">
        <w:rPr>
          <w:rFonts w:ascii="Lucida Sans Unicode" w:eastAsiaTheme="minorEastAsia" w:hAnsi="Lucida Sans Unicode" w:cs="B Nazanin" w:hint="cs"/>
          <w:sz w:val="28"/>
          <w:szCs w:val="28"/>
          <w:rtl/>
        </w:rPr>
        <w:t xml:space="preserve"> مشخص کنید که چندمین جمله آن 64 می باشد</w:t>
      </w:r>
      <w:r w:rsidR="00E23914">
        <w:rPr>
          <w:rFonts w:ascii="Lucida Sans Unicode" w:eastAsiaTheme="minorEastAsia" w:hAnsi="Lucida Sans Unicode" w:cs="B Nazanin" w:hint="cs"/>
          <w:sz w:val="28"/>
          <w:szCs w:val="28"/>
          <w:rtl/>
        </w:rPr>
        <w:t>؟</w:t>
      </w:r>
    </w:p>
    <w:p w:rsidR="00A90857" w:rsidRPr="00AB15D9" w:rsidRDefault="00A90857" w:rsidP="00E23914">
      <w:pPr>
        <w:bidi/>
        <w:spacing w:line="360" w:lineRule="auto"/>
        <w:rPr>
          <w:rFonts w:ascii="Lucida Sans Unicode" w:eastAsiaTheme="minorEastAsia" w:hAnsi="Lucida Sans Unicode" w:cs="B Nazanin"/>
          <w:sz w:val="28"/>
          <w:szCs w:val="28"/>
          <w:rtl/>
        </w:rPr>
      </w:pPr>
      <w:r>
        <w:rPr>
          <w:rFonts w:ascii="Lucida Sans Unicode" w:hAnsi="Lucida Sans Unicode" w:cs="B Nazanin" w:hint="cs"/>
          <w:sz w:val="28"/>
          <w:szCs w:val="28"/>
          <w:rtl/>
        </w:rPr>
        <w:t>8</w:t>
      </w:r>
      <w:r w:rsidR="001C4E73">
        <w:rPr>
          <w:rFonts w:ascii="Lucida Sans Unicode" w:hAnsi="Lucida Sans Unicode" w:cs="B Nazanin" w:hint="cs"/>
          <w:sz w:val="28"/>
          <w:szCs w:val="28"/>
          <w:rtl/>
        </w:rPr>
        <w:t>6</w:t>
      </w:r>
      <w:r>
        <w:rPr>
          <w:rFonts w:ascii="Lucida Sans Unicode" w:hAnsi="Lucida Sans Unicode" w:cs="B Nazanin" w:hint="cs"/>
          <w:sz w:val="28"/>
          <w:szCs w:val="28"/>
          <w:rtl/>
        </w:rPr>
        <w:t xml:space="preserve">) 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>جمل</w:t>
      </w:r>
      <w:r w:rsidR="00E23914">
        <w:rPr>
          <w:rFonts w:ascii="Lucida Sans Unicode" w:hAnsi="Lucida Sans Unicode" w:cs="B Nazanin" w:hint="cs"/>
          <w:sz w:val="28"/>
          <w:szCs w:val="28"/>
          <w:rtl/>
        </w:rPr>
        <w:t>ۀ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عمومی دنباله</w:t>
      </w:r>
      <w:r w:rsidR="00E23914">
        <w:rPr>
          <w:rFonts w:ascii="Lucida Sans Unicode" w:hAnsi="Lucida Sans Unicode" w:cs="B Nazanin" w:hint="cs"/>
          <w:sz w:val="28"/>
          <w:szCs w:val="28"/>
          <w:rtl/>
        </w:rPr>
        <w:t>‌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ای به صورت </w:t>
      </w:r>
      <w:r w:rsidRPr="00AB15D9">
        <w:rPr>
          <w:rFonts w:cs="B Nazanin"/>
          <w:position w:val="-28"/>
          <w:sz w:val="28"/>
          <w:szCs w:val="28"/>
        </w:rPr>
        <w:object w:dxaOrig="1280" w:dyaOrig="720">
          <v:shape id="_x0000_i1304" type="#_x0000_t75" style="width:63.6pt;height:36pt" o:ole="">
            <v:imagedata r:id="rId566" o:title=""/>
          </v:shape>
          <o:OLEObject Type="Embed" ProgID="Equation.DSMT4" ShapeID="_x0000_i1304" DrawAspect="Content" ObjectID="_1673311056" r:id="rId567"/>
        </w:objec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</w:t>
      </w:r>
      <w:r w:rsidRPr="00AB15D9">
        <w:rPr>
          <w:rFonts w:ascii="Lucida Sans Unicode" w:eastAsiaTheme="minorEastAsia" w:hAnsi="Lucida Sans Unicode" w:cs="B Nazanin" w:hint="cs"/>
          <w:sz w:val="28"/>
          <w:szCs w:val="28"/>
          <w:rtl/>
        </w:rPr>
        <w:t xml:space="preserve"> است. چندمین جمله آن برابر عدد 10 می باشد؟</w:t>
      </w:r>
    </w:p>
    <w:p w:rsidR="00CF7237" w:rsidRDefault="00A90857" w:rsidP="00E23914">
      <w:pPr>
        <w:bidi/>
        <w:spacing w:line="360" w:lineRule="auto"/>
        <w:rPr>
          <w:rFonts w:ascii="Lucida Sans Unicode" w:hAnsi="Lucida Sans Unicode" w:cs="B Nazanin"/>
          <w:sz w:val="28"/>
          <w:szCs w:val="28"/>
          <w:rtl/>
        </w:rPr>
      </w:pPr>
      <w:r>
        <w:rPr>
          <w:rFonts w:ascii="Lucida Sans Unicode" w:hAnsi="Lucida Sans Unicode" w:cs="B Nazanin" w:hint="cs"/>
          <w:sz w:val="28"/>
          <w:szCs w:val="28"/>
          <w:rtl/>
        </w:rPr>
        <w:t>8</w:t>
      </w:r>
      <w:r w:rsidR="001C4E73">
        <w:rPr>
          <w:rFonts w:ascii="Lucida Sans Unicode" w:hAnsi="Lucida Sans Unicode" w:cs="B Nazanin" w:hint="cs"/>
          <w:sz w:val="28"/>
          <w:szCs w:val="28"/>
          <w:rtl/>
        </w:rPr>
        <w:t>7</w:t>
      </w:r>
      <w:r>
        <w:rPr>
          <w:rFonts w:ascii="Lucida Sans Unicode" w:hAnsi="Lucida Sans Unicode" w:cs="B Nazanin" w:hint="cs"/>
          <w:sz w:val="28"/>
          <w:szCs w:val="28"/>
          <w:rtl/>
        </w:rPr>
        <w:t xml:space="preserve">) 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در یک الگوی خطی جمله پنجم </w:t>
      </w:r>
      <w:r w:rsidRPr="00AB15D9">
        <w:rPr>
          <w:rFonts w:ascii="Lucida Sans Unicode" w:hAnsi="Lucida Sans Unicode" w:cs="B Nazanin"/>
          <w:sz w:val="28"/>
          <w:szCs w:val="28"/>
        </w:rPr>
        <w:t>-19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و جمله دهم 31 است. جمل</w:t>
      </w:r>
      <w:r w:rsidR="00E23914">
        <w:rPr>
          <w:rFonts w:ascii="Lucida Sans Unicode" w:hAnsi="Lucida Sans Unicode" w:cs="B Nazanin" w:hint="cs"/>
          <w:sz w:val="28"/>
          <w:szCs w:val="28"/>
          <w:rtl/>
        </w:rPr>
        <w:t>ۀ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عمومی الگو را بیابید.</w:t>
      </w:r>
    </w:p>
    <w:p w:rsidR="001F7D61" w:rsidRDefault="001F7D61" w:rsidP="00A05BC3">
      <w:pPr>
        <w:bidi/>
        <w:spacing w:line="360" w:lineRule="auto"/>
        <w:rPr>
          <w:rFonts w:ascii="Lucida Sans Unicode" w:hAnsi="Lucida Sans Unicode"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88</w:t>
      </w:r>
      <w:r w:rsidRPr="00AB15D9">
        <w:rPr>
          <w:rFonts w:cs="B Nazanin" w:hint="cs"/>
          <w:sz w:val="28"/>
          <w:szCs w:val="28"/>
          <w:rtl/>
        </w:rPr>
        <w:t>)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/>
          <w:position w:val="-4"/>
          <w:sz w:val="28"/>
          <w:szCs w:val="28"/>
        </w:rPr>
        <w:object w:dxaOrig="220" w:dyaOrig="220">
          <v:shape id="_x0000_i1305" type="#_x0000_t75" style="width:10.4pt;height:10.4pt" o:ole="">
            <v:imagedata r:id="rId568" o:title=""/>
          </v:shape>
          <o:OLEObject Type="Embed" ProgID="Equation.DSMT4" ShapeID="_x0000_i1305" DrawAspect="Content" ObjectID="_1673311057" r:id="rId569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نقطه متمایز</w:t>
      </w:r>
      <w:r w:rsidR="00A05BC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>دریک صفحه داریم</w:t>
      </w:r>
      <w:r>
        <w:rPr>
          <w:rFonts w:cs="B Nazanin" w:hint="cs"/>
          <w:sz w:val="28"/>
          <w:szCs w:val="28"/>
          <w:rtl/>
          <w:lang w:bidi="fa-IR"/>
        </w:rPr>
        <w:t xml:space="preserve"> بطوری‌</w:t>
      </w:r>
      <w:r w:rsidRPr="00AB15D9">
        <w:rPr>
          <w:rFonts w:cs="B Nazanin" w:hint="cs"/>
          <w:sz w:val="28"/>
          <w:szCs w:val="28"/>
          <w:rtl/>
          <w:lang w:bidi="fa-IR"/>
        </w:rPr>
        <w:t>که هیچ سه نقطه از آن بریک استقامت نیستند</w:t>
      </w:r>
      <w:r w:rsidR="00A05BC3">
        <w:rPr>
          <w:rFonts w:cs="B Nazanin" w:hint="cs"/>
          <w:sz w:val="28"/>
          <w:szCs w:val="28"/>
          <w:rtl/>
          <w:lang w:bidi="fa-IR"/>
        </w:rPr>
        <w:t>.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اگر</w:t>
      </w:r>
      <w:r w:rsidRPr="00B11819">
        <w:rPr>
          <w:position w:val="-12"/>
        </w:rPr>
        <w:object w:dxaOrig="300" w:dyaOrig="380">
          <v:shape id="_x0000_i1306" type="#_x0000_t75" style="width:15.2pt;height:18.8pt" o:ole="">
            <v:imagedata r:id="rId570" o:title=""/>
          </v:shape>
          <o:OLEObject Type="Embed" ProgID="Equation.DSMT4" ShapeID="_x0000_i1306" DrawAspect="Content" ObjectID="_1673311058" r:id="rId571"/>
        </w:objec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تعداد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>پاره خط های متمایزی باشدکه این نقاط رابه هم وصل می کند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، 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پنج جمله اول این دنباله رایافته وساده ترین جمله عمومی 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برای آن را 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>بنویسی</w:t>
      </w:r>
      <w:r>
        <w:rPr>
          <w:rFonts w:eastAsiaTheme="minorEastAsia" w:cs="B Nazanin" w:hint="cs"/>
          <w:sz w:val="28"/>
          <w:szCs w:val="28"/>
          <w:rtl/>
          <w:lang w:bidi="fa-IR"/>
        </w:rPr>
        <w:t>د.</w:t>
      </w:r>
    </w:p>
    <w:p w:rsidR="00994CDE" w:rsidRPr="00AB15D9" w:rsidRDefault="008D0F90" w:rsidP="00A05BC3">
      <w:pPr>
        <w:bidi/>
        <w:jc w:val="both"/>
        <w:rPr>
          <w:rFonts w:eastAsiaTheme="minorEastAsia"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</w:rPr>
        <w:t>89</w:t>
      </w:r>
      <w:r w:rsidR="00994CDE" w:rsidRPr="00AB15D9">
        <w:rPr>
          <w:rFonts w:cs="B Nazanin" w:hint="cs"/>
          <w:sz w:val="28"/>
          <w:szCs w:val="28"/>
          <w:rtl/>
        </w:rPr>
        <w:t>) دنبال</w:t>
      </w:r>
      <w:r w:rsidR="001F7D61">
        <w:rPr>
          <w:rFonts w:cs="B Nazanin" w:hint="cs"/>
          <w:sz w:val="28"/>
          <w:szCs w:val="28"/>
          <w:rtl/>
          <w:lang w:bidi="fa-IR"/>
        </w:rPr>
        <w:t>ۀ</w:t>
      </w:r>
      <w:r w:rsidR="00994CDE" w:rsidRPr="00AB15D9">
        <w:rPr>
          <w:rFonts w:cs="B Nazanin" w:hint="cs"/>
          <w:sz w:val="28"/>
          <w:szCs w:val="28"/>
          <w:rtl/>
        </w:rPr>
        <w:t xml:space="preserve"> باجمله عمومی</w:t>
      </w:r>
      <w:r w:rsidR="00994CDE" w:rsidRPr="00AB15D9">
        <w:rPr>
          <w:rFonts w:cs="B Nazanin"/>
          <w:position w:val="-6"/>
          <w:sz w:val="28"/>
          <w:szCs w:val="28"/>
        </w:rPr>
        <w:object w:dxaOrig="1480" w:dyaOrig="360">
          <v:shape id="_x0000_i1307" type="#_x0000_t75" style="width:74.4pt;height:17.2pt" o:ole="">
            <v:imagedata r:id="rId572" o:title=""/>
          </v:shape>
          <o:OLEObject Type="Embed" ProgID="Equation.DSMT4" ShapeID="_x0000_i1307" DrawAspect="Content" ObjectID="_1673311059" r:id="rId573"/>
        </w:object>
      </w:r>
      <w:r w:rsidR="00994CDE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چندجمل</w:t>
      </w:r>
      <w:r w:rsidR="00A05BC3">
        <w:rPr>
          <w:rFonts w:eastAsiaTheme="minorEastAsia" w:cs="B Nazanin" w:hint="cs"/>
          <w:sz w:val="28"/>
          <w:szCs w:val="28"/>
          <w:rtl/>
          <w:lang w:bidi="fa-IR"/>
        </w:rPr>
        <w:t>ۀ</w:t>
      </w:r>
      <w:r w:rsidR="00994CDE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منفی دارد؟</w:t>
      </w:r>
    </w:p>
    <w:p w:rsidR="00994CDE" w:rsidRPr="00AB15D9" w:rsidRDefault="00994CDE" w:rsidP="00A34E15">
      <w:pPr>
        <w:bidi/>
        <w:jc w:val="both"/>
        <w:rPr>
          <w:rFonts w:cs="B Nazanin"/>
          <w:sz w:val="28"/>
          <w:szCs w:val="28"/>
          <w:rtl/>
        </w:rPr>
      </w:pP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الف)16 جمله                 </w:t>
      </w:r>
      <w:r w:rsidR="00250B5A">
        <w:rPr>
          <w:rFonts w:eastAsiaTheme="minorEastAsia" w:cs="B Nazanin" w:hint="cs"/>
          <w:sz w:val="28"/>
          <w:szCs w:val="28"/>
          <w:rtl/>
          <w:lang w:bidi="fa-IR"/>
        </w:rPr>
        <w:t xml:space="preserve">     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  ب)17 جمله               </w:t>
      </w:r>
      <w:r w:rsidR="00250B5A">
        <w:rPr>
          <w:rFonts w:eastAsiaTheme="minorEastAsia" w:cs="B Nazanin" w:hint="cs"/>
          <w:sz w:val="28"/>
          <w:szCs w:val="28"/>
          <w:rtl/>
          <w:lang w:bidi="fa-IR"/>
        </w:rPr>
        <w:t xml:space="preserve">   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    </w:t>
      </w:r>
      <w:r w:rsidR="00A34E15">
        <w:rPr>
          <w:rFonts w:eastAsiaTheme="minorEastAsia" w:cs="B Nazanin" w:hint="cs"/>
          <w:sz w:val="28"/>
          <w:szCs w:val="28"/>
          <w:rtl/>
          <w:lang w:bidi="fa-IR"/>
        </w:rPr>
        <w:t>پ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)20 جمله                         </w:t>
      </w:r>
      <w:r w:rsidR="00A34E15">
        <w:rPr>
          <w:rFonts w:eastAsiaTheme="minorEastAsia" w:cs="B Nazanin" w:hint="cs"/>
          <w:sz w:val="28"/>
          <w:szCs w:val="28"/>
          <w:rtl/>
          <w:lang w:bidi="fa-IR"/>
        </w:rPr>
        <w:t>ت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>)22جمله</w:t>
      </w:r>
    </w:p>
    <w:p w:rsidR="00350869" w:rsidRPr="00AB15D9" w:rsidRDefault="00A34E15" w:rsidP="00A05BC3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</w:rPr>
        <w:t xml:space="preserve">90) </w:t>
      </w:r>
      <w:r w:rsidRPr="00AB15D9">
        <w:rPr>
          <w:rFonts w:cs="B Nazanin" w:hint="cs"/>
          <w:sz w:val="28"/>
          <w:szCs w:val="28"/>
          <w:rtl/>
        </w:rPr>
        <w:t>دردنبال</w:t>
      </w:r>
      <w:r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با</w:t>
      </w:r>
      <w:r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جمل</w:t>
      </w:r>
      <w:r w:rsidR="00A05BC3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عمومی </w:t>
      </w:r>
      <w:r w:rsidRPr="00AB15D9">
        <w:rPr>
          <w:rFonts w:cs="B Nazanin"/>
          <w:position w:val="-6"/>
          <w:sz w:val="28"/>
          <w:szCs w:val="28"/>
        </w:rPr>
        <w:object w:dxaOrig="840" w:dyaOrig="360">
          <v:shape id="_x0000_i1308" type="#_x0000_t75" style="width:42pt;height:17.2pt" o:ole="">
            <v:imagedata r:id="rId574" o:title=""/>
          </v:shape>
          <o:OLEObject Type="Embed" ProgID="Equation.DSMT4" ShapeID="_x0000_i1308" DrawAspect="Content" ObjectID="_1673311060" r:id="rId575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چندمین جمله دنباله برابر399 می باشد</w:t>
      </w:r>
      <w:r>
        <w:rPr>
          <w:rFonts w:cs="B Nazanin" w:hint="cs"/>
          <w:sz w:val="28"/>
          <w:szCs w:val="28"/>
          <w:rtl/>
          <w:lang w:bidi="fa-IR"/>
        </w:rPr>
        <w:t>؟</w:t>
      </w:r>
    </w:p>
    <w:p w:rsidR="008D0F90" w:rsidRDefault="008D0F90" w:rsidP="008D0F90">
      <w:pPr>
        <w:pStyle w:val="Signature"/>
        <w:tabs>
          <w:tab w:val="right" w:pos="10080"/>
        </w:tabs>
        <w:bidi/>
        <w:rPr>
          <w:rFonts w:cs="B Nazanin"/>
          <w:sz w:val="28"/>
          <w:szCs w:val="28"/>
          <w:rtl/>
          <w:lang w:bidi="fa-IR"/>
        </w:rPr>
      </w:pPr>
    </w:p>
    <w:p w:rsidR="008D0F90" w:rsidRDefault="00350869" w:rsidP="00250B5A">
      <w:pPr>
        <w:pStyle w:val="Signature"/>
        <w:tabs>
          <w:tab w:val="right" w:pos="10080"/>
        </w:tabs>
        <w:bidi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الف) بیست وچهارم                 ب) بیست وسوم                  </w:t>
      </w:r>
      <w:r w:rsidR="00250B5A">
        <w:rPr>
          <w:rFonts w:cs="B Nazanin" w:hint="cs"/>
          <w:sz w:val="28"/>
          <w:szCs w:val="28"/>
          <w:rtl/>
          <w:lang w:bidi="fa-IR"/>
        </w:rPr>
        <w:t>پ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 بیست ودوم     </w:t>
      </w:r>
      <w:r w:rsidR="00250B5A">
        <w:rPr>
          <w:rFonts w:cs="B Nazanin" w:hint="cs"/>
          <w:sz w:val="28"/>
          <w:szCs w:val="28"/>
          <w:rtl/>
          <w:lang w:bidi="fa-IR"/>
        </w:rPr>
        <w:t xml:space="preserve">           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250B5A">
        <w:rPr>
          <w:rFonts w:cs="B Nazanin" w:hint="cs"/>
          <w:sz w:val="28"/>
          <w:szCs w:val="28"/>
          <w:rtl/>
          <w:lang w:bidi="fa-IR"/>
        </w:rPr>
        <w:t>ت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 بیست و یکم         </w:t>
      </w:r>
      <w:r w:rsidR="008D0F90">
        <w:rPr>
          <w:rFonts w:cs="B Nazanin"/>
          <w:sz w:val="28"/>
          <w:szCs w:val="28"/>
          <w:rtl/>
          <w:lang w:bidi="fa-IR"/>
        </w:rPr>
        <w:tab/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D0F90" w:rsidRPr="00AB15D9" w:rsidTr="00321630">
        <w:trPr>
          <w:trHeight w:val="698"/>
          <w:jc w:val="center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8D0F90" w:rsidRPr="00AB15D9" w:rsidRDefault="00B44F01" w:rsidP="00321630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280952437"/>
                <w:placeholder>
                  <w:docPart w:val="D8C63C4673934156B3D6B6524DEAF454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D0F90" w:rsidRPr="00AB15D9" w:rsidTr="00321630">
        <w:trPr>
          <w:trHeight w:val="17"/>
          <w:jc w:val="center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8D0F90" w:rsidRPr="00AB15D9" w:rsidRDefault="00B44F01" w:rsidP="00321630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759940524"/>
                <w:placeholder>
                  <w:docPart w:val="C784146D21CF4ACCB602000CBFC7E36D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8D0F90" w:rsidRDefault="008D0F90" w:rsidP="008D0F90">
      <w:pPr>
        <w:bidi/>
        <w:spacing w:line="360" w:lineRule="auto"/>
        <w:rPr>
          <w:rFonts w:cs="B Nazanin"/>
          <w:sz w:val="28"/>
          <w:szCs w:val="28"/>
          <w:rtl/>
        </w:rPr>
      </w:pPr>
    </w:p>
    <w:p w:rsidR="00BB3404" w:rsidRPr="00AB15D9" w:rsidRDefault="008D0F90" w:rsidP="00250B5A">
      <w:pPr>
        <w:bidi/>
        <w:spacing w:line="360" w:lineRule="auto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91</w:t>
      </w:r>
      <w:r w:rsidR="00BB3404" w:rsidRPr="00AB15D9">
        <w:rPr>
          <w:rFonts w:cs="B Nazanin" w:hint="cs"/>
          <w:sz w:val="28"/>
          <w:szCs w:val="28"/>
          <w:rtl/>
        </w:rPr>
        <w:t>)</w:t>
      </w:r>
      <w:r w:rsidR="00372C55">
        <w:rPr>
          <w:rFonts w:cs="B Nazanin" w:hint="cs"/>
          <w:sz w:val="28"/>
          <w:szCs w:val="28"/>
          <w:rtl/>
        </w:rPr>
        <w:t xml:space="preserve"> </w:t>
      </w:r>
      <w:r w:rsidR="00BB3404" w:rsidRPr="00AB15D9">
        <w:rPr>
          <w:rFonts w:cs="B Nazanin" w:hint="cs"/>
          <w:sz w:val="28"/>
          <w:szCs w:val="28"/>
          <w:rtl/>
        </w:rPr>
        <w:t>کدام یک از دنباله</w:t>
      </w:r>
      <w:r w:rsidR="00250B5A">
        <w:rPr>
          <w:rFonts w:cs="B Nazanin" w:hint="cs"/>
          <w:sz w:val="28"/>
          <w:szCs w:val="28"/>
          <w:rtl/>
        </w:rPr>
        <w:t>‌</w:t>
      </w:r>
      <w:r w:rsidR="00BB3404" w:rsidRPr="00AB15D9">
        <w:rPr>
          <w:rFonts w:cs="B Nazanin" w:hint="cs"/>
          <w:sz w:val="28"/>
          <w:szCs w:val="28"/>
          <w:rtl/>
        </w:rPr>
        <w:t>های زیر دنبال</w:t>
      </w:r>
      <w:r w:rsidR="00250B5A">
        <w:rPr>
          <w:rFonts w:cs="B Nazanin" w:hint="cs"/>
          <w:sz w:val="28"/>
          <w:szCs w:val="28"/>
          <w:rtl/>
        </w:rPr>
        <w:t xml:space="preserve">ۀ </w:t>
      </w:r>
      <w:r w:rsidR="00BB3404" w:rsidRPr="00AB15D9">
        <w:rPr>
          <w:rFonts w:cs="B Nazanin" w:hint="cs"/>
          <w:sz w:val="28"/>
          <w:szCs w:val="28"/>
          <w:rtl/>
        </w:rPr>
        <w:t>حسابی است؟</w:t>
      </w:r>
    </w:p>
    <w:p w:rsidR="00350869" w:rsidRDefault="00BB3404" w:rsidP="00250B5A">
      <w:pPr>
        <w:bidi/>
        <w:spacing w:line="360" w:lineRule="auto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الف) </w:t>
      </w:r>
      <w:r w:rsidRPr="00AB15D9">
        <w:rPr>
          <w:rFonts w:cs="B Nazanin"/>
          <w:position w:val="-12"/>
          <w:sz w:val="28"/>
          <w:szCs w:val="28"/>
        </w:rPr>
        <w:object w:dxaOrig="1180" w:dyaOrig="380">
          <v:shape id="_x0000_i1309" type="#_x0000_t75" style="width:59.2pt;height:18pt" o:ole="">
            <v:imagedata r:id="rId576" o:title=""/>
          </v:shape>
          <o:OLEObject Type="Embed" ProgID="Equation.DSMT4" ShapeID="_x0000_i1309" DrawAspect="Content" ObjectID="_1673311061" r:id="rId577"/>
        </w:object>
      </w:r>
      <w:r w:rsidRPr="00AB15D9">
        <w:rPr>
          <w:rFonts w:cs="B Nazanin" w:hint="cs"/>
          <w:sz w:val="28"/>
          <w:szCs w:val="28"/>
          <w:rtl/>
        </w:rPr>
        <w:t xml:space="preserve">     </w:t>
      </w:r>
      <w:r w:rsidR="00250B5A">
        <w:rPr>
          <w:rFonts w:cs="B Nazanin"/>
          <w:sz w:val="28"/>
          <w:szCs w:val="28"/>
        </w:rPr>
        <w:t xml:space="preserve"> </w:t>
      </w:r>
      <w:r w:rsidR="00250B5A">
        <w:rPr>
          <w:rFonts w:cs="B Nazanin" w:hint="cs"/>
          <w:sz w:val="28"/>
          <w:szCs w:val="28"/>
          <w:rtl/>
        </w:rPr>
        <w:t xml:space="preserve">   </w:t>
      </w:r>
      <w:r w:rsidRPr="00AB15D9">
        <w:rPr>
          <w:rFonts w:cs="B Nazanin"/>
          <w:sz w:val="28"/>
          <w:szCs w:val="28"/>
        </w:rPr>
        <w:t xml:space="preserve">     </w:t>
      </w:r>
      <w:r w:rsidRPr="00AB15D9">
        <w:rPr>
          <w:rFonts w:cs="B Nazanin" w:hint="cs"/>
          <w:sz w:val="28"/>
          <w:szCs w:val="28"/>
          <w:rtl/>
        </w:rPr>
        <w:t xml:space="preserve">ب) </w:t>
      </w:r>
      <w:r w:rsidRPr="00AB15D9">
        <w:rPr>
          <w:rFonts w:cs="B Nazanin"/>
          <w:position w:val="-12"/>
          <w:sz w:val="28"/>
          <w:szCs w:val="28"/>
        </w:rPr>
        <w:object w:dxaOrig="780" w:dyaOrig="420">
          <v:shape id="_x0000_i1310" type="#_x0000_t75" style="width:39.2pt;height:21.2pt" o:ole="">
            <v:imagedata r:id="rId578" o:title=""/>
          </v:shape>
          <o:OLEObject Type="Embed" ProgID="Equation.DSMT4" ShapeID="_x0000_i1310" DrawAspect="Content" ObjectID="_1673311062" r:id="rId579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</w:t>
      </w:r>
      <w:r w:rsidR="008E3005">
        <w:rPr>
          <w:rFonts w:cs="B Nazanin" w:hint="cs"/>
          <w:sz w:val="28"/>
          <w:szCs w:val="28"/>
          <w:rtl/>
        </w:rPr>
        <w:t xml:space="preserve">   </w:t>
      </w:r>
      <w:r w:rsidRPr="00AB15D9">
        <w:rPr>
          <w:rFonts w:cs="B Nazanin" w:hint="cs"/>
          <w:sz w:val="28"/>
          <w:szCs w:val="28"/>
          <w:rtl/>
        </w:rPr>
        <w:t xml:space="preserve">   </w:t>
      </w:r>
      <w:r w:rsidR="00250B5A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 </w:t>
      </w:r>
      <w:r w:rsidR="00250B5A">
        <w:rPr>
          <w:rFonts w:cs="B Nazanin" w:hint="cs"/>
          <w:sz w:val="28"/>
          <w:szCs w:val="28"/>
          <w:rtl/>
        </w:rPr>
        <w:t>پ</w:t>
      </w:r>
      <w:r w:rsidRPr="00AB15D9">
        <w:rPr>
          <w:rFonts w:cs="B Nazanin" w:hint="cs"/>
          <w:sz w:val="28"/>
          <w:szCs w:val="28"/>
          <w:rtl/>
        </w:rPr>
        <w:t xml:space="preserve">) </w:t>
      </w:r>
      <w:r w:rsidRPr="00AB15D9">
        <w:rPr>
          <w:rFonts w:cs="B Nazanin"/>
          <w:position w:val="-26"/>
          <w:sz w:val="28"/>
          <w:szCs w:val="28"/>
        </w:rPr>
        <w:object w:dxaOrig="760" w:dyaOrig="700">
          <v:shape id="_x0000_i1311" type="#_x0000_t75" style="width:38.4pt;height:36pt" o:ole="">
            <v:imagedata r:id="rId580" o:title=""/>
          </v:shape>
          <o:OLEObject Type="Embed" ProgID="Equation.DSMT4" ShapeID="_x0000_i1311" DrawAspect="Content" ObjectID="_1673311063" r:id="rId581"/>
        </w:object>
      </w:r>
      <w:r w:rsidRPr="00AB15D9">
        <w:rPr>
          <w:rFonts w:cs="B Nazanin" w:hint="cs"/>
          <w:sz w:val="28"/>
          <w:szCs w:val="28"/>
          <w:rtl/>
        </w:rPr>
        <w:t xml:space="preserve">           </w:t>
      </w:r>
      <w:r w:rsidR="008E3005">
        <w:rPr>
          <w:rFonts w:cs="B Nazanin" w:hint="cs"/>
          <w:sz w:val="28"/>
          <w:szCs w:val="28"/>
          <w:rtl/>
        </w:rPr>
        <w:t xml:space="preserve">   </w:t>
      </w:r>
      <w:r w:rsidRPr="00AB15D9">
        <w:rPr>
          <w:rFonts w:cs="B Nazanin" w:hint="cs"/>
          <w:sz w:val="28"/>
          <w:szCs w:val="28"/>
          <w:rtl/>
        </w:rPr>
        <w:t xml:space="preserve">    </w:t>
      </w:r>
      <w:r w:rsidR="00250B5A"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 xml:space="preserve">) </w:t>
      </w:r>
      <w:r w:rsidRPr="00AB15D9">
        <w:rPr>
          <w:rFonts w:cs="B Nazanin"/>
          <w:position w:val="-12"/>
          <w:sz w:val="28"/>
          <w:szCs w:val="28"/>
        </w:rPr>
        <w:object w:dxaOrig="1240" w:dyaOrig="420">
          <v:shape id="_x0000_i1312" type="#_x0000_t75" style="width:62.8pt;height:21.2pt" o:ole="">
            <v:imagedata r:id="rId582" o:title=""/>
          </v:shape>
          <o:OLEObject Type="Embed" ProgID="Equation.DSMT4" ShapeID="_x0000_i1312" DrawAspect="Content" ObjectID="_1673311064" r:id="rId583"/>
        </w:object>
      </w:r>
    </w:p>
    <w:p w:rsidR="00BB3404" w:rsidRPr="00AB15D9" w:rsidRDefault="00350869" w:rsidP="00EE2833">
      <w:pPr>
        <w:bidi/>
        <w:spacing w:line="360" w:lineRule="auto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lastRenderedPageBreak/>
        <w:t>9</w:t>
      </w:r>
      <w:r w:rsidR="008D0F90">
        <w:rPr>
          <w:rFonts w:cs="B Nazanin" w:hint="cs"/>
          <w:sz w:val="28"/>
          <w:szCs w:val="28"/>
          <w:rtl/>
        </w:rPr>
        <w:t>2</w:t>
      </w:r>
      <w:r w:rsidR="00C06198">
        <w:rPr>
          <w:rFonts w:cs="B Nazanin" w:hint="cs"/>
          <w:sz w:val="28"/>
          <w:szCs w:val="28"/>
          <w:rtl/>
        </w:rPr>
        <w:t xml:space="preserve">) </w:t>
      </w:r>
      <w:r w:rsidR="00BB3404" w:rsidRPr="00AB15D9">
        <w:rPr>
          <w:rFonts w:cs="B Nazanin" w:hint="cs"/>
          <w:sz w:val="28"/>
          <w:szCs w:val="28"/>
          <w:rtl/>
        </w:rPr>
        <w:t>جمل</w:t>
      </w:r>
      <w:r w:rsidR="00EE2833">
        <w:rPr>
          <w:rFonts w:cs="B Nazanin" w:hint="cs"/>
          <w:sz w:val="28"/>
          <w:szCs w:val="28"/>
          <w:rtl/>
        </w:rPr>
        <w:t xml:space="preserve">ۀ </w:t>
      </w:r>
      <w:r w:rsidR="00BB3404" w:rsidRPr="00AB15D9">
        <w:rPr>
          <w:rFonts w:cs="B Nazanin" w:hint="cs"/>
          <w:sz w:val="28"/>
          <w:szCs w:val="28"/>
          <w:rtl/>
        </w:rPr>
        <w:t>عمومی دنبال</w:t>
      </w:r>
      <w:r w:rsidR="00EE2833">
        <w:rPr>
          <w:rFonts w:cs="B Nazanin" w:hint="cs"/>
          <w:sz w:val="28"/>
          <w:szCs w:val="28"/>
          <w:rtl/>
        </w:rPr>
        <w:t xml:space="preserve">ۀ </w:t>
      </w:r>
      <w:r w:rsidR="00BB3404" w:rsidRPr="00AB15D9">
        <w:rPr>
          <w:rFonts w:cs="B Nazanin" w:hint="cs"/>
          <w:sz w:val="28"/>
          <w:szCs w:val="28"/>
          <w:rtl/>
        </w:rPr>
        <w:t>حسابی ...و2و1-و4- کدام است؟</w:t>
      </w:r>
    </w:p>
    <w:p w:rsidR="000408BB" w:rsidRDefault="002C022A" w:rsidP="008E3005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</w:t>
      </w:r>
      <w:r w:rsidR="008E3005">
        <w:rPr>
          <w:rFonts w:cs="B Nazanin" w:hint="cs"/>
          <w:sz w:val="28"/>
          <w:szCs w:val="28"/>
          <w:rtl/>
        </w:rPr>
        <w:t>الف</w:t>
      </w:r>
      <w:r w:rsidR="00BB3404" w:rsidRPr="00AB15D9">
        <w:rPr>
          <w:rFonts w:cs="B Nazanin" w:hint="cs"/>
          <w:sz w:val="28"/>
          <w:szCs w:val="28"/>
          <w:rtl/>
        </w:rPr>
        <w:t xml:space="preserve">) </w:t>
      </w:r>
      <w:r w:rsidR="00BB3404" w:rsidRPr="00AB15D9">
        <w:rPr>
          <w:rFonts w:cs="B Nazanin"/>
          <w:position w:val="-6"/>
          <w:sz w:val="28"/>
          <w:szCs w:val="28"/>
        </w:rPr>
        <w:object w:dxaOrig="760" w:dyaOrig="260">
          <v:shape id="_x0000_i1313" type="#_x0000_t75" style="width:38.4pt;height:12.8pt" o:ole="">
            <v:imagedata r:id="rId584" o:title=""/>
          </v:shape>
          <o:OLEObject Type="Embed" ProgID="Equation.DSMT4" ShapeID="_x0000_i1313" DrawAspect="Content" ObjectID="_1673311065" r:id="rId585"/>
        </w:object>
      </w:r>
      <w:r w:rsidR="00BB3404" w:rsidRPr="00AB15D9">
        <w:rPr>
          <w:rFonts w:cs="B Nazanin" w:hint="cs"/>
          <w:sz w:val="28"/>
          <w:szCs w:val="28"/>
          <w:rtl/>
        </w:rPr>
        <w:t xml:space="preserve">        </w:t>
      </w:r>
      <w:r w:rsidR="008E3005">
        <w:rPr>
          <w:rFonts w:cs="B Nazanin" w:hint="cs"/>
          <w:sz w:val="28"/>
          <w:szCs w:val="28"/>
          <w:rtl/>
        </w:rPr>
        <w:t xml:space="preserve">           </w:t>
      </w:r>
      <w:r w:rsidR="00BB3404" w:rsidRPr="00AB15D9">
        <w:rPr>
          <w:rFonts w:cs="B Nazanin" w:hint="cs"/>
          <w:sz w:val="28"/>
          <w:szCs w:val="28"/>
          <w:rtl/>
        </w:rPr>
        <w:t xml:space="preserve"> </w:t>
      </w:r>
      <w:r w:rsidR="008E3005">
        <w:rPr>
          <w:rFonts w:cs="B Nazanin" w:hint="cs"/>
          <w:sz w:val="28"/>
          <w:szCs w:val="28"/>
          <w:rtl/>
        </w:rPr>
        <w:t>ب</w:t>
      </w:r>
      <w:r w:rsidR="00BB3404" w:rsidRPr="00AB15D9">
        <w:rPr>
          <w:rFonts w:cs="B Nazanin" w:hint="cs"/>
          <w:sz w:val="28"/>
          <w:szCs w:val="28"/>
          <w:rtl/>
        </w:rPr>
        <w:t xml:space="preserve">) </w:t>
      </w:r>
      <w:r w:rsidR="00BB3404" w:rsidRPr="00AB15D9">
        <w:rPr>
          <w:rFonts w:cs="B Nazanin"/>
          <w:position w:val="-6"/>
          <w:sz w:val="28"/>
          <w:szCs w:val="28"/>
        </w:rPr>
        <w:object w:dxaOrig="740" w:dyaOrig="279">
          <v:shape id="_x0000_i1314" type="#_x0000_t75" style="width:36pt;height:14.4pt" o:ole="">
            <v:imagedata r:id="rId586" o:title=""/>
          </v:shape>
          <o:OLEObject Type="Embed" ProgID="Equation.DSMT4" ShapeID="_x0000_i1314" DrawAspect="Content" ObjectID="_1673311066" r:id="rId587"/>
        </w:object>
      </w:r>
      <w:r w:rsidR="00BB3404" w:rsidRPr="00AB15D9">
        <w:rPr>
          <w:rFonts w:cs="B Nazanin" w:hint="cs"/>
          <w:sz w:val="28"/>
          <w:szCs w:val="28"/>
          <w:rtl/>
        </w:rPr>
        <w:t xml:space="preserve">                 </w:t>
      </w:r>
      <w:r w:rsidR="008E3005">
        <w:rPr>
          <w:rFonts w:cs="B Nazanin" w:hint="cs"/>
          <w:sz w:val="28"/>
          <w:szCs w:val="28"/>
          <w:rtl/>
        </w:rPr>
        <w:t xml:space="preserve">  </w:t>
      </w:r>
      <w:r w:rsidR="00BB3404" w:rsidRPr="00AB15D9">
        <w:rPr>
          <w:rFonts w:cs="B Nazanin" w:hint="cs"/>
          <w:sz w:val="28"/>
          <w:szCs w:val="28"/>
          <w:rtl/>
        </w:rPr>
        <w:t xml:space="preserve">     </w:t>
      </w:r>
      <w:r w:rsidR="008E3005">
        <w:rPr>
          <w:rFonts w:cs="B Nazanin" w:hint="cs"/>
          <w:sz w:val="28"/>
          <w:szCs w:val="28"/>
          <w:rtl/>
        </w:rPr>
        <w:t>پ</w:t>
      </w:r>
      <w:r w:rsidR="00BB3404" w:rsidRPr="00AB15D9">
        <w:rPr>
          <w:rFonts w:cs="B Nazanin" w:hint="cs"/>
          <w:sz w:val="28"/>
          <w:szCs w:val="28"/>
          <w:rtl/>
        </w:rPr>
        <w:t xml:space="preserve">) </w:t>
      </w:r>
      <w:r w:rsidR="00BB3404" w:rsidRPr="00AB15D9">
        <w:rPr>
          <w:rFonts w:cs="B Nazanin"/>
          <w:position w:val="-6"/>
          <w:sz w:val="28"/>
          <w:szCs w:val="28"/>
        </w:rPr>
        <w:object w:dxaOrig="840" w:dyaOrig="260">
          <v:shape id="_x0000_i1315" type="#_x0000_t75" style="width:42pt;height:12.8pt" o:ole="">
            <v:imagedata r:id="rId588" o:title=""/>
          </v:shape>
          <o:OLEObject Type="Embed" ProgID="Equation.DSMT4" ShapeID="_x0000_i1315" DrawAspect="Content" ObjectID="_1673311067" r:id="rId589"/>
        </w:object>
      </w:r>
      <w:r w:rsidR="00BB3404" w:rsidRPr="00AB15D9">
        <w:rPr>
          <w:rFonts w:cs="B Nazanin" w:hint="cs"/>
          <w:sz w:val="28"/>
          <w:szCs w:val="28"/>
          <w:rtl/>
        </w:rPr>
        <w:t xml:space="preserve">                  </w:t>
      </w:r>
      <w:r w:rsidR="008E3005">
        <w:rPr>
          <w:rFonts w:cs="B Nazanin" w:hint="cs"/>
          <w:sz w:val="28"/>
          <w:szCs w:val="28"/>
          <w:rtl/>
        </w:rPr>
        <w:t>ت</w:t>
      </w:r>
      <w:r w:rsidR="00BB3404" w:rsidRPr="00AB15D9">
        <w:rPr>
          <w:rFonts w:cs="B Nazanin" w:hint="cs"/>
          <w:sz w:val="28"/>
          <w:szCs w:val="28"/>
          <w:rtl/>
        </w:rPr>
        <w:t xml:space="preserve">) </w:t>
      </w:r>
      <w:r w:rsidR="00BB3404" w:rsidRPr="00AB15D9">
        <w:rPr>
          <w:rFonts w:cs="B Nazanin"/>
          <w:position w:val="-6"/>
          <w:sz w:val="28"/>
          <w:szCs w:val="28"/>
        </w:rPr>
        <w:object w:dxaOrig="880" w:dyaOrig="260">
          <v:shape id="_x0000_i1316" type="#_x0000_t75" style="width:44.4pt;height:12.8pt" o:ole="">
            <v:imagedata r:id="rId590" o:title=""/>
          </v:shape>
          <o:OLEObject Type="Embed" ProgID="Equation.DSMT4" ShapeID="_x0000_i1316" DrawAspect="Content" ObjectID="_1673311068" r:id="rId591"/>
        </w:object>
      </w:r>
    </w:p>
    <w:p w:rsidR="00CF7237" w:rsidRDefault="001C4E73" w:rsidP="00EE2833">
      <w:pPr>
        <w:bidi/>
        <w:spacing w:line="360" w:lineRule="auto"/>
        <w:rPr>
          <w:rFonts w:ascii="Lucida Sans Unicode" w:hAnsi="Lucida Sans Unicode" w:cs="B Nazanin"/>
          <w:sz w:val="28"/>
          <w:szCs w:val="28"/>
          <w:rtl/>
        </w:rPr>
      </w:pPr>
      <w:r>
        <w:rPr>
          <w:rFonts w:ascii="Lucida Sans Unicode" w:hAnsi="Lucida Sans Unicode" w:cs="B Nazanin" w:hint="cs"/>
          <w:sz w:val="28"/>
          <w:szCs w:val="28"/>
          <w:rtl/>
        </w:rPr>
        <w:t>9</w:t>
      </w:r>
      <w:r w:rsidR="008D0F90">
        <w:rPr>
          <w:rFonts w:ascii="Lucida Sans Unicode" w:hAnsi="Lucida Sans Unicode" w:cs="B Nazanin" w:hint="cs"/>
          <w:sz w:val="28"/>
          <w:szCs w:val="28"/>
          <w:rtl/>
        </w:rPr>
        <w:t>3</w:t>
      </w:r>
      <w:r w:rsidR="00A90857" w:rsidRPr="00AB15D9">
        <w:rPr>
          <w:rFonts w:ascii="Lucida Sans Unicode" w:hAnsi="Lucida Sans Unicode" w:cs="B Nazanin" w:hint="cs"/>
          <w:sz w:val="28"/>
          <w:szCs w:val="28"/>
          <w:rtl/>
        </w:rPr>
        <w:t>) قدر نسبت دنبال</w:t>
      </w:r>
      <w:r w:rsidR="00EE2833">
        <w:rPr>
          <w:rFonts w:ascii="Lucida Sans Unicode" w:hAnsi="Lucida Sans Unicode" w:cs="B Nazanin" w:hint="cs"/>
          <w:sz w:val="28"/>
          <w:szCs w:val="28"/>
          <w:rtl/>
        </w:rPr>
        <w:t>ۀ</w:t>
      </w:r>
      <w:r w:rsidR="00A90857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حسابی را بدست آورید که جمل</w:t>
      </w:r>
      <w:r w:rsidR="00EE2833">
        <w:rPr>
          <w:rFonts w:ascii="Lucida Sans Unicode" w:hAnsi="Lucida Sans Unicode" w:cs="B Nazanin" w:hint="cs"/>
          <w:sz w:val="28"/>
          <w:szCs w:val="28"/>
          <w:rtl/>
        </w:rPr>
        <w:t>ۀ</w:t>
      </w:r>
      <w:r w:rsidR="00A90857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سوم آن 13 و جمل</w:t>
      </w:r>
      <w:r w:rsidR="00EE2833">
        <w:rPr>
          <w:rFonts w:ascii="Lucida Sans Unicode" w:hAnsi="Lucida Sans Unicode" w:cs="B Nazanin" w:hint="cs"/>
          <w:sz w:val="28"/>
          <w:szCs w:val="28"/>
          <w:rtl/>
        </w:rPr>
        <w:t>ۀ</w:t>
      </w:r>
      <w:r w:rsidR="00A90857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هشتم آن 28 باشد.</w:t>
      </w:r>
    </w:p>
    <w:p w:rsidR="001C4E73" w:rsidRDefault="00CF7237" w:rsidP="00A05BC3">
      <w:pPr>
        <w:bidi/>
        <w:spacing w:line="360" w:lineRule="auto"/>
        <w:rPr>
          <w:rFonts w:ascii="Lucida Sans Unicode" w:hAnsi="Lucida Sans Unicode" w:cs="B Nazanin"/>
          <w:sz w:val="28"/>
          <w:szCs w:val="28"/>
          <w:rtl/>
        </w:rPr>
      </w:pPr>
      <w:r>
        <w:rPr>
          <w:rFonts w:ascii="Lucida Sans Unicode" w:hAnsi="Lucida Sans Unicode" w:cs="B Nazanin" w:hint="cs"/>
          <w:sz w:val="28"/>
          <w:szCs w:val="28"/>
          <w:rtl/>
        </w:rPr>
        <w:t>9</w:t>
      </w:r>
      <w:r w:rsidR="008D0F90">
        <w:rPr>
          <w:rFonts w:ascii="Lucida Sans Unicode" w:hAnsi="Lucida Sans Unicode" w:cs="B Nazanin" w:hint="cs"/>
          <w:sz w:val="28"/>
          <w:szCs w:val="28"/>
          <w:rtl/>
        </w:rPr>
        <w:t>4</w:t>
      </w:r>
      <w:r w:rsidR="00A90857" w:rsidRPr="00AB15D9">
        <w:rPr>
          <w:rFonts w:ascii="Lucida Sans Unicode" w:hAnsi="Lucida Sans Unicode" w:cs="B Nazanin" w:hint="cs"/>
          <w:sz w:val="28"/>
          <w:szCs w:val="28"/>
          <w:rtl/>
        </w:rPr>
        <w:t>) اگر زاویه</w:t>
      </w:r>
      <w:r w:rsidR="004A5BD5">
        <w:rPr>
          <w:rFonts w:ascii="Lucida Sans Unicode" w:hAnsi="Lucida Sans Unicode" w:cs="B Nazanin" w:hint="cs"/>
          <w:sz w:val="28"/>
          <w:szCs w:val="28"/>
          <w:rtl/>
        </w:rPr>
        <w:t>‌</w:t>
      </w:r>
      <w:r w:rsidR="00A90857" w:rsidRPr="00AB15D9">
        <w:rPr>
          <w:rFonts w:ascii="Lucida Sans Unicode" w:hAnsi="Lucida Sans Unicode" w:cs="B Nazanin" w:hint="cs"/>
          <w:sz w:val="28"/>
          <w:szCs w:val="28"/>
          <w:rtl/>
        </w:rPr>
        <w:t>های مثلثی را از کوچک به بزرگ مرتب کنیم و یک دنبال</w:t>
      </w:r>
      <w:r w:rsidR="00A05BC3">
        <w:rPr>
          <w:rFonts w:ascii="Lucida Sans Unicode" w:hAnsi="Lucida Sans Unicode" w:cs="B Nazanin" w:hint="cs"/>
          <w:sz w:val="28"/>
          <w:szCs w:val="28"/>
          <w:rtl/>
        </w:rPr>
        <w:t>ۀ</w:t>
      </w:r>
      <w:r w:rsidR="00A90857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حسابی تش</w:t>
      </w:r>
      <w:r w:rsidR="002C022A">
        <w:rPr>
          <w:rFonts w:ascii="Lucida Sans Unicode" w:hAnsi="Lucida Sans Unicode" w:cs="B Nazanin" w:hint="cs"/>
          <w:sz w:val="28"/>
          <w:szCs w:val="28"/>
          <w:rtl/>
        </w:rPr>
        <w:t>کیل می شود. نشان دهید که یکی از</w:t>
      </w:r>
      <w:r w:rsidR="00A90857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زاویه های این مثلث 60 درجه است.</w:t>
      </w:r>
    </w:p>
    <w:p w:rsidR="002C022A" w:rsidRPr="00AB15D9" w:rsidRDefault="002C022A" w:rsidP="002C022A">
      <w:pPr>
        <w:bidi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95</w:t>
      </w:r>
      <w:r w:rsidRPr="00AB15D9">
        <w:rPr>
          <w:rFonts w:cs="B Nazanin" w:hint="cs"/>
          <w:sz w:val="28"/>
          <w:szCs w:val="28"/>
          <w:rtl/>
        </w:rPr>
        <w:t>) دریک دنبال</w:t>
      </w:r>
      <w:r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عددی مجموع دوجمله نهم با بیست ونهم مساوی 100 هست</w:t>
      </w:r>
      <w:r>
        <w:rPr>
          <w:rFonts w:cs="B Nazanin" w:hint="cs"/>
          <w:sz w:val="28"/>
          <w:szCs w:val="28"/>
          <w:rtl/>
        </w:rPr>
        <w:t>،</w:t>
      </w:r>
      <w:r w:rsidRPr="00AB15D9">
        <w:rPr>
          <w:rFonts w:cs="B Nazanin" w:hint="cs"/>
          <w:sz w:val="28"/>
          <w:szCs w:val="28"/>
          <w:rtl/>
        </w:rPr>
        <w:t xml:space="preserve"> جمله بیست و سوم دنباله کدام است؟</w:t>
      </w:r>
    </w:p>
    <w:p w:rsidR="002C022A" w:rsidRDefault="002C022A" w:rsidP="002C022A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الف)68                         </w:t>
      </w:r>
      <w:r w:rsidRPr="00AB15D9">
        <w:rPr>
          <w:rFonts w:cs="B Nazanin" w:hint="cs"/>
          <w:sz w:val="28"/>
          <w:szCs w:val="28"/>
          <w:rtl/>
        </w:rPr>
        <w:t xml:space="preserve">   ب)86                                  </w:t>
      </w:r>
      <w:r>
        <w:rPr>
          <w:rFonts w:cs="B Nazanin" w:hint="cs"/>
          <w:sz w:val="28"/>
          <w:szCs w:val="28"/>
          <w:rtl/>
        </w:rPr>
        <w:t xml:space="preserve">پ)67                    </w:t>
      </w:r>
      <w:r w:rsidRPr="00AB15D9">
        <w:rPr>
          <w:rFonts w:cs="B Nazanin" w:hint="cs"/>
          <w:sz w:val="28"/>
          <w:szCs w:val="28"/>
          <w:rtl/>
        </w:rPr>
        <w:t xml:space="preserve">     </w:t>
      </w:r>
      <w:r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>)87</w:t>
      </w:r>
    </w:p>
    <w:p w:rsidR="002C022A" w:rsidRPr="00AB15D9" w:rsidRDefault="002C022A" w:rsidP="007B507D">
      <w:pPr>
        <w:tabs>
          <w:tab w:val="left" w:pos="2679"/>
        </w:tabs>
        <w:bidi/>
        <w:rPr>
          <w:rFonts w:ascii="Tahoma" w:hAnsi="Tahoma" w:cs="B Nazanin"/>
          <w:sz w:val="28"/>
          <w:szCs w:val="28"/>
        </w:rPr>
      </w:pPr>
      <w:r>
        <w:rPr>
          <w:rFonts w:ascii="Tahoma" w:hAnsi="Tahoma" w:cs="B Nazanin" w:hint="cs"/>
          <w:sz w:val="28"/>
          <w:szCs w:val="28"/>
          <w:rtl/>
        </w:rPr>
        <w:t xml:space="preserve">96) </w:t>
      </w:r>
      <w:r w:rsidRPr="00AB15D9">
        <w:rPr>
          <w:rFonts w:ascii="Tahoma" w:hAnsi="Tahoma" w:cs="B Nazanin"/>
          <w:sz w:val="28"/>
          <w:szCs w:val="28"/>
          <w:rtl/>
        </w:rPr>
        <w:t>اگر مجموع جملات اول و پنجم و نهم یک دنبال</w:t>
      </w:r>
      <w:r w:rsidR="007B507D">
        <w:rPr>
          <w:rFonts w:ascii="Tahoma" w:hAnsi="Tahoma" w:cs="B Nazanin" w:hint="cs"/>
          <w:sz w:val="28"/>
          <w:szCs w:val="28"/>
          <w:rtl/>
        </w:rPr>
        <w:t>ۀ</w:t>
      </w:r>
      <w:r w:rsidRPr="00AB15D9">
        <w:rPr>
          <w:rFonts w:ascii="Tahoma" w:hAnsi="Tahoma" w:cs="B Nazanin"/>
          <w:sz w:val="28"/>
          <w:szCs w:val="28"/>
          <w:rtl/>
        </w:rPr>
        <w:t xml:space="preserve"> حسابی 36 و جمل</w:t>
      </w:r>
      <w:r w:rsidR="007B507D">
        <w:rPr>
          <w:rFonts w:ascii="Tahoma" w:hAnsi="Tahoma" w:cs="B Nazanin" w:hint="cs"/>
          <w:sz w:val="28"/>
          <w:szCs w:val="28"/>
          <w:rtl/>
        </w:rPr>
        <w:t xml:space="preserve">ۀ </w:t>
      </w:r>
      <w:r w:rsidRPr="00AB15D9">
        <w:rPr>
          <w:rFonts w:ascii="Tahoma" w:hAnsi="Tahoma" w:cs="B Nazanin"/>
          <w:sz w:val="28"/>
          <w:szCs w:val="28"/>
          <w:rtl/>
        </w:rPr>
        <w:t>پانزدهم 42 باشد قدر نسبت کدام است؟</w:t>
      </w:r>
    </w:p>
    <w:p w:rsidR="002C022A" w:rsidRDefault="002C022A" w:rsidP="002C022A">
      <w:pPr>
        <w:bidi/>
        <w:rPr>
          <w:rFonts w:ascii="Tahoma" w:hAnsi="Tahoma" w:cs="B Nazanin"/>
          <w:sz w:val="28"/>
          <w:szCs w:val="28"/>
          <w:rtl/>
        </w:rPr>
      </w:pPr>
      <w:r w:rsidRPr="00AB15D9">
        <w:rPr>
          <w:rFonts w:ascii="Tahoma" w:hAnsi="Tahoma" w:cs="B Nazanin"/>
          <w:sz w:val="28"/>
          <w:szCs w:val="28"/>
          <w:rtl/>
        </w:rPr>
        <w:t xml:space="preserve"> </w:t>
      </w:r>
      <w:r>
        <w:rPr>
          <w:rFonts w:ascii="Tahoma" w:hAnsi="Tahoma" w:cs="B Nazanin" w:hint="cs"/>
          <w:sz w:val="28"/>
          <w:szCs w:val="28"/>
          <w:rtl/>
        </w:rPr>
        <w:t>الف</w:t>
      </w:r>
      <w:r w:rsidRPr="00AB15D9">
        <w:rPr>
          <w:rFonts w:ascii="Tahoma" w:hAnsi="Tahoma" w:cs="B Nazanin"/>
          <w:sz w:val="28"/>
          <w:szCs w:val="28"/>
          <w:rtl/>
        </w:rPr>
        <w:t xml:space="preserve">) 4                    </w:t>
      </w:r>
      <w:r>
        <w:rPr>
          <w:rFonts w:ascii="Tahoma" w:hAnsi="Tahoma" w:cs="B Nazanin" w:hint="cs"/>
          <w:sz w:val="28"/>
          <w:szCs w:val="28"/>
          <w:rtl/>
        </w:rPr>
        <w:t xml:space="preserve">     </w:t>
      </w:r>
      <w:r w:rsidRPr="00AB15D9">
        <w:rPr>
          <w:rFonts w:ascii="Tahoma" w:hAnsi="Tahoma" w:cs="B Nazanin"/>
          <w:sz w:val="28"/>
          <w:szCs w:val="28"/>
          <w:rtl/>
        </w:rPr>
        <w:t xml:space="preserve">   </w:t>
      </w:r>
      <w:r>
        <w:rPr>
          <w:rFonts w:ascii="Tahoma" w:hAnsi="Tahoma" w:cs="B Nazanin" w:hint="cs"/>
          <w:sz w:val="28"/>
          <w:szCs w:val="28"/>
          <w:rtl/>
        </w:rPr>
        <w:t>ب</w:t>
      </w:r>
      <w:r w:rsidRPr="00AB15D9">
        <w:rPr>
          <w:rFonts w:ascii="Tahoma" w:hAnsi="Tahoma" w:cs="B Nazanin"/>
          <w:sz w:val="28"/>
          <w:szCs w:val="28"/>
          <w:rtl/>
        </w:rPr>
        <w:t xml:space="preserve">) 2                </w:t>
      </w:r>
      <w:r>
        <w:rPr>
          <w:rFonts w:ascii="Tahoma" w:hAnsi="Tahoma" w:cs="B Nazanin" w:hint="cs"/>
          <w:sz w:val="28"/>
          <w:szCs w:val="28"/>
          <w:rtl/>
        </w:rPr>
        <w:t xml:space="preserve">                </w:t>
      </w:r>
      <w:r w:rsidRPr="00AB15D9">
        <w:rPr>
          <w:rFonts w:ascii="Tahoma" w:hAnsi="Tahoma" w:cs="B Nazanin"/>
          <w:sz w:val="28"/>
          <w:szCs w:val="28"/>
          <w:rtl/>
        </w:rPr>
        <w:t xml:space="preserve">   </w:t>
      </w:r>
      <w:r>
        <w:rPr>
          <w:rFonts w:ascii="Tahoma" w:hAnsi="Tahoma" w:cs="B Nazanin" w:hint="cs"/>
          <w:sz w:val="28"/>
          <w:szCs w:val="28"/>
          <w:rtl/>
        </w:rPr>
        <w:t>پ</w:t>
      </w:r>
      <w:r w:rsidRPr="00AB15D9">
        <w:rPr>
          <w:rFonts w:ascii="Tahoma" w:hAnsi="Tahoma" w:cs="B Nazanin"/>
          <w:sz w:val="28"/>
          <w:szCs w:val="28"/>
          <w:rtl/>
        </w:rPr>
        <w:t xml:space="preserve">) 3                 </w:t>
      </w:r>
      <w:r>
        <w:rPr>
          <w:rFonts w:ascii="Tahoma" w:hAnsi="Tahoma" w:cs="B Nazanin" w:hint="cs"/>
          <w:sz w:val="28"/>
          <w:szCs w:val="28"/>
          <w:rtl/>
        </w:rPr>
        <w:t xml:space="preserve">     </w:t>
      </w:r>
      <w:r w:rsidRPr="00AB15D9">
        <w:rPr>
          <w:rFonts w:ascii="Tahoma" w:hAnsi="Tahoma" w:cs="B Nazanin"/>
          <w:sz w:val="28"/>
          <w:szCs w:val="28"/>
          <w:rtl/>
        </w:rPr>
        <w:t xml:space="preserve">   </w:t>
      </w:r>
      <w:r>
        <w:rPr>
          <w:rFonts w:ascii="Tahoma" w:hAnsi="Tahoma" w:cs="B Nazanin" w:hint="cs"/>
          <w:sz w:val="28"/>
          <w:szCs w:val="28"/>
          <w:rtl/>
        </w:rPr>
        <w:t>ت</w:t>
      </w:r>
      <w:r w:rsidRPr="00AB15D9">
        <w:rPr>
          <w:rFonts w:ascii="Tahoma" w:hAnsi="Tahoma" w:cs="B Nazanin"/>
          <w:sz w:val="28"/>
          <w:szCs w:val="28"/>
          <w:rtl/>
        </w:rPr>
        <w:t xml:space="preserve">) </w:t>
      </w:r>
      <w:r w:rsidRPr="00B11819">
        <w:rPr>
          <w:position w:val="-28"/>
        </w:rPr>
        <w:object w:dxaOrig="240" w:dyaOrig="720">
          <v:shape id="_x0000_i1317" type="#_x0000_t75" style="width:12pt;height:36pt" o:ole="">
            <v:imagedata r:id="rId592" o:title=""/>
          </v:shape>
          <o:OLEObject Type="Embed" ProgID="Equation.DSMT4" ShapeID="_x0000_i1317" DrawAspect="Content" ObjectID="_1673311069" r:id="rId593"/>
        </w:object>
      </w:r>
    </w:p>
    <w:p w:rsidR="002C022A" w:rsidRDefault="002C022A" w:rsidP="002C022A">
      <w:pPr>
        <w:bidi/>
        <w:rPr>
          <w:rFonts w:cs="B Nazanin"/>
          <w:sz w:val="28"/>
          <w:szCs w:val="28"/>
          <w:rtl/>
        </w:rPr>
      </w:pPr>
      <w:r>
        <w:rPr>
          <w:rFonts w:ascii="Tahoma" w:hAnsi="Tahoma" w:cs="B Nazanin" w:hint="cs"/>
          <w:sz w:val="28"/>
          <w:szCs w:val="28"/>
          <w:rtl/>
        </w:rPr>
        <w:t>97</w:t>
      </w:r>
      <w:r w:rsidR="00C06198">
        <w:rPr>
          <w:rFonts w:cs="B Nazanin" w:hint="cs"/>
          <w:sz w:val="28"/>
          <w:szCs w:val="28"/>
          <w:rtl/>
        </w:rPr>
        <w:t xml:space="preserve">) حاصل عبارت روبرو را بیابید.  </w:t>
      </w:r>
      <w:r w:rsidR="00C06198" w:rsidRPr="009C4C2B">
        <w:rPr>
          <w:position w:val="-28"/>
        </w:rPr>
        <w:object w:dxaOrig="3620" w:dyaOrig="720">
          <v:shape id="_x0000_i1318" type="#_x0000_t75" style="width:182.4pt;height:36pt" o:ole="">
            <v:imagedata r:id="rId594" o:title=""/>
          </v:shape>
          <o:OLEObject Type="Embed" ProgID="Equation.DSMT4" ShapeID="_x0000_i1318" DrawAspect="Content" ObjectID="_1673311070" r:id="rId595"/>
        </w:object>
      </w:r>
      <w:r w:rsidR="00C06198">
        <w:rPr>
          <w:rFonts w:cs="B Nazanin" w:hint="cs"/>
          <w:sz w:val="28"/>
          <w:szCs w:val="28"/>
          <w:rtl/>
        </w:rPr>
        <w:t xml:space="preserve">   </w:t>
      </w:r>
    </w:p>
    <w:p w:rsidR="002C022A" w:rsidRPr="007B507D" w:rsidRDefault="002C022A" w:rsidP="007B507D">
      <w:pPr>
        <w:bidi/>
        <w:rPr>
          <w:rFonts w:ascii="Tahoma" w:hAnsi="Tahoma" w:cs="B Nazanin"/>
          <w:sz w:val="28"/>
          <w:szCs w:val="28"/>
          <w:rtl/>
        </w:rPr>
      </w:pPr>
      <w:r>
        <w:rPr>
          <w:rFonts w:ascii="Tahoma" w:hAnsi="Tahoma" w:cs="B Nazanin" w:hint="cs"/>
          <w:sz w:val="28"/>
          <w:szCs w:val="28"/>
          <w:rtl/>
        </w:rPr>
        <w:t xml:space="preserve">98) </w:t>
      </w:r>
      <w:r w:rsidRPr="00AB15D9">
        <w:rPr>
          <w:rFonts w:ascii="Tahoma" w:hAnsi="Tahoma" w:cs="B Nazanin"/>
          <w:sz w:val="28"/>
          <w:szCs w:val="28"/>
          <w:rtl/>
        </w:rPr>
        <w:t>اضلاع یک مثلث مثلث قا</w:t>
      </w:r>
      <w:r w:rsidR="007B507D">
        <w:rPr>
          <w:rFonts w:ascii="Tahoma" w:hAnsi="Tahoma" w:cs="B Nazanin" w:hint="cs"/>
          <w:sz w:val="28"/>
          <w:szCs w:val="28"/>
          <w:rtl/>
        </w:rPr>
        <w:t>ئ</w:t>
      </w:r>
      <w:r w:rsidRPr="00AB15D9">
        <w:rPr>
          <w:rFonts w:ascii="Tahoma" w:hAnsi="Tahoma" w:cs="B Nazanin"/>
          <w:sz w:val="28"/>
          <w:szCs w:val="28"/>
          <w:rtl/>
        </w:rPr>
        <w:t>م</w:t>
      </w:r>
      <w:r w:rsidR="007B507D">
        <w:rPr>
          <w:rFonts w:ascii="Tahoma" w:hAnsi="Tahoma" w:cs="B Nazanin" w:hint="cs"/>
          <w:sz w:val="28"/>
          <w:szCs w:val="28"/>
          <w:rtl/>
        </w:rPr>
        <w:t>‌</w:t>
      </w:r>
      <w:r w:rsidRPr="00AB15D9">
        <w:rPr>
          <w:rFonts w:ascii="Tahoma" w:hAnsi="Tahoma" w:cs="B Nazanin"/>
          <w:sz w:val="28"/>
          <w:szCs w:val="28"/>
          <w:rtl/>
        </w:rPr>
        <w:t>الزاویه تشکیل دنبال</w:t>
      </w:r>
      <w:r w:rsidR="007B507D">
        <w:rPr>
          <w:rFonts w:ascii="Tahoma" w:hAnsi="Tahoma" w:cs="B Nazanin" w:hint="cs"/>
          <w:sz w:val="28"/>
          <w:szCs w:val="28"/>
          <w:rtl/>
        </w:rPr>
        <w:t>ۀ</w:t>
      </w:r>
      <w:r w:rsidR="007B507D">
        <w:rPr>
          <w:rFonts w:ascii="Tahoma" w:hAnsi="Tahoma" w:cs="B Nazanin"/>
          <w:sz w:val="28"/>
          <w:szCs w:val="28"/>
          <w:rtl/>
        </w:rPr>
        <w:t xml:space="preserve"> حسابی با قدر نسبت</w:t>
      </w:r>
      <w:r w:rsidRPr="00B11819">
        <w:rPr>
          <w:position w:val="-6"/>
        </w:rPr>
        <w:object w:dxaOrig="220" w:dyaOrig="300">
          <v:shape id="_x0000_i1319" type="#_x0000_t75" style="width:11.2pt;height:15.2pt" o:ole="">
            <v:imagedata r:id="rId596" o:title=""/>
          </v:shape>
          <o:OLEObject Type="Embed" ProgID="Equation.DSMT4" ShapeID="_x0000_i1319" DrawAspect="Content" ObjectID="_1673311071" r:id="rId597"/>
        </w:object>
      </w:r>
      <w:r w:rsidR="007B507D">
        <w:rPr>
          <w:rFonts w:hint="cs"/>
          <w:rtl/>
        </w:rPr>
        <w:t xml:space="preserve"> </w:t>
      </w:r>
      <w:r w:rsidRPr="00AB15D9">
        <w:rPr>
          <w:rFonts w:ascii="Tahoma" w:hAnsi="Tahoma" w:cs="B Nazanin"/>
          <w:sz w:val="28"/>
          <w:szCs w:val="28"/>
          <w:rtl/>
        </w:rPr>
        <w:t>می</w:t>
      </w:r>
      <w:r w:rsidR="007B507D">
        <w:rPr>
          <w:rFonts w:ascii="Tahoma" w:hAnsi="Tahoma" w:cs="B Nazanin" w:hint="cs"/>
          <w:sz w:val="28"/>
          <w:szCs w:val="28"/>
          <w:rtl/>
        </w:rPr>
        <w:t>‌</w:t>
      </w:r>
      <w:r w:rsidRPr="00AB15D9">
        <w:rPr>
          <w:rFonts w:ascii="Tahoma" w:hAnsi="Tahoma" w:cs="B Nazanin"/>
          <w:sz w:val="28"/>
          <w:szCs w:val="28"/>
          <w:rtl/>
        </w:rPr>
        <w:t xml:space="preserve">دهند طول ارتفاع وارد بر وتر چند برابر </w:t>
      </w:r>
      <w:r w:rsidRPr="00B11819">
        <w:rPr>
          <w:position w:val="-6"/>
        </w:rPr>
        <w:object w:dxaOrig="220" w:dyaOrig="300">
          <v:shape id="_x0000_i1320" type="#_x0000_t75" style="width:11.2pt;height:15.2pt" o:ole="">
            <v:imagedata r:id="rId598" o:title=""/>
          </v:shape>
          <o:OLEObject Type="Embed" ProgID="Equation.DSMT4" ShapeID="_x0000_i1320" DrawAspect="Content" ObjectID="_1673311072" r:id="rId599"/>
        </w:object>
      </w:r>
      <w:r>
        <w:rPr>
          <w:rFonts w:ascii="Tahoma" w:hAnsi="Tahoma" w:cs="B Nazanin"/>
          <w:sz w:val="28"/>
          <w:szCs w:val="28"/>
          <w:rtl/>
        </w:rPr>
        <w:t>است</w:t>
      </w:r>
      <w:r>
        <w:rPr>
          <w:rFonts w:ascii="Tahoma" w:hAnsi="Tahoma" w:cs="B Nazanin" w:hint="cs"/>
          <w:sz w:val="28"/>
          <w:szCs w:val="28"/>
          <w:rtl/>
        </w:rPr>
        <w:t xml:space="preserve">؟    </w:t>
      </w:r>
      <w:r w:rsidRPr="00AB15D9">
        <w:rPr>
          <w:rFonts w:ascii="Tahoma" w:hAnsi="Tahoma" w:cs="B Nazanin"/>
          <w:sz w:val="28"/>
          <w:szCs w:val="28"/>
          <w:rtl/>
        </w:rPr>
        <w:t xml:space="preserve"> </w:t>
      </w:r>
      <w:r w:rsidR="007B507D">
        <w:rPr>
          <w:rFonts w:ascii="Tahoma" w:hAnsi="Tahoma" w:cs="B Nazanin" w:hint="cs"/>
          <w:sz w:val="28"/>
          <w:szCs w:val="28"/>
          <w:rtl/>
        </w:rPr>
        <w:t>الف</w:t>
      </w:r>
      <w:r w:rsidRPr="00AB15D9">
        <w:rPr>
          <w:rFonts w:ascii="Tahoma" w:hAnsi="Tahoma" w:cs="B Nazanin"/>
          <w:sz w:val="28"/>
          <w:szCs w:val="28"/>
          <w:rtl/>
        </w:rPr>
        <w:t xml:space="preserve">) 1         </w:t>
      </w:r>
      <w:r w:rsidR="007B507D">
        <w:rPr>
          <w:rFonts w:ascii="Tahoma" w:hAnsi="Tahoma" w:cs="B Nazanin" w:hint="cs"/>
          <w:sz w:val="28"/>
          <w:szCs w:val="28"/>
          <w:rtl/>
        </w:rPr>
        <w:t xml:space="preserve">    ب</w:t>
      </w:r>
      <w:r w:rsidRPr="00AB15D9">
        <w:rPr>
          <w:rFonts w:ascii="Tahoma" w:hAnsi="Tahoma" w:cs="B Nazanin"/>
          <w:sz w:val="28"/>
          <w:szCs w:val="28"/>
          <w:rtl/>
        </w:rPr>
        <w:t xml:space="preserve">) 4/2                  </w:t>
      </w:r>
      <w:r w:rsidR="007B507D">
        <w:rPr>
          <w:rFonts w:ascii="Tahoma" w:hAnsi="Tahoma" w:cs="B Nazanin" w:hint="cs"/>
          <w:sz w:val="28"/>
          <w:szCs w:val="28"/>
          <w:rtl/>
        </w:rPr>
        <w:t xml:space="preserve">            </w:t>
      </w:r>
      <w:r w:rsidRPr="00AB15D9">
        <w:rPr>
          <w:rFonts w:ascii="Tahoma" w:hAnsi="Tahoma" w:cs="B Nazanin"/>
          <w:sz w:val="28"/>
          <w:szCs w:val="28"/>
          <w:rtl/>
        </w:rPr>
        <w:t xml:space="preserve">   </w:t>
      </w:r>
      <w:r w:rsidR="007B507D">
        <w:rPr>
          <w:rFonts w:ascii="Tahoma" w:hAnsi="Tahoma" w:cs="B Nazanin" w:hint="cs"/>
          <w:sz w:val="28"/>
          <w:szCs w:val="28"/>
          <w:rtl/>
        </w:rPr>
        <w:t>پ</w:t>
      </w:r>
      <w:r w:rsidRPr="00AB15D9">
        <w:rPr>
          <w:rFonts w:ascii="Tahoma" w:hAnsi="Tahoma" w:cs="B Nazanin"/>
          <w:sz w:val="28"/>
          <w:szCs w:val="28"/>
          <w:rtl/>
        </w:rPr>
        <w:t xml:space="preserve">) 2/1         </w:t>
      </w:r>
      <w:r w:rsidR="007B507D">
        <w:rPr>
          <w:rFonts w:ascii="Tahoma" w:hAnsi="Tahoma" w:cs="B Nazanin" w:hint="cs"/>
          <w:sz w:val="28"/>
          <w:szCs w:val="28"/>
          <w:rtl/>
        </w:rPr>
        <w:t xml:space="preserve">       </w:t>
      </w:r>
      <w:r w:rsidRPr="00AB15D9">
        <w:rPr>
          <w:rFonts w:ascii="Tahoma" w:hAnsi="Tahoma" w:cs="B Nazanin"/>
          <w:sz w:val="28"/>
          <w:szCs w:val="28"/>
          <w:rtl/>
        </w:rPr>
        <w:t xml:space="preserve">       </w:t>
      </w:r>
      <w:r w:rsidR="007B507D">
        <w:rPr>
          <w:rFonts w:ascii="Tahoma" w:hAnsi="Tahoma" w:cs="B Nazanin" w:hint="cs"/>
          <w:sz w:val="28"/>
          <w:szCs w:val="28"/>
          <w:rtl/>
        </w:rPr>
        <w:t>ت</w:t>
      </w:r>
      <w:r w:rsidRPr="00AB15D9">
        <w:rPr>
          <w:rFonts w:ascii="Tahoma" w:hAnsi="Tahoma" w:cs="B Nazanin"/>
          <w:sz w:val="28"/>
          <w:szCs w:val="28"/>
          <w:rtl/>
        </w:rPr>
        <w:t>)  2</w: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5B2224" w:rsidRPr="00AB15D9" w:rsidTr="00321630">
        <w:trPr>
          <w:trHeight w:val="698"/>
          <w:jc w:val="center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5B2224" w:rsidRPr="00AB15D9" w:rsidRDefault="00B44F01" w:rsidP="00321630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116571494"/>
                <w:placeholder>
                  <w:docPart w:val="248FB6A58549460A8B85299D3DBCC84F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5B2224" w:rsidRPr="00AB15D9" w:rsidTr="00321630">
        <w:trPr>
          <w:trHeight w:val="17"/>
          <w:jc w:val="center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5B2224" w:rsidRPr="00AB15D9" w:rsidRDefault="00B44F01" w:rsidP="00321630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474104173"/>
                <w:placeholder>
                  <w:docPart w:val="D728DAF6C8CD430DB14A80DF6549DE9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5B2224" w:rsidRDefault="005B2224" w:rsidP="005B2224">
      <w:pPr>
        <w:pStyle w:val="Signature"/>
        <w:tabs>
          <w:tab w:val="right" w:pos="10080"/>
        </w:tabs>
        <w:bidi/>
        <w:rPr>
          <w:rFonts w:cs="B Nazanin"/>
          <w:i/>
          <w:sz w:val="28"/>
          <w:szCs w:val="28"/>
          <w:rtl/>
          <w:lang w:bidi="fa-IR"/>
        </w:rPr>
      </w:pPr>
    </w:p>
    <w:p w:rsidR="004A5BD5" w:rsidRPr="00AB15D9" w:rsidRDefault="004A5BD5" w:rsidP="004A5BD5">
      <w:pPr>
        <w:bidi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99</w:t>
      </w:r>
      <w:r w:rsidRPr="00AB15D9">
        <w:rPr>
          <w:rFonts w:cs="B Nazanin" w:hint="cs"/>
          <w:sz w:val="28"/>
          <w:szCs w:val="28"/>
          <w:rtl/>
        </w:rPr>
        <w:t>) دریک دنباله عددی جمل</w:t>
      </w:r>
      <w:r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اول دو</w:t>
      </w:r>
      <w:r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برابرجمل</w:t>
      </w:r>
      <w:r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بیستم است</w:t>
      </w:r>
      <w:r>
        <w:rPr>
          <w:rFonts w:cs="B Nazanin" w:hint="cs"/>
          <w:sz w:val="28"/>
          <w:szCs w:val="28"/>
          <w:rtl/>
        </w:rPr>
        <w:t>،</w:t>
      </w:r>
      <w:r w:rsidRPr="00AB15D9">
        <w:rPr>
          <w:rFonts w:cs="B Nazanin" w:hint="cs"/>
          <w:sz w:val="28"/>
          <w:szCs w:val="28"/>
          <w:rtl/>
        </w:rPr>
        <w:t xml:space="preserve"> جمل</w:t>
      </w:r>
      <w:r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سی ونهم این دنباله چند</w:t>
      </w:r>
      <w:r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است؟</w:t>
      </w:r>
    </w:p>
    <w:p w:rsidR="004A5BD5" w:rsidRPr="00AB15D9" w:rsidRDefault="004A5BD5" w:rsidP="004A5BD5">
      <w:pPr>
        <w:bidi/>
        <w:jc w:val="both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الف)5                     </w:t>
      </w:r>
      <w:r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 ب)0                             </w:t>
      </w:r>
      <w:r>
        <w:rPr>
          <w:rFonts w:cs="B Nazanin" w:hint="cs"/>
          <w:sz w:val="28"/>
          <w:szCs w:val="28"/>
          <w:rtl/>
        </w:rPr>
        <w:t xml:space="preserve">   </w:t>
      </w:r>
      <w:r w:rsidRPr="00AB15D9">
        <w:rPr>
          <w:rFonts w:cs="B Nazanin" w:hint="cs"/>
          <w:sz w:val="28"/>
          <w:szCs w:val="28"/>
          <w:rtl/>
        </w:rPr>
        <w:t xml:space="preserve">       </w:t>
      </w:r>
      <w:r>
        <w:rPr>
          <w:rFonts w:cs="B Nazanin" w:hint="cs"/>
          <w:sz w:val="28"/>
          <w:szCs w:val="28"/>
          <w:rtl/>
        </w:rPr>
        <w:t xml:space="preserve">پ)4-                      </w:t>
      </w:r>
      <w:r w:rsidRPr="00AB15D9">
        <w:rPr>
          <w:rFonts w:cs="B Nazanin" w:hint="cs"/>
          <w:sz w:val="28"/>
          <w:szCs w:val="28"/>
          <w:rtl/>
        </w:rPr>
        <w:t xml:space="preserve">    </w:t>
      </w:r>
      <w:r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>)4</w:t>
      </w:r>
    </w:p>
    <w:p w:rsidR="00C06198" w:rsidRPr="00252375" w:rsidRDefault="005B2224" w:rsidP="004A5BD5">
      <w:pPr>
        <w:bidi/>
        <w:spacing w:line="360" w:lineRule="auto"/>
        <w:rPr>
          <w:rFonts w:ascii="Lucida Sans Unicode" w:hAnsi="Lucida Sans Unicode" w:cs="B Nazanin"/>
          <w:sz w:val="28"/>
          <w:szCs w:val="28"/>
          <w:rtl/>
        </w:rPr>
      </w:pPr>
      <w:r>
        <w:rPr>
          <w:rFonts w:eastAsiaTheme="minorEastAsia" w:cs="B Nazanin" w:hint="cs"/>
          <w:i/>
          <w:sz w:val="28"/>
          <w:szCs w:val="28"/>
          <w:rtl/>
          <w:lang w:bidi="fa-IR"/>
        </w:rPr>
        <w:t xml:space="preserve">100) </w:t>
      </w:r>
      <w:r w:rsidR="001C4E73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مقدار </w:t>
      </w:r>
      <w:r w:rsidR="001C4E73" w:rsidRPr="00AB15D9">
        <w:rPr>
          <w:rFonts w:cs="B Nazanin"/>
          <w:position w:val="-4"/>
          <w:sz w:val="28"/>
          <w:szCs w:val="28"/>
        </w:rPr>
        <w:object w:dxaOrig="220" w:dyaOrig="220">
          <v:shape id="_x0000_i1321" type="#_x0000_t75" style="width:10.4pt;height:10.4pt" o:ole="">
            <v:imagedata r:id="rId600" o:title=""/>
          </v:shape>
          <o:OLEObject Type="Embed" ProgID="Equation.DSMT4" ShapeID="_x0000_i1321" DrawAspect="Content" ObjectID="_1673311073" r:id="rId601"/>
        </w:object>
      </w:r>
      <w:r w:rsidR="001C4E73" w:rsidRPr="00AB15D9">
        <w:rPr>
          <w:rFonts w:ascii="Lucida Sans Unicode" w:hAnsi="Lucida Sans Unicode" w:cs="B Nazanin" w:hint="cs"/>
          <w:sz w:val="28"/>
          <w:szCs w:val="28"/>
          <w:rtl/>
        </w:rPr>
        <w:t>را طوری بدست آورید که سه جمل</w:t>
      </w:r>
      <w:r w:rsidR="004A5BD5">
        <w:rPr>
          <w:rFonts w:ascii="Lucida Sans Unicode" w:hAnsi="Lucida Sans Unicode" w:cs="B Nazanin" w:hint="cs"/>
          <w:sz w:val="28"/>
          <w:szCs w:val="28"/>
          <w:rtl/>
        </w:rPr>
        <w:t>ۀ</w:t>
      </w:r>
      <w:r w:rsidR="001C4E73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</w:t>
      </w:r>
      <w:r w:rsidR="004A5BD5">
        <w:rPr>
          <w:rFonts w:ascii="Lucida Sans Unicode" w:hAnsi="Lucida Sans Unicode" w:cs="B Nazanin" w:hint="cs"/>
          <w:sz w:val="28"/>
          <w:szCs w:val="28"/>
          <w:rtl/>
        </w:rPr>
        <w:t>روبه‌رو</w:t>
      </w:r>
      <w:r w:rsidR="001C4E73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جملات دنبال</w:t>
      </w:r>
      <w:r w:rsidR="004A5BD5">
        <w:rPr>
          <w:rFonts w:ascii="Lucida Sans Unicode" w:hAnsi="Lucida Sans Unicode" w:cs="B Nazanin" w:hint="cs"/>
          <w:sz w:val="28"/>
          <w:szCs w:val="28"/>
          <w:rtl/>
        </w:rPr>
        <w:t>ۀ</w:t>
      </w:r>
      <w:r w:rsidR="001C4E73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حسابی باشند.  </w:t>
      </w:r>
      <w:r w:rsidR="001C4E73" w:rsidRPr="00AB15D9">
        <w:rPr>
          <w:rFonts w:cs="B Nazanin"/>
          <w:position w:val="-10"/>
          <w:sz w:val="28"/>
          <w:szCs w:val="28"/>
        </w:rPr>
        <w:object w:dxaOrig="1840" w:dyaOrig="300">
          <v:shape id="_x0000_i1322" type="#_x0000_t75" style="width:93.2pt;height:15.2pt" o:ole="">
            <v:imagedata r:id="rId602" o:title=""/>
          </v:shape>
          <o:OLEObject Type="Embed" ProgID="Equation.DSMT4" ShapeID="_x0000_i1322" DrawAspect="Content" ObjectID="_1673311074" r:id="rId603"/>
        </w:object>
      </w:r>
    </w:p>
    <w:p w:rsidR="00C06198" w:rsidRDefault="005B2224" w:rsidP="00AE34CE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>101</w:t>
      </w:r>
      <w:r w:rsidR="002A7720" w:rsidRPr="00AB15D9">
        <w:rPr>
          <w:rFonts w:cs="B Nazanin" w:hint="cs"/>
          <w:sz w:val="28"/>
          <w:szCs w:val="28"/>
          <w:rtl/>
        </w:rPr>
        <w:t xml:space="preserve">) </w:t>
      </w:r>
      <w:r w:rsidR="00AE34CE">
        <w:rPr>
          <w:rFonts w:cs="B Nazanin" w:hint="cs"/>
          <w:sz w:val="28"/>
          <w:szCs w:val="28"/>
          <w:rtl/>
        </w:rPr>
        <w:t xml:space="preserve">اگر </w:t>
      </w:r>
      <w:r w:rsidR="00C63BE0" w:rsidRPr="00AB15D9">
        <w:rPr>
          <w:rFonts w:cs="B Nazanin" w:hint="cs"/>
          <w:sz w:val="28"/>
          <w:szCs w:val="28"/>
          <w:rtl/>
        </w:rPr>
        <w:t xml:space="preserve">بین دو عدد 3 و 93 پنج </w:t>
      </w:r>
      <w:r w:rsidR="00C06198">
        <w:rPr>
          <w:rFonts w:cs="B Nazanin" w:hint="cs"/>
          <w:sz w:val="28"/>
          <w:szCs w:val="28"/>
          <w:rtl/>
        </w:rPr>
        <w:t>واسط</w:t>
      </w:r>
      <w:r w:rsidR="00AE34CE">
        <w:rPr>
          <w:rFonts w:cs="B Nazanin" w:hint="cs"/>
          <w:sz w:val="28"/>
          <w:szCs w:val="28"/>
          <w:rtl/>
        </w:rPr>
        <w:t xml:space="preserve">ۀ </w:t>
      </w:r>
      <w:r w:rsidR="00C06198">
        <w:rPr>
          <w:rFonts w:cs="B Nazanin" w:hint="cs"/>
          <w:sz w:val="28"/>
          <w:szCs w:val="28"/>
          <w:rtl/>
        </w:rPr>
        <w:t>حسابی درج کنید</w:t>
      </w:r>
      <w:r w:rsidR="00AE34CE">
        <w:rPr>
          <w:rFonts w:cs="B Nazanin" w:hint="cs"/>
          <w:sz w:val="28"/>
          <w:szCs w:val="28"/>
          <w:rtl/>
        </w:rPr>
        <w:t xml:space="preserve">، </w:t>
      </w:r>
      <w:r w:rsidR="00A05BC3">
        <w:rPr>
          <w:rFonts w:cs="B Nazanin" w:hint="cs"/>
          <w:sz w:val="28"/>
          <w:szCs w:val="28"/>
          <w:rtl/>
        </w:rPr>
        <w:t xml:space="preserve">عدد وسطی </w:t>
      </w:r>
      <w:r w:rsidR="00C06198">
        <w:rPr>
          <w:rFonts w:cs="B Nazanin" w:hint="cs"/>
          <w:sz w:val="28"/>
          <w:szCs w:val="28"/>
          <w:rtl/>
        </w:rPr>
        <w:t>کدام است؟</w:t>
      </w:r>
    </w:p>
    <w:p w:rsidR="00C06198" w:rsidRPr="00AB15D9" w:rsidRDefault="00D75DF4" w:rsidP="00D75DF4">
      <w:pPr>
        <w:bidi/>
        <w:spacing w:line="360" w:lineRule="auto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الف) 45                </w:t>
      </w:r>
      <w:r w:rsidR="00C06198" w:rsidRPr="00AB15D9">
        <w:rPr>
          <w:rFonts w:cs="B Nazanin" w:hint="cs"/>
          <w:sz w:val="28"/>
          <w:szCs w:val="28"/>
          <w:rtl/>
        </w:rPr>
        <w:t xml:space="preserve">   </w:t>
      </w:r>
      <w:r>
        <w:rPr>
          <w:rFonts w:cs="B Nazanin" w:hint="cs"/>
          <w:sz w:val="28"/>
          <w:szCs w:val="28"/>
          <w:rtl/>
        </w:rPr>
        <w:t>ب</w:t>
      </w:r>
      <w:r w:rsidR="00C06198" w:rsidRPr="00AB15D9">
        <w:rPr>
          <w:rFonts w:cs="B Nazanin" w:hint="cs"/>
          <w:sz w:val="28"/>
          <w:szCs w:val="28"/>
          <w:rtl/>
        </w:rPr>
        <w:t xml:space="preserve">) 48                      </w:t>
      </w:r>
      <w:r>
        <w:rPr>
          <w:rFonts w:cs="B Nazanin" w:hint="cs"/>
          <w:sz w:val="28"/>
          <w:szCs w:val="28"/>
          <w:rtl/>
        </w:rPr>
        <w:t xml:space="preserve">          </w:t>
      </w:r>
      <w:r w:rsidR="00C06198" w:rsidRPr="00AB15D9">
        <w:rPr>
          <w:rFonts w:cs="B Nazanin" w:hint="cs"/>
          <w:sz w:val="28"/>
          <w:szCs w:val="28"/>
          <w:rtl/>
        </w:rPr>
        <w:t xml:space="preserve">     </w:t>
      </w:r>
      <w:r>
        <w:rPr>
          <w:rFonts w:cs="B Nazanin" w:hint="cs"/>
          <w:sz w:val="28"/>
          <w:szCs w:val="28"/>
          <w:rtl/>
        </w:rPr>
        <w:t xml:space="preserve">پ) 50                   </w:t>
      </w:r>
      <w:r w:rsidR="00C06198" w:rsidRPr="00AB15D9">
        <w:rPr>
          <w:rFonts w:cs="B Nazanin" w:hint="cs"/>
          <w:sz w:val="28"/>
          <w:szCs w:val="28"/>
          <w:rtl/>
        </w:rPr>
        <w:t xml:space="preserve">      </w:t>
      </w:r>
      <w:r>
        <w:rPr>
          <w:rFonts w:cs="B Nazanin" w:hint="cs"/>
          <w:sz w:val="28"/>
          <w:szCs w:val="28"/>
          <w:rtl/>
        </w:rPr>
        <w:t>ت</w:t>
      </w:r>
      <w:r w:rsidR="00C06198" w:rsidRPr="00AB15D9">
        <w:rPr>
          <w:rFonts w:cs="B Nazanin" w:hint="cs"/>
          <w:sz w:val="28"/>
          <w:szCs w:val="28"/>
          <w:rtl/>
        </w:rPr>
        <w:t>) 52</w:t>
      </w:r>
    </w:p>
    <w:p w:rsidR="00C63BE0" w:rsidRPr="00AB15D9" w:rsidRDefault="005B2224" w:rsidP="00AE34CE">
      <w:pPr>
        <w:bidi/>
        <w:spacing w:line="360" w:lineRule="auto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102</w:t>
      </w:r>
      <w:r w:rsidR="002A7720" w:rsidRPr="00AB15D9">
        <w:rPr>
          <w:rFonts w:cs="B Nazanin" w:hint="cs"/>
          <w:sz w:val="28"/>
          <w:szCs w:val="28"/>
          <w:rtl/>
        </w:rPr>
        <w:t xml:space="preserve">) </w:t>
      </w:r>
      <w:r w:rsidR="00C63BE0" w:rsidRPr="00AB15D9">
        <w:rPr>
          <w:rFonts w:cs="B Nazanin" w:hint="cs"/>
          <w:sz w:val="28"/>
          <w:szCs w:val="28"/>
          <w:rtl/>
        </w:rPr>
        <w:t>جمل</w:t>
      </w:r>
      <w:r w:rsidR="00AE34CE">
        <w:rPr>
          <w:rFonts w:cs="B Nazanin" w:hint="cs"/>
          <w:sz w:val="28"/>
          <w:szCs w:val="28"/>
          <w:rtl/>
        </w:rPr>
        <w:t xml:space="preserve">ۀ </w:t>
      </w:r>
      <w:r w:rsidR="00C63BE0" w:rsidRPr="00AB15D9">
        <w:rPr>
          <w:rFonts w:cs="B Nazanin" w:hint="cs"/>
          <w:sz w:val="28"/>
          <w:szCs w:val="28"/>
          <w:rtl/>
        </w:rPr>
        <w:t>هفتم یک دنبال</w:t>
      </w:r>
      <w:r w:rsidR="00AE34CE">
        <w:rPr>
          <w:rFonts w:cs="B Nazanin" w:hint="cs"/>
          <w:sz w:val="28"/>
          <w:szCs w:val="28"/>
          <w:rtl/>
        </w:rPr>
        <w:t>ۀ</w:t>
      </w:r>
      <w:r w:rsidR="00C63BE0" w:rsidRPr="00AB15D9">
        <w:rPr>
          <w:rFonts w:cs="B Nazanin" w:hint="cs"/>
          <w:sz w:val="28"/>
          <w:szCs w:val="28"/>
          <w:rtl/>
        </w:rPr>
        <w:t xml:space="preserve"> حسابی برابر 16 و جمل</w:t>
      </w:r>
      <w:r w:rsidR="00AE34CE">
        <w:rPr>
          <w:rFonts w:cs="B Nazanin" w:hint="cs"/>
          <w:sz w:val="28"/>
          <w:szCs w:val="28"/>
          <w:rtl/>
        </w:rPr>
        <w:t xml:space="preserve">ۀ </w:t>
      </w:r>
      <w:r w:rsidR="00C63BE0" w:rsidRPr="00AB15D9">
        <w:rPr>
          <w:rFonts w:cs="B Nazanin" w:hint="cs"/>
          <w:sz w:val="28"/>
          <w:szCs w:val="28"/>
          <w:rtl/>
        </w:rPr>
        <w:t>یازدهم آن برابر 28 است</w:t>
      </w:r>
      <w:r w:rsidR="00AE34CE">
        <w:rPr>
          <w:rFonts w:cs="B Nazanin" w:hint="cs"/>
          <w:sz w:val="28"/>
          <w:szCs w:val="28"/>
          <w:rtl/>
        </w:rPr>
        <w:t>،</w:t>
      </w:r>
      <w:r w:rsidR="00C63BE0" w:rsidRPr="00AB15D9">
        <w:rPr>
          <w:rFonts w:cs="B Nazanin" w:hint="cs"/>
          <w:sz w:val="28"/>
          <w:szCs w:val="28"/>
          <w:rtl/>
        </w:rPr>
        <w:t xml:space="preserve"> جمل</w:t>
      </w:r>
      <w:r w:rsidR="00AE34CE">
        <w:rPr>
          <w:rFonts w:cs="B Nazanin" w:hint="cs"/>
          <w:sz w:val="28"/>
          <w:szCs w:val="28"/>
          <w:rtl/>
        </w:rPr>
        <w:t>ۀ</w:t>
      </w:r>
      <w:r w:rsidR="00C63BE0" w:rsidRPr="00AB15D9">
        <w:rPr>
          <w:rFonts w:cs="B Nazanin" w:hint="cs"/>
          <w:sz w:val="28"/>
          <w:szCs w:val="28"/>
          <w:rtl/>
        </w:rPr>
        <w:t xml:space="preserve"> اول دنباله را بدست آورید.</w:t>
      </w:r>
    </w:p>
    <w:p w:rsidR="00CF7237" w:rsidRDefault="00D75DF4" w:rsidP="00615572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الف) 8                  </w:t>
      </w:r>
      <w:r w:rsidR="00C63BE0" w:rsidRPr="00AB15D9">
        <w:rPr>
          <w:rFonts w:cs="B Nazanin" w:hint="cs"/>
          <w:sz w:val="28"/>
          <w:szCs w:val="28"/>
          <w:rtl/>
        </w:rPr>
        <w:t xml:space="preserve">  </w:t>
      </w:r>
      <w:r>
        <w:rPr>
          <w:rFonts w:cs="B Nazanin" w:hint="cs"/>
          <w:sz w:val="28"/>
          <w:szCs w:val="28"/>
          <w:rtl/>
        </w:rPr>
        <w:t>ب</w:t>
      </w:r>
      <w:r w:rsidR="00C63BE0" w:rsidRPr="00AB15D9">
        <w:rPr>
          <w:rFonts w:cs="B Nazanin" w:hint="cs"/>
          <w:sz w:val="28"/>
          <w:szCs w:val="28"/>
          <w:rtl/>
        </w:rPr>
        <w:t xml:space="preserve">) 5                       </w:t>
      </w:r>
      <w:r w:rsidR="00615572">
        <w:rPr>
          <w:rFonts w:cs="B Nazanin" w:hint="cs"/>
          <w:sz w:val="28"/>
          <w:szCs w:val="28"/>
          <w:rtl/>
        </w:rPr>
        <w:t xml:space="preserve">           </w:t>
      </w:r>
      <w:r w:rsidR="00C63BE0" w:rsidRPr="00AB15D9">
        <w:rPr>
          <w:rFonts w:cs="B Nazanin" w:hint="cs"/>
          <w:sz w:val="28"/>
          <w:szCs w:val="28"/>
          <w:rtl/>
        </w:rPr>
        <w:t xml:space="preserve">     </w:t>
      </w:r>
      <w:r w:rsidR="00615572">
        <w:rPr>
          <w:rFonts w:cs="B Nazanin" w:hint="cs"/>
          <w:sz w:val="28"/>
          <w:szCs w:val="28"/>
          <w:rtl/>
        </w:rPr>
        <w:t xml:space="preserve">پ) 4                          </w:t>
      </w:r>
      <w:r w:rsidR="00C63BE0" w:rsidRPr="00AB15D9">
        <w:rPr>
          <w:rFonts w:cs="B Nazanin" w:hint="cs"/>
          <w:sz w:val="28"/>
          <w:szCs w:val="28"/>
          <w:rtl/>
        </w:rPr>
        <w:t xml:space="preserve">  </w:t>
      </w:r>
      <w:r w:rsidR="00615572">
        <w:rPr>
          <w:rFonts w:cs="B Nazanin" w:hint="cs"/>
          <w:sz w:val="28"/>
          <w:szCs w:val="28"/>
          <w:rtl/>
        </w:rPr>
        <w:t>ت</w:t>
      </w:r>
      <w:r w:rsidR="00C63BE0" w:rsidRPr="00AB15D9">
        <w:rPr>
          <w:rFonts w:cs="B Nazanin" w:hint="cs"/>
          <w:sz w:val="28"/>
          <w:szCs w:val="28"/>
          <w:rtl/>
        </w:rPr>
        <w:t xml:space="preserve">) 2-  </w:t>
      </w:r>
    </w:p>
    <w:p w:rsidR="00C63BE0" w:rsidRPr="00AB15D9" w:rsidRDefault="005B2224" w:rsidP="00AE34CE">
      <w:pPr>
        <w:bidi/>
        <w:spacing w:line="360" w:lineRule="auto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103</w:t>
      </w:r>
      <w:r w:rsidR="002A7720" w:rsidRPr="00AB15D9">
        <w:rPr>
          <w:rFonts w:cs="B Nazanin" w:hint="cs"/>
          <w:sz w:val="28"/>
          <w:szCs w:val="28"/>
          <w:rtl/>
        </w:rPr>
        <w:t xml:space="preserve">) </w:t>
      </w:r>
      <w:r w:rsidR="00C63BE0" w:rsidRPr="00AB15D9">
        <w:rPr>
          <w:rFonts w:cs="B Nazanin" w:hint="cs"/>
          <w:sz w:val="28"/>
          <w:szCs w:val="28"/>
          <w:rtl/>
        </w:rPr>
        <w:t xml:space="preserve">سه عدد </w:t>
      </w:r>
      <w:r w:rsidR="001C7545" w:rsidRPr="00AB15D9">
        <w:rPr>
          <w:rFonts w:cs="B Nazanin"/>
          <w:position w:val="-6"/>
          <w:sz w:val="28"/>
          <w:szCs w:val="28"/>
        </w:rPr>
        <w:object w:dxaOrig="600" w:dyaOrig="300">
          <v:shape id="_x0000_i1323" type="#_x0000_t75" style="width:30pt;height:15.2pt" o:ole="">
            <v:imagedata r:id="rId604" o:title=""/>
          </v:shape>
          <o:OLEObject Type="Embed" ProgID="Equation.DSMT4" ShapeID="_x0000_i1323" DrawAspect="Content" ObjectID="_1673311075" r:id="rId605"/>
        </w:object>
      </w:r>
      <w:r w:rsidR="001C7545" w:rsidRPr="00AB15D9">
        <w:rPr>
          <w:rFonts w:cs="B Nazanin" w:hint="cs"/>
          <w:sz w:val="28"/>
          <w:szCs w:val="28"/>
          <w:rtl/>
        </w:rPr>
        <w:t xml:space="preserve"> و </w:t>
      </w:r>
      <w:r w:rsidR="00200C33" w:rsidRPr="00AB15D9">
        <w:rPr>
          <w:rFonts w:cs="B Nazanin"/>
          <w:position w:val="-6"/>
          <w:sz w:val="28"/>
          <w:szCs w:val="28"/>
        </w:rPr>
        <w:object w:dxaOrig="540" w:dyaOrig="300">
          <v:shape id="_x0000_i1324" type="#_x0000_t75" style="width:27.2pt;height:15.2pt" o:ole="">
            <v:imagedata r:id="rId606" o:title=""/>
          </v:shape>
          <o:OLEObject Type="Embed" ProgID="Equation.DSMT4" ShapeID="_x0000_i1324" DrawAspect="Content" ObjectID="_1673311076" r:id="rId607"/>
        </w:object>
      </w:r>
      <w:r w:rsidR="00C06198">
        <w:rPr>
          <w:rFonts w:cs="B Nazanin" w:hint="cs"/>
          <w:sz w:val="28"/>
          <w:szCs w:val="28"/>
          <w:rtl/>
        </w:rPr>
        <w:t xml:space="preserve"> و</w:t>
      </w:r>
      <w:r w:rsidR="00200C33" w:rsidRPr="00AB15D9">
        <w:rPr>
          <w:rFonts w:cs="B Nazanin"/>
          <w:position w:val="-6"/>
          <w:sz w:val="28"/>
          <w:szCs w:val="28"/>
        </w:rPr>
        <w:object w:dxaOrig="720" w:dyaOrig="300">
          <v:shape id="_x0000_i1325" type="#_x0000_t75" style="width:36pt;height:15.2pt" o:ole="">
            <v:imagedata r:id="rId608" o:title=""/>
          </v:shape>
          <o:OLEObject Type="Embed" ProgID="Equation.DSMT4" ShapeID="_x0000_i1325" DrawAspect="Content" ObjectID="_1673311077" r:id="rId609"/>
        </w:object>
      </w:r>
      <w:r w:rsidR="00C06198">
        <w:rPr>
          <w:rFonts w:cs="B Nazanin" w:hint="cs"/>
          <w:sz w:val="28"/>
          <w:szCs w:val="28"/>
          <w:rtl/>
        </w:rPr>
        <w:t xml:space="preserve"> </w:t>
      </w:r>
      <w:r w:rsidR="00C63BE0" w:rsidRPr="00AB15D9">
        <w:rPr>
          <w:rFonts w:cs="B Nazanin" w:hint="cs"/>
          <w:sz w:val="28"/>
          <w:szCs w:val="28"/>
          <w:rtl/>
        </w:rPr>
        <w:t>تشکیل دنبال</w:t>
      </w:r>
      <w:r w:rsidR="00AE34CE">
        <w:rPr>
          <w:rFonts w:cs="B Nazanin" w:hint="cs"/>
          <w:sz w:val="28"/>
          <w:szCs w:val="28"/>
          <w:rtl/>
        </w:rPr>
        <w:t>ۀ حسابی می دهند</w:t>
      </w:r>
      <w:r w:rsidR="00200C33" w:rsidRPr="00AB15D9">
        <w:rPr>
          <w:rFonts w:cs="B Nazanin"/>
          <w:position w:val="-4"/>
          <w:sz w:val="28"/>
          <w:szCs w:val="28"/>
        </w:rPr>
        <w:object w:dxaOrig="220" w:dyaOrig="279">
          <v:shape id="_x0000_i1326" type="#_x0000_t75" style="width:10.4pt;height:14.4pt" o:ole="">
            <v:imagedata r:id="rId610" o:title=""/>
          </v:shape>
          <o:OLEObject Type="Embed" ProgID="Equation.DSMT4" ShapeID="_x0000_i1326" DrawAspect="Content" ObjectID="_1673311078" r:id="rId611"/>
        </w:object>
      </w:r>
      <w:r w:rsidR="00C63BE0" w:rsidRPr="00AB15D9">
        <w:rPr>
          <w:rFonts w:cs="B Nazanin" w:hint="cs"/>
          <w:sz w:val="28"/>
          <w:szCs w:val="28"/>
          <w:rtl/>
        </w:rPr>
        <w:t xml:space="preserve"> را بدست آورید.</w:t>
      </w:r>
    </w:p>
    <w:p w:rsidR="00252375" w:rsidRDefault="00615572" w:rsidP="00615572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الف</w:t>
      </w:r>
      <w:r w:rsidR="00C63BE0" w:rsidRPr="00AB15D9">
        <w:rPr>
          <w:rFonts w:cs="B Nazanin" w:hint="cs"/>
          <w:sz w:val="28"/>
          <w:szCs w:val="28"/>
          <w:rtl/>
        </w:rPr>
        <w:t xml:space="preserve">) </w:t>
      </w:r>
      <w:r w:rsidR="00AE34CE" w:rsidRPr="00B11819">
        <w:rPr>
          <w:position w:val="-6"/>
        </w:rPr>
        <w:object w:dxaOrig="600" w:dyaOrig="300">
          <v:shape id="_x0000_i1327" type="#_x0000_t75" style="width:30pt;height:15.2pt" o:ole="">
            <v:imagedata r:id="rId612" o:title=""/>
          </v:shape>
          <o:OLEObject Type="Embed" ProgID="Equation.DSMT4" ShapeID="_x0000_i1327" DrawAspect="Content" ObjectID="_1673311079" r:id="rId613"/>
        </w:object>
      </w:r>
      <w:r>
        <w:rPr>
          <w:rFonts w:cs="B Nazanin" w:hint="cs"/>
          <w:sz w:val="28"/>
          <w:szCs w:val="28"/>
          <w:rtl/>
        </w:rPr>
        <w:t xml:space="preserve">           </w:t>
      </w:r>
      <w:r w:rsidR="00C63BE0" w:rsidRPr="00AB15D9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ب</w:t>
      </w:r>
      <w:r w:rsidR="00C63BE0" w:rsidRPr="00AB15D9">
        <w:rPr>
          <w:rFonts w:cs="B Nazanin" w:hint="cs"/>
          <w:sz w:val="28"/>
          <w:szCs w:val="28"/>
          <w:rtl/>
        </w:rPr>
        <w:t xml:space="preserve">)  </w:t>
      </w:r>
      <w:r w:rsidR="00AE34CE" w:rsidRPr="00B11819">
        <w:rPr>
          <w:position w:val="-6"/>
        </w:rPr>
        <w:object w:dxaOrig="560" w:dyaOrig="300">
          <v:shape id="_x0000_i1328" type="#_x0000_t75" style="width:27.6pt;height:15.2pt" o:ole="">
            <v:imagedata r:id="rId614" o:title=""/>
          </v:shape>
          <o:OLEObject Type="Embed" ProgID="Equation.DSMT4" ShapeID="_x0000_i1328" DrawAspect="Content" ObjectID="_1673311080" r:id="rId615"/>
        </w:object>
      </w:r>
      <w:r w:rsidR="00C63BE0" w:rsidRPr="00AB15D9">
        <w:rPr>
          <w:rFonts w:cs="B Nazanin" w:hint="cs"/>
          <w:sz w:val="28"/>
          <w:szCs w:val="28"/>
          <w:rtl/>
        </w:rPr>
        <w:t xml:space="preserve">                  </w:t>
      </w:r>
      <w:r>
        <w:rPr>
          <w:rFonts w:cs="B Nazanin" w:hint="cs"/>
          <w:sz w:val="28"/>
          <w:szCs w:val="28"/>
          <w:rtl/>
        </w:rPr>
        <w:t xml:space="preserve">            </w:t>
      </w:r>
      <w:r w:rsidR="00C63BE0" w:rsidRPr="00AB15D9">
        <w:rPr>
          <w:rFonts w:cs="B Nazanin" w:hint="cs"/>
          <w:sz w:val="28"/>
          <w:szCs w:val="28"/>
          <w:rtl/>
        </w:rPr>
        <w:t xml:space="preserve">  </w:t>
      </w:r>
      <w:r>
        <w:rPr>
          <w:rFonts w:cs="B Nazanin" w:hint="cs"/>
          <w:sz w:val="28"/>
          <w:szCs w:val="28"/>
          <w:rtl/>
        </w:rPr>
        <w:t>پ</w:t>
      </w:r>
      <w:r w:rsidR="00C63BE0" w:rsidRPr="00AB15D9">
        <w:rPr>
          <w:rFonts w:cs="B Nazanin" w:hint="cs"/>
          <w:sz w:val="28"/>
          <w:szCs w:val="28"/>
          <w:rtl/>
        </w:rPr>
        <w:t xml:space="preserve">) </w:t>
      </w:r>
      <w:r w:rsidR="00AE34CE" w:rsidRPr="00B11819">
        <w:rPr>
          <w:position w:val="-6"/>
        </w:rPr>
        <w:object w:dxaOrig="620" w:dyaOrig="300">
          <v:shape id="_x0000_i1329" type="#_x0000_t75" style="width:30.8pt;height:15.2pt" o:ole="">
            <v:imagedata r:id="rId616" o:title=""/>
          </v:shape>
          <o:OLEObject Type="Embed" ProgID="Equation.DSMT4" ShapeID="_x0000_i1329" DrawAspect="Content" ObjectID="_1673311081" r:id="rId617"/>
        </w:object>
      </w:r>
      <w:r>
        <w:rPr>
          <w:rFonts w:cs="B Nazanin" w:hint="cs"/>
          <w:sz w:val="28"/>
          <w:szCs w:val="28"/>
          <w:rtl/>
        </w:rPr>
        <w:t xml:space="preserve">                  </w:t>
      </w:r>
      <w:r w:rsidR="00C63BE0" w:rsidRPr="00AB15D9">
        <w:rPr>
          <w:rFonts w:cs="B Nazanin" w:hint="cs"/>
          <w:sz w:val="28"/>
          <w:szCs w:val="28"/>
          <w:rtl/>
        </w:rPr>
        <w:t xml:space="preserve">   </w:t>
      </w:r>
      <w:r>
        <w:rPr>
          <w:rFonts w:cs="B Nazanin" w:hint="cs"/>
          <w:sz w:val="28"/>
          <w:szCs w:val="28"/>
          <w:rtl/>
        </w:rPr>
        <w:t>ت</w:t>
      </w:r>
      <w:r w:rsidR="00C63BE0" w:rsidRPr="00AB15D9">
        <w:rPr>
          <w:rFonts w:cs="B Nazanin" w:hint="cs"/>
          <w:sz w:val="28"/>
          <w:szCs w:val="28"/>
          <w:rtl/>
        </w:rPr>
        <w:t xml:space="preserve">) </w:t>
      </w:r>
      <w:r w:rsidR="00AE34CE" w:rsidRPr="00B11819">
        <w:rPr>
          <w:position w:val="-6"/>
        </w:rPr>
        <w:object w:dxaOrig="620" w:dyaOrig="300">
          <v:shape id="_x0000_i1330" type="#_x0000_t75" style="width:30.8pt;height:15.2pt" o:ole="">
            <v:imagedata r:id="rId618" o:title=""/>
          </v:shape>
          <o:OLEObject Type="Embed" ProgID="Equation.DSMT4" ShapeID="_x0000_i1330" DrawAspect="Content" ObjectID="_1673311082" r:id="rId619"/>
        </w:object>
      </w:r>
      <w:r w:rsidR="00C63BE0" w:rsidRPr="00AB15D9">
        <w:rPr>
          <w:rFonts w:cs="B Nazanin" w:hint="cs"/>
          <w:sz w:val="28"/>
          <w:szCs w:val="28"/>
          <w:rtl/>
        </w:rPr>
        <w:t xml:space="preserve"> </w:t>
      </w:r>
    </w:p>
    <w:p w:rsidR="006D2DF8" w:rsidRDefault="00252375" w:rsidP="00A05BC3">
      <w:pPr>
        <w:bidi/>
        <w:spacing w:after="0" w:line="48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 w:rsidR="005B2224">
        <w:rPr>
          <w:rFonts w:cs="B Nazanin" w:hint="cs"/>
          <w:sz w:val="28"/>
          <w:szCs w:val="28"/>
          <w:rtl/>
          <w:lang w:bidi="fa-IR"/>
        </w:rPr>
        <w:t>4</w:t>
      </w:r>
      <w:r w:rsidR="006D2DF8">
        <w:rPr>
          <w:rFonts w:cs="B Nazanin" w:hint="cs"/>
          <w:sz w:val="28"/>
          <w:szCs w:val="28"/>
          <w:rtl/>
          <w:lang w:bidi="fa-IR"/>
        </w:rPr>
        <w:t xml:space="preserve">) </w:t>
      </w:r>
      <w:r w:rsidR="00935563" w:rsidRPr="00AB15D9">
        <w:rPr>
          <w:rFonts w:cs="B Nazanin" w:hint="cs"/>
          <w:sz w:val="28"/>
          <w:szCs w:val="28"/>
          <w:rtl/>
          <w:lang w:bidi="fa-IR"/>
        </w:rPr>
        <w:t xml:space="preserve">بین دو عدد </w:t>
      </w:r>
      <m:oMath>
        <m:r>
          <m:rPr>
            <m:sty m:val="p"/>
          </m:rPr>
          <w:rPr>
            <w:rFonts w:ascii="Cambria Math" w:eastAsiaTheme="minorEastAsia" w:hAnsi="Cambria Math" w:cs="B Nazanin"/>
            <w:sz w:val="28"/>
            <w:szCs w:val="28"/>
            <w:lang w:bidi="fa-IR"/>
          </w:rPr>
          <m:t>6</m:t>
        </m:r>
      </m:oMath>
      <w:r w:rsidR="00935563" w:rsidRPr="00AB15D9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AE34CE">
        <w:rPr>
          <w:rFonts w:cs="B Nazanin" w:hint="cs"/>
          <w:sz w:val="28"/>
          <w:szCs w:val="28"/>
          <w:rtl/>
          <w:lang w:bidi="fa-IR"/>
        </w:rPr>
        <w:t>21</w:t>
      </w:r>
      <w:r w:rsidR="00935563" w:rsidRPr="00AB15D9">
        <w:rPr>
          <w:rFonts w:cs="B Nazanin" w:hint="cs"/>
          <w:sz w:val="28"/>
          <w:szCs w:val="28"/>
          <w:rtl/>
          <w:lang w:bidi="fa-IR"/>
        </w:rPr>
        <w:t>، چهار واسط</w:t>
      </w:r>
      <w:r w:rsidR="00A05BC3">
        <w:rPr>
          <w:rFonts w:cs="B Nazanin" w:hint="cs"/>
          <w:sz w:val="28"/>
          <w:szCs w:val="28"/>
          <w:rtl/>
          <w:lang w:bidi="fa-IR"/>
        </w:rPr>
        <w:t>ۀ</w:t>
      </w:r>
      <w:r w:rsidR="00935563" w:rsidRPr="00AB15D9">
        <w:rPr>
          <w:rFonts w:cs="B Nazanin" w:hint="cs"/>
          <w:sz w:val="28"/>
          <w:szCs w:val="28"/>
          <w:rtl/>
          <w:lang w:bidi="fa-IR"/>
        </w:rPr>
        <w:t xml:space="preserve"> حسابی درج کنید. </w:t>
      </w:r>
    </w:p>
    <w:p w:rsidR="00935563" w:rsidRPr="00AB15D9" w:rsidRDefault="00252375" w:rsidP="00474B81">
      <w:pPr>
        <w:bidi/>
        <w:spacing w:after="0" w:line="48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 w:rsidR="005B2224">
        <w:rPr>
          <w:rFonts w:cs="B Nazanin" w:hint="cs"/>
          <w:sz w:val="28"/>
          <w:szCs w:val="28"/>
          <w:rtl/>
          <w:lang w:bidi="fa-IR"/>
        </w:rPr>
        <w:t>5</w:t>
      </w:r>
      <w:r w:rsidR="007819B5">
        <w:rPr>
          <w:rFonts w:cs="B Nazanin" w:hint="cs"/>
          <w:sz w:val="28"/>
          <w:szCs w:val="28"/>
          <w:rtl/>
          <w:lang w:bidi="fa-IR"/>
        </w:rPr>
        <w:t xml:space="preserve">) </w:t>
      </w:r>
      <w:r w:rsidR="00935563" w:rsidRPr="00AB15D9">
        <w:rPr>
          <w:rFonts w:cs="B Nazanin" w:hint="cs"/>
          <w:sz w:val="28"/>
          <w:szCs w:val="28"/>
          <w:rtl/>
          <w:lang w:bidi="fa-IR"/>
        </w:rPr>
        <w:t>جمله سوم و دهم یک دنبال</w:t>
      </w:r>
      <w:r w:rsidR="00474B81">
        <w:rPr>
          <w:rFonts w:cs="B Nazanin" w:hint="cs"/>
          <w:sz w:val="28"/>
          <w:szCs w:val="28"/>
          <w:rtl/>
          <w:lang w:bidi="fa-IR"/>
        </w:rPr>
        <w:t xml:space="preserve">ۀ </w:t>
      </w:r>
      <w:r w:rsidR="00935563" w:rsidRPr="00AB15D9">
        <w:rPr>
          <w:rFonts w:cs="B Nazanin" w:hint="cs"/>
          <w:sz w:val="28"/>
          <w:szCs w:val="28"/>
          <w:rtl/>
          <w:lang w:bidi="fa-IR"/>
        </w:rPr>
        <w:t>حسابی به</w:t>
      </w:r>
      <w:r w:rsidR="00935563" w:rsidRPr="00AB15D9">
        <w:rPr>
          <w:rFonts w:cs="B Nazanin" w:hint="cs"/>
          <w:sz w:val="28"/>
          <w:szCs w:val="28"/>
          <w:rtl/>
          <w:lang w:bidi="fa-IR"/>
        </w:rPr>
        <w:softHyphen/>
        <w:t xml:space="preserve">ترتیب </w:t>
      </w:r>
      <m:oMath>
        <m:r>
          <m:rPr>
            <m:sty m:val="p"/>
          </m:rPr>
          <w:rPr>
            <w:rFonts w:ascii="Cambria Math" w:eastAsiaTheme="minorEastAsia" w:hAnsi="Cambria Math" w:cs="B Nazanin"/>
            <w:sz w:val="28"/>
            <w:szCs w:val="28"/>
            <w:lang w:bidi="fa-IR"/>
          </w:rPr>
          <m:t>11</m:t>
        </m:r>
      </m:oMath>
      <w:r w:rsidR="00935563" w:rsidRPr="00AB15D9">
        <w:rPr>
          <w:rFonts w:cs="B Nazanin" w:hint="cs"/>
          <w:sz w:val="28"/>
          <w:szCs w:val="28"/>
          <w:rtl/>
          <w:lang w:bidi="fa-IR"/>
        </w:rPr>
        <w:t xml:space="preserve"> و </w:t>
      </w:r>
      <m:oMath>
        <m:r>
          <m:rPr>
            <m:sty m:val="p"/>
          </m:rPr>
          <w:rPr>
            <w:rFonts w:ascii="Cambria Math" w:eastAsiaTheme="minorEastAsia" w:hAnsi="Cambria Math" w:cs="B Nazanin"/>
            <w:sz w:val="28"/>
            <w:szCs w:val="28"/>
            <w:lang w:bidi="fa-IR"/>
          </w:rPr>
          <m:t>25</m:t>
        </m:r>
      </m:oMath>
      <w:r w:rsidR="00935563" w:rsidRPr="00AB15D9">
        <w:rPr>
          <w:rFonts w:cs="B Nazanin" w:hint="cs"/>
          <w:sz w:val="28"/>
          <w:szCs w:val="28"/>
          <w:rtl/>
          <w:lang w:bidi="fa-IR"/>
        </w:rPr>
        <w:t xml:space="preserve"> می</w:t>
      </w:r>
      <w:r w:rsidR="00935563" w:rsidRPr="00AB15D9">
        <w:rPr>
          <w:rFonts w:cs="B Nazanin" w:hint="cs"/>
          <w:sz w:val="28"/>
          <w:szCs w:val="28"/>
          <w:rtl/>
          <w:lang w:bidi="fa-IR"/>
        </w:rPr>
        <w:softHyphen/>
        <w:t>باشد. جمله بیستم این دنباله را بیابید.</w:t>
      </w:r>
    </w:p>
    <w:p w:rsidR="00935563" w:rsidRPr="007819B5" w:rsidRDefault="00252375" w:rsidP="005B2224">
      <w:pPr>
        <w:tabs>
          <w:tab w:val="left" w:pos="6978"/>
        </w:tabs>
        <w:bidi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>10</w:t>
      </w:r>
      <w:r w:rsidR="005B2224">
        <w:rPr>
          <w:rFonts w:asciiTheme="majorBidi" w:hAnsiTheme="majorBidi" w:cs="B Nazanin" w:hint="cs"/>
          <w:sz w:val="28"/>
          <w:szCs w:val="28"/>
          <w:rtl/>
          <w:lang w:bidi="fa-IR"/>
        </w:rPr>
        <w:t>6</w:t>
      </w:r>
      <w:r w:rsidR="00803841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) </w:t>
      </w:r>
      <w:r w:rsidR="00803841" w:rsidRPr="00EE56AB">
        <w:rPr>
          <w:rFonts w:asciiTheme="majorBidi" w:hAnsiTheme="majorBidi" w:cs="B Nazanin" w:hint="cs"/>
          <w:sz w:val="28"/>
          <w:szCs w:val="28"/>
          <w:rtl/>
          <w:lang w:bidi="fa-IR"/>
        </w:rPr>
        <w:t>تعداد اعداد سه رقمی را بیابید، که رقم سمت راست آن‌ها 4 بوده و بر 4 بخش‌پذیر باشند.</w:t>
      </w:r>
    </w:p>
    <w:p w:rsidR="00CF7237" w:rsidRPr="00AB15D9" w:rsidRDefault="00252375" w:rsidP="00474B81">
      <w:pPr>
        <w:bidi/>
        <w:spacing w:after="0" w:line="360" w:lineRule="auto"/>
        <w:rPr>
          <w:rFonts w:ascii="Times New Roman" w:eastAsia="Times New Roman" w:hAnsi="Times New Roman" w:cs="B Nazanin"/>
          <w:sz w:val="28"/>
          <w:szCs w:val="28"/>
        </w:rPr>
      </w:pPr>
      <w:r>
        <w:rPr>
          <w:rFonts w:ascii="Times New Roman" w:eastAsia="Times New Roman" w:hAnsi="Times New Roman" w:cs="B Nazanin" w:hint="cs"/>
          <w:sz w:val="28"/>
          <w:szCs w:val="28"/>
          <w:rtl/>
        </w:rPr>
        <w:t>10</w:t>
      </w:r>
      <w:r w:rsidR="005B2224">
        <w:rPr>
          <w:rFonts w:ascii="Times New Roman" w:eastAsia="Times New Roman" w:hAnsi="Times New Roman" w:cs="B Nazanin" w:hint="cs"/>
          <w:sz w:val="28"/>
          <w:szCs w:val="28"/>
          <w:rtl/>
        </w:rPr>
        <w:t>7</w:t>
      </w:r>
      <w:r w:rsidR="007819B5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) </w: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>در یک دنبال</w:t>
      </w:r>
      <w:r w:rsidR="00474B81">
        <w:rPr>
          <w:rFonts w:ascii="Times New Roman" w:eastAsia="Times New Roman" w:hAnsi="Times New Roman" w:cs="B Nazanin" w:hint="cs"/>
          <w:sz w:val="28"/>
          <w:szCs w:val="28"/>
          <w:rtl/>
        </w:rPr>
        <w:t>ۀ</w: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حسابی، مجموع سه جمله اول </w:t>
      </w:r>
      <m:oMath>
        <m:r>
          <m:rPr>
            <m:sty m:val="p"/>
          </m:rPr>
          <w:rPr>
            <w:rFonts w:ascii="Cambria Math" w:eastAsia="Times New Roman" w:hAnsi="Cambria Math" w:cs="B Nazanin"/>
            <w:sz w:val="28"/>
            <w:szCs w:val="28"/>
          </w:rPr>
          <m:t>21</m:t>
        </m:r>
      </m:oMath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و مجموع سه جمل</w:t>
      </w:r>
      <w:r w:rsidR="00474B81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ۀ </w: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بعدی، </w:t>
      </w:r>
      <m:oMath>
        <m:r>
          <m:rPr>
            <m:sty m:val="p"/>
          </m:rPr>
          <w:rPr>
            <w:rFonts w:ascii="Cambria Math" w:eastAsia="Times New Roman" w:hAnsi="Cambria Math" w:cs="B Nazanin"/>
            <w:sz w:val="28"/>
            <w:szCs w:val="28"/>
          </w:rPr>
          <m:t>39</m:t>
        </m:r>
      </m:oMath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است. دنباله را مشخص کنید.</w:t>
      </w:r>
    </w:p>
    <w:p w:rsidR="005B2224" w:rsidRPr="00D75DF4" w:rsidRDefault="00F760F2" w:rsidP="00D75DF4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108) </w:t>
      </w:r>
      <w:r w:rsidRPr="00AB15D9">
        <w:rPr>
          <w:rFonts w:cs="B Nazanin" w:hint="cs"/>
          <w:sz w:val="28"/>
          <w:szCs w:val="28"/>
          <w:rtl/>
          <w:lang w:bidi="fa-IR"/>
        </w:rPr>
        <w:t>در دنبال</w:t>
      </w:r>
      <w:r>
        <w:rPr>
          <w:rFonts w:cs="B Nazanin" w:hint="cs"/>
          <w:sz w:val="28"/>
          <w:szCs w:val="28"/>
          <w:rtl/>
          <w:lang w:bidi="fa-IR"/>
        </w:rPr>
        <w:t>ۀ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حسابی </w:t>
      </w:r>
      <m:oMath>
        <m:sSup>
          <m:sSupPr>
            <m:ctrlPr>
              <w:rPr>
                <w:rFonts w:ascii="Cambria Math" w:hAnsi="Cambria Math" w:cs="B Nazanin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4</m:t>
            </m:r>
          </m:e>
          <m:sup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x</m:t>
            </m:r>
          </m:sup>
        </m:sSup>
        <m:r>
          <w:rPr>
            <w:rFonts w:ascii="Cambria Math" w:hAnsi="Cambria Math" w:cs="B Nazanin"/>
            <w:sz w:val="28"/>
            <w:szCs w:val="28"/>
            <w:lang w:bidi="fa-IR"/>
          </w:rPr>
          <m:t>,3,</m:t>
        </m:r>
        <m:sSup>
          <m:sSupPr>
            <m:ctrlPr>
              <w:rPr>
                <w:rFonts w:ascii="Cambria Math" w:hAnsi="Cambria Math" w:cs="B Nazanin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16</m:t>
            </m:r>
          </m:e>
          <m:sup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x</m:t>
            </m:r>
          </m:sup>
        </m:sSup>
        <m:r>
          <w:rPr>
            <w:rFonts w:ascii="Cambria Math" w:hAnsi="Cambria Math" w:cs="B Nazanin"/>
            <w:sz w:val="28"/>
            <w:szCs w:val="28"/>
            <w:lang w:bidi="fa-IR"/>
          </w:rPr>
          <m:t>,…</m:t>
        </m:r>
      </m:oMath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جمل</w:t>
      </w:r>
      <w:r w:rsidR="00474B81">
        <w:rPr>
          <w:rFonts w:eastAsiaTheme="minorEastAsia" w:cs="B Nazanin" w:hint="cs"/>
          <w:sz w:val="28"/>
          <w:szCs w:val="28"/>
          <w:rtl/>
          <w:lang w:bidi="fa-IR"/>
        </w:rPr>
        <w:t xml:space="preserve">ۀ 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>بیستم کدام است؟</w:t>
      </w:r>
    </w:p>
    <w:p w:rsidR="005B2224" w:rsidRDefault="00D07F9E" w:rsidP="00D07F9E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109</w:t>
      </w:r>
      <w:r w:rsidRPr="00AB15D9">
        <w:rPr>
          <w:rFonts w:cs="B Nazanin" w:hint="cs"/>
          <w:sz w:val="28"/>
          <w:szCs w:val="28"/>
          <w:rtl/>
        </w:rPr>
        <w:t>) در بین دو عدد 7 و 53 سه واسط</w:t>
      </w:r>
      <w:r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حسابی درج کنید و سپس جمل</w:t>
      </w:r>
      <w:r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عمومی دنباله بدست آمده را بنویسید.</w: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5B2224" w:rsidRPr="00AB15D9" w:rsidTr="00321630">
        <w:trPr>
          <w:trHeight w:val="698"/>
          <w:jc w:val="center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5B2224" w:rsidRPr="00AB15D9" w:rsidRDefault="00B44F01" w:rsidP="00321630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220485559"/>
                <w:placeholder>
                  <w:docPart w:val="B86873BFF2FF45AAA8AAEEFF565BB234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5B2224" w:rsidRPr="00AB15D9" w:rsidTr="00321630">
        <w:trPr>
          <w:trHeight w:val="17"/>
          <w:jc w:val="center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5B2224" w:rsidRPr="00AB15D9" w:rsidRDefault="00B44F01" w:rsidP="00321630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878202163"/>
                <w:placeholder>
                  <w:docPart w:val="7A7C38CE9747499A985DAA87FF2A76C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5B2224" w:rsidRDefault="005B2224" w:rsidP="005B2224">
      <w:pPr>
        <w:bidi/>
        <w:spacing w:line="360" w:lineRule="auto"/>
        <w:rPr>
          <w:rFonts w:cs="B Nazanin"/>
          <w:sz w:val="28"/>
          <w:szCs w:val="28"/>
          <w:rtl/>
        </w:rPr>
      </w:pPr>
    </w:p>
    <w:p w:rsidR="00C63BE0" w:rsidRPr="00AB15D9" w:rsidRDefault="005B2224" w:rsidP="00D07F9E">
      <w:pPr>
        <w:bidi/>
        <w:spacing w:line="360" w:lineRule="auto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</w:t>
      </w:r>
      <w:r w:rsidR="00D07F9E">
        <w:rPr>
          <w:rFonts w:cs="B Nazanin" w:hint="cs"/>
          <w:sz w:val="28"/>
          <w:szCs w:val="28"/>
          <w:rtl/>
        </w:rPr>
        <w:t>10</w:t>
      </w:r>
      <w:r w:rsidR="002A7720" w:rsidRPr="00AB15D9">
        <w:rPr>
          <w:rFonts w:cs="B Nazanin" w:hint="cs"/>
          <w:sz w:val="28"/>
          <w:szCs w:val="28"/>
          <w:rtl/>
        </w:rPr>
        <w:t xml:space="preserve">) </w:t>
      </w:r>
      <w:r w:rsidR="00C63BE0" w:rsidRPr="00AB15D9">
        <w:rPr>
          <w:rFonts w:cs="B Nazanin" w:hint="cs"/>
          <w:sz w:val="28"/>
          <w:szCs w:val="28"/>
          <w:rtl/>
        </w:rPr>
        <w:t xml:space="preserve">جمله </w:t>
      </w:r>
      <w:r w:rsidR="007275BF" w:rsidRPr="00AB15D9">
        <w:rPr>
          <w:rFonts w:cs="B Nazanin"/>
          <w:position w:val="-4"/>
          <w:sz w:val="28"/>
          <w:szCs w:val="28"/>
        </w:rPr>
        <w:object w:dxaOrig="220" w:dyaOrig="220">
          <v:shape id="_x0000_i1331" type="#_x0000_t75" style="width:10.4pt;height:10.4pt" o:ole="">
            <v:imagedata r:id="rId620" o:title=""/>
          </v:shape>
          <o:OLEObject Type="Embed" ProgID="Equation.DSMT4" ShapeID="_x0000_i1331" DrawAspect="Content" ObjectID="_1673311083" r:id="rId621"/>
        </w:object>
      </w:r>
      <w:r w:rsidR="00C63BE0" w:rsidRPr="00AB15D9">
        <w:rPr>
          <w:rFonts w:cs="B Nazanin" w:hint="cs"/>
          <w:sz w:val="28"/>
          <w:szCs w:val="28"/>
          <w:rtl/>
        </w:rPr>
        <w:t>ام یک دنبال</w:t>
      </w:r>
      <w:r w:rsidR="00D75DF4">
        <w:rPr>
          <w:rFonts w:cs="B Nazanin" w:hint="cs"/>
          <w:sz w:val="28"/>
          <w:szCs w:val="28"/>
          <w:rtl/>
        </w:rPr>
        <w:t>ۀ</w:t>
      </w:r>
      <w:r w:rsidR="00C63BE0" w:rsidRPr="00AB15D9">
        <w:rPr>
          <w:rFonts w:cs="B Nazanin" w:hint="cs"/>
          <w:sz w:val="28"/>
          <w:szCs w:val="28"/>
          <w:rtl/>
        </w:rPr>
        <w:t xml:space="preserve"> حسابی با جمل</w:t>
      </w:r>
      <w:r w:rsidR="00D75DF4">
        <w:rPr>
          <w:rFonts w:cs="B Nazanin" w:hint="cs"/>
          <w:sz w:val="28"/>
          <w:szCs w:val="28"/>
          <w:rtl/>
        </w:rPr>
        <w:t xml:space="preserve">ۀ </w:t>
      </w:r>
      <w:r w:rsidR="00C63BE0" w:rsidRPr="00AB15D9">
        <w:rPr>
          <w:rFonts w:cs="B Nazanin" w:hint="cs"/>
          <w:sz w:val="28"/>
          <w:szCs w:val="28"/>
          <w:rtl/>
        </w:rPr>
        <w:t xml:space="preserve">اول </w:t>
      </w:r>
      <w:r w:rsidR="007275BF" w:rsidRPr="00AB15D9">
        <w:rPr>
          <w:rFonts w:cs="B Nazanin"/>
          <w:position w:val="-12"/>
          <w:sz w:val="28"/>
          <w:szCs w:val="28"/>
        </w:rPr>
        <w:object w:dxaOrig="220" w:dyaOrig="380">
          <v:shape id="_x0000_i1332" type="#_x0000_t75" style="width:10.4pt;height:18pt" o:ole="">
            <v:imagedata r:id="rId622" o:title=""/>
          </v:shape>
          <o:OLEObject Type="Embed" ProgID="Equation.DSMT4" ShapeID="_x0000_i1332" DrawAspect="Content" ObjectID="_1673311084" r:id="rId623"/>
        </w:object>
      </w:r>
      <w:r w:rsidR="00C63BE0" w:rsidRPr="00AB15D9">
        <w:rPr>
          <w:rFonts w:cs="B Nazanin" w:hint="cs"/>
          <w:sz w:val="28"/>
          <w:szCs w:val="28"/>
          <w:rtl/>
        </w:rPr>
        <w:t xml:space="preserve"> و قدر نسبت </w:t>
      </w:r>
      <w:r w:rsidR="007275BF" w:rsidRPr="00AB15D9">
        <w:rPr>
          <w:rFonts w:cs="B Nazanin"/>
          <w:position w:val="-6"/>
          <w:sz w:val="28"/>
          <w:szCs w:val="28"/>
        </w:rPr>
        <w:object w:dxaOrig="220" w:dyaOrig="300">
          <v:shape id="_x0000_i1333" type="#_x0000_t75" style="width:10.4pt;height:15.2pt" o:ole="">
            <v:imagedata r:id="rId624" o:title=""/>
          </v:shape>
          <o:OLEObject Type="Embed" ProgID="Equation.DSMT4" ShapeID="_x0000_i1333" DrawAspect="Content" ObjectID="_1673311085" r:id="rId625"/>
        </w:object>
      </w:r>
      <w:r w:rsidR="00C63BE0" w:rsidRPr="00AB15D9">
        <w:rPr>
          <w:rFonts w:cs="B Nazanin" w:hint="cs"/>
          <w:sz w:val="28"/>
          <w:szCs w:val="28"/>
          <w:rtl/>
        </w:rPr>
        <w:t xml:space="preserve"> کدام است؟</w:t>
      </w:r>
    </w:p>
    <w:p w:rsidR="00C63BE0" w:rsidRPr="00AB15D9" w:rsidRDefault="00615572" w:rsidP="00615572">
      <w:pPr>
        <w:bidi/>
        <w:spacing w:line="360" w:lineRule="auto"/>
        <w:rPr>
          <w:rFonts w:cs="B Nazanin"/>
          <w:sz w:val="28"/>
          <w:szCs w:val="28"/>
          <w:vertAlign w:val="subscript"/>
          <w:rtl/>
        </w:rPr>
      </w:pPr>
      <w:r>
        <w:rPr>
          <w:rFonts w:cs="B Nazanin" w:hint="cs"/>
          <w:sz w:val="28"/>
          <w:szCs w:val="28"/>
          <w:rtl/>
        </w:rPr>
        <w:t>الف</w:t>
      </w:r>
      <w:r w:rsidR="00C63BE0" w:rsidRPr="00AB15D9">
        <w:rPr>
          <w:rFonts w:cs="B Nazanin" w:hint="cs"/>
          <w:sz w:val="28"/>
          <w:szCs w:val="28"/>
          <w:rtl/>
        </w:rPr>
        <w:t xml:space="preserve">) </w:t>
      </w:r>
      <w:r w:rsidR="00200C33" w:rsidRPr="00AB15D9">
        <w:rPr>
          <w:rFonts w:cs="B Nazanin"/>
          <w:position w:val="-12"/>
          <w:sz w:val="28"/>
          <w:szCs w:val="28"/>
        </w:rPr>
        <w:object w:dxaOrig="1540" w:dyaOrig="380">
          <v:shape id="_x0000_i1334" type="#_x0000_t75" style="width:77.2pt;height:18pt" o:ole="">
            <v:imagedata r:id="rId626" o:title=""/>
          </v:shape>
          <o:OLEObject Type="Embed" ProgID="Equation.DSMT4" ShapeID="_x0000_i1334" DrawAspect="Content" ObjectID="_1673311086" r:id="rId627"/>
        </w:object>
      </w:r>
      <w:r w:rsidR="00C63BE0" w:rsidRPr="00AB15D9">
        <w:rPr>
          <w:rFonts w:cs="B Nazanin" w:hint="cs"/>
          <w:sz w:val="28"/>
          <w:szCs w:val="28"/>
          <w:rtl/>
        </w:rPr>
        <w:t xml:space="preserve">        </w:t>
      </w:r>
      <w:r>
        <w:rPr>
          <w:rFonts w:cs="B Nazanin" w:hint="cs"/>
          <w:sz w:val="28"/>
          <w:szCs w:val="28"/>
          <w:rtl/>
        </w:rPr>
        <w:t>ب</w:t>
      </w:r>
      <w:r w:rsidR="00200C33" w:rsidRPr="00AB15D9">
        <w:rPr>
          <w:rFonts w:cs="B Nazanin" w:hint="cs"/>
          <w:sz w:val="28"/>
          <w:szCs w:val="28"/>
          <w:rtl/>
        </w:rPr>
        <w:t>)</w:t>
      </w:r>
      <w:r w:rsidR="00200C33" w:rsidRPr="00AB15D9">
        <w:rPr>
          <w:rFonts w:cs="B Nazanin"/>
          <w:position w:val="-12"/>
          <w:sz w:val="28"/>
          <w:szCs w:val="28"/>
        </w:rPr>
        <w:object w:dxaOrig="1800" w:dyaOrig="380">
          <v:shape id="_x0000_i1335" type="#_x0000_t75" style="width:89.2pt;height:18pt" o:ole="">
            <v:imagedata r:id="rId628" o:title=""/>
          </v:shape>
          <o:OLEObject Type="Embed" ProgID="Equation.DSMT4" ShapeID="_x0000_i1335" DrawAspect="Content" ObjectID="_1673311087" r:id="rId629"/>
        </w:object>
      </w:r>
      <w:r w:rsidR="00C63BE0" w:rsidRPr="00AB15D9">
        <w:rPr>
          <w:rFonts w:cs="B Nazanin" w:hint="cs"/>
          <w:sz w:val="28"/>
          <w:szCs w:val="28"/>
          <w:rtl/>
        </w:rPr>
        <w:t xml:space="preserve">         </w:t>
      </w:r>
      <w:r>
        <w:rPr>
          <w:rFonts w:cs="B Nazanin" w:hint="cs"/>
          <w:sz w:val="28"/>
          <w:szCs w:val="28"/>
          <w:rtl/>
        </w:rPr>
        <w:t>پ</w:t>
      </w:r>
      <w:r w:rsidR="00C63BE0" w:rsidRPr="00AB15D9">
        <w:rPr>
          <w:rFonts w:cs="B Nazanin" w:hint="cs"/>
          <w:sz w:val="28"/>
          <w:szCs w:val="28"/>
          <w:rtl/>
        </w:rPr>
        <w:t>)</w:t>
      </w:r>
      <w:r w:rsidR="00200C33" w:rsidRPr="00AB15D9">
        <w:rPr>
          <w:rFonts w:cs="B Nazanin"/>
          <w:sz w:val="28"/>
          <w:szCs w:val="28"/>
        </w:rPr>
        <w:t xml:space="preserve"> </w:t>
      </w:r>
      <w:r w:rsidR="00200C33" w:rsidRPr="00AB15D9">
        <w:rPr>
          <w:rFonts w:cs="B Nazanin"/>
          <w:position w:val="-12"/>
          <w:sz w:val="28"/>
          <w:szCs w:val="28"/>
        </w:rPr>
        <w:object w:dxaOrig="1100" w:dyaOrig="420">
          <v:shape id="_x0000_i1336" type="#_x0000_t75" style="width:54.8pt;height:21.2pt" o:ole="">
            <v:imagedata r:id="rId630" o:title=""/>
          </v:shape>
          <o:OLEObject Type="Embed" ProgID="Equation.DSMT4" ShapeID="_x0000_i1336" DrawAspect="Content" ObjectID="_1673311088" r:id="rId631"/>
        </w:object>
      </w:r>
      <w:r>
        <w:rPr>
          <w:rFonts w:cs="B Nazanin" w:hint="cs"/>
          <w:sz w:val="28"/>
          <w:szCs w:val="28"/>
          <w:vertAlign w:val="superscript"/>
          <w:rtl/>
        </w:rPr>
        <w:t xml:space="preserve">                            </w:t>
      </w:r>
      <w:r w:rsidR="00C63BE0" w:rsidRPr="00AB15D9">
        <w:rPr>
          <w:rFonts w:cs="B Nazanin" w:hint="cs"/>
          <w:sz w:val="28"/>
          <w:szCs w:val="28"/>
          <w:vertAlign w:val="superscript"/>
          <w:rtl/>
        </w:rPr>
        <w:t xml:space="preserve">  </w:t>
      </w:r>
      <w:r>
        <w:rPr>
          <w:rFonts w:cs="B Nazanin" w:hint="cs"/>
          <w:sz w:val="28"/>
          <w:szCs w:val="28"/>
          <w:rtl/>
        </w:rPr>
        <w:t>ت</w:t>
      </w:r>
      <w:r w:rsidR="00C63BE0" w:rsidRPr="00AB15D9">
        <w:rPr>
          <w:rFonts w:cs="B Nazanin" w:hint="cs"/>
          <w:sz w:val="28"/>
          <w:szCs w:val="28"/>
          <w:rtl/>
        </w:rPr>
        <w:t>)</w:t>
      </w:r>
      <w:r w:rsidR="00C63BE0" w:rsidRPr="00AB15D9">
        <w:rPr>
          <w:rFonts w:cs="B Nazanin" w:hint="cs"/>
          <w:sz w:val="28"/>
          <w:szCs w:val="28"/>
          <w:vertAlign w:val="superscript"/>
          <w:rtl/>
        </w:rPr>
        <w:t xml:space="preserve"> </w:t>
      </w:r>
      <w:r w:rsidR="00200C33" w:rsidRPr="00AB15D9">
        <w:rPr>
          <w:rFonts w:cs="B Nazanin"/>
          <w:position w:val="-12"/>
          <w:sz w:val="28"/>
          <w:szCs w:val="28"/>
        </w:rPr>
        <w:object w:dxaOrig="1280" w:dyaOrig="380">
          <v:shape id="_x0000_i1337" type="#_x0000_t75" style="width:63.6pt;height:18pt" o:ole="">
            <v:imagedata r:id="rId632" o:title=""/>
          </v:shape>
          <o:OLEObject Type="Embed" ProgID="Equation.DSMT4" ShapeID="_x0000_i1337" DrawAspect="Content" ObjectID="_1673311089" r:id="rId633"/>
        </w:object>
      </w:r>
      <w:r w:rsidR="00C63BE0" w:rsidRPr="00AB15D9">
        <w:rPr>
          <w:rFonts w:cs="B Nazanin" w:hint="cs"/>
          <w:sz w:val="28"/>
          <w:szCs w:val="28"/>
          <w:vertAlign w:val="subscript"/>
          <w:rtl/>
        </w:rPr>
        <w:t xml:space="preserve"> </w:t>
      </w:r>
    </w:p>
    <w:p w:rsidR="00200C33" w:rsidRPr="00AB15D9" w:rsidRDefault="00252375" w:rsidP="00D07F9E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</w:t>
      </w:r>
      <w:r w:rsidR="00D75DF4">
        <w:rPr>
          <w:rFonts w:cs="B Nazanin" w:hint="cs"/>
          <w:sz w:val="28"/>
          <w:szCs w:val="28"/>
          <w:rtl/>
        </w:rPr>
        <w:t>1</w:t>
      </w:r>
      <w:r w:rsidR="00D07F9E">
        <w:rPr>
          <w:rFonts w:cs="B Nazanin" w:hint="cs"/>
          <w:sz w:val="28"/>
          <w:szCs w:val="28"/>
          <w:rtl/>
        </w:rPr>
        <w:t>1</w:t>
      </w:r>
      <w:r w:rsidR="002A7720" w:rsidRPr="00AB15D9">
        <w:rPr>
          <w:rFonts w:cs="B Nazanin" w:hint="cs"/>
          <w:sz w:val="28"/>
          <w:szCs w:val="28"/>
          <w:rtl/>
        </w:rPr>
        <w:t xml:space="preserve">) </w:t>
      </w:r>
      <w:r w:rsidR="00C63BE0" w:rsidRPr="00AB15D9">
        <w:rPr>
          <w:rFonts w:cs="B Nazanin" w:hint="cs"/>
          <w:sz w:val="28"/>
          <w:szCs w:val="28"/>
          <w:rtl/>
        </w:rPr>
        <w:t>دنبال</w:t>
      </w:r>
      <w:r w:rsidR="00D75DF4">
        <w:rPr>
          <w:rFonts w:cs="B Nazanin" w:hint="cs"/>
          <w:sz w:val="28"/>
          <w:szCs w:val="28"/>
          <w:rtl/>
        </w:rPr>
        <w:t>ۀ</w:t>
      </w:r>
      <w:r w:rsidR="00C63BE0" w:rsidRPr="00AB15D9">
        <w:rPr>
          <w:rFonts w:cs="B Nazanin" w:hint="cs"/>
          <w:sz w:val="28"/>
          <w:szCs w:val="28"/>
          <w:rtl/>
        </w:rPr>
        <w:t xml:space="preserve"> روبرو چه نوع دنباله</w:t>
      </w:r>
      <w:r w:rsidR="00D75DF4">
        <w:rPr>
          <w:rFonts w:cs="B Nazanin" w:hint="cs"/>
          <w:sz w:val="28"/>
          <w:szCs w:val="28"/>
          <w:rtl/>
        </w:rPr>
        <w:t>‌</w:t>
      </w:r>
      <w:r w:rsidR="00C63BE0" w:rsidRPr="00AB15D9">
        <w:rPr>
          <w:rFonts w:cs="B Nazanin" w:hint="cs"/>
          <w:sz w:val="28"/>
          <w:szCs w:val="28"/>
          <w:rtl/>
        </w:rPr>
        <w:t xml:space="preserve">ای است؟                      </w:t>
      </w:r>
      <w:r w:rsidR="00200C33" w:rsidRPr="00AB15D9">
        <w:rPr>
          <w:rFonts w:cs="B Nazanin"/>
          <w:position w:val="-10"/>
          <w:sz w:val="28"/>
          <w:szCs w:val="28"/>
        </w:rPr>
        <w:object w:dxaOrig="1140" w:dyaOrig="300">
          <v:shape id="_x0000_i1338" type="#_x0000_t75" style="width:57.2pt;height:15.2pt" o:ole="">
            <v:imagedata r:id="rId634" o:title=""/>
          </v:shape>
          <o:OLEObject Type="Embed" ProgID="Equation.DSMT4" ShapeID="_x0000_i1338" DrawAspect="Content" ObjectID="_1673311090" r:id="rId635"/>
        </w:object>
      </w:r>
    </w:p>
    <w:p w:rsidR="00615572" w:rsidRDefault="00615572" w:rsidP="00615572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>الف</w:t>
      </w:r>
      <w:r w:rsidR="00200C33" w:rsidRPr="00AB15D9">
        <w:rPr>
          <w:rFonts w:cs="B Nazanin" w:hint="cs"/>
          <w:sz w:val="28"/>
          <w:szCs w:val="28"/>
          <w:rtl/>
        </w:rPr>
        <w:t>)</w:t>
      </w:r>
      <w:r w:rsidR="00C63BE0" w:rsidRPr="00AB15D9">
        <w:rPr>
          <w:rFonts w:cs="B Nazanin" w:hint="cs"/>
          <w:sz w:val="28"/>
          <w:szCs w:val="28"/>
          <w:rtl/>
        </w:rPr>
        <w:t xml:space="preserve"> دنباله حسابی  </w:t>
      </w:r>
      <w:r>
        <w:rPr>
          <w:rFonts w:cs="B Nazanin" w:hint="cs"/>
          <w:sz w:val="28"/>
          <w:szCs w:val="28"/>
          <w:rtl/>
        </w:rPr>
        <w:t xml:space="preserve">                                  </w:t>
      </w:r>
      <w:r w:rsidR="00A05BC3">
        <w:rPr>
          <w:rFonts w:cs="B Nazanin" w:hint="cs"/>
          <w:sz w:val="28"/>
          <w:szCs w:val="28"/>
          <w:rtl/>
        </w:rPr>
        <w:t xml:space="preserve">          </w:t>
      </w:r>
      <w:r>
        <w:rPr>
          <w:rFonts w:cs="B Nazanin" w:hint="cs"/>
          <w:sz w:val="28"/>
          <w:szCs w:val="28"/>
          <w:rtl/>
        </w:rPr>
        <w:t xml:space="preserve">     </w:t>
      </w:r>
      <w:r w:rsidR="00C63BE0" w:rsidRPr="00AB15D9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ب</w:t>
      </w:r>
      <w:r w:rsidR="00C63BE0" w:rsidRPr="00AB15D9">
        <w:rPr>
          <w:rFonts w:cs="B Nazanin" w:hint="cs"/>
          <w:sz w:val="28"/>
          <w:szCs w:val="28"/>
          <w:rtl/>
        </w:rPr>
        <w:t xml:space="preserve">) دنباله هندسی  </w:t>
      </w:r>
    </w:p>
    <w:p w:rsidR="007819B5" w:rsidRPr="00AB15D9" w:rsidRDefault="00615572" w:rsidP="00615572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پ</w:t>
      </w:r>
      <w:r w:rsidR="00C63BE0" w:rsidRPr="00AB15D9">
        <w:rPr>
          <w:rFonts w:cs="B Nazanin" w:hint="cs"/>
          <w:sz w:val="28"/>
          <w:szCs w:val="28"/>
          <w:rtl/>
        </w:rPr>
        <w:t xml:space="preserve">) نه دنباله حسابی و نه دنباله هندسی </w:t>
      </w:r>
      <w:r>
        <w:rPr>
          <w:rFonts w:cs="B Nazanin" w:hint="cs"/>
          <w:sz w:val="28"/>
          <w:szCs w:val="28"/>
          <w:rtl/>
        </w:rPr>
        <w:t xml:space="preserve">           </w:t>
      </w:r>
      <w:r w:rsidR="00A05BC3">
        <w:rPr>
          <w:rFonts w:cs="B Nazanin" w:hint="cs"/>
          <w:sz w:val="28"/>
          <w:szCs w:val="28"/>
          <w:rtl/>
        </w:rPr>
        <w:t xml:space="preserve">          </w:t>
      </w:r>
      <w:r>
        <w:rPr>
          <w:rFonts w:cs="B Nazanin" w:hint="cs"/>
          <w:sz w:val="28"/>
          <w:szCs w:val="28"/>
          <w:rtl/>
        </w:rPr>
        <w:t xml:space="preserve">  </w:t>
      </w:r>
      <w:r w:rsidR="00C63BE0" w:rsidRPr="00AB15D9">
        <w:rPr>
          <w:rFonts w:cs="B Nazanin" w:hint="cs"/>
          <w:sz w:val="28"/>
          <w:szCs w:val="28"/>
          <w:rtl/>
        </w:rPr>
        <w:t xml:space="preserve">  </w:t>
      </w:r>
      <w:r>
        <w:rPr>
          <w:rFonts w:cs="B Nazanin" w:hint="cs"/>
          <w:sz w:val="28"/>
          <w:szCs w:val="28"/>
          <w:rtl/>
        </w:rPr>
        <w:t>ت</w:t>
      </w:r>
      <w:r w:rsidR="00C63BE0" w:rsidRPr="00AB15D9">
        <w:rPr>
          <w:rFonts w:cs="B Nazanin" w:hint="cs"/>
          <w:sz w:val="28"/>
          <w:szCs w:val="28"/>
          <w:rtl/>
        </w:rPr>
        <w:t>) هم دنباله حسابی هم دنباله هندسی</w:t>
      </w:r>
    </w:p>
    <w:p w:rsidR="00553CA1" w:rsidRPr="00AB15D9" w:rsidRDefault="00252375" w:rsidP="00D07F9E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</w:t>
      </w:r>
      <w:r w:rsidR="005B2224">
        <w:rPr>
          <w:rFonts w:cs="B Nazanin" w:hint="cs"/>
          <w:sz w:val="28"/>
          <w:szCs w:val="28"/>
          <w:rtl/>
        </w:rPr>
        <w:t>1</w:t>
      </w:r>
      <w:r w:rsidR="00D07F9E">
        <w:rPr>
          <w:rFonts w:cs="B Nazanin" w:hint="cs"/>
          <w:sz w:val="28"/>
          <w:szCs w:val="28"/>
          <w:rtl/>
        </w:rPr>
        <w:t>2</w:t>
      </w:r>
      <w:r w:rsidR="002A7720" w:rsidRPr="00AB15D9">
        <w:rPr>
          <w:rFonts w:cs="B Nazanin" w:hint="cs"/>
          <w:sz w:val="28"/>
          <w:szCs w:val="28"/>
          <w:rtl/>
        </w:rPr>
        <w:t xml:space="preserve">) </w:t>
      </w:r>
      <w:r w:rsidR="007819B5" w:rsidRPr="00AB15D9">
        <w:rPr>
          <w:rFonts w:cs="B Nazanin" w:hint="cs"/>
          <w:sz w:val="28"/>
          <w:szCs w:val="28"/>
          <w:rtl/>
        </w:rPr>
        <w:t>اگر جمل</w:t>
      </w:r>
      <w:r w:rsidR="00D75DF4">
        <w:rPr>
          <w:rFonts w:cs="B Nazanin" w:hint="cs"/>
          <w:sz w:val="28"/>
          <w:szCs w:val="28"/>
          <w:rtl/>
        </w:rPr>
        <w:t xml:space="preserve">ۀ </w:t>
      </w:r>
      <w:r w:rsidR="007819B5" w:rsidRPr="00AB15D9">
        <w:rPr>
          <w:rFonts w:cs="B Nazanin" w:hint="cs"/>
          <w:sz w:val="28"/>
          <w:szCs w:val="28"/>
          <w:rtl/>
        </w:rPr>
        <w:t>هفتم یک دنبال</w:t>
      </w:r>
      <w:r w:rsidR="00D75DF4">
        <w:rPr>
          <w:rFonts w:cs="B Nazanin" w:hint="cs"/>
          <w:sz w:val="28"/>
          <w:szCs w:val="28"/>
          <w:rtl/>
        </w:rPr>
        <w:t>ۀ</w:t>
      </w:r>
      <w:r w:rsidR="007819B5" w:rsidRPr="00AB15D9">
        <w:rPr>
          <w:rFonts w:cs="B Nazanin" w:hint="cs"/>
          <w:sz w:val="28"/>
          <w:szCs w:val="28"/>
          <w:rtl/>
        </w:rPr>
        <w:t xml:space="preserve"> عددی 23 و جمل</w:t>
      </w:r>
      <w:r w:rsidR="00D75DF4">
        <w:rPr>
          <w:rFonts w:cs="B Nazanin" w:hint="cs"/>
          <w:sz w:val="28"/>
          <w:szCs w:val="28"/>
          <w:rtl/>
        </w:rPr>
        <w:t xml:space="preserve">ۀ </w:t>
      </w:r>
      <w:r w:rsidR="007819B5" w:rsidRPr="00AB15D9">
        <w:rPr>
          <w:rFonts w:cs="B Nazanin" w:hint="cs"/>
          <w:sz w:val="28"/>
          <w:szCs w:val="28"/>
          <w:rtl/>
        </w:rPr>
        <w:t>دوازدهم آن 48 باشد جمل</w:t>
      </w:r>
      <w:r w:rsidR="00D75DF4">
        <w:rPr>
          <w:rFonts w:cs="B Nazanin" w:hint="cs"/>
          <w:sz w:val="28"/>
          <w:szCs w:val="28"/>
          <w:rtl/>
        </w:rPr>
        <w:t xml:space="preserve">ۀ </w:t>
      </w:r>
      <w:r w:rsidR="007819B5" w:rsidRPr="00AB15D9">
        <w:rPr>
          <w:rFonts w:cs="B Nazanin" w:hint="cs"/>
          <w:sz w:val="28"/>
          <w:szCs w:val="28"/>
          <w:rtl/>
        </w:rPr>
        <w:t>چهارم را بدست آورید.</w:t>
      </w:r>
    </w:p>
    <w:p w:rsidR="00553CA1" w:rsidRPr="00AB15D9" w:rsidRDefault="007819B5" w:rsidP="00D07F9E">
      <w:pPr>
        <w:bidi/>
        <w:spacing w:line="360" w:lineRule="auto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</w:t>
      </w:r>
      <w:r w:rsidR="005B2224">
        <w:rPr>
          <w:rFonts w:cs="B Nazanin" w:hint="cs"/>
          <w:sz w:val="28"/>
          <w:szCs w:val="28"/>
          <w:rtl/>
        </w:rPr>
        <w:t>1</w:t>
      </w:r>
      <w:r w:rsidR="00D07F9E">
        <w:rPr>
          <w:rFonts w:cs="B Nazanin" w:hint="cs"/>
          <w:sz w:val="28"/>
          <w:szCs w:val="28"/>
          <w:rtl/>
        </w:rPr>
        <w:t>3</w:t>
      </w:r>
      <w:r w:rsidR="002A7720" w:rsidRPr="00AB15D9">
        <w:rPr>
          <w:rFonts w:cs="B Nazanin" w:hint="cs"/>
          <w:sz w:val="28"/>
          <w:szCs w:val="28"/>
          <w:rtl/>
        </w:rPr>
        <w:t xml:space="preserve">) </w:t>
      </w:r>
      <w:r w:rsidR="00553CA1" w:rsidRPr="00AB15D9">
        <w:rPr>
          <w:rFonts w:cs="B Nazanin" w:hint="cs"/>
          <w:sz w:val="28"/>
          <w:szCs w:val="28"/>
          <w:rtl/>
        </w:rPr>
        <w:t>در دنبال</w:t>
      </w:r>
      <w:r w:rsidR="00D75DF4">
        <w:rPr>
          <w:rFonts w:cs="B Nazanin" w:hint="cs"/>
          <w:sz w:val="28"/>
          <w:szCs w:val="28"/>
          <w:rtl/>
        </w:rPr>
        <w:t xml:space="preserve">ۀ </w:t>
      </w:r>
      <w:r w:rsidR="00553CA1" w:rsidRPr="00AB15D9">
        <w:rPr>
          <w:rFonts w:cs="B Nazanin" w:hint="cs"/>
          <w:sz w:val="28"/>
          <w:szCs w:val="28"/>
          <w:rtl/>
        </w:rPr>
        <w:t xml:space="preserve">حسابی </w:t>
      </w:r>
      <w:r w:rsidR="00200C33" w:rsidRPr="00AB15D9">
        <w:rPr>
          <w:rFonts w:cs="B Nazanin"/>
          <w:position w:val="-12"/>
          <w:sz w:val="28"/>
          <w:szCs w:val="28"/>
        </w:rPr>
        <w:object w:dxaOrig="1560" w:dyaOrig="320">
          <v:shape id="_x0000_i1339" type="#_x0000_t75" style="width:78pt;height:17.2pt" o:ole="">
            <v:imagedata r:id="rId636" o:title=""/>
          </v:shape>
          <o:OLEObject Type="Embed" ProgID="Equation.DSMT4" ShapeID="_x0000_i1339" DrawAspect="Content" ObjectID="_1673311091" r:id="rId637"/>
        </w:object>
      </w:r>
      <w:r w:rsidR="00553CA1" w:rsidRPr="00AB15D9">
        <w:rPr>
          <w:rFonts w:cs="B Nazanin" w:hint="cs"/>
          <w:sz w:val="28"/>
          <w:szCs w:val="28"/>
          <w:rtl/>
        </w:rPr>
        <w:t xml:space="preserve">عدد </w:t>
      </w:r>
      <w:r w:rsidR="00200C33" w:rsidRPr="00AB15D9">
        <w:rPr>
          <w:rFonts w:cs="B Nazanin"/>
          <w:position w:val="-12"/>
          <w:sz w:val="28"/>
          <w:szCs w:val="28"/>
        </w:rPr>
        <w:object w:dxaOrig="220" w:dyaOrig="300">
          <v:shape id="_x0000_i1340" type="#_x0000_t75" style="width:10.4pt;height:15.2pt" o:ole="">
            <v:imagedata r:id="rId638" o:title=""/>
          </v:shape>
          <o:OLEObject Type="Embed" ProgID="Equation.DSMT4" ShapeID="_x0000_i1340" DrawAspect="Content" ObjectID="_1673311092" r:id="rId639"/>
        </w:object>
      </w:r>
      <w:r w:rsidR="00553CA1" w:rsidRPr="00AB15D9">
        <w:rPr>
          <w:rFonts w:cs="B Nazanin" w:hint="cs"/>
          <w:sz w:val="28"/>
          <w:szCs w:val="28"/>
          <w:rtl/>
        </w:rPr>
        <w:t xml:space="preserve"> کدام است</w:t>
      </w:r>
      <w:r w:rsidR="00200C33" w:rsidRPr="00AB15D9">
        <w:rPr>
          <w:rFonts w:cs="B Nazanin" w:hint="cs"/>
          <w:sz w:val="28"/>
          <w:szCs w:val="28"/>
          <w:rtl/>
        </w:rPr>
        <w:t>؟</w:t>
      </w:r>
    </w:p>
    <w:p w:rsidR="00CF7237" w:rsidRDefault="00615572" w:rsidP="00615572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الف</w:t>
      </w:r>
      <w:r w:rsidR="00553CA1" w:rsidRPr="00AB15D9">
        <w:rPr>
          <w:rFonts w:cs="B Nazanin" w:hint="cs"/>
          <w:sz w:val="28"/>
          <w:szCs w:val="28"/>
          <w:rtl/>
        </w:rPr>
        <w:t xml:space="preserve">) 10-         </w:t>
      </w:r>
      <w:r>
        <w:rPr>
          <w:rFonts w:cs="B Nazanin" w:hint="cs"/>
          <w:sz w:val="28"/>
          <w:szCs w:val="28"/>
          <w:rtl/>
        </w:rPr>
        <w:t xml:space="preserve">         </w:t>
      </w:r>
      <w:r w:rsidR="00553CA1" w:rsidRPr="00AB15D9">
        <w:rPr>
          <w:rFonts w:cs="B Nazanin" w:hint="cs"/>
          <w:sz w:val="28"/>
          <w:szCs w:val="28"/>
          <w:rtl/>
        </w:rPr>
        <w:t xml:space="preserve">       </w:t>
      </w:r>
      <w:r>
        <w:rPr>
          <w:rFonts w:cs="B Nazanin" w:hint="cs"/>
          <w:sz w:val="28"/>
          <w:szCs w:val="28"/>
          <w:rtl/>
        </w:rPr>
        <w:t>ب</w:t>
      </w:r>
      <w:r w:rsidR="00553CA1" w:rsidRPr="00AB15D9">
        <w:rPr>
          <w:rFonts w:cs="B Nazanin" w:hint="cs"/>
          <w:sz w:val="28"/>
          <w:szCs w:val="28"/>
          <w:rtl/>
        </w:rPr>
        <w:t xml:space="preserve">) 5-             </w:t>
      </w:r>
      <w:r>
        <w:rPr>
          <w:rFonts w:cs="B Nazanin" w:hint="cs"/>
          <w:sz w:val="28"/>
          <w:szCs w:val="28"/>
          <w:rtl/>
        </w:rPr>
        <w:t xml:space="preserve">           </w:t>
      </w:r>
      <w:r w:rsidR="00553CA1" w:rsidRPr="00AB15D9">
        <w:rPr>
          <w:rFonts w:cs="B Nazanin" w:hint="cs"/>
          <w:sz w:val="28"/>
          <w:szCs w:val="28"/>
          <w:rtl/>
        </w:rPr>
        <w:t xml:space="preserve">      </w:t>
      </w:r>
      <w:r>
        <w:rPr>
          <w:rFonts w:cs="B Nazanin" w:hint="cs"/>
          <w:sz w:val="28"/>
          <w:szCs w:val="28"/>
          <w:rtl/>
        </w:rPr>
        <w:t>پ</w:t>
      </w:r>
      <w:r w:rsidR="00553CA1" w:rsidRPr="00AB15D9">
        <w:rPr>
          <w:rFonts w:cs="B Nazanin" w:hint="cs"/>
          <w:sz w:val="28"/>
          <w:szCs w:val="28"/>
          <w:rtl/>
        </w:rPr>
        <w:t xml:space="preserve">) صفر                     </w:t>
      </w:r>
      <w:r>
        <w:rPr>
          <w:rFonts w:cs="B Nazanin" w:hint="cs"/>
          <w:sz w:val="28"/>
          <w:szCs w:val="28"/>
          <w:rtl/>
        </w:rPr>
        <w:t xml:space="preserve">  </w:t>
      </w:r>
      <w:r w:rsidR="00553CA1" w:rsidRPr="00AB15D9">
        <w:rPr>
          <w:rFonts w:cs="B Nazanin" w:hint="cs"/>
          <w:sz w:val="28"/>
          <w:szCs w:val="28"/>
          <w:rtl/>
        </w:rPr>
        <w:t xml:space="preserve">      </w:t>
      </w:r>
      <w:r>
        <w:rPr>
          <w:rFonts w:cs="B Nazanin" w:hint="cs"/>
          <w:sz w:val="28"/>
          <w:szCs w:val="28"/>
          <w:rtl/>
        </w:rPr>
        <w:t>ت</w:t>
      </w:r>
      <w:r w:rsidR="00553CA1" w:rsidRPr="00AB15D9">
        <w:rPr>
          <w:rFonts w:cs="B Nazanin" w:hint="cs"/>
          <w:sz w:val="28"/>
          <w:szCs w:val="28"/>
          <w:rtl/>
        </w:rPr>
        <w:t>) 5</w:t>
      </w:r>
    </w:p>
    <w:p w:rsidR="00553CA1" w:rsidRPr="00AB15D9" w:rsidRDefault="007819B5" w:rsidP="00D07F9E">
      <w:pPr>
        <w:bidi/>
        <w:spacing w:line="360" w:lineRule="auto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</w:t>
      </w:r>
      <w:r w:rsidR="005B2224">
        <w:rPr>
          <w:rFonts w:cs="B Nazanin" w:hint="cs"/>
          <w:sz w:val="28"/>
          <w:szCs w:val="28"/>
          <w:rtl/>
        </w:rPr>
        <w:t>1</w:t>
      </w:r>
      <w:r w:rsidR="00D07F9E">
        <w:rPr>
          <w:rFonts w:cs="B Nazanin" w:hint="cs"/>
          <w:sz w:val="28"/>
          <w:szCs w:val="28"/>
          <w:rtl/>
        </w:rPr>
        <w:t>4</w:t>
      </w:r>
      <w:r w:rsidR="002A7720" w:rsidRPr="00AB15D9">
        <w:rPr>
          <w:rFonts w:cs="B Nazanin" w:hint="cs"/>
          <w:sz w:val="28"/>
          <w:szCs w:val="28"/>
          <w:rtl/>
        </w:rPr>
        <w:t xml:space="preserve">) </w:t>
      </w:r>
      <w:r w:rsidR="00553CA1" w:rsidRPr="00AB15D9">
        <w:rPr>
          <w:rFonts w:cs="B Nazanin" w:hint="cs"/>
          <w:sz w:val="28"/>
          <w:szCs w:val="28"/>
          <w:rtl/>
        </w:rPr>
        <w:t xml:space="preserve">بین </w:t>
      </w:r>
      <w:r w:rsidR="00615572">
        <w:rPr>
          <w:rFonts w:cs="B Nazanin" w:hint="cs"/>
          <w:sz w:val="28"/>
          <w:szCs w:val="28"/>
          <w:rtl/>
        </w:rPr>
        <w:t>21 و 39پنج عدد به گونه‌ای قرار</w:t>
      </w:r>
      <w:r w:rsidR="00553CA1" w:rsidRPr="00AB15D9">
        <w:rPr>
          <w:rFonts w:cs="B Nazanin" w:hint="cs"/>
          <w:sz w:val="28"/>
          <w:szCs w:val="28"/>
          <w:rtl/>
        </w:rPr>
        <w:t>دهید تا جملات تشکیل دنبال</w:t>
      </w:r>
      <w:r w:rsidR="00615572">
        <w:rPr>
          <w:rFonts w:cs="B Nazanin" w:hint="cs"/>
          <w:sz w:val="28"/>
          <w:szCs w:val="28"/>
          <w:rtl/>
        </w:rPr>
        <w:t xml:space="preserve">ۀ </w:t>
      </w:r>
      <w:r w:rsidR="00553CA1" w:rsidRPr="00AB15D9">
        <w:rPr>
          <w:rFonts w:cs="B Nazanin" w:hint="cs"/>
          <w:sz w:val="28"/>
          <w:szCs w:val="28"/>
          <w:rtl/>
        </w:rPr>
        <w:t>حسابی دهند</w:t>
      </w:r>
      <w:r w:rsidR="00615572">
        <w:rPr>
          <w:rFonts w:cs="B Nazanin" w:hint="cs"/>
          <w:sz w:val="28"/>
          <w:szCs w:val="28"/>
          <w:rtl/>
        </w:rPr>
        <w:t>،</w:t>
      </w:r>
      <w:r w:rsidR="00553CA1" w:rsidRPr="00AB15D9">
        <w:rPr>
          <w:rFonts w:cs="B Nazanin" w:hint="cs"/>
          <w:sz w:val="28"/>
          <w:szCs w:val="28"/>
          <w:rtl/>
        </w:rPr>
        <w:t xml:space="preserve"> جمل</w:t>
      </w:r>
      <w:r w:rsidR="00615572">
        <w:rPr>
          <w:rFonts w:cs="B Nazanin" w:hint="cs"/>
          <w:sz w:val="28"/>
          <w:szCs w:val="28"/>
          <w:rtl/>
        </w:rPr>
        <w:t xml:space="preserve">ۀ </w:t>
      </w:r>
      <w:r w:rsidR="00553CA1" w:rsidRPr="00AB15D9">
        <w:rPr>
          <w:rFonts w:cs="B Nazanin" w:hint="cs"/>
          <w:sz w:val="28"/>
          <w:szCs w:val="28"/>
          <w:rtl/>
        </w:rPr>
        <w:t>چهارم این دنباله چقدر است؟</w:t>
      </w:r>
    </w:p>
    <w:p w:rsidR="00553CA1" w:rsidRPr="00AB15D9" w:rsidRDefault="007819B5" w:rsidP="00D07F9E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</w:t>
      </w:r>
      <w:r w:rsidR="005B2224">
        <w:rPr>
          <w:rFonts w:cs="B Nazanin" w:hint="cs"/>
          <w:sz w:val="28"/>
          <w:szCs w:val="28"/>
          <w:rtl/>
        </w:rPr>
        <w:t>1</w:t>
      </w:r>
      <w:r w:rsidR="00D07F9E">
        <w:rPr>
          <w:rFonts w:cs="B Nazanin" w:hint="cs"/>
          <w:sz w:val="28"/>
          <w:szCs w:val="28"/>
          <w:rtl/>
        </w:rPr>
        <w:t>5</w:t>
      </w:r>
      <w:r w:rsidR="00184DAE" w:rsidRPr="00AB15D9">
        <w:rPr>
          <w:rFonts w:cs="B Nazanin" w:hint="cs"/>
          <w:sz w:val="28"/>
          <w:szCs w:val="28"/>
          <w:rtl/>
        </w:rPr>
        <w:t xml:space="preserve">) </w:t>
      </w:r>
      <w:r w:rsidR="00553CA1" w:rsidRPr="00AB15D9">
        <w:rPr>
          <w:rFonts w:cs="B Nazanin" w:hint="cs"/>
          <w:sz w:val="28"/>
          <w:szCs w:val="28"/>
          <w:rtl/>
        </w:rPr>
        <w:t>در یک دنبال</w:t>
      </w:r>
      <w:r w:rsidR="00D07F9E">
        <w:rPr>
          <w:rFonts w:cs="B Nazanin" w:hint="cs"/>
          <w:sz w:val="28"/>
          <w:szCs w:val="28"/>
          <w:rtl/>
        </w:rPr>
        <w:t>ۀ</w:t>
      </w:r>
      <w:r w:rsidR="00553CA1" w:rsidRPr="00AB15D9">
        <w:rPr>
          <w:rFonts w:cs="B Nazanin" w:hint="cs"/>
          <w:sz w:val="28"/>
          <w:szCs w:val="28"/>
          <w:rtl/>
        </w:rPr>
        <w:t xml:space="preserve"> حسابی اگر </w:t>
      </w:r>
      <w:r w:rsidR="007275BF" w:rsidRPr="00AB15D9">
        <w:rPr>
          <w:rFonts w:cs="B Nazanin"/>
          <w:position w:val="-12"/>
          <w:sz w:val="28"/>
          <w:szCs w:val="28"/>
        </w:rPr>
        <w:object w:dxaOrig="680" w:dyaOrig="380">
          <v:shape id="_x0000_i1341" type="#_x0000_t75" style="width:33.6pt;height:18pt" o:ole="">
            <v:imagedata r:id="rId640" o:title=""/>
          </v:shape>
          <o:OLEObject Type="Embed" ProgID="Equation.DSMT4" ShapeID="_x0000_i1341" DrawAspect="Content" ObjectID="_1673311093" r:id="rId641"/>
        </w:object>
      </w:r>
      <w:r w:rsidR="00553CA1" w:rsidRPr="00AB15D9">
        <w:rPr>
          <w:rFonts w:cs="B Nazanin" w:hint="cs"/>
          <w:sz w:val="28"/>
          <w:szCs w:val="28"/>
          <w:rtl/>
        </w:rPr>
        <w:t xml:space="preserve"> و </w:t>
      </w:r>
      <w:r w:rsidR="007275BF" w:rsidRPr="00AB15D9">
        <w:rPr>
          <w:rFonts w:cs="B Nazanin"/>
          <w:position w:val="-12"/>
          <w:sz w:val="28"/>
          <w:szCs w:val="28"/>
        </w:rPr>
        <w:object w:dxaOrig="700" w:dyaOrig="380">
          <v:shape id="_x0000_i1342" type="#_x0000_t75" style="width:36pt;height:18pt" o:ole="">
            <v:imagedata r:id="rId642" o:title=""/>
          </v:shape>
          <o:OLEObject Type="Embed" ProgID="Equation.DSMT4" ShapeID="_x0000_i1342" DrawAspect="Content" ObjectID="_1673311094" r:id="rId643"/>
        </w:object>
      </w:r>
      <w:r w:rsidR="00553CA1" w:rsidRPr="00AB15D9">
        <w:rPr>
          <w:rFonts w:cs="B Nazanin" w:hint="cs"/>
          <w:sz w:val="28"/>
          <w:szCs w:val="28"/>
          <w:vertAlign w:val="subscript"/>
          <w:rtl/>
        </w:rPr>
        <w:t xml:space="preserve"> </w:t>
      </w:r>
      <w:r w:rsidR="00553CA1" w:rsidRPr="00AB15D9">
        <w:rPr>
          <w:rFonts w:cs="B Nazanin" w:hint="cs"/>
          <w:sz w:val="28"/>
          <w:szCs w:val="28"/>
          <w:rtl/>
        </w:rPr>
        <w:t xml:space="preserve">آنگاه </w:t>
      </w:r>
      <w:r w:rsidR="007275BF" w:rsidRPr="00AB15D9">
        <w:rPr>
          <w:rFonts w:cs="B Nazanin"/>
          <w:position w:val="-12"/>
          <w:sz w:val="28"/>
          <w:szCs w:val="28"/>
        </w:rPr>
        <w:object w:dxaOrig="1300" w:dyaOrig="380">
          <v:shape id="_x0000_i1343" type="#_x0000_t75" style="width:65.2pt;height:18pt" o:ole="">
            <v:imagedata r:id="rId644" o:title=""/>
          </v:shape>
          <o:OLEObject Type="Embed" ProgID="Equation.DSMT4" ShapeID="_x0000_i1343" DrawAspect="Content" ObjectID="_1673311095" r:id="rId645"/>
        </w:object>
      </w:r>
      <w:r w:rsidR="00553CA1" w:rsidRPr="00AB15D9">
        <w:rPr>
          <w:rFonts w:cs="B Nazanin" w:hint="cs"/>
          <w:sz w:val="28"/>
          <w:szCs w:val="28"/>
          <w:rtl/>
        </w:rPr>
        <w:t>چقدر است؟</w:t>
      </w:r>
    </w:p>
    <w:p w:rsidR="00252375" w:rsidRPr="00CF7237" w:rsidRDefault="007819B5" w:rsidP="00D07F9E">
      <w:pPr>
        <w:bidi/>
        <w:spacing w:line="360" w:lineRule="auto"/>
        <w:rPr>
          <w:rFonts w:asciiTheme="majorBidi" w:hAnsiTheme="majorBidi" w:cs="B Nazanin"/>
          <w:sz w:val="28"/>
          <w:szCs w:val="28"/>
          <w:rtl/>
          <w:lang w:bidi="fa-IR"/>
        </w:rPr>
      </w:pPr>
      <w:r w:rsidRPr="007819B5">
        <w:rPr>
          <w:rFonts w:asciiTheme="majorBidi" w:hAnsiTheme="majorBidi" w:cs="B Nazanin" w:hint="cs"/>
          <w:sz w:val="28"/>
          <w:szCs w:val="28"/>
          <w:rtl/>
          <w:lang w:bidi="fa-IR"/>
        </w:rPr>
        <w:t>1</w:t>
      </w:r>
      <w:r w:rsidR="00252375">
        <w:rPr>
          <w:rFonts w:asciiTheme="majorBidi" w:hAnsiTheme="majorBidi" w:cs="B Nazanin" w:hint="cs"/>
          <w:sz w:val="28"/>
          <w:szCs w:val="28"/>
          <w:rtl/>
          <w:lang w:bidi="fa-IR"/>
        </w:rPr>
        <w:t>1</w:t>
      </w:r>
      <w:r w:rsidR="00D07F9E">
        <w:rPr>
          <w:rFonts w:asciiTheme="majorBidi" w:hAnsiTheme="majorBidi" w:cs="B Nazanin" w:hint="cs"/>
          <w:sz w:val="28"/>
          <w:szCs w:val="28"/>
          <w:rtl/>
          <w:lang w:bidi="fa-IR"/>
        </w:rPr>
        <w:t>6</w:t>
      </w:r>
      <w:r w:rsidRPr="007819B5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) </w:t>
      </w:r>
      <w:r w:rsidR="00701FF9" w:rsidRPr="007819B5">
        <w:rPr>
          <w:rFonts w:asciiTheme="majorBidi" w:hAnsiTheme="majorBidi" w:cs="B Nazanin" w:hint="cs"/>
          <w:sz w:val="28"/>
          <w:szCs w:val="28"/>
          <w:rtl/>
          <w:lang w:bidi="fa-IR"/>
        </w:rPr>
        <w:t>در یک دنبال</w:t>
      </w:r>
      <w:r w:rsidR="00D07F9E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ۀ حسابی  </w:t>
      </w:r>
      <w:r w:rsidR="00D07F9E" w:rsidRPr="009C4C2B">
        <w:rPr>
          <w:position w:val="-12"/>
        </w:rPr>
        <w:object w:dxaOrig="660" w:dyaOrig="380">
          <v:shape id="_x0000_i1344" type="#_x0000_t75" style="width:33.2pt;height:19.6pt" o:ole="">
            <v:imagedata r:id="rId646" o:title=""/>
          </v:shape>
          <o:OLEObject Type="Embed" ProgID="Equation.DSMT4" ShapeID="_x0000_i1344" DrawAspect="Content" ObjectID="_1673311096" r:id="rId647"/>
        </w:object>
      </w:r>
      <w:r w:rsidR="00701FF9" w:rsidRPr="007819B5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و  </w:t>
      </w:r>
      <w:r w:rsidRPr="007819B5">
        <w:rPr>
          <w:rFonts w:cs="B Nazanin"/>
          <w:position w:val="-18"/>
          <w:sz w:val="28"/>
          <w:szCs w:val="28"/>
        </w:rPr>
        <w:object w:dxaOrig="1440" w:dyaOrig="440">
          <v:shape id="_x0000_i1345" type="#_x0000_t75" style="width:1in;height:21.6pt" o:ole="">
            <v:imagedata r:id="rId648" o:title=""/>
          </v:shape>
          <o:OLEObject Type="Embed" ProgID="Equation.DSMT4" ShapeID="_x0000_i1345" DrawAspect="Content" ObjectID="_1673311097" r:id="rId649"/>
        </w:object>
      </w:r>
      <w:r w:rsidR="00701FF9" w:rsidRPr="007819B5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. جمله‌ی </w:t>
      </w:r>
      <w:r w:rsidRPr="009C4C2B">
        <w:rPr>
          <w:position w:val="-4"/>
        </w:rPr>
        <w:object w:dxaOrig="220" w:dyaOrig="200">
          <v:shape id="_x0000_i1346" type="#_x0000_t75" style="width:10.4pt;height:10.4pt" o:ole="">
            <v:imagedata r:id="rId650" o:title=""/>
          </v:shape>
          <o:OLEObject Type="Embed" ProgID="Equation.DSMT4" ShapeID="_x0000_i1346" DrawAspect="Content" ObjectID="_1673311098" r:id="rId651"/>
        </w:object>
      </w:r>
      <w:r w:rsidR="00701FF9" w:rsidRPr="007819B5">
        <w:rPr>
          <w:rFonts w:asciiTheme="majorBidi" w:hAnsiTheme="majorBidi" w:cs="B Nazanin" w:hint="cs"/>
          <w:sz w:val="28"/>
          <w:szCs w:val="28"/>
          <w:rtl/>
          <w:lang w:bidi="fa-IR"/>
        </w:rPr>
        <w:t>ام را بیابید.</w:t>
      </w:r>
    </w:p>
    <w:p w:rsidR="003C234B" w:rsidRDefault="00252375" w:rsidP="00D07F9E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11</w:t>
      </w:r>
      <w:r w:rsidR="00D07F9E">
        <w:rPr>
          <w:rFonts w:cs="B Nazanin" w:hint="cs"/>
          <w:sz w:val="28"/>
          <w:szCs w:val="28"/>
          <w:rtl/>
        </w:rPr>
        <w:t>7</w:t>
      </w:r>
      <w:r w:rsidR="007819B5">
        <w:rPr>
          <w:rFonts w:cs="B Nazanin" w:hint="cs"/>
          <w:sz w:val="28"/>
          <w:szCs w:val="28"/>
          <w:rtl/>
        </w:rPr>
        <w:t xml:space="preserve">) </w:t>
      </w:r>
      <w:r w:rsidR="007819B5" w:rsidRPr="00AB15D9">
        <w:rPr>
          <w:rFonts w:cs="B Nazanin" w:hint="cs"/>
          <w:sz w:val="28"/>
          <w:szCs w:val="28"/>
          <w:rtl/>
        </w:rPr>
        <w:t>در یک دنبال</w:t>
      </w:r>
      <w:r w:rsidR="00D07F9E">
        <w:rPr>
          <w:rFonts w:cs="B Nazanin" w:hint="cs"/>
          <w:sz w:val="28"/>
          <w:szCs w:val="28"/>
          <w:rtl/>
        </w:rPr>
        <w:t>ۀ عددی مجموع چهار جملۀ</w:t>
      </w:r>
      <w:r w:rsidR="007819B5" w:rsidRPr="00AB15D9">
        <w:rPr>
          <w:rFonts w:cs="B Nazanin" w:hint="cs"/>
          <w:sz w:val="28"/>
          <w:szCs w:val="28"/>
          <w:rtl/>
        </w:rPr>
        <w:t xml:space="preserve"> اول 15 و مجموع پنج جمل</w:t>
      </w:r>
      <w:r w:rsidR="00D07F9E">
        <w:rPr>
          <w:rFonts w:cs="B Nazanin" w:hint="cs"/>
          <w:sz w:val="28"/>
          <w:szCs w:val="28"/>
          <w:rtl/>
        </w:rPr>
        <w:t xml:space="preserve">ۀ </w:t>
      </w:r>
      <w:r w:rsidR="007819B5" w:rsidRPr="00AB15D9">
        <w:rPr>
          <w:rFonts w:cs="B Nazanin" w:hint="cs"/>
          <w:sz w:val="28"/>
          <w:szCs w:val="28"/>
          <w:rtl/>
        </w:rPr>
        <w:t>بعدی آن 30 می باشد</w:t>
      </w:r>
      <w:r w:rsidR="00D07F9E">
        <w:rPr>
          <w:rFonts w:cs="B Nazanin" w:hint="cs"/>
          <w:sz w:val="28"/>
          <w:szCs w:val="28"/>
          <w:rtl/>
        </w:rPr>
        <w:t>،</w:t>
      </w:r>
      <w:r w:rsidR="007819B5" w:rsidRPr="00AB15D9">
        <w:rPr>
          <w:rFonts w:cs="B Nazanin" w:hint="cs"/>
          <w:sz w:val="28"/>
          <w:szCs w:val="28"/>
          <w:rtl/>
        </w:rPr>
        <w:t xml:space="preserve"> جمله یازدهم این دنباله </w:t>
      </w:r>
      <w:r w:rsidR="00D07F9E">
        <w:rPr>
          <w:rFonts w:cs="B Nazanin" w:hint="cs"/>
          <w:sz w:val="28"/>
          <w:szCs w:val="28"/>
          <w:rtl/>
        </w:rPr>
        <w:t>را بیابید.</w:t>
      </w:r>
    </w:p>
    <w:p w:rsidR="005B2224" w:rsidRDefault="004E6489" w:rsidP="00A05BC3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</w:t>
      </w:r>
      <w:r w:rsidR="00252375">
        <w:rPr>
          <w:rFonts w:cs="B Nazanin" w:hint="cs"/>
          <w:sz w:val="28"/>
          <w:szCs w:val="28"/>
          <w:rtl/>
        </w:rPr>
        <w:t>1</w:t>
      </w:r>
      <w:r w:rsidR="00D07F9E">
        <w:rPr>
          <w:rFonts w:cs="B Nazanin" w:hint="cs"/>
          <w:sz w:val="28"/>
          <w:szCs w:val="28"/>
          <w:rtl/>
        </w:rPr>
        <w:t>8</w:t>
      </w:r>
      <w:r w:rsidRPr="00AB15D9">
        <w:rPr>
          <w:rFonts w:cs="B Nazanin" w:hint="cs"/>
          <w:sz w:val="28"/>
          <w:szCs w:val="28"/>
          <w:rtl/>
        </w:rPr>
        <w:t>) در دنبال</w:t>
      </w:r>
      <w:r w:rsidR="00A05BC3">
        <w:rPr>
          <w:rFonts w:cs="B Nazanin" w:hint="cs"/>
          <w:sz w:val="28"/>
          <w:szCs w:val="28"/>
          <w:rtl/>
        </w:rPr>
        <w:t xml:space="preserve">ۀ </w:t>
      </w:r>
      <w:r w:rsidRPr="00AB15D9">
        <w:rPr>
          <w:rFonts w:cs="B Nazanin" w:hint="cs"/>
          <w:sz w:val="28"/>
          <w:szCs w:val="28"/>
          <w:rtl/>
        </w:rPr>
        <w:t xml:space="preserve">حسابی </w:t>
      </w:r>
      <w:r w:rsidRPr="00AB15D9">
        <w:rPr>
          <w:rFonts w:cs="B Nazanin"/>
          <w:position w:val="-10"/>
          <w:sz w:val="28"/>
          <w:szCs w:val="28"/>
        </w:rPr>
        <w:object w:dxaOrig="960" w:dyaOrig="300">
          <v:shape id="_x0000_i1347" type="#_x0000_t75" style="width:47.2pt;height:15.2pt" o:ole="">
            <v:imagedata r:id="rId652" o:title=""/>
          </v:shape>
          <o:OLEObject Type="Embed" ProgID="Equation.DSMT4" ShapeID="_x0000_i1347" DrawAspect="Content" ObjectID="_1673311099" r:id="rId653"/>
        </w:object>
      </w:r>
      <w:r w:rsidRPr="00AB15D9">
        <w:rPr>
          <w:rFonts w:cs="B Nazanin" w:hint="cs"/>
          <w:sz w:val="28"/>
          <w:szCs w:val="28"/>
          <w:rtl/>
        </w:rPr>
        <w:t>چند جملۀ کوچک تر از 500 وجود دارد؟</w: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5B2224" w:rsidRPr="00AB15D9" w:rsidTr="00321630">
        <w:trPr>
          <w:trHeight w:val="698"/>
          <w:jc w:val="center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5B2224" w:rsidRPr="00AB15D9" w:rsidRDefault="00B44F01" w:rsidP="00321630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151536282"/>
                <w:placeholder>
                  <w:docPart w:val="44704F99E6004CC8A372EA1118A43086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5B2224" w:rsidRPr="00AB15D9" w:rsidTr="00321630">
        <w:trPr>
          <w:trHeight w:val="17"/>
          <w:jc w:val="center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5B2224" w:rsidRPr="00AB15D9" w:rsidRDefault="00B44F01" w:rsidP="00321630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465618235"/>
                <w:placeholder>
                  <w:docPart w:val="304D6156CC494016B1BBDB445E87E835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D07F9E" w:rsidRDefault="00D07F9E" w:rsidP="00D07F9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2F6C84" w:rsidRPr="00AB15D9" w:rsidRDefault="00D07F9E" w:rsidP="00A05BC3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119)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مجموع سه عددحقیقی </w:t>
      </w:r>
      <w:r w:rsidRPr="00AB15D9">
        <w:rPr>
          <w:rFonts w:cs="B Nazanin"/>
          <w:position w:val="-4"/>
          <w:sz w:val="28"/>
          <w:szCs w:val="28"/>
        </w:rPr>
        <w:object w:dxaOrig="300" w:dyaOrig="220">
          <v:shape id="_x0000_i1348" type="#_x0000_t75" style="width:15.2pt;height:10.4pt" o:ole="">
            <v:imagedata r:id="rId654" o:title=""/>
          </v:shape>
          <o:OLEObject Type="Embed" ProgID="Equation.DSMT4" ShapeID="_x0000_i1348" DrawAspect="Content" ObjectID="_1673311100" r:id="rId655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ومجموع مربعات آنها  </w:t>
      </w:r>
      <w:r w:rsidRPr="00AB15D9">
        <w:rPr>
          <w:rFonts w:cs="B Nazanin"/>
          <w:position w:val="-4"/>
          <w:sz w:val="28"/>
          <w:szCs w:val="28"/>
        </w:rPr>
        <w:object w:dxaOrig="220" w:dyaOrig="220">
          <v:shape id="_x0000_i1349" type="#_x0000_t75" style="width:10.4pt;height:10.4pt" o:ole="">
            <v:imagedata r:id="rId656" o:title=""/>
          </v:shape>
          <o:OLEObject Type="Embed" ProgID="Equation.DSMT4" ShapeID="_x0000_i1349" DrawAspect="Content" ObjectID="_1673311101" r:id="rId657"/>
        </w:objec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>است اگراین سه عدد جملات متوالی یک دنبال</w:t>
      </w:r>
      <w:r w:rsidR="00A05BC3">
        <w:rPr>
          <w:rFonts w:cs="B Nazanin" w:hint="cs"/>
          <w:sz w:val="28"/>
          <w:szCs w:val="28"/>
          <w:rtl/>
          <w:lang w:bidi="fa-IR"/>
        </w:rPr>
        <w:t>ۀ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حسابی باشند با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>چه شرطی مسئله دارای جواب است؟</w:t>
      </w:r>
    </w:p>
    <w:p w:rsidR="002F6C84" w:rsidRPr="00AB15D9" w:rsidRDefault="002F6C84" w:rsidP="00A05BC3">
      <w:pPr>
        <w:pStyle w:val="Signature"/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  <w:lang w:bidi="fa-IR"/>
        </w:rPr>
        <w:t>1</w:t>
      </w:r>
      <w:r w:rsidR="00D07F9E">
        <w:rPr>
          <w:rFonts w:cs="B Nazanin" w:hint="cs"/>
          <w:sz w:val="28"/>
          <w:szCs w:val="28"/>
          <w:rtl/>
          <w:lang w:bidi="fa-IR"/>
        </w:rPr>
        <w:t>20</w:t>
      </w:r>
      <w:r w:rsidRPr="00AB15D9">
        <w:rPr>
          <w:rFonts w:cs="B Nazanin" w:hint="cs"/>
          <w:sz w:val="28"/>
          <w:szCs w:val="28"/>
          <w:rtl/>
          <w:lang w:bidi="fa-IR"/>
        </w:rPr>
        <w:t>)</w:t>
      </w:r>
      <w:r w:rsidRPr="00AB15D9">
        <w:rPr>
          <w:rFonts w:cs="B Nazanin" w:hint="cs"/>
          <w:sz w:val="28"/>
          <w:szCs w:val="28"/>
          <w:rtl/>
        </w:rPr>
        <w:t xml:space="preserve"> مجموع 7 جمل</w:t>
      </w:r>
      <w:r w:rsidR="00A05BC3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اول یک دنبال</w:t>
      </w:r>
      <w:r w:rsidR="00D07F9E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حسابی 7 است</w:t>
      </w:r>
      <w:r w:rsidR="00D07F9E">
        <w:rPr>
          <w:rFonts w:cs="B Nazanin" w:hint="cs"/>
          <w:sz w:val="28"/>
          <w:szCs w:val="28"/>
          <w:rtl/>
        </w:rPr>
        <w:t xml:space="preserve"> و</w:t>
      </w:r>
      <w:r w:rsidRPr="00AB15D9">
        <w:rPr>
          <w:rFonts w:cs="B Nazanin" w:hint="cs"/>
          <w:sz w:val="28"/>
          <w:szCs w:val="28"/>
          <w:rtl/>
        </w:rPr>
        <w:t xml:space="preserve"> حاصل ضرب این جمله ها صفر است</w:t>
      </w:r>
      <w:r w:rsidR="00D07F9E">
        <w:rPr>
          <w:rFonts w:cs="B Nazanin" w:hint="cs"/>
          <w:sz w:val="28"/>
          <w:szCs w:val="28"/>
          <w:rtl/>
        </w:rPr>
        <w:t>،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قدرنسبت </w:t>
      </w:r>
      <w:r w:rsidRPr="00AB15D9">
        <w:rPr>
          <w:rFonts w:cs="B Nazanin" w:hint="cs"/>
          <w:sz w:val="28"/>
          <w:szCs w:val="28"/>
          <w:rtl/>
        </w:rPr>
        <w:t>را</w:t>
      </w:r>
      <w:r w:rsidR="00D07F9E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مشخص کنید.</w:t>
      </w:r>
    </w:p>
    <w:p w:rsidR="00252375" w:rsidRDefault="002F6C84" w:rsidP="00A05BC3">
      <w:pPr>
        <w:bidi/>
        <w:spacing w:line="360" w:lineRule="auto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1</w:t>
      </w:r>
      <w:r w:rsidR="005B2224">
        <w:rPr>
          <w:rFonts w:cs="B Nazanin" w:hint="cs"/>
          <w:sz w:val="28"/>
          <w:szCs w:val="28"/>
          <w:rtl/>
        </w:rPr>
        <w:t>2</w:t>
      </w:r>
      <w:r w:rsidR="00D07F9E">
        <w:rPr>
          <w:rFonts w:cs="B Nazanin" w:hint="cs"/>
          <w:sz w:val="28"/>
          <w:szCs w:val="28"/>
          <w:rtl/>
        </w:rPr>
        <w:t>1</w:t>
      </w:r>
      <w:r w:rsidRPr="00AB15D9">
        <w:rPr>
          <w:rFonts w:cs="B Nazanin" w:hint="cs"/>
          <w:sz w:val="28"/>
          <w:szCs w:val="28"/>
          <w:rtl/>
        </w:rPr>
        <w:t>) نشان دهید اگر اضلاع مثلث قا</w:t>
      </w:r>
      <w:r w:rsidR="00D07F9E">
        <w:rPr>
          <w:rFonts w:cs="B Nazanin" w:hint="cs"/>
          <w:sz w:val="28"/>
          <w:szCs w:val="28"/>
          <w:rtl/>
        </w:rPr>
        <w:t>ئ</w:t>
      </w:r>
      <w:r w:rsidRPr="00AB15D9">
        <w:rPr>
          <w:rFonts w:cs="B Nazanin" w:hint="cs"/>
          <w:sz w:val="28"/>
          <w:szCs w:val="28"/>
          <w:rtl/>
        </w:rPr>
        <w:t xml:space="preserve">م </w:t>
      </w:r>
      <w:r w:rsidR="00D07F9E">
        <w:rPr>
          <w:rFonts w:cs="B Nazanin" w:hint="cs"/>
          <w:sz w:val="28"/>
          <w:szCs w:val="28"/>
          <w:rtl/>
        </w:rPr>
        <w:t>‌</w:t>
      </w:r>
      <w:r w:rsidRPr="00AB15D9">
        <w:rPr>
          <w:rFonts w:cs="B Nazanin" w:hint="cs"/>
          <w:sz w:val="28"/>
          <w:szCs w:val="28"/>
          <w:rtl/>
        </w:rPr>
        <w:t>الزاویه دنبا</w:t>
      </w:r>
      <w:r w:rsidR="00A05BC3">
        <w:rPr>
          <w:rFonts w:cs="B Nazanin" w:hint="cs"/>
          <w:sz w:val="28"/>
          <w:szCs w:val="28"/>
          <w:rtl/>
        </w:rPr>
        <w:t>لۀ</w:t>
      </w:r>
      <w:r w:rsidRPr="00AB15D9">
        <w:rPr>
          <w:rFonts w:cs="B Nazanin" w:hint="cs"/>
          <w:sz w:val="28"/>
          <w:szCs w:val="28"/>
          <w:rtl/>
        </w:rPr>
        <w:t xml:space="preserve"> حسابی بسازند</w:t>
      </w:r>
      <w:r w:rsidR="00D07F9E">
        <w:rPr>
          <w:rFonts w:cs="B Nazanin" w:hint="cs"/>
          <w:sz w:val="28"/>
          <w:szCs w:val="28"/>
          <w:rtl/>
        </w:rPr>
        <w:t>،</w:t>
      </w:r>
      <w:r w:rsidRPr="00AB15D9">
        <w:rPr>
          <w:rFonts w:cs="B Nazanin" w:hint="cs"/>
          <w:sz w:val="28"/>
          <w:szCs w:val="28"/>
          <w:rtl/>
        </w:rPr>
        <w:t xml:space="preserve"> ضلع وسطی چهار</w:t>
      </w:r>
      <w:r w:rsidR="00D07F9E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برابرقدرنسبت است</w:t>
      </w:r>
      <w:r w:rsidR="00D07F9E">
        <w:rPr>
          <w:rFonts w:cs="B Nazanin" w:hint="cs"/>
          <w:sz w:val="28"/>
          <w:szCs w:val="28"/>
          <w:rtl/>
        </w:rPr>
        <w:t>.</w:t>
      </w:r>
    </w:p>
    <w:p w:rsidR="00252375" w:rsidRDefault="00252375" w:rsidP="00D07F9E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>1</w:t>
      </w:r>
      <w:r w:rsidR="005B2224">
        <w:rPr>
          <w:rFonts w:cs="B Nazanin" w:hint="cs"/>
          <w:sz w:val="28"/>
          <w:szCs w:val="28"/>
          <w:rtl/>
        </w:rPr>
        <w:t>2</w:t>
      </w:r>
      <w:r w:rsidR="00D07F9E">
        <w:rPr>
          <w:rFonts w:cs="B Nazanin" w:hint="cs"/>
          <w:sz w:val="28"/>
          <w:szCs w:val="28"/>
          <w:rtl/>
        </w:rPr>
        <w:t>2</w:t>
      </w:r>
      <w:r>
        <w:rPr>
          <w:rFonts w:cs="B Nazanin" w:hint="cs"/>
          <w:sz w:val="28"/>
          <w:szCs w:val="28"/>
          <w:rtl/>
        </w:rPr>
        <w:t xml:space="preserve">) </w:t>
      </w:r>
      <w:r w:rsidRPr="00AB15D9">
        <w:rPr>
          <w:rFonts w:cs="B Nazanin" w:hint="cs"/>
          <w:sz w:val="28"/>
          <w:szCs w:val="28"/>
          <w:rtl/>
        </w:rPr>
        <w:t>در یک دنبال</w:t>
      </w:r>
      <w:r w:rsidR="00D07F9E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حسابی، </w:t>
      </w:r>
      <w:r w:rsidRPr="00AB15D9">
        <w:rPr>
          <w:rFonts w:cs="B Nazanin"/>
          <w:position w:val="-12"/>
          <w:sz w:val="28"/>
          <w:szCs w:val="28"/>
        </w:rPr>
        <w:object w:dxaOrig="680" w:dyaOrig="380">
          <v:shape id="_x0000_i1350" type="#_x0000_t75" style="width:33.6pt;height:18pt" o:ole="">
            <v:imagedata r:id="rId658" o:title=""/>
          </v:shape>
          <o:OLEObject Type="Embed" ProgID="Equation.DSMT4" ShapeID="_x0000_i1350" DrawAspect="Content" ObjectID="_1673311102" r:id="rId659"/>
        </w:object>
      </w:r>
      <w:r w:rsidRPr="00AB15D9">
        <w:rPr>
          <w:rFonts w:cs="B Nazanin" w:hint="cs"/>
          <w:sz w:val="28"/>
          <w:szCs w:val="28"/>
          <w:rtl/>
        </w:rPr>
        <w:t>و</w:t>
      </w:r>
      <w:r w:rsidRPr="00AB15D9">
        <w:rPr>
          <w:rFonts w:cs="B Nazanin"/>
          <w:position w:val="-12"/>
          <w:sz w:val="28"/>
          <w:szCs w:val="28"/>
        </w:rPr>
        <w:object w:dxaOrig="1660" w:dyaOrig="420">
          <v:shape id="_x0000_i1351" type="#_x0000_t75" style="width:82.4pt;height:21.2pt" o:ole="">
            <v:imagedata r:id="rId660" o:title=""/>
          </v:shape>
          <o:OLEObject Type="Embed" ProgID="Equation.DSMT4" ShapeID="_x0000_i1351" DrawAspect="Content" ObjectID="_1673311103" r:id="rId661"/>
        </w:object>
      </w:r>
      <w:r w:rsidRPr="00AB15D9">
        <w:rPr>
          <w:rFonts w:cs="B Nazanin" w:hint="cs"/>
          <w:sz w:val="28"/>
          <w:szCs w:val="28"/>
          <w:rtl/>
        </w:rPr>
        <w:t xml:space="preserve"> است جمل</w:t>
      </w:r>
      <w:r w:rsidR="00D07F9E">
        <w:rPr>
          <w:rFonts w:cs="B Nazanin" w:hint="cs"/>
          <w:sz w:val="28"/>
          <w:szCs w:val="28"/>
          <w:rtl/>
        </w:rPr>
        <w:t xml:space="preserve">ۀ </w:t>
      </w:r>
      <w:r w:rsidRPr="00AB15D9">
        <w:rPr>
          <w:rFonts w:cs="B Nazanin" w:hint="cs"/>
          <w:sz w:val="28"/>
          <w:szCs w:val="28"/>
          <w:rtl/>
        </w:rPr>
        <w:t>عمومی دنباله را بنویسید.</w:t>
      </w:r>
    </w:p>
    <w:p w:rsidR="00350869" w:rsidRPr="005B2224" w:rsidRDefault="00CF7237" w:rsidP="00D07F9E">
      <w:pPr>
        <w:bidi/>
        <w:spacing w:line="360" w:lineRule="auto"/>
        <w:rPr>
          <w:rFonts w:ascii="BNazaninBold" w:cs="B Nazanin"/>
          <w:color w:val="000000"/>
          <w:sz w:val="28"/>
          <w:szCs w:val="28"/>
          <w:rtl/>
        </w:rPr>
      </w:pPr>
      <w:r>
        <w:rPr>
          <w:rFonts w:ascii="BNazaninBold" w:cs="B Nazanin" w:hint="cs"/>
          <w:color w:val="000000"/>
          <w:sz w:val="28"/>
          <w:szCs w:val="28"/>
          <w:rtl/>
        </w:rPr>
        <w:t>1</w:t>
      </w:r>
      <w:r w:rsidR="005B2224">
        <w:rPr>
          <w:rFonts w:ascii="BNazaninBold" w:cs="B Nazanin" w:hint="cs"/>
          <w:color w:val="000000"/>
          <w:sz w:val="28"/>
          <w:szCs w:val="28"/>
          <w:rtl/>
        </w:rPr>
        <w:t>2</w:t>
      </w:r>
      <w:r w:rsidR="00D07F9E">
        <w:rPr>
          <w:rFonts w:ascii="BNazaninBold" w:cs="B Nazanin" w:hint="cs"/>
          <w:color w:val="000000"/>
          <w:sz w:val="28"/>
          <w:szCs w:val="28"/>
          <w:rtl/>
        </w:rPr>
        <w:t>3</w:t>
      </w:r>
      <w:r w:rsidR="006C6C9C" w:rsidRPr="00AB15D9">
        <w:rPr>
          <w:rFonts w:ascii="BNazaninBold" w:cs="B Nazanin" w:hint="cs"/>
          <w:color w:val="000000"/>
          <w:sz w:val="28"/>
          <w:szCs w:val="28"/>
          <w:rtl/>
        </w:rPr>
        <w:t>) در یک دنبال</w:t>
      </w:r>
      <w:r w:rsidR="00D07F9E">
        <w:rPr>
          <w:rFonts w:ascii="BNazaninBold" w:cs="B Nazanin" w:hint="cs"/>
          <w:color w:val="000000"/>
          <w:sz w:val="28"/>
          <w:szCs w:val="28"/>
          <w:rtl/>
        </w:rPr>
        <w:t xml:space="preserve">ۀ </w:t>
      </w:r>
      <w:r w:rsidR="006C6C9C" w:rsidRPr="00AB15D9">
        <w:rPr>
          <w:rFonts w:ascii="BNazaninBold" w:cs="B Nazanin" w:hint="cs"/>
          <w:color w:val="000000"/>
          <w:sz w:val="28"/>
          <w:szCs w:val="28"/>
          <w:rtl/>
        </w:rPr>
        <w:t>حسابی، جملات سوم و هفتم به ترتیب  20و 56 است. دنباله را مشخص کنید.</w:t>
      </w:r>
    </w:p>
    <w:p w:rsidR="00A05BC3" w:rsidRPr="00AB15D9" w:rsidRDefault="00D07F9E" w:rsidP="00BE4A71">
      <w:pPr>
        <w:pStyle w:val="Signature"/>
        <w:jc w:val="right"/>
        <w:rPr>
          <w:rFonts w:cs="B Nazanin"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w:t>124)</w:t>
      </w:r>
      <w:r w:rsidRPr="00D07F9E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زوایای داخلی یک پنج ضلعی محدب دنبال</w:t>
      </w:r>
      <w:r>
        <w:rPr>
          <w:rFonts w:cs="B Nazanin" w:hint="cs"/>
          <w:sz w:val="28"/>
          <w:szCs w:val="28"/>
          <w:rtl/>
        </w:rPr>
        <w:t>ۀ ح</w:t>
      </w:r>
      <w:r w:rsidRPr="00AB15D9">
        <w:rPr>
          <w:rFonts w:cs="B Nazanin" w:hint="cs"/>
          <w:sz w:val="28"/>
          <w:szCs w:val="28"/>
          <w:rtl/>
        </w:rPr>
        <w:t>سابی می سازند</w:t>
      </w:r>
      <w:r w:rsidR="00A05BC3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جمل</w:t>
      </w:r>
      <w:r w:rsidR="00A05BC3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سوم دنباله کدام است؟</w:t>
      </w:r>
    </w:p>
    <w:p w:rsidR="009D6526" w:rsidRDefault="00A05BC3" w:rsidP="006E15FD">
      <w:pPr>
        <w:pStyle w:val="Signature"/>
        <w:tabs>
          <w:tab w:val="right" w:pos="10080"/>
        </w:tabs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</w:t>
      </w:r>
      <w:r w:rsidRPr="00A05BC3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الف)120                           ب)1</w:t>
      </w:r>
      <w:r w:rsidR="006E15FD">
        <w:rPr>
          <w:rFonts w:cs="B Nazanin" w:hint="cs"/>
          <w:sz w:val="28"/>
          <w:szCs w:val="28"/>
          <w:rtl/>
        </w:rPr>
        <w:t xml:space="preserve">35                             </w:t>
      </w:r>
      <w:r w:rsidRPr="00AB15D9">
        <w:rPr>
          <w:rFonts w:cs="B Nazanin" w:hint="cs"/>
          <w:sz w:val="28"/>
          <w:szCs w:val="28"/>
          <w:rtl/>
        </w:rPr>
        <w:t xml:space="preserve">    </w:t>
      </w:r>
      <w:r>
        <w:rPr>
          <w:rFonts w:cs="B Nazanin" w:hint="cs"/>
          <w:sz w:val="28"/>
          <w:szCs w:val="28"/>
          <w:rtl/>
        </w:rPr>
        <w:t>پ</w:t>
      </w:r>
      <w:r w:rsidRPr="00AB15D9">
        <w:rPr>
          <w:rFonts w:cs="B Nazanin" w:hint="cs"/>
          <w:sz w:val="28"/>
          <w:szCs w:val="28"/>
          <w:rtl/>
        </w:rPr>
        <w:t>)10</w:t>
      </w:r>
      <w:r w:rsidR="00922EAC">
        <w:rPr>
          <w:rFonts w:cs="B Nazanin" w:hint="cs"/>
          <w:sz w:val="28"/>
          <w:szCs w:val="28"/>
          <w:rtl/>
        </w:rPr>
        <w:t>0</w:t>
      </w:r>
      <w:r w:rsidR="006E15FD">
        <w:rPr>
          <w:rFonts w:cs="B Nazanin" w:hint="cs"/>
          <w:sz w:val="28"/>
          <w:szCs w:val="28"/>
          <w:rtl/>
        </w:rPr>
        <w:t xml:space="preserve">                     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>)108</w:t>
      </w:r>
      <w:r w:rsidR="00CF7237" w:rsidRPr="00AB15D9">
        <w:rPr>
          <w:rFonts w:cs="B Nazanin" w:hint="cs"/>
          <w:sz w:val="28"/>
          <w:szCs w:val="28"/>
          <w:rtl/>
        </w:rPr>
        <w:t xml:space="preserve">  </w:t>
      </w:r>
    </w:p>
    <w:p w:rsidR="009D6526" w:rsidRDefault="009D6526" w:rsidP="009D6526">
      <w:pPr>
        <w:pStyle w:val="Signature"/>
        <w:tabs>
          <w:tab w:val="right" w:pos="10080"/>
        </w:tabs>
        <w:bidi/>
        <w:rPr>
          <w:rFonts w:cs="B Nazanin"/>
          <w:sz w:val="28"/>
          <w:szCs w:val="28"/>
          <w:rtl/>
        </w:rPr>
      </w:pPr>
    </w:p>
    <w:p w:rsidR="00527E6B" w:rsidRDefault="00A05BC3" w:rsidP="00BE4A71">
      <w:pPr>
        <w:pStyle w:val="Signature"/>
        <w:tabs>
          <w:tab w:val="right" w:pos="10080"/>
        </w:tabs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125)</w:t>
      </w:r>
      <w:r w:rsidR="00CF7237" w:rsidRPr="00AB15D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در دنباله هندسی </w:t>
      </w:r>
      <w:r w:rsidR="00527E6B">
        <w:rPr>
          <w:rFonts w:cs="B Nazanin" w:hint="cs"/>
          <w:sz w:val="28"/>
          <w:szCs w:val="28"/>
          <w:rtl/>
        </w:rPr>
        <w:t>زیر</w:t>
      </w:r>
      <w:r w:rsidRPr="00AB15D9">
        <w:rPr>
          <w:rFonts w:cs="B Nazanin" w:hint="cs"/>
          <w:sz w:val="28"/>
          <w:szCs w:val="28"/>
          <w:rtl/>
        </w:rPr>
        <w:t xml:space="preserve"> قدر نسبت و جمل</w:t>
      </w:r>
      <w:r w:rsidR="00BE4A71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عمومی را بدست آورید</w:t>
      </w:r>
      <w:r>
        <w:rPr>
          <w:rFonts w:cs="B Nazanin" w:hint="cs"/>
          <w:sz w:val="28"/>
          <w:szCs w:val="28"/>
          <w:rtl/>
        </w:rPr>
        <w:t xml:space="preserve">.   </w:t>
      </w:r>
    </w:p>
    <w:p w:rsidR="00527E6B" w:rsidRDefault="00527E6B" w:rsidP="009D6526">
      <w:pPr>
        <w:pStyle w:val="Signature"/>
        <w:tabs>
          <w:tab w:val="right" w:pos="10080"/>
        </w:tabs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                                                                                       </w:t>
      </w:r>
      <w:r w:rsidR="00A05BC3">
        <w:rPr>
          <w:rFonts w:cs="B Nazanin" w:hint="cs"/>
          <w:sz w:val="28"/>
          <w:szCs w:val="28"/>
          <w:rtl/>
        </w:rPr>
        <w:t xml:space="preserve">    </w:t>
      </w:r>
      <w:r w:rsidR="00A05BC3" w:rsidRPr="00AB15D9">
        <w:rPr>
          <w:rFonts w:cs="B Nazanin" w:hint="cs"/>
          <w:sz w:val="28"/>
          <w:szCs w:val="28"/>
          <w:rtl/>
        </w:rPr>
        <w:t>.</w:t>
      </w:r>
      <w:r w:rsidR="00A05BC3" w:rsidRPr="00A05BC3">
        <w:rPr>
          <w:rFonts w:cs="B Nazanin"/>
          <w:sz w:val="28"/>
          <w:szCs w:val="28"/>
        </w:rPr>
        <w:t xml:space="preserve"> </w:t>
      </w:r>
      <w:r w:rsidR="00A05BC3" w:rsidRPr="00AB15D9">
        <w:rPr>
          <w:rFonts w:cs="B Nazanin"/>
          <w:position w:val="-10"/>
          <w:sz w:val="28"/>
          <w:szCs w:val="28"/>
        </w:rPr>
        <w:object w:dxaOrig="1600" w:dyaOrig="320">
          <v:shape id="_x0000_i1352" type="#_x0000_t75" style="width:80.4pt;height:17.2pt" o:ole="">
            <v:imagedata r:id="rId662" o:title=""/>
          </v:shape>
          <o:OLEObject Type="Embed" ProgID="Equation.DSMT4" ShapeID="_x0000_i1352" DrawAspect="Content" ObjectID="_1673311104" r:id="rId663"/>
        </w:object>
      </w:r>
      <w:r w:rsidR="00CF7237" w:rsidRPr="00AB15D9">
        <w:rPr>
          <w:rFonts w:cs="B Nazanin" w:hint="cs"/>
          <w:sz w:val="28"/>
          <w:szCs w:val="28"/>
          <w:rtl/>
        </w:rPr>
        <w:t xml:space="preserve">  </w:t>
      </w:r>
    </w:p>
    <w:p w:rsidR="005B2224" w:rsidRDefault="00BE4A71" w:rsidP="00BE4A71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126) </w:t>
      </w:r>
      <w:r w:rsidR="00527E6B" w:rsidRPr="00AB15D9">
        <w:rPr>
          <w:rFonts w:cs="B Nazanin" w:hint="cs"/>
          <w:sz w:val="28"/>
          <w:szCs w:val="28"/>
          <w:rtl/>
        </w:rPr>
        <w:t>بین دوعدد10 و14 به تعداد399 واسط</w:t>
      </w:r>
      <w:r>
        <w:rPr>
          <w:rFonts w:cs="B Nazanin" w:hint="cs"/>
          <w:sz w:val="28"/>
          <w:szCs w:val="28"/>
          <w:rtl/>
        </w:rPr>
        <w:t>ۀ</w:t>
      </w:r>
      <w:r w:rsidR="00527E6B" w:rsidRPr="00AB15D9">
        <w:rPr>
          <w:rFonts w:cs="B Nazanin" w:hint="cs"/>
          <w:sz w:val="28"/>
          <w:szCs w:val="28"/>
          <w:rtl/>
        </w:rPr>
        <w:t xml:space="preserve"> حسابی درج می کنیم جمل</w:t>
      </w:r>
      <w:r>
        <w:rPr>
          <w:rFonts w:cs="B Nazanin" w:hint="cs"/>
          <w:sz w:val="28"/>
          <w:szCs w:val="28"/>
          <w:rtl/>
        </w:rPr>
        <w:t>ۀ</w:t>
      </w:r>
      <w:r w:rsidR="00527E6B" w:rsidRPr="00AB15D9">
        <w:rPr>
          <w:rFonts w:cs="B Nazanin" w:hint="cs"/>
          <w:sz w:val="28"/>
          <w:szCs w:val="28"/>
          <w:rtl/>
        </w:rPr>
        <w:t xml:space="preserve"> 299 ام دنباله چنداست؟</w:t>
      </w:r>
      <w:r w:rsidR="00CF7237" w:rsidRPr="00AB15D9">
        <w:rPr>
          <w:rFonts w:cs="B Nazanin" w:hint="cs"/>
          <w:sz w:val="28"/>
          <w:szCs w:val="28"/>
          <w:rtl/>
        </w:rPr>
        <w:t xml:space="preserve">                                                  </w:t>
      </w:r>
      <w:r w:rsidR="00527E6B">
        <w:rPr>
          <w:rFonts w:cs="B Nazanin" w:hint="cs"/>
          <w:sz w:val="28"/>
          <w:szCs w:val="28"/>
          <w:rtl/>
        </w:rPr>
        <w:t xml:space="preserve">                            </w:t>
      </w:r>
    </w:p>
    <w:p w:rsidR="00A05BC3" w:rsidRDefault="00527E6B" w:rsidP="006E15FD">
      <w:pPr>
        <w:bidi/>
        <w:spacing w:line="360" w:lineRule="auto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الف)12                             ب)98/12                            </w:t>
      </w:r>
      <w:r w:rsidR="006E15FD">
        <w:rPr>
          <w:rFonts w:cs="B Nazanin" w:hint="cs"/>
          <w:sz w:val="28"/>
          <w:szCs w:val="28"/>
          <w:rtl/>
        </w:rPr>
        <w:t xml:space="preserve">  پ)98/10                   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="00922EAC"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>)10</w:t>
      </w:r>
    </w:p>
    <w:p w:rsidR="009D6526" w:rsidRDefault="00BE4A71" w:rsidP="00BE4A71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127</w:t>
      </w:r>
      <w:r w:rsidR="009D6526">
        <w:rPr>
          <w:rFonts w:cs="B Nazanin" w:hint="cs"/>
          <w:sz w:val="28"/>
          <w:szCs w:val="28"/>
          <w:rtl/>
        </w:rPr>
        <w:t>)</w:t>
      </w:r>
      <w:r w:rsidR="009D6526" w:rsidRPr="00CF7237">
        <w:rPr>
          <w:rFonts w:cs="B Nazanin" w:hint="cs"/>
          <w:sz w:val="28"/>
          <w:szCs w:val="28"/>
          <w:rtl/>
        </w:rPr>
        <w:t xml:space="preserve"> </w:t>
      </w:r>
      <w:r w:rsidR="009D6526" w:rsidRPr="00AB15D9">
        <w:rPr>
          <w:rFonts w:cs="B Nazanin" w:hint="cs"/>
          <w:sz w:val="28"/>
          <w:szCs w:val="28"/>
          <w:rtl/>
        </w:rPr>
        <w:t>دنبال</w:t>
      </w:r>
      <w:r>
        <w:rPr>
          <w:rFonts w:cs="B Nazanin" w:hint="cs"/>
          <w:sz w:val="28"/>
          <w:szCs w:val="28"/>
          <w:rtl/>
        </w:rPr>
        <w:t>ۀ</w:t>
      </w:r>
      <w:r w:rsidR="009D6526" w:rsidRPr="00AB15D9">
        <w:rPr>
          <w:rFonts w:cs="B Nazanin" w:hint="cs"/>
          <w:sz w:val="28"/>
          <w:szCs w:val="28"/>
          <w:rtl/>
        </w:rPr>
        <w:t xml:space="preserve"> .... و 16 و 8- و 4 را در نظر بگیرید جمل</w:t>
      </w:r>
      <w:r>
        <w:rPr>
          <w:rFonts w:cs="B Nazanin" w:hint="cs"/>
          <w:sz w:val="28"/>
          <w:szCs w:val="28"/>
          <w:rtl/>
        </w:rPr>
        <w:t>ۀ چند</w:t>
      </w:r>
      <w:r w:rsidR="009D6526" w:rsidRPr="00AB15D9">
        <w:rPr>
          <w:rFonts w:cs="B Nazanin" w:hint="cs"/>
          <w:sz w:val="28"/>
          <w:szCs w:val="28"/>
          <w:rtl/>
        </w:rPr>
        <w:t>م این دنباله 1024 است.</w:t>
      </w:r>
    </w:p>
    <w:p w:rsidR="005B2224" w:rsidRDefault="00BE4A71" w:rsidP="00BE4A71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128)</w:t>
      </w:r>
      <w:r w:rsidRPr="00BE4A71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جمل</w:t>
      </w:r>
      <w:r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عمومی دنبال</w:t>
      </w:r>
      <w:r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هندسی را بیابید که جملات دوم و پنجم آن به ترتیب 2-و 16- باشد.</w:t>
      </w:r>
    </w:p>
    <w:p w:rsidR="00BE4A71" w:rsidRDefault="00BE4A71" w:rsidP="00BE4A71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129)</w:t>
      </w:r>
      <w:r w:rsidRPr="00BE4A71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مقدار </w:t>
      </w:r>
      <w:r w:rsidRPr="00AB15D9">
        <w:rPr>
          <w:rFonts w:cs="B Nazanin"/>
          <w:position w:val="-4"/>
          <w:sz w:val="28"/>
          <w:szCs w:val="28"/>
        </w:rPr>
        <w:object w:dxaOrig="220" w:dyaOrig="220">
          <v:shape id="_x0000_i1353" type="#_x0000_t75" style="width:10.4pt;height:10.4pt" o:ole="">
            <v:imagedata r:id="rId664" o:title=""/>
          </v:shape>
          <o:OLEObject Type="Embed" ProgID="Equation.DSMT4" ShapeID="_x0000_i1353" DrawAspect="Content" ObjectID="_1673311105" r:id="rId665"/>
        </w:object>
      </w:r>
      <w:r w:rsidRPr="00AB15D9">
        <w:rPr>
          <w:rFonts w:cs="B Nazanin" w:hint="cs"/>
          <w:sz w:val="28"/>
          <w:szCs w:val="28"/>
          <w:rtl/>
        </w:rPr>
        <w:t xml:space="preserve"> را طوری بیابید که سه عبارت</w:t>
      </w:r>
      <w:r w:rsidRPr="00AB15D9">
        <w:rPr>
          <w:rFonts w:cs="B Nazanin"/>
          <w:position w:val="-6"/>
          <w:sz w:val="28"/>
          <w:szCs w:val="28"/>
        </w:rPr>
        <w:object w:dxaOrig="560" w:dyaOrig="260">
          <v:shape id="_x0000_i1354" type="#_x0000_t75" style="width:27.6pt;height:12.8pt" o:ole="">
            <v:imagedata r:id="rId666" o:title=""/>
          </v:shape>
          <o:OLEObject Type="Embed" ProgID="Equation.DSMT4" ShapeID="_x0000_i1354" DrawAspect="Content" ObjectID="_1673311106" r:id="rId667"/>
        </w:object>
      </w:r>
      <w:r w:rsidRPr="00AB15D9">
        <w:rPr>
          <w:rFonts w:cs="B Nazanin" w:hint="cs"/>
          <w:sz w:val="28"/>
          <w:szCs w:val="28"/>
          <w:rtl/>
        </w:rPr>
        <w:t xml:space="preserve"> و</w:t>
      </w:r>
      <w:r w:rsidRPr="00AB15D9">
        <w:rPr>
          <w:rFonts w:cs="B Nazanin"/>
          <w:position w:val="-6"/>
          <w:sz w:val="28"/>
          <w:szCs w:val="28"/>
        </w:rPr>
        <w:object w:dxaOrig="660" w:dyaOrig="260">
          <v:shape id="_x0000_i1355" type="#_x0000_t75" style="width:33.2pt;height:12.8pt" o:ole="">
            <v:imagedata r:id="rId668" o:title=""/>
          </v:shape>
          <o:OLEObject Type="Embed" ProgID="Equation.DSMT4" ShapeID="_x0000_i1355" DrawAspect="Content" ObjectID="_1673311107" r:id="rId669"/>
        </w:object>
      </w:r>
      <w:r w:rsidRPr="00AB15D9">
        <w:rPr>
          <w:rFonts w:cs="B Nazanin" w:hint="cs"/>
          <w:sz w:val="28"/>
          <w:szCs w:val="28"/>
          <w:rtl/>
        </w:rPr>
        <w:t xml:space="preserve"> و </w:t>
      </w:r>
      <w:r w:rsidRPr="00AB15D9">
        <w:rPr>
          <w:rFonts w:cs="B Nazanin"/>
          <w:position w:val="-6"/>
          <w:sz w:val="28"/>
          <w:szCs w:val="28"/>
        </w:rPr>
        <w:object w:dxaOrig="740" w:dyaOrig="279">
          <v:shape id="_x0000_i1356" type="#_x0000_t75" style="width:36pt;height:14.4pt" o:ole="">
            <v:imagedata r:id="rId670" o:title=""/>
          </v:shape>
          <o:OLEObject Type="Embed" ProgID="Equation.DSMT4" ShapeID="_x0000_i1356" DrawAspect="Content" ObjectID="_1673311108" r:id="rId671"/>
        </w:object>
      </w:r>
      <w:r w:rsidRPr="00AB15D9">
        <w:rPr>
          <w:rFonts w:cs="B Nazanin" w:hint="cs"/>
          <w:sz w:val="28"/>
          <w:szCs w:val="28"/>
          <w:rtl/>
        </w:rPr>
        <w:t xml:space="preserve"> تشکیل دنبال</w:t>
      </w:r>
      <w:r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هندسی دهند.</w:t>
      </w:r>
    </w:p>
    <w:p w:rsidR="00BE4A71" w:rsidRDefault="00BE4A71" w:rsidP="00BE4A71">
      <w:pPr>
        <w:bidi/>
        <w:spacing w:line="360" w:lineRule="auto"/>
        <w:rPr>
          <w:rFonts w:cs="B Nazanin"/>
          <w:sz w:val="28"/>
          <w:szCs w:val="28"/>
          <w:rtl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D0F90" w:rsidRPr="00AB15D9" w:rsidTr="00321630">
        <w:trPr>
          <w:trHeight w:val="698"/>
          <w:jc w:val="center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8D0F90" w:rsidRPr="00AB15D9" w:rsidRDefault="00B44F01" w:rsidP="00321630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787164050"/>
                <w:placeholder>
                  <w:docPart w:val="0DD0D62450A34DA1AFED739B2995FED8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D0F90" w:rsidRPr="00AB15D9" w:rsidTr="00321630">
        <w:trPr>
          <w:trHeight w:val="17"/>
          <w:jc w:val="center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8D0F90" w:rsidRPr="00AB15D9" w:rsidRDefault="00B44F01" w:rsidP="00321630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999424803"/>
                <w:placeholder>
                  <w:docPart w:val="41F980D04C17431FBC253C82779F1FB9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5B2224" w:rsidRDefault="005B2224" w:rsidP="005B2224">
      <w:pPr>
        <w:bidi/>
        <w:spacing w:line="360" w:lineRule="auto"/>
        <w:rPr>
          <w:rFonts w:cs="B Nazanin"/>
          <w:sz w:val="28"/>
          <w:szCs w:val="28"/>
          <w:rtl/>
        </w:rPr>
      </w:pPr>
    </w:p>
    <w:p w:rsidR="007819B5" w:rsidRPr="00AB15D9" w:rsidRDefault="00CF7237" w:rsidP="00BE4A71">
      <w:pPr>
        <w:bidi/>
        <w:spacing w:line="360" w:lineRule="auto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</w:t>
      </w:r>
      <w:r w:rsidR="00BE4A71">
        <w:rPr>
          <w:rFonts w:cs="B Nazanin" w:hint="cs"/>
          <w:sz w:val="28"/>
          <w:szCs w:val="28"/>
          <w:rtl/>
        </w:rPr>
        <w:t>30</w:t>
      </w:r>
      <w:r w:rsidR="007819B5" w:rsidRPr="00AB15D9">
        <w:rPr>
          <w:rFonts w:cs="B Nazanin" w:hint="cs"/>
          <w:sz w:val="28"/>
          <w:szCs w:val="28"/>
          <w:rtl/>
        </w:rPr>
        <w:t>) در یک دنبال</w:t>
      </w:r>
      <w:r w:rsidR="00BE4A71">
        <w:rPr>
          <w:rFonts w:cs="B Nazanin" w:hint="cs"/>
          <w:sz w:val="28"/>
          <w:szCs w:val="28"/>
          <w:rtl/>
        </w:rPr>
        <w:t>ۀ</w:t>
      </w:r>
      <w:r w:rsidR="007819B5" w:rsidRPr="00AB15D9">
        <w:rPr>
          <w:rFonts w:cs="B Nazanin" w:hint="cs"/>
          <w:sz w:val="28"/>
          <w:szCs w:val="28"/>
          <w:rtl/>
        </w:rPr>
        <w:t xml:space="preserve"> هندسی جمل</w:t>
      </w:r>
      <w:r w:rsidR="00BE4A71">
        <w:rPr>
          <w:rFonts w:cs="B Nazanin" w:hint="cs"/>
          <w:sz w:val="28"/>
          <w:szCs w:val="28"/>
          <w:rtl/>
        </w:rPr>
        <w:t xml:space="preserve">ۀ </w:t>
      </w:r>
      <w:r w:rsidR="007819B5" w:rsidRPr="00AB15D9">
        <w:rPr>
          <w:rFonts w:cs="B Nazanin" w:hint="cs"/>
          <w:sz w:val="28"/>
          <w:szCs w:val="28"/>
          <w:rtl/>
        </w:rPr>
        <w:t>هفتم 27 برابر جمل</w:t>
      </w:r>
      <w:r w:rsidR="00BE4A71">
        <w:rPr>
          <w:rFonts w:cs="B Nazanin" w:hint="cs"/>
          <w:sz w:val="28"/>
          <w:szCs w:val="28"/>
          <w:rtl/>
        </w:rPr>
        <w:t>ۀ</w:t>
      </w:r>
      <w:r w:rsidR="007819B5" w:rsidRPr="00AB15D9">
        <w:rPr>
          <w:rFonts w:cs="B Nazanin" w:hint="cs"/>
          <w:sz w:val="28"/>
          <w:szCs w:val="28"/>
          <w:rtl/>
        </w:rPr>
        <w:t xml:space="preserve"> چهارم است اگر جمل</w:t>
      </w:r>
      <w:r w:rsidR="00BE4A71">
        <w:rPr>
          <w:rFonts w:cs="B Nazanin" w:hint="cs"/>
          <w:sz w:val="28"/>
          <w:szCs w:val="28"/>
          <w:rtl/>
        </w:rPr>
        <w:t xml:space="preserve">ۀ </w:t>
      </w:r>
      <w:r w:rsidR="007819B5" w:rsidRPr="00AB15D9">
        <w:rPr>
          <w:rFonts w:cs="B Nazanin" w:hint="cs"/>
          <w:sz w:val="28"/>
          <w:szCs w:val="28"/>
          <w:rtl/>
        </w:rPr>
        <w:t xml:space="preserve">دوم 6 باشد </w:t>
      </w:r>
    </w:p>
    <w:p w:rsidR="007819B5" w:rsidRPr="00AB15D9" w:rsidRDefault="007819B5" w:rsidP="00BE4A71">
      <w:pPr>
        <w:bidi/>
        <w:spacing w:line="360" w:lineRule="auto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الف) جمل</w:t>
      </w:r>
      <w:r w:rsidR="00BE4A71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عمومی آن را بدست آورید.</w:t>
      </w:r>
    </w:p>
    <w:p w:rsidR="007819B5" w:rsidRPr="00AB15D9" w:rsidRDefault="007819B5" w:rsidP="00BE4A71">
      <w:pPr>
        <w:bidi/>
        <w:spacing w:line="360" w:lineRule="auto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ب) جمل</w:t>
      </w:r>
      <w:r w:rsidR="00BE4A71">
        <w:rPr>
          <w:rFonts w:cs="B Nazanin" w:hint="cs"/>
          <w:sz w:val="28"/>
          <w:szCs w:val="28"/>
          <w:rtl/>
        </w:rPr>
        <w:t xml:space="preserve">ۀ </w:t>
      </w:r>
      <w:r w:rsidRPr="00AB15D9">
        <w:rPr>
          <w:rFonts w:cs="B Nazanin" w:hint="cs"/>
          <w:sz w:val="28"/>
          <w:szCs w:val="28"/>
          <w:rtl/>
        </w:rPr>
        <w:t>دهم چند برابر جمل</w:t>
      </w:r>
      <w:r w:rsidR="00BE4A71">
        <w:rPr>
          <w:rFonts w:cs="B Nazanin" w:hint="cs"/>
          <w:sz w:val="28"/>
          <w:szCs w:val="28"/>
          <w:rtl/>
        </w:rPr>
        <w:t xml:space="preserve">ۀ </w:t>
      </w:r>
      <w:r w:rsidRPr="00AB15D9">
        <w:rPr>
          <w:rFonts w:cs="B Nazanin" w:hint="cs"/>
          <w:sz w:val="28"/>
          <w:szCs w:val="28"/>
          <w:rtl/>
        </w:rPr>
        <w:t>هشتم است.</w:t>
      </w:r>
    </w:p>
    <w:p w:rsidR="007819B5" w:rsidRPr="00AB15D9" w:rsidRDefault="00CF7237" w:rsidP="00BE4A71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>1</w:t>
      </w:r>
      <w:r w:rsidR="00BE4A71">
        <w:rPr>
          <w:rFonts w:cs="B Nazanin" w:hint="cs"/>
          <w:sz w:val="28"/>
          <w:szCs w:val="28"/>
          <w:rtl/>
        </w:rPr>
        <w:t>31</w:t>
      </w:r>
      <w:r>
        <w:rPr>
          <w:rFonts w:cs="B Nazanin" w:hint="cs"/>
          <w:sz w:val="28"/>
          <w:szCs w:val="28"/>
          <w:rtl/>
        </w:rPr>
        <w:t xml:space="preserve">) </w:t>
      </w:r>
      <w:r w:rsidR="00BE4A71">
        <w:rPr>
          <w:rFonts w:cs="B Nazanin" w:hint="cs"/>
          <w:sz w:val="28"/>
          <w:szCs w:val="28"/>
          <w:rtl/>
        </w:rPr>
        <w:t xml:space="preserve">در یک </w:t>
      </w:r>
      <w:r w:rsidR="00BE4A71">
        <w:rPr>
          <w:rFonts w:asciiTheme="majorBidi" w:hAnsiTheme="majorBidi" w:cs="B Nazanin" w:hint="cs"/>
          <w:sz w:val="28"/>
          <w:szCs w:val="28"/>
          <w:rtl/>
          <w:lang w:bidi="fa-IR"/>
        </w:rPr>
        <w:t>دنبالۀ هندسی حاصل‌ضرب جمله‌های</w:t>
      </w:r>
      <w:r w:rsidRPr="00EE56AB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دوم و نهم برابر </w:t>
      </w:r>
      <w:r w:rsidRPr="009C4C2B">
        <w:rPr>
          <w:position w:val="-28"/>
        </w:rPr>
        <w:object w:dxaOrig="499" w:dyaOrig="720">
          <v:shape id="_x0000_i1357" type="#_x0000_t75" style="width:24.8pt;height:36pt" o:ole="">
            <v:imagedata r:id="rId672" o:title=""/>
          </v:shape>
          <o:OLEObject Type="Embed" ProgID="Equation.DSMT4" ShapeID="_x0000_i1357" DrawAspect="Content" ObjectID="_1673311109" r:id="rId673"/>
        </w:object>
      </w:r>
      <w:r w:rsidRPr="00EE56AB">
        <w:rPr>
          <w:rFonts w:cs="B Nazanin" w:hint="cs"/>
          <w:sz w:val="28"/>
          <w:szCs w:val="28"/>
          <w:rtl/>
        </w:rPr>
        <w:t xml:space="preserve"> است. اگر جمل</w:t>
      </w:r>
      <w:r w:rsidR="00BE4A71">
        <w:rPr>
          <w:rFonts w:cs="B Nazanin" w:hint="cs"/>
          <w:sz w:val="28"/>
          <w:szCs w:val="28"/>
          <w:rtl/>
        </w:rPr>
        <w:t>ۀ</w:t>
      </w:r>
      <w:r w:rsidRPr="00EE56AB">
        <w:rPr>
          <w:rFonts w:cs="B Nazanin" w:hint="cs"/>
          <w:sz w:val="28"/>
          <w:szCs w:val="28"/>
          <w:rtl/>
        </w:rPr>
        <w:t xml:space="preserve"> سوم دنباله برابر </w:t>
      </w:r>
      <w:r w:rsidRPr="009C4C2B">
        <w:rPr>
          <w:position w:val="-28"/>
        </w:rPr>
        <w:object w:dxaOrig="340" w:dyaOrig="720">
          <v:shape id="_x0000_i1358" type="#_x0000_t75" style="width:17.2pt;height:36pt" o:ole="">
            <v:imagedata r:id="rId674" o:title=""/>
          </v:shape>
          <o:OLEObject Type="Embed" ProgID="Equation.DSMT4" ShapeID="_x0000_i1358" DrawAspect="Content" ObjectID="_1673311110" r:id="rId675"/>
        </w:object>
      </w:r>
      <w:r w:rsidRPr="00EE56AB">
        <w:rPr>
          <w:rFonts w:cs="B Nazanin" w:hint="cs"/>
          <w:sz w:val="28"/>
          <w:szCs w:val="28"/>
          <w:rtl/>
        </w:rPr>
        <w:t xml:space="preserve"> باشد،</w:t>
      </w:r>
      <w:r w:rsidR="00BE4A71">
        <w:rPr>
          <w:rFonts w:cs="B Nazanin" w:hint="cs"/>
          <w:sz w:val="28"/>
          <w:szCs w:val="28"/>
          <w:rtl/>
        </w:rPr>
        <w:t xml:space="preserve"> </w:t>
      </w:r>
      <w:r w:rsidRPr="00EE56AB">
        <w:rPr>
          <w:rFonts w:cs="B Nazanin" w:hint="cs"/>
          <w:sz w:val="28"/>
          <w:szCs w:val="28"/>
          <w:rtl/>
        </w:rPr>
        <w:t>جمل</w:t>
      </w:r>
      <w:r w:rsidR="00BE4A71">
        <w:rPr>
          <w:rFonts w:cs="B Nazanin" w:hint="cs"/>
          <w:sz w:val="28"/>
          <w:szCs w:val="28"/>
          <w:rtl/>
        </w:rPr>
        <w:t>ۀ</w:t>
      </w:r>
      <w:r w:rsidRPr="00EE56AB">
        <w:rPr>
          <w:rFonts w:cs="B Nazanin" w:hint="cs"/>
          <w:sz w:val="28"/>
          <w:szCs w:val="28"/>
          <w:rtl/>
        </w:rPr>
        <w:t xml:space="preserve"> هشتم دنباله را بدست آورید.</w:t>
      </w:r>
    </w:p>
    <w:p w:rsidR="007819B5" w:rsidRPr="00AB15D9" w:rsidRDefault="00CF7237" w:rsidP="00BE4A71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</w:t>
      </w:r>
      <w:r w:rsidR="008D0F90">
        <w:rPr>
          <w:rFonts w:cs="B Nazanin" w:hint="cs"/>
          <w:sz w:val="28"/>
          <w:szCs w:val="28"/>
          <w:rtl/>
        </w:rPr>
        <w:t>3</w:t>
      </w:r>
      <w:r w:rsidR="00BE4A71">
        <w:rPr>
          <w:rFonts w:cs="B Nazanin" w:hint="cs"/>
          <w:sz w:val="28"/>
          <w:szCs w:val="28"/>
          <w:rtl/>
        </w:rPr>
        <w:t>2</w:t>
      </w:r>
      <w:r>
        <w:rPr>
          <w:rFonts w:cs="B Nazanin" w:hint="cs"/>
          <w:sz w:val="28"/>
          <w:szCs w:val="28"/>
          <w:rtl/>
        </w:rPr>
        <w:t xml:space="preserve">) </w:t>
      </w:r>
      <w:r w:rsidR="007819B5" w:rsidRPr="00AB15D9">
        <w:rPr>
          <w:rFonts w:cs="B Nazanin" w:hint="cs"/>
          <w:sz w:val="28"/>
          <w:szCs w:val="28"/>
          <w:rtl/>
        </w:rPr>
        <w:t>در یک دنبال</w:t>
      </w:r>
      <w:r w:rsidR="00BE4A71">
        <w:rPr>
          <w:rFonts w:cs="B Nazanin" w:hint="cs"/>
          <w:sz w:val="28"/>
          <w:szCs w:val="28"/>
          <w:rtl/>
        </w:rPr>
        <w:t>ۀ</w:t>
      </w:r>
      <w:r w:rsidR="007819B5" w:rsidRPr="00AB15D9">
        <w:rPr>
          <w:rFonts w:cs="B Nazanin" w:hint="cs"/>
          <w:sz w:val="28"/>
          <w:szCs w:val="28"/>
          <w:rtl/>
        </w:rPr>
        <w:t xml:space="preserve"> هندسی جمله دوم 10و جمله پنجم 80  است. این دنباله را مشخص کنید.</w:t>
      </w:r>
    </w:p>
    <w:p w:rsidR="007819B5" w:rsidRPr="00AB15D9" w:rsidRDefault="00CF7237" w:rsidP="00BE4A71">
      <w:pPr>
        <w:bidi/>
        <w:spacing w:line="360" w:lineRule="auto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</w:t>
      </w:r>
      <w:r w:rsidR="008D0F90">
        <w:rPr>
          <w:rFonts w:cs="B Nazanin" w:hint="cs"/>
          <w:sz w:val="28"/>
          <w:szCs w:val="28"/>
          <w:rtl/>
        </w:rPr>
        <w:t>3</w:t>
      </w:r>
      <w:r w:rsidR="00BE4A71">
        <w:rPr>
          <w:rFonts w:cs="B Nazanin" w:hint="cs"/>
          <w:sz w:val="28"/>
          <w:szCs w:val="28"/>
          <w:rtl/>
        </w:rPr>
        <w:t>3</w:t>
      </w:r>
      <w:r>
        <w:rPr>
          <w:rFonts w:cs="B Nazanin" w:hint="cs"/>
          <w:sz w:val="28"/>
          <w:szCs w:val="28"/>
          <w:rtl/>
        </w:rPr>
        <w:t xml:space="preserve">) </w:t>
      </w:r>
      <w:r w:rsidR="007819B5" w:rsidRPr="00AB15D9">
        <w:rPr>
          <w:rFonts w:cs="B Nazanin" w:hint="cs"/>
          <w:sz w:val="28"/>
          <w:szCs w:val="28"/>
          <w:rtl/>
        </w:rPr>
        <w:t>بین 3 و 48 واسطه هندسی کدام است؟</w:t>
      </w:r>
    </w:p>
    <w:p w:rsidR="007819B5" w:rsidRPr="00AB15D9" w:rsidRDefault="007819B5" w:rsidP="007819B5">
      <w:pPr>
        <w:bidi/>
        <w:spacing w:line="360" w:lineRule="auto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1) 12                               2)   13                           3)   5/25                                4) 26</w:t>
      </w:r>
    </w:p>
    <w:p w:rsidR="007819B5" w:rsidRDefault="00CF7237" w:rsidP="00BE4A71">
      <w:pPr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  <w:r>
        <w:rPr>
          <w:rFonts w:ascii="Times New Roman" w:eastAsia="Times New Roman" w:hAnsi="Times New Roman" w:cs="B Nazanin" w:hint="cs"/>
          <w:sz w:val="28"/>
          <w:szCs w:val="28"/>
          <w:rtl/>
        </w:rPr>
        <w:t>1</w:t>
      </w:r>
      <w:r w:rsidR="008D0F90">
        <w:rPr>
          <w:rFonts w:ascii="Times New Roman" w:eastAsia="Times New Roman" w:hAnsi="Times New Roman" w:cs="B Nazanin" w:hint="cs"/>
          <w:sz w:val="28"/>
          <w:szCs w:val="28"/>
          <w:rtl/>
        </w:rPr>
        <w:t>3</w:t>
      </w:r>
      <w:r w:rsidR="00BE4A71">
        <w:rPr>
          <w:rFonts w:ascii="Times New Roman" w:eastAsia="Times New Roman" w:hAnsi="Times New Roman" w:cs="B Nazanin" w:hint="cs"/>
          <w:sz w:val="28"/>
          <w:szCs w:val="28"/>
          <w:rtl/>
        </w:rPr>
        <w:t>4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) </w:t>
      </w:r>
      <w:r w:rsidR="007819B5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مقدار </w:t>
      </w:r>
      <w:r w:rsidR="00BE4A71" w:rsidRPr="00145CA7">
        <w:rPr>
          <w:position w:val="-4"/>
        </w:rPr>
        <w:object w:dxaOrig="300" w:dyaOrig="220">
          <v:shape id="_x0000_i1359" type="#_x0000_t75" style="width:15.2pt;height:11.2pt" o:ole="">
            <v:imagedata r:id="rId676" o:title=""/>
          </v:shape>
          <o:OLEObject Type="Embed" ProgID="Equation.DSMT4" ShapeID="_x0000_i1359" DrawAspect="Content" ObjectID="_1673311111" r:id="rId677"/>
        </w:object>
      </w:r>
      <w:r w:rsidR="00BE4A71">
        <w:rPr>
          <w:rFonts w:ascii="Times New Roman" w:eastAsia="Times New Roman" w:hAnsi="Times New Roman" w:cs="B Nazanin" w:hint="cs"/>
          <w:sz w:val="28"/>
          <w:szCs w:val="28"/>
          <w:rtl/>
        </w:rPr>
        <w:t>را طوری تعیین کنیدکه اعداد</w:t>
      </w:r>
      <w:r w:rsidR="00BE4A71" w:rsidRPr="00145CA7">
        <w:rPr>
          <w:position w:val="-6"/>
        </w:rPr>
        <w:object w:dxaOrig="660" w:dyaOrig="260">
          <v:shape id="_x0000_i1360" type="#_x0000_t75" style="width:33.2pt;height:12.8pt" o:ole="">
            <v:imagedata r:id="rId678" o:title=""/>
          </v:shape>
          <o:OLEObject Type="Embed" ProgID="Equation.DSMT4" ShapeID="_x0000_i1360" DrawAspect="Content" ObjectID="_1673311112" r:id="rId679"/>
        </w:object>
      </w:r>
      <w:r w:rsidR="007819B5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و </w:t>
      </w:r>
      <w:r w:rsidR="00BE4A71" w:rsidRPr="00145CA7">
        <w:rPr>
          <w:position w:val="-6"/>
        </w:rPr>
        <w:object w:dxaOrig="620" w:dyaOrig="260">
          <v:shape id="_x0000_i1361" type="#_x0000_t75" style="width:30.8pt;height:12.8pt" o:ole="">
            <v:imagedata r:id="rId680" o:title=""/>
          </v:shape>
          <o:OLEObject Type="Embed" ProgID="Equation.DSMT4" ShapeID="_x0000_i1361" DrawAspect="Content" ObjectID="_1673311113" r:id="rId681"/>
        </w:object>
      </w:r>
      <w:r w:rsidR="00BE4A71">
        <w:rPr>
          <w:rFonts w:hint="cs"/>
          <w:rtl/>
        </w:rPr>
        <w:t xml:space="preserve"> </w:t>
      </w:r>
      <w:r w:rsidR="007819B5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و </w:t>
      </w:r>
      <w:r w:rsidR="00BE4A71" w:rsidRPr="00145CA7">
        <w:rPr>
          <w:position w:val="-6"/>
        </w:rPr>
        <w:object w:dxaOrig="680" w:dyaOrig="260">
          <v:shape id="_x0000_i1362" type="#_x0000_t75" style="width:33.6pt;height:12.8pt" o:ole="">
            <v:imagedata r:id="rId682" o:title=""/>
          </v:shape>
          <o:OLEObject Type="Embed" ProgID="Equation.DSMT4" ShapeID="_x0000_i1362" DrawAspect="Content" ObjectID="_1673311114" r:id="rId683"/>
        </w:object>
      </w:r>
      <w:r w:rsidR="00BE4A71">
        <w:rPr>
          <w:rFonts w:hint="cs"/>
          <w:rtl/>
        </w:rPr>
        <w:t xml:space="preserve"> </w:t>
      </w:r>
      <w:r w:rsidR="007819B5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>جملات متوالی یک دنبال</w:t>
      </w:r>
      <w:r w:rsidR="00BE4A71">
        <w:rPr>
          <w:rFonts w:ascii="Times New Roman" w:eastAsia="Times New Roman" w:hAnsi="Times New Roman" w:cs="B Nazanin" w:hint="cs"/>
          <w:sz w:val="28"/>
          <w:szCs w:val="28"/>
          <w:rtl/>
        </w:rPr>
        <w:t>ۀ</w:t>
      </w:r>
      <w:r w:rsidR="007819B5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هندسی باشند.</w:t>
      </w:r>
    </w:p>
    <w:p w:rsidR="008D0F90" w:rsidRDefault="008D0F90" w:rsidP="008D0F90">
      <w:pPr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</w:p>
    <w:p w:rsidR="00BE4A71" w:rsidRPr="00AB15D9" w:rsidRDefault="00BE4A71" w:rsidP="00BE4A71">
      <w:pPr>
        <w:bidi/>
        <w:spacing w:line="360" w:lineRule="auto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135</w:t>
      </w:r>
      <w:r w:rsidRPr="00AB15D9">
        <w:rPr>
          <w:rFonts w:cs="B Nazanin" w:hint="cs"/>
          <w:sz w:val="28"/>
          <w:szCs w:val="28"/>
          <w:rtl/>
        </w:rPr>
        <w:t xml:space="preserve">) دنباله هندسی با قدر نسبت </w:t>
      </w:r>
      <w:r w:rsidRPr="00AB15D9">
        <w:rPr>
          <w:rFonts w:cs="B Nazanin"/>
          <w:position w:val="-28"/>
          <w:sz w:val="28"/>
          <w:szCs w:val="28"/>
        </w:rPr>
        <w:object w:dxaOrig="240" w:dyaOrig="720">
          <v:shape id="_x0000_i1363" type="#_x0000_t75" style="width:12pt;height:36pt" o:ole="">
            <v:imagedata r:id="rId684" o:title=""/>
          </v:shape>
          <o:OLEObject Type="Embed" ProgID="Equation.DSMT4" ShapeID="_x0000_i1363" DrawAspect="Content" ObjectID="_1673311115" r:id="rId685"/>
        </w:object>
      </w:r>
      <w:r w:rsidRPr="00AB15D9">
        <w:rPr>
          <w:rFonts w:cs="B Nazanin" w:hint="cs"/>
          <w:sz w:val="28"/>
          <w:szCs w:val="28"/>
          <w:rtl/>
        </w:rPr>
        <w:t xml:space="preserve"> کدام است؟</w:t>
      </w:r>
    </w:p>
    <w:p w:rsidR="00BE4A71" w:rsidRPr="00AB15D9" w:rsidRDefault="00BE4A71" w:rsidP="00BE4A71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  <w:r w:rsidRPr="00AB15D9">
        <w:rPr>
          <w:rFonts w:ascii="Times New Roman" w:hAnsi="Times New Roman" w:cs="B Nazanin" w:hint="cs"/>
          <w:sz w:val="28"/>
          <w:szCs w:val="28"/>
          <w:rtl/>
          <w:lang w:eastAsia="zh-CN" w:bidi="fa-IR"/>
        </w:rPr>
        <w:t>1)</w:t>
      </w:r>
      <w:r w:rsidRPr="00AB15D9">
        <w:rPr>
          <w:rFonts w:cs="B Nazanin"/>
          <w:sz w:val="28"/>
          <w:szCs w:val="28"/>
        </w:rPr>
        <w:t xml:space="preserve"> </w:t>
      </w:r>
      <w:r w:rsidRPr="00AB15D9">
        <w:rPr>
          <w:rFonts w:cs="B Nazanin"/>
          <w:position w:val="-28"/>
          <w:sz w:val="28"/>
          <w:szCs w:val="28"/>
        </w:rPr>
        <w:object w:dxaOrig="1480" w:dyaOrig="720">
          <v:shape id="_x0000_i1364" type="#_x0000_t75" style="width:74.4pt;height:36pt" o:ole="">
            <v:imagedata r:id="rId686" o:title=""/>
          </v:shape>
          <o:OLEObject Type="Embed" ProgID="Equation.DSMT4" ShapeID="_x0000_i1364" DrawAspect="Content" ObjectID="_1673311116" r:id="rId687"/>
        </w:object>
      </w:r>
      <w:r w:rsidRPr="00AB15D9">
        <w:rPr>
          <w:rFonts w:cs="B Nazanin"/>
          <w:position w:val="-24"/>
          <w:sz w:val="28"/>
          <w:szCs w:val="28"/>
        </w:rPr>
        <w:t xml:space="preserve">   </w:t>
      </w:r>
      <w:r w:rsidRPr="00AB15D9">
        <w:rPr>
          <w:rFonts w:cs="B Nazanin" w:hint="cs"/>
          <w:position w:val="-24"/>
          <w:sz w:val="28"/>
          <w:szCs w:val="28"/>
          <w:rtl/>
        </w:rPr>
        <w:t xml:space="preserve">                                    </w:t>
      </w:r>
      <w:r w:rsidRPr="00AB15D9">
        <w:rPr>
          <w:rFonts w:cs="B Nazanin"/>
          <w:position w:val="-24"/>
          <w:sz w:val="28"/>
          <w:szCs w:val="28"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2)</w:t>
      </w:r>
      <w:r w:rsidRPr="00AB15D9">
        <w:rPr>
          <w:rFonts w:cs="B Nazanin"/>
          <w:sz w:val="28"/>
          <w:szCs w:val="28"/>
        </w:rPr>
        <w:t xml:space="preserve"> </w:t>
      </w:r>
      <w:r w:rsidRPr="00AB15D9">
        <w:rPr>
          <w:rFonts w:cs="B Nazanin"/>
          <w:position w:val="-28"/>
          <w:sz w:val="28"/>
          <w:szCs w:val="28"/>
        </w:rPr>
        <w:object w:dxaOrig="1480" w:dyaOrig="720">
          <v:shape id="_x0000_i1365" type="#_x0000_t75" style="width:74.4pt;height:36pt" o:ole="">
            <v:imagedata r:id="rId688" o:title=""/>
          </v:shape>
          <o:OLEObject Type="Embed" ProgID="Equation.DSMT4" ShapeID="_x0000_i1365" DrawAspect="Content" ObjectID="_1673311117" r:id="rId689"/>
        </w:object>
      </w:r>
    </w:p>
    <w:p w:rsidR="00BE4A71" w:rsidRDefault="00BE4A71" w:rsidP="00BE4A71">
      <w:pPr>
        <w:bidi/>
        <w:spacing w:after="0" w:line="240" w:lineRule="auto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3)</w:t>
      </w:r>
      <w:r w:rsidRPr="00AB15D9">
        <w:rPr>
          <w:rFonts w:cs="B Nazanin"/>
          <w:sz w:val="28"/>
          <w:szCs w:val="28"/>
        </w:rPr>
        <w:t xml:space="preserve">  </w:t>
      </w:r>
      <w:r w:rsidRPr="00AB15D9">
        <w:rPr>
          <w:rFonts w:cs="B Nazanin"/>
          <w:position w:val="-28"/>
          <w:sz w:val="28"/>
          <w:szCs w:val="28"/>
        </w:rPr>
        <w:object w:dxaOrig="1280" w:dyaOrig="720">
          <v:shape id="_x0000_i1366" type="#_x0000_t75" style="width:63.6pt;height:36pt" o:ole="">
            <v:imagedata r:id="rId690" o:title=""/>
          </v:shape>
          <o:OLEObject Type="Embed" ProgID="Equation.DSMT4" ShapeID="_x0000_i1366" DrawAspect="Content" ObjectID="_1673311118" r:id="rId691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     </w:t>
      </w:r>
      <w:r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                      4)</w:t>
      </w:r>
      <w:r w:rsidRPr="00AB15D9">
        <w:rPr>
          <w:rFonts w:cs="B Nazanin"/>
          <w:sz w:val="28"/>
          <w:szCs w:val="28"/>
        </w:rPr>
        <w:t xml:space="preserve">                                 </w:t>
      </w:r>
      <w:r w:rsidRPr="00AB15D9">
        <w:rPr>
          <w:rFonts w:cs="B Nazanin"/>
          <w:position w:val="-28"/>
          <w:sz w:val="28"/>
          <w:szCs w:val="28"/>
        </w:rPr>
        <w:object w:dxaOrig="1100" w:dyaOrig="720">
          <v:shape id="_x0000_i1367" type="#_x0000_t75" style="width:54.8pt;height:36pt" o:ole="">
            <v:imagedata r:id="rId692" o:title=""/>
          </v:shape>
          <o:OLEObject Type="Embed" ProgID="Equation.DSMT4" ShapeID="_x0000_i1367" DrawAspect="Content" ObjectID="_1673311119" r:id="rId693"/>
        </w:object>
      </w:r>
      <w:r w:rsidRPr="00AB15D9">
        <w:rPr>
          <w:rFonts w:cs="B Nazanin"/>
          <w:sz w:val="28"/>
          <w:szCs w:val="28"/>
        </w:rPr>
        <w:t xml:space="preserve"> </w:t>
      </w:r>
    </w:p>
    <w:p w:rsidR="00BE4A71" w:rsidRDefault="00BE4A71" w:rsidP="00BE4A71">
      <w:pPr>
        <w:bidi/>
        <w:spacing w:after="0" w:line="240" w:lineRule="auto"/>
        <w:rPr>
          <w:rFonts w:cs="B Nazanin"/>
          <w:sz w:val="28"/>
          <w:szCs w:val="28"/>
          <w:rtl/>
        </w:rPr>
      </w:pPr>
    </w:p>
    <w:p w:rsidR="008D0F90" w:rsidRDefault="008D0F90" w:rsidP="008D0F90">
      <w:pPr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</w:p>
    <w:p w:rsidR="008D0F90" w:rsidRDefault="008D0F90" w:rsidP="008D0F90">
      <w:pPr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D0F90" w:rsidRPr="00AB15D9" w:rsidTr="00321630">
        <w:trPr>
          <w:trHeight w:val="698"/>
          <w:jc w:val="center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8D0F90" w:rsidRPr="00AB15D9" w:rsidRDefault="00B44F01" w:rsidP="00321630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80956877"/>
                <w:placeholder>
                  <w:docPart w:val="3C7C3DAAFEEE4F1399324418A9E0653E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D0F90" w:rsidRPr="00AB15D9" w:rsidTr="00321630">
        <w:trPr>
          <w:trHeight w:val="17"/>
          <w:jc w:val="center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8D0F90" w:rsidRPr="00AB15D9" w:rsidRDefault="00B44F01" w:rsidP="00321630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31381998"/>
                <w:placeholder>
                  <w:docPart w:val="C98245BAAB8C4C02A57F116FA5E9343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8D0F90" w:rsidRPr="00AB15D9" w:rsidRDefault="008D0F90" w:rsidP="008D0F90">
      <w:pPr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</w:rPr>
      </w:pPr>
    </w:p>
    <w:p w:rsidR="003C234B" w:rsidRPr="00CF7237" w:rsidRDefault="003C234B" w:rsidP="002F6C84">
      <w:pPr>
        <w:bidi/>
        <w:spacing w:after="0" w:line="240" w:lineRule="auto"/>
        <w:rPr>
          <w:rFonts w:cs="B Nazanin"/>
          <w:sz w:val="28"/>
          <w:szCs w:val="28"/>
          <w:rtl/>
        </w:rPr>
      </w:pPr>
    </w:p>
    <w:p w:rsidR="003C234B" w:rsidRPr="00AB15D9" w:rsidRDefault="002F6C84" w:rsidP="00372C55">
      <w:pPr>
        <w:bidi/>
        <w:rPr>
          <w:rFonts w:cs="B Nazanin"/>
          <w:sz w:val="28"/>
          <w:szCs w:val="28"/>
          <w:rtl/>
        </w:rPr>
      </w:pPr>
      <w:r>
        <w:rPr>
          <w:rFonts w:ascii="Times New Roman" w:hAnsi="Times New Roman" w:cs="B Nazanin" w:hint="cs"/>
          <w:sz w:val="28"/>
          <w:szCs w:val="28"/>
          <w:rtl/>
        </w:rPr>
        <w:t>1</w:t>
      </w:r>
      <w:r w:rsidR="008D0F90">
        <w:rPr>
          <w:rFonts w:ascii="Times New Roman" w:hAnsi="Times New Roman" w:cs="B Nazanin" w:hint="cs"/>
          <w:sz w:val="28"/>
          <w:szCs w:val="28"/>
          <w:rtl/>
        </w:rPr>
        <w:t>3</w:t>
      </w:r>
      <w:r w:rsidR="00372C55">
        <w:rPr>
          <w:rFonts w:ascii="Times New Roman" w:hAnsi="Times New Roman" w:cs="B Nazanin" w:hint="cs"/>
          <w:sz w:val="28"/>
          <w:szCs w:val="28"/>
          <w:rtl/>
        </w:rPr>
        <w:t>6</w:t>
      </w:r>
      <w:r>
        <w:rPr>
          <w:rFonts w:ascii="Times New Roman" w:hAnsi="Times New Roman" w:cs="B Nazanin" w:hint="cs"/>
          <w:sz w:val="28"/>
          <w:szCs w:val="28"/>
          <w:rtl/>
        </w:rPr>
        <w:t>)</w:t>
      </w:r>
      <w:r w:rsidR="00372C55">
        <w:rPr>
          <w:rFonts w:ascii="Times New Roman" w:hAnsi="Times New Roman" w:cs="B Nazanin" w:hint="cs"/>
          <w:sz w:val="28"/>
          <w:szCs w:val="28"/>
          <w:rtl/>
        </w:rPr>
        <w:t xml:space="preserve"> طول اضلاع یک مثلث قائم الزاویه </w:t>
      </w:r>
      <w:r w:rsidR="003C234B" w:rsidRPr="00AB15D9">
        <w:rPr>
          <w:rFonts w:ascii="Times New Roman" w:hAnsi="Times New Roman" w:cs="B Nazanin" w:hint="cs"/>
          <w:sz w:val="28"/>
          <w:szCs w:val="28"/>
          <w:rtl/>
        </w:rPr>
        <w:t>که کوچکترین ضلع آن یک واحد می</w:t>
      </w:r>
      <w:r w:rsidR="00372C55">
        <w:rPr>
          <w:rFonts w:ascii="Times New Roman" w:hAnsi="Times New Roman" w:cs="B Nazanin" w:hint="cs"/>
          <w:sz w:val="28"/>
          <w:szCs w:val="28"/>
          <w:rtl/>
        </w:rPr>
        <w:t>‌</w:t>
      </w:r>
      <w:r w:rsidR="003C234B" w:rsidRPr="00AB15D9">
        <w:rPr>
          <w:rFonts w:ascii="Times New Roman" w:hAnsi="Times New Roman" w:cs="B Nazanin" w:hint="cs"/>
          <w:sz w:val="28"/>
          <w:szCs w:val="28"/>
          <w:rtl/>
        </w:rPr>
        <w:t>باشد، تشکیل یک دنبال</w:t>
      </w:r>
      <w:r w:rsidR="00372C55">
        <w:rPr>
          <w:rFonts w:ascii="Times New Roman" w:hAnsi="Times New Roman" w:cs="B Nazanin" w:hint="cs"/>
          <w:sz w:val="28"/>
          <w:szCs w:val="28"/>
          <w:rtl/>
        </w:rPr>
        <w:t>ۀ</w:t>
      </w:r>
      <w:r w:rsidR="003C234B" w:rsidRPr="00AB15D9">
        <w:rPr>
          <w:rFonts w:cs="B Nazanin" w:hint="cs"/>
          <w:sz w:val="28"/>
          <w:szCs w:val="28"/>
          <w:rtl/>
        </w:rPr>
        <w:t xml:space="preserve"> هندسی میدهند. انداز</w:t>
      </w:r>
      <w:r w:rsidR="00372C55">
        <w:rPr>
          <w:rFonts w:cs="B Nazanin" w:hint="cs"/>
          <w:sz w:val="28"/>
          <w:szCs w:val="28"/>
          <w:rtl/>
        </w:rPr>
        <w:t>ۀ</w:t>
      </w:r>
      <w:r w:rsidR="003C234B" w:rsidRPr="00AB15D9">
        <w:rPr>
          <w:rFonts w:cs="B Nazanin" w:hint="cs"/>
          <w:sz w:val="28"/>
          <w:szCs w:val="28"/>
          <w:rtl/>
        </w:rPr>
        <w:t xml:space="preserve"> وتر این مثلث کدام است؟</w:t>
      </w:r>
    </w:p>
    <w:p w:rsidR="0030052B" w:rsidRPr="0030052B" w:rsidRDefault="00372C55" w:rsidP="0030052B">
      <w:pPr>
        <w:bidi/>
        <w:rPr>
          <w:rFonts w:eastAsiaTheme="minorEastAsia"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الف</w:t>
      </w:r>
      <w:r w:rsidR="003C234B" w:rsidRPr="00AB15D9">
        <w:rPr>
          <w:rFonts w:cs="B Nazanin" w:hint="cs"/>
          <w:sz w:val="28"/>
          <w:szCs w:val="28"/>
          <w:rtl/>
        </w:rPr>
        <w:t xml:space="preserve">) </w:t>
      </w:r>
      <m:oMath>
        <m:rad>
          <m:radPr>
            <m:degHide m:val="1"/>
            <m:ctrlPr>
              <w:rPr>
                <w:rFonts w:ascii="Cambria Math" w:hAnsi="Cambria Math" w:cs="B Nazanin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B Nazanin"/>
                    <w:i/>
                    <w:sz w:val="28"/>
                    <w:szCs w:val="28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B Nazani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B Nazanin"/>
                        <w:sz w:val="28"/>
                        <w:szCs w:val="28"/>
                      </w:rPr>
                      <m:t>5</m:t>
                    </m:r>
                  </m:e>
                </m:rad>
                <m:r>
                  <w:rPr>
                    <w:rFonts w:ascii="Cambria Math" w:hAnsi="Cambria Math" w:cs="B Nazanin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hAnsi="Cambria Math" w:cs="B Nazanin"/>
                    <w:sz w:val="28"/>
                    <w:szCs w:val="28"/>
                  </w:rPr>
                  <m:t>2</m:t>
                </m:r>
              </m:den>
            </m:f>
          </m:e>
        </m:rad>
      </m:oMath>
      <w:r w:rsidR="003C234B" w:rsidRPr="00AB15D9">
        <w:rPr>
          <w:rFonts w:cs="B Nazanin" w:hint="cs"/>
          <w:sz w:val="28"/>
          <w:szCs w:val="28"/>
          <w:rtl/>
        </w:rPr>
        <w:t xml:space="preserve">      </w:t>
      </w:r>
      <w:r>
        <w:rPr>
          <w:rFonts w:cs="B Nazanin" w:hint="cs"/>
          <w:sz w:val="28"/>
          <w:szCs w:val="28"/>
          <w:rtl/>
        </w:rPr>
        <w:t xml:space="preserve">       ب</w:t>
      </w:r>
      <w:r w:rsidR="003C234B" w:rsidRPr="00AB15D9">
        <w:rPr>
          <w:rFonts w:cs="B Nazanin" w:hint="cs"/>
          <w:sz w:val="28"/>
          <w:szCs w:val="28"/>
          <w:rtl/>
        </w:rPr>
        <w:t xml:space="preserve">) </w:t>
      </w:r>
      <m:oMath>
        <m:rad>
          <m:radPr>
            <m:degHide m:val="1"/>
            <m:ctrlPr>
              <w:rPr>
                <w:rFonts w:ascii="Cambria Math" w:hAnsi="Cambria Math" w:cs="B Nazanin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B Nazanin"/>
                    <w:i/>
                    <w:sz w:val="28"/>
                    <w:szCs w:val="28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B Nazani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B Nazanin"/>
                        <w:sz w:val="28"/>
                        <w:szCs w:val="28"/>
                      </w:rPr>
                      <m:t>5</m:t>
                    </m:r>
                  </m:e>
                </m:rad>
                <m:r>
                  <w:rPr>
                    <w:rFonts w:ascii="Cambria Math" w:hAnsi="Cambria Math" w:cs="B Nazanin"/>
                    <w:sz w:val="28"/>
                    <w:szCs w:val="28"/>
                  </w:rPr>
                  <m:t>+1</m:t>
                </m:r>
              </m:num>
              <m:den>
                <m:r>
                  <w:rPr>
                    <w:rFonts w:ascii="Cambria Math" w:hAnsi="Cambria Math" w:cs="B Nazanin"/>
                    <w:sz w:val="28"/>
                    <w:szCs w:val="28"/>
                  </w:rPr>
                  <m:t>2</m:t>
                </m:r>
              </m:den>
            </m:f>
          </m:e>
        </m:rad>
      </m:oMath>
      <w:r w:rsidR="004E6489">
        <w:rPr>
          <w:rFonts w:eastAsiaTheme="minorEastAsia" w:cs="B Nazanin" w:hint="cs"/>
          <w:sz w:val="28"/>
          <w:szCs w:val="28"/>
          <w:rtl/>
        </w:rPr>
        <w:t xml:space="preserve">       </w:t>
      </w:r>
      <w:r>
        <w:rPr>
          <w:rFonts w:eastAsiaTheme="minorEastAsia" w:cs="B Nazanin" w:hint="cs"/>
          <w:sz w:val="28"/>
          <w:szCs w:val="28"/>
          <w:rtl/>
        </w:rPr>
        <w:t xml:space="preserve">     </w:t>
      </w:r>
      <w:r w:rsidR="004E6489">
        <w:rPr>
          <w:rFonts w:eastAsiaTheme="minorEastAsia" w:cs="B Nazanin" w:hint="cs"/>
          <w:sz w:val="28"/>
          <w:szCs w:val="28"/>
          <w:rtl/>
        </w:rPr>
        <w:t xml:space="preserve">        </w:t>
      </w:r>
      <w:r>
        <w:rPr>
          <w:rFonts w:cs="B Nazanin" w:hint="cs"/>
          <w:sz w:val="28"/>
          <w:szCs w:val="28"/>
          <w:rtl/>
        </w:rPr>
        <w:t>پ</w:t>
      </w:r>
      <w:r w:rsidR="004E6489" w:rsidRPr="00AB15D9">
        <w:rPr>
          <w:rFonts w:cs="B Nazanin" w:hint="cs"/>
          <w:sz w:val="28"/>
          <w:szCs w:val="28"/>
          <w:rtl/>
        </w:rPr>
        <w:t xml:space="preserve">) </w:t>
      </w:r>
      <m:oMath>
        <m:f>
          <m:fPr>
            <m:ctrlPr>
              <w:rPr>
                <w:rFonts w:ascii="Cambria Math" w:hAnsi="Cambria Math" w:cs="B Nazanin"/>
                <w:sz w:val="28"/>
                <w:szCs w:val="28"/>
              </w:rPr>
            </m:ctrlPr>
          </m:fPr>
          <m:num>
            <m:r>
              <w:rPr>
                <w:rFonts w:ascii="Cambria Math" w:hAnsi="Cambria Math" w:cs="B Nazanin"/>
                <w:sz w:val="28"/>
                <w:szCs w:val="28"/>
              </w:rPr>
              <m:t>1+</m:t>
            </m:r>
            <m:rad>
              <m:radPr>
                <m:degHide m:val="1"/>
                <m:ctrlPr>
                  <w:rPr>
                    <w:rFonts w:ascii="Cambria Math" w:hAnsi="Cambria Math" w:cs="B Nazani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B Nazanin"/>
                    <w:sz w:val="28"/>
                    <w:szCs w:val="28"/>
                  </w:rPr>
                  <m:t>5</m:t>
                </m:r>
              </m:e>
            </m:rad>
          </m:num>
          <m:den>
            <m:r>
              <w:rPr>
                <w:rFonts w:ascii="Cambria Math" w:hAnsi="Cambria Math" w:cs="B Nazanin"/>
                <w:sz w:val="28"/>
                <w:szCs w:val="28"/>
              </w:rPr>
              <m:t>2</m:t>
            </m:r>
          </m:den>
        </m:f>
      </m:oMath>
      <w:r>
        <w:rPr>
          <w:rFonts w:cs="B Nazanin" w:hint="cs"/>
          <w:sz w:val="28"/>
          <w:szCs w:val="28"/>
          <w:rtl/>
        </w:rPr>
        <w:t xml:space="preserve">           </w:t>
      </w:r>
      <w:r w:rsidR="004E6489" w:rsidRPr="00AB15D9">
        <w:rPr>
          <w:rFonts w:cs="B Nazanin" w:hint="cs"/>
          <w:sz w:val="28"/>
          <w:szCs w:val="28"/>
          <w:rtl/>
        </w:rPr>
        <w:t xml:space="preserve">              </w:t>
      </w:r>
      <w:r>
        <w:rPr>
          <w:rFonts w:cs="B Nazanin" w:hint="cs"/>
          <w:sz w:val="28"/>
          <w:szCs w:val="28"/>
          <w:rtl/>
        </w:rPr>
        <w:t>ت</w:t>
      </w:r>
      <w:r w:rsidR="004E6489" w:rsidRPr="00AB15D9">
        <w:rPr>
          <w:rFonts w:cs="B Nazanin" w:hint="cs"/>
          <w:sz w:val="28"/>
          <w:szCs w:val="28"/>
          <w:rtl/>
        </w:rPr>
        <w:t xml:space="preserve">) </w:t>
      </w:r>
      <m:oMath>
        <m:f>
          <m:fPr>
            <m:ctrlPr>
              <w:rPr>
                <w:rFonts w:ascii="Cambria Math" w:hAnsi="Cambria Math" w:cs="B Nazanin"/>
                <w:sz w:val="28"/>
                <w:szCs w:val="28"/>
              </w:rPr>
            </m:ctrlPr>
          </m:fPr>
          <m:num>
            <m:r>
              <w:rPr>
                <w:rFonts w:ascii="Cambria Math" w:hAnsi="Cambria Math" w:cs="B Nazanin"/>
                <w:sz w:val="28"/>
                <w:szCs w:val="28"/>
              </w:rPr>
              <m:t>1-</m:t>
            </m:r>
            <m:rad>
              <m:radPr>
                <m:degHide m:val="1"/>
                <m:ctrlPr>
                  <w:rPr>
                    <w:rFonts w:ascii="Cambria Math" w:hAnsi="Cambria Math" w:cs="B Nazani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B Nazanin"/>
                    <w:sz w:val="28"/>
                    <w:szCs w:val="28"/>
                  </w:rPr>
                  <m:t>5</m:t>
                </m:r>
              </m:e>
            </m:rad>
          </m:num>
          <m:den>
            <m:r>
              <w:rPr>
                <w:rFonts w:ascii="Cambria Math" w:hAnsi="Cambria Math" w:cs="B Nazanin"/>
                <w:sz w:val="28"/>
                <w:szCs w:val="28"/>
              </w:rPr>
              <m:t>2</m:t>
            </m:r>
          </m:den>
        </m:f>
      </m:oMath>
    </w:p>
    <w:p w:rsidR="003C234B" w:rsidRPr="00AB15D9" w:rsidRDefault="002F6C84" w:rsidP="00372C55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>1</w:t>
      </w:r>
      <w:r w:rsidR="008D0F90">
        <w:rPr>
          <w:rFonts w:cs="B Nazanin" w:hint="cs"/>
          <w:sz w:val="28"/>
          <w:szCs w:val="28"/>
          <w:rtl/>
        </w:rPr>
        <w:t>3</w:t>
      </w:r>
      <w:r w:rsidR="00372C55">
        <w:rPr>
          <w:rFonts w:cs="B Nazanin" w:hint="cs"/>
          <w:sz w:val="28"/>
          <w:szCs w:val="28"/>
          <w:rtl/>
        </w:rPr>
        <w:t>7</w:t>
      </w:r>
      <w:r>
        <w:rPr>
          <w:rFonts w:cs="B Nazanin" w:hint="cs"/>
          <w:sz w:val="28"/>
          <w:szCs w:val="28"/>
          <w:rtl/>
        </w:rPr>
        <w:t>)</w:t>
      </w:r>
      <w:r w:rsidR="003C234B" w:rsidRPr="00AB15D9">
        <w:rPr>
          <w:rFonts w:cs="B Nazanin" w:hint="cs"/>
          <w:sz w:val="28"/>
          <w:szCs w:val="28"/>
          <w:rtl/>
        </w:rPr>
        <w:t xml:space="preserve"> سه جمل</w:t>
      </w:r>
      <w:r w:rsidR="00372C55">
        <w:rPr>
          <w:rFonts w:cs="B Nazanin" w:hint="cs"/>
          <w:sz w:val="28"/>
          <w:szCs w:val="28"/>
          <w:rtl/>
        </w:rPr>
        <w:t>ۀ</w:t>
      </w:r>
      <w:r w:rsidR="003C234B" w:rsidRPr="00AB15D9">
        <w:rPr>
          <w:rFonts w:cs="B Nazanin" w:hint="cs"/>
          <w:sz w:val="28"/>
          <w:szCs w:val="28"/>
          <w:rtl/>
        </w:rPr>
        <w:t xml:space="preserve"> متوالی از یک دنبال</w:t>
      </w:r>
      <w:r w:rsidR="00372C55">
        <w:rPr>
          <w:rFonts w:cs="B Nazanin" w:hint="cs"/>
          <w:sz w:val="28"/>
          <w:szCs w:val="28"/>
          <w:rtl/>
        </w:rPr>
        <w:t>ۀ</w:t>
      </w:r>
      <w:r w:rsidR="003C234B" w:rsidRPr="00AB15D9">
        <w:rPr>
          <w:rFonts w:cs="B Nazanin" w:hint="cs"/>
          <w:sz w:val="28"/>
          <w:szCs w:val="28"/>
          <w:rtl/>
        </w:rPr>
        <w:t xml:space="preserve"> هندسی را بیابید که مجموعشان 62 و حاصل ضربشان 1000 باشد.</w:t>
      </w:r>
    </w:p>
    <w:p w:rsidR="002F6C84" w:rsidRPr="00372C55" w:rsidRDefault="002F6C84" w:rsidP="00372C55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</w:t>
      </w:r>
      <w:r w:rsidR="008D0F90">
        <w:rPr>
          <w:rFonts w:cs="B Nazanin" w:hint="cs"/>
          <w:sz w:val="28"/>
          <w:szCs w:val="28"/>
          <w:rtl/>
          <w:lang w:bidi="fa-IR"/>
        </w:rPr>
        <w:t>3</w:t>
      </w:r>
      <w:r w:rsidR="00372C55">
        <w:rPr>
          <w:rFonts w:cs="B Nazanin" w:hint="cs"/>
          <w:sz w:val="28"/>
          <w:szCs w:val="28"/>
          <w:rtl/>
          <w:lang w:bidi="fa-IR"/>
        </w:rPr>
        <w:t>8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="008806B5" w:rsidRPr="00AB15D9">
        <w:rPr>
          <w:rFonts w:cs="B Nazanin" w:hint="cs"/>
          <w:sz w:val="28"/>
          <w:szCs w:val="28"/>
          <w:rtl/>
          <w:lang w:bidi="fa-IR"/>
        </w:rPr>
        <w:t xml:space="preserve">در یک دنباله هندسی با جمله عمومی </w:t>
      </w:r>
      <m:oMath>
        <m:sSub>
          <m:sSubPr>
            <m:ctrlPr>
              <w:rPr>
                <w:rFonts w:ascii="Cambria Math" w:hAnsi="Cambria Math" w:cs="B Nazanin"/>
                <w:i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a</m:t>
            </m:r>
          </m:e>
          <m:sub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n</m:t>
            </m:r>
          </m:sub>
        </m:sSub>
      </m:oMath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>،</w:t>
      </w:r>
      <m:oMath>
        <m:sSub>
          <m:sSubPr>
            <m:ctrlPr>
              <w:rPr>
                <w:rFonts w:ascii="Cambria Math" w:eastAsiaTheme="minorEastAsia" w:hAnsi="Cambria Math" w:cs="B Nazanin"/>
                <w:i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a</m:t>
            </m:r>
          </m:e>
          <m:sub>
            <m: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17</m:t>
            </m:r>
          </m:sub>
        </m:sSub>
        <m:r>
          <w:rPr>
            <w:rFonts w:ascii="Cambria Math" w:eastAsiaTheme="minorEastAsia" w:hAnsi="Cambria Math" w:cs="B Nazanin"/>
            <w:sz w:val="28"/>
            <w:szCs w:val="28"/>
            <w:lang w:bidi="fa-IR"/>
          </w:rPr>
          <m:t>=2</m:t>
        </m:r>
        <m:sSub>
          <m:sSubPr>
            <m:ctrlPr>
              <w:rPr>
                <w:rFonts w:ascii="Cambria Math" w:eastAsiaTheme="minorEastAsia" w:hAnsi="Cambria Math" w:cs="B Nazanin"/>
                <w:i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a</m:t>
            </m:r>
          </m:e>
          <m:sub>
            <m: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5</m:t>
            </m:r>
          </m:sub>
        </m:sSub>
      </m:oMath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است.در این دنباله،حاصل </w:t>
      </w:r>
      <m:oMath>
        <m:sSub>
          <m:sSub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a</m:t>
            </m:r>
          </m:e>
          <m:sub>
            <m: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37</m:t>
            </m:r>
          </m:sub>
        </m:sSub>
      </m:oMath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همواره کدام است؟</w:t>
      </w:r>
    </w:p>
    <w:p w:rsidR="002F6C84" w:rsidRPr="002F6C84" w:rsidRDefault="00372C55" w:rsidP="00372C55">
      <w:pPr>
        <w:bidi/>
        <w:spacing w:line="360" w:lineRule="auto"/>
        <w:rPr>
          <w:rFonts w:eastAsiaTheme="minorEastAsia" w:cs="B Nazanin"/>
          <w:sz w:val="28"/>
          <w:szCs w:val="28"/>
          <w:rtl/>
          <w:lang w:val="en-GB" w:bidi="fa-IR"/>
        </w:rPr>
      </w:pPr>
      <w:r>
        <w:rPr>
          <w:rFonts w:eastAsiaTheme="minorEastAsia" w:cs="B Nazanin" w:hint="cs"/>
          <w:sz w:val="28"/>
          <w:szCs w:val="28"/>
          <w:rtl/>
          <w:lang w:val="en-GB" w:bidi="fa-IR"/>
        </w:rPr>
        <w:t xml:space="preserve">  الف</w:t>
      </w:r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>)</w:t>
      </w:r>
      <w:r w:rsidRPr="00145CA7">
        <w:rPr>
          <w:position w:val="-12"/>
        </w:rPr>
        <w:object w:dxaOrig="380" w:dyaOrig="380">
          <v:shape id="_x0000_i1368" type="#_x0000_t75" style="width:18.8pt;height:18.8pt" o:ole="">
            <v:imagedata r:id="rId694" o:title=""/>
          </v:shape>
          <o:OLEObject Type="Embed" ProgID="Equation.DSMT4" ShapeID="_x0000_i1368" DrawAspect="Content" ObjectID="_1673311120" r:id="rId695"/>
        </w:object>
      </w:r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       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   </w:t>
      </w:r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   </w:t>
      </w:r>
      <w:r>
        <w:rPr>
          <w:rFonts w:eastAsiaTheme="minorEastAsia" w:cs="B Nazanin" w:hint="cs"/>
          <w:sz w:val="28"/>
          <w:szCs w:val="28"/>
          <w:rtl/>
          <w:lang w:bidi="fa-IR"/>
        </w:rPr>
        <w:t>ب</w:t>
      </w:r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>)</w:t>
      </w:r>
      <w:r w:rsidRPr="00145CA7">
        <w:rPr>
          <w:position w:val="-12"/>
        </w:rPr>
        <w:object w:dxaOrig="380" w:dyaOrig="380">
          <v:shape id="_x0000_i1369" type="#_x0000_t75" style="width:18.8pt;height:18.8pt" o:ole="">
            <v:imagedata r:id="rId696" o:title=""/>
          </v:shape>
          <o:OLEObject Type="Embed" ProgID="Equation.DSMT4" ShapeID="_x0000_i1369" DrawAspect="Content" ObjectID="_1673311121" r:id="rId697"/>
        </w:object>
      </w:r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        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</w:t>
      </w:r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>
        <w:rPr>
          <w:rFonts w:eastAsiaTheme="minorEastAsia" w:cs="B Nazanin" w:hint="cs"/>
          <w:sz w:val="28"/>
          <w:szCs w:val="28"/>
          <w:rtl/>
          <w:lang w:bidi="fa-IR"/>
        </w:rPr>
        <w:t>پ</w:t>
      </w:r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>)</w:t>
      </w:r>
      <w:r w:rsidRPr="00145CA7">
        <w:rPr>
          <w:position w:val="-12"/>
        </w:rPr>
        <w:object w:dxaOrig="400" w:dyaOrig="380">
          <v:shape id="_x0000_i1370" type="#_x0000_t75" style="width:20.4pt;height:18.8pt" o:ole="">
            <v:imagedata r:id="rId698" o:title=""/>
          </v:shape>
          <o:OLEObject Type="Embed" ProgID="Equation.DSMT4" ShapeID="_x0000_i1370" DrawAspect="Content" ObjectID="_1673311122" r:id="rId699"/>
        </w:object>
      </w:r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       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</w:t>
      </w:r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  </w:t>
      </w:r>
      <w:r>
        <w:rPr>
          <w:rFonts w:eastAsiaTheme="minorEastAsia" w:cs="B Nazanin" w:hint="cs"/>
          <w:sz w:val="28"/>
          <w:szCs w:val="28"/>
          <w:rtl/>
          <w:lang w:bidi="fa-IR"/>
        </w:rPr>
        <w:t>ت</w:t>
      </w:r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>)</w:t>
      </w:r>
      <w:r w:rsidRPr="00145CA7">
        <w:rPr>
          <w:position w:val="-12"/>
        </w:rPr>
        <w:object w:dxaOrig="460" w:dyaOrig="380">
          <v:shape id="_x0000_i1371" type="#_x0000_t75" style="width:23.2pt;height:18.8pt" o:ole="">
            <v:imagedata r:id="rId700" o:title=""/>
          </v:shape>
          <o:OLEObject Type="Embed" ProgID="Equation.DSMT4" ShapeID="_x0000_i1371" DrawAspect="Content" ObjectID="_1673311123" r:id="rId701"/>
        </w:object>
      </w:r>
    </w:p>
    <w:p w:rsidR="007F565A" w:rsidRPr="00AB15D9" w:rsidRDefault="002F6C84" w:rsidP="0030052B">
      <w:pPr>
        <w:bidi/>
        <w:spacing w:line="360" w:lineRule="auto"/>
        <w:rPr>
          <w:rFonts w:cs="B Nazanin"/>
          <w:sz w:val="28"/>
          <w:szCs w:val="28"/>
        </w:rPr>
      </w:pPr>
      <w:r>
        <w:rPr>
          <w:rFonts w:ascii="Tahoma" w:hAnsi="Tahoma" w:cs="B Nazanin" w:hint="cs"/>
          <w:sz w:val="28"/>
          <w:szCs w:val="28"/>
          <w:rtl/>
        </w:rPr>
        <w:t>13</w:t>
      </w:r>
      <w:r w:rsidR="0030052B">
        <w:rPr>
          <w:rFonts w:ascii="Tahoma" w:hAnsi="Tahoma" w:cs="B Nazanin" w:hint="cs"/>
          <w:sz w:val="28"/>
          <w:szCs w:val="28"/>
          <w:rtl/>
        </w:rPr>
        <w:t>9</w:t>
      </w:r>
      <w:r>
        <w:rPr>
          <w:rFonts w:ascii="Tahoma" w:hAnsi="Tahoma" w:cs="B Nazanin" w:hint="cs"/>
          <w:sz w:val="28"/>
          <w:szCs w:val="28"/>
          <w:rtl/>
        </w:rPr>
        <w:t xml:space="preserve">) </w:t>
      </w:r>
      <w:r w:rsidR="00BB3404" w:rsidRPr="00AB15D9">
        <w:rPr>
          <w:rFonts w:ascii="Tahoma" w:hAnsi="Tahoma" w:cs="B Nazanin"/>
          <w:sz w:val="28"/>
          <w:szCs w:val="28"/>
          <w:rtl/>
        </w:rPr>
        <w:t>جمل</w:t>
      </w:r>
      <w:r w:rsidR="00372C55">
        <w:rPr>
          <w:rFonts w:ascii="Tahoma" w:hAnsi="Tahoma" w:cs="B Nazanin" w:hint="cs"/>
          <w:sz w:val="28"/>
          <w:szCs w:val="28"/>
          <w:rtl/>
        </w:rPr>
        <w:t xml:space="preserve">ۀ </w:t>
      </w:r>
      <w:r w:rsidR="00BB3404" w:rsidRPr="00AB15D9">
        <w:rPr>
          <w:rFonts w:ascii="Tahoma" w:hAnsi="Tahoma" w:cs="B Nazanin"/>
          <w:sz w:val="28"/>
          <w:szCs w:val="28"/>
          <w:rtl/>
        </w:rPr>
        <w:t>چندم دنبال</w:t>
      </w:r>
      <w:r w:rsidR="00372C55">
        <w:rPr>
          <w:rFonts w:ascii="Tahoma" w:hAnsi="Tahoma" w:cs="B Nazanin" w:hint="cs"/>
          <w:sz w:val="28"/>
          <w:szCs w:val="28"/>
          <w:rtl/>
        </w:rPr>
        <w:t>ۀ</w:t>
      </w:r>
      <w:r w:rsidR="00BB3404" w:rsidRPr="00AB15D9">
        <w:rPr>
          <w:rFonts w:ascii="Tahoma" w:hAnsi="Tahoma" w:cs="B Nazanin"/>
          <w:sz w:val="28"/>
          <w:szCs w:val="28"/>
          <w:rtl/>
        </w:rPr>
        <w:t xml:space="preserve"> هندسی   </w:t>
      </w:r>
      <w:r w:rsidR="00372C55" w:rsidRPr="00145CA7">
        <w:rPr>
          <w:position w:val="-10"/>
        </w:rPr>
        <w:object w:dxaOrig="1340" w:dyaOrig="300">
          <v:shape id="_x0000_i1372" type="#_x0000_t75" style="width:66.8pt;height:15.2pt" o:ole="">
            <v:imagedata r:id="rId702" o:title=""/>
          </v:shape>
          <o:OLEObject Type="Embed" ProgID="Equation.DSMT4" ShapeID="_x0000_i1372" DrawAspect="Content" ObjectID="_1673311124" r:id="rId703"/>
        </w:object>
      </w:r>
      <w:r w:rsidR="00372C55">
        <w:rPr>
          <w:rFonts w:hint="cs"/>
          <w:rtl/>
        </w:rPr>
        <w:t xml:space="preserve"> </w:t>
      </w:r>
      <w:r w:rsidR="00BB3404" w:rsidRPr="00AB15D9">
        <w:rPr>
          <w:rFonts w:ascii="Tahoma" w:hAnsi="Tahoma" w:cs="B Nazanin"/>
          <w:sz w:val="28"/>
          <w:szCs w:val="28"/>
          <w:rtl/>
        </w:rPr>
        <w:t>برابر 1536 است؟</w:t>
      </w:r>
    </w:p>
    <w:p w:rsidR="00553CA1" w:rsidRPr="00AB15D9" w:rsidRDefault="002F6C84" w:rsidP="0030052B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</w:t>
      </w:r>
      <w:r w:rsidR="0030052B">
        <w:rPr>
          <w:rFonts w:cs="B Nazanin" w:hint="cs"/>
          <w:sz w:val="28"/>
          <w:szCs w:val="28"/>
          <w:rtl/>
        </w:rPr>
        <w:t>40</w:t>
      </w:r>
      <w:r w:rsidR="00184DAE" w:rsidRPr="00AB15D9">
        <w:rPr>
          <w:rFonts w:cs="B Nazanin" w:hint="cs"/>
          <w:sz w:val="28"/>
          <w:szCs w:val="28"/>
          <w:rtl/>
        </w:rPr>
        <w:t xml:space="preserve">) </w:t>
      </w:r>
      <w:r w:rsidR="00553CA1" w:rsidRPr="00AB15D9">
        <w:rPr>
          <w:rFonts w:cs="B Nazanin" w:hint="cs"/>
          <w:sz w:val="28"/>
          <w:szCs w:val="28"/>
          <w:rtl/>
        </w:rPr>
        <w:t xml:space="preserve">اعداد </w:t>
      </w:r>
      <w:r w:rsidR="007275BF" w:rsidRPr="00AB15D9">
        <w:rPr>
          <w:rFonts w:cs="B Nazanin"/>
          <w:position w:val="-10"/>
          <w:sz w:val="28"/>
          <w:szCs w:val="28"/>
        </w:rPr>
        <w:object w:dxaOrig="1120" w:dyaOrig="420">
          <v:shape id="_x0000_i1373" type="#_x0000_t75" style="width:56.4pt;height:21.2pt" o:ole="">
            <v:imagedata r:id="rId704" o:title=""/>
          </v:shape>
          <o:OLEObject Type="Embed" ProgID="Equation.DSMT4" ShapeID="_x0000_i1373" DrawAspect="Content" ObjectID="_1673311125" r:id="rId705"/>
        </w:object>
      </w:r>
      <w:r w:rsidR="00553CA1" w:rsidRPr="00AB15D9">
        <w:rPr>
          <w:rFonts w:cs="B Nazanin" w:hint="cs"/>
          <w:sz w:val="28"/>
          <w:szCs w:val="28"/>
          <w:rtl/>
        </w:rPr>
        <w:t>جملات متوالی یک دنبال</w:t>
      </w:r>
      <w:r w:rsidR="00372C55">
        <w:rPr>
          <w:rFonts w:cs="B Nazanin" w:hint="cs"/>
          <w:sz w:val="28"/>
          <w:szCs w:val="28"/>
          <w:rtl/>
        </w:rPr>
        <w:t>ۀ</w:t>
      </w:r>
      <w:r w:rsidR="00553CA1" w:rsidRPr="00AB15D9">
        <w:rPr>
          <w:rFonts w:cs="B Nazanin" w:hint="cs"/>
          <w:sz w:val="28"/>
          <w:szCs w:val="28"/>
          <w:rtl/>
        </w:rPr>
        <w:t xml:space="preserve"> هندسی هستند واسط</w:t>
      </w:r>
      <w:r w:rsidR="00372C55">
        <w:rPr>
          <w:rFonts w:cs="B Nazanin" w:hint="cs"/>
          <w:sz w:val="28"/>
          <w:szCs w:val="28"/>
          <w:rtl/>
        </w:rPr>
        <w:t>ۀ</w:t>
      </w:r>
      <w:r w:rsidR="00553CA1" w:rsidRPr="00AB15D9">
        <w:rPr>
          <w:rFonts w:cs="B Nazanin" w:hint="cs"/>
          <w:sz w:val="28"/>
          <w:szCs w:val="28"/>
          <w:rtl/>
        </w:rPr>
        <w:t xml:space="preserve"> حسابی بین </w:t>
      </w:r>
      <w:r w:rsidR="007275BF" w:rsidRPr="00AB15D9">
        <w:rPr>
          <w:rFonts w:cs="B Nazanin"/>
          <w:position w:val="-6"/>
          <w:sz w:val="28"/>
          <w:szCs w:val="28"/>
        </w:rPr>
        <w:object w:dxaOrig="200" w:dyaOrig="240">
          <v:shape id="_x0000_i1374" type="#_x0000_t75" style="width:9.2pt;height:12pt" o:ole="">
            <v:imagedata r:id="rId706" o:title=""/>
          </v:shape>
          <o:OLEObject Type="Embed" ProgID="Equation.DSMT4" ShapeID="_x0000_i1374" DrawAspect="Content" ObjectID="_1673311126" r:id="rId707"/>
        </w:object>
      </w:r>
      <w:r w:rsidR="00553CA1" w:rsidRPr="00AB15D9">
        <w:rPr>
          <w:rFonts w:cs="B Nazanin" w:hint="cs"/>
          <w:sz w:val="28"/>
          <w:szCs w:val="28"/>
          <w:rtl/>
        </w:rPr>
        <w:t xml:space="preserve"> و </w:t>
      </w:r>
      <w:r w:rsidR="007275BF" w:rsidRPr="00AB15D9">
        <w:rPr>
          <w:rFonts w:cs="B Nazanin"/>
          <w:position w:val="-6"/>
          <w:sz w:val="28"/>
          <w:szCs w:val="28"/>
        </w:rPr>
        <w:object w:dxaOrig="220" w:dyaOrig="300">
          <v:shape id="_x0000_i1375" type="#_x0000_t75" style="width:10.4pt;height:15.2pt" o:ole="">
            <v:imagedata r:id="rId708" o:title=""/>
          </v:shape>
          <o:OLEObject Type="Embed" ProgID="Equation.DSMT4" ShapeID="_x0000_i1375" DrawAspect="Content" ObjectID="_1673311127" r:id="rId709"/>
        </w:object>
      </w:r>
      <w:r w:rsidR="00553CA1" w:rsidRPr="00AB15D9">
        <w:rPr>
          <w:rFonts w:cs="B Nazanin" w:hint="cs"/>
          <w:sz w:val="28"/>
          <w:szCs w:val="28"/>
          <w:rtl/>
        </w:rPr>
        <w:t xml:space="preserve"> </w:t>
      </w:r>
      <w:r w:rsidR="00A90857">
        <w:rPr>
          <w:rFonts w:cs="B Nazanin" w:hint="cs"/>
          <w:sz w:val="28"/>
          <w:szCs w:val="28"/>
          <w:rtl/>
        </w:rPr>
        <w:t>را بیابید.</w:t>
      </w:r>
    </w:p>
    <w:p w:rsidR="00553CA1" w:rsidRPr="00AB15D9" w:rsidRDefault="002F6C84" w:rsidP="00D20099">
      <w:pPr>
        <w:bidi/>
        <w:spacing w:line="360" w:lineRule="auto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</w:t>
      </w:r>
      <w:r w:rsidR="008D0F90">
        <w:rPr>
          <w:rFonts w:cs="B Nazanin" w:hint="cs"/>
          <w:sz w:val="28"/>
          <w:szCs w:val="28"/>
          <w:rtl/>
        </w:rPr>
        <w:t>4</w:t>
      </w:r>
      <w:r w:rsidR="0030052B">
        <w:rPr>
          <w:rFonts w:cs="B Nazanin" w:hint="cs"/>
          <w:sz w:val="28"/>
          <w:szCs w:val="28"/>
          <w:rtl/>
        </w:rPr>
        <w:t>1</w:t>
      </w:r>
      <w:r w:rsidR="00184DAE" w:rsidRPr="00AB15D9">
        <w:rPr>
          <w:rFonts w:cs="B Nazanin" w:hint="cs"/>
          <w:sz w:val="28"/>
          <w:szCs w:val="28"/>
          <w:rtl/>
        </w:rPr>
        <w:t xml:space="preserve">) </w:t>
      </w:r>
      <w:r w:rsidR="00553CA1" w:rsidRPr="00AB15D9">
        <w:rPr>
          <w:rFonts w:cs="B Nazanin" w:hint="cs"/>
          <w:sz w:val="28"/>
          <w:szCs w:val="28"/>
          <w:rtl/>
        </w:rPr>
        <w:t xml:space="preserve">مقدار </w:t>
      </w:r>
      <w:r w:rsidR="007275BF" w:rsidRPr="00AB15D9">
        <w:rPr>
          <w:rFonts w:cs="B Nazanin"/>
          <w:position w:val="-4"/>
          <w:sz w:val="28"/>
          <w:szCs w:val="28"/>
        </w:rPr>
        <w:object w:dxaOrig="220" w:dyaOrig="220">
          <v:shape id="_x0000_i1376" type="#_x0000_t75" style="width:10.4pt;height:10.4pt" o:ole="">
            <v:imagedata r:id="rId710" o:title=""/>
          </v:shape>
          <o:OLEObject Type="Embed" ProgID="Equation.DSMT4" ShapeID="_x0000_i1376" DrawAspect="Content" ObjectID="_1673311128" r:id="rId711"/>
        </w:object>
      </w:r>
      <w:r w:rsidR="00372C55">
        <w:rPr>
          <w:rFonts w:cs="B Nazanin" w:hint="cs"/>
          <w:sz w:val="28"/>
          <w:szCs w:val="28"/>
          <w:rtl/>
        </w:rPr>
        <w:t xml:space="preserve">را طوری </w:t>
      </w:r>
      <w:r w:rsidR="00D20099">
        <w:rPr>
          <w:rFonts w:cs="B Nazanin" w:hint="cs"/>
          <w:sz w:val="28"/>
          <w:szCs w:val="28"/>
          <w:rtl/>
        </w:rPr>
        <w:t xml:space="preserve">پیدا </w:t>
      </w:r>
      <w:r w:rsidR="00553CA1" w:rsidRPr="00AB15D9">
        <w:rPr>
          <w:rFonts w:cs="B Nazanin" w:hint="cs"/>
          <w:sz w:val="28"/>
          <w:szCs w:val="28"/>
          <w:rtl/>
        </w:rPr>
        <w:t xml:space="preserve">کنید که اعداد </w:t>
      </w:r>
      <w:r w:rsidR="007275BF" w:rsidRPr="00AB15D9">
        <w:rPr>
          <w:rFonts w:cs="B Nazanin"/>
          <w:position w:val="-10"/>
          <w:sz w:val="28"/>
          <w:szCs w:val="28"/>
        </w:rPr>
        <w:object w:dxaOrig="2100" w:dyaOrig="320">
          <v:shape id="_x0000_i1377" type="#_x0000_t75" style="width:105.2pt;height:17.2pt" o:ole="">
            <v:imagedata r:id="rId712" o:title=""/>
          </v:shape>
          <o:OLEObject Type="Embed" ProgID="Equation.DSMT4" ShapeID="_x0000_i1377" DrawAspect="Content" ObjectID="_1673311129" r:id="rId713"/>
        </w:object>
      </w:r>
      <w:r w:rsidR="00553CA1" w:rsidRPr="00AB15D9">
        <w:rPr>
          <w:rFonts w:cs="B Nazanin" w:hint="cs"/>
          <w:sz w:val="28"/>
          <w:szCs w:val="28"/>
          <w:rtl/>
        </w:rPr>
        <w:t>:</w:t>
      </w:r>
    </w:p>
    <w:p w:rsidR="008D0F90" w:rsidRPr="00AB15D9" w:rsidRDefault="00553CA1" w:rsidP="00D20099">
      <w:pPr>
        <w:bidi/>
        <w:spacing w:line="360" w:lineRule="auto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الف) تشکیل دنبال</w:t>
      </w:r>
      <w:r w:rsidR="00D20099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حسابی بدهند.</w:t>
      </w:r>
      <w:r w:rsidR="00184DAE" w:rsidRPr="00AB15D9">
        <w:rPr>
          <w:rFonts w:cs="B Nazanin" w:hint="cs"/>
          <w:sz w:val="28"/>
          <w:szCs w:val="28"/>
          <w:rtl/>
        </w:rPr>
        <w:t xml:space="preserve">          </w:t>
      </w:r>
      <w:r w:rsidRPr="00AB15D9">
        <w:rPr>
          <w:rFonts w:cs="B Nazanin" w:hint="cs"/>
          <w:sz w:val="28"/>
          <w:szCs w:val="28"/>
          <w:rtl/>
        </w:rPr>
        <w:t>ب) تشکیل دنبال</w:t>
      </w:r>
      <w:r w:rsidR="00D20099">
        <w:rPr>
          <w:rFonts w:cs="B Nazanin" w:hint="cs"/>
          <w:sz w:val="28"/>
          <w:szCs w:val="28"/>
          <w:rtl/>
        </w:rPr>
        <w:t xml:space="preserve">ۀ </w:t>
      </w:r>
      <w:r w:rsidRPr="00AB15D9">
        <w:rPr>
          <w:rFonts w:cs="B Nazanin" w:hint="cs"/>
          <w:sz w:val="28"/>
          <w:szCs w:val="28"/>
          <w:rtl/>
        </w:rPr>
        <w:t>هندسی بدهند.</w:t>
      </w:r>
    </w:p>
    <w:p w:rsidR="00553CA1" w:rsidRPr="00AB15D9" w:rsidRDefault="002F6C84" w:rsidP="00D20099">
      <w:pPr>
        <w:bidi/>
        <w:spacing w:line="360" w:lineRule="auto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</w:t>
      </w:r>
      <w:r w:rsidR="008D0F90">
        <w:rPr>
          <w:rFonts w:cs="B Nazanin" w:hint="cs"/>
          <w:sz w:val="28"/>
          <w:szCs w:val="28"/>
          <w:rtl/>
        </w:rPr>
        <w:t>4</w:t>
      </w:r>
      <w:r w:rsidR="0030052B">
        <w:rPr>
          <w:rFonts w:cs="B Nazanin" w:hint="cs"/>
          <w:sz w:val="28"/>
          <w:szCs w:val="28"/>
          <w:rtl/>
        </w:rPr>
        <w:t>2</w:t>
      </w:r>
      <w:r w:rsidR="00184DAE" w:rsidRPr="00AB15D9">
        <w:rPr>
          <w:rFonts w:cs="B Nazanin" w:hint="cs"/>
          <w:sz w:val="28"/>
          <w:szCs w:val="28"/>
          <w:rtl/>
        </w:rPr>
        <w:t xml:space="preserve">) </w:t>
      </w:r>
      <w:r w:rsidR="00553CA1" w:rsidRPr="00AB15D9">
        <w:rPr>
          <w:rFonts w:cs="B Nazanin" w:hint="cs"/>
          <w:sz w:val="28"/>
          <w:szCs w:val="28"/>
          <w:rtl/>
        </w:rPr>
        <w:t>در دنبال</w:t>
      </w:r>
      <w:r w:rsidR="00D20099">
        <w:rPr>
          <w:rFonts w:cs="B Nazanin" w:hint="cs"/>
          <w:sz w:val="28"/>
          <w:szCs w:val="28"/>
          <w:rtl/>
        </w:rPr>
        <w:t xml:space="preserve">ۀ </w:t>
      </w:r>
      <w:r w:rsidR="00553CA1" w:rsidRPr="00AB15D9">
        <w:rPr>
          <w:rFonts w:cs="B Nazanin" w:hint="cs"/>
          <w:sz w:val="28"/>
          <w:szCs w:val="28"/>
          <w:rtl/>
        </w:rPr>
        <w:t xml:space="preserve">هندسی  </w:t>
      </w:r>
      <w:r w:rsidR="007275BF" w:rsidRPr="00AB15D9">
        <w:rPr>
          <w:rFonts w:cs="B Nazanin"/>
          <w:position w:val="-10"/>
          <w:sz w:val="28"/>
          <w:szCs w:val="28"/>
        </w:rPr>
        <w:object w:dxaOrig="2140" w:dyaOrig="300">
          <v:shape id="_x0000_i1378" type="#_x0000_t75" style="width:108pt;height:15.2pt" o:ole="">
            <v:imagedata r:id="rId714" o:title=""/>
          </v:shape>
          <o:OLEObject Type="Embed" ProgID="Equation.DSMT4" ShapeID="_x0000_i1378" DrawAspect="Content" ObjectID="_1673311130" r:id="rId715"/>
        </w:object>
      </w:r>
      <w:r w:rsidR="00553CA1" w:rsidRPr="00AB15D9">
        <w:rPr>
          <w:rFonts w:cs="B Nazanin" w:hint="cs"/>
          <w:sz w:val="28"/>
          <w:szCs w:val="28"/>
          <w:rtl/>
        </w:rPr>
        <w:t xml:space="preserve"> جمل</w:t>
      </w:r>
      <w:r w:rsidR="00D20099">
        <w:rPr>
          <w:rFonts w:cs="B Nazanin" w:hint="cs"/>
          <w:sz w:val="28"/>
          <w:szCs w:val="28"/>
          <w:rtl/>
        </w:rPr>
        <w:t xml:space="preserve">ۀ </w:t>
      </w:r>
      <w:r w:rsidR="00553CA1" w:rsidRPr="00AB15D9">
        <w:rPr>
          <w:rFonts w:cs="B Nazanin" w:hint="cs"/>
          <w:sz w:val="28"/>
          <w:szCs w:val="28"/>
          <w:rtl/>
        </w:rPr>
        <w:t xml:space="preserve">چهارم </w:t>
      </w:r>
      <w:r w:rsidR="00184DAE" w:rsidRPr="00AB15D9">
        <w:rPr>
          <w:rFonts w:cs="B Nazanin" w:hint="cs"/>
          <w:sz w:val="28"/>
          <w:szCs w:val="28"/>
          <w:rtl/>
        </w:rPr>
        <w:t>را بیابید.</w:t>
      </w:r>
    </w:p>
    <w:p w:rsidR="00794F6B" w:rsidRPr="00AB15D9" w:rsidRDefault="002F6C84" w:rsidP="00D20099">
      <w:pPr>
        <w:bidi/>
        <w:spacing w:line="360" w:lineRule="auto"/>
        <w:rPr>
          <w:rFonts w:ascii="Lucida Sans Unicode" w:hAnsi="Lucida Sans Unicode" w:cs="B Nazanin"/>
          <w:sz w:val="28"/>
          <w:szCs w:val="28"/>
        </w:rPr>
      </w:pPr>
      <w:r>
        <w:rPr>
          <w:rFonts w:ascii="Lucida Sans Unicode" w:hAnsi="Lucida Sans Unicode" w:cs="B Nazanin" w:hint="cs"/>
          <w:sz w:val="28"/>
          <w:szCs w:val="28"/>
          <w:rtl/>
        </w:rPr>
        <w:t>1</w:t>
      </w:r>
      <w:r w:rsidR="008D0F90">
        <w:rPr>
          <w:rFonts w:ascii="Lucida Sans Unicode" w:hAnsi="Lucida Sans Unicode" w:cs="B Nazanin" w:hint="cs"/>
          <w:sz w:val="28"/>
          <w:szCs w:val="28"/>
          <w:rtl/>
        </w:rPr>
        <w:t>4</w:t>
      </w:r>
      <w:r w:rsidR="0030052B">
        <w:rPr>
          <w:rFonts w:ascii="Lucida Sans Unicode" w:hAnsi="Lucida Sans Unicode" w:cs="B Nazanin" w:hint="cs"/>
          <w:sz w:val="28"/>
          <w:szCs w:val="28"/>
          <w:rtl/>
        </w:rPr>
        <w:t>3</w:t>
      </w:r>
      <w:r w:rsidR="0014633D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) </w:t>
      </w:r>
      <w:r w:rsidR="00794F6B" w:rsidRPr="00AB15D9">
        <w:rPr>
          <w:rFonts w:ascii="Lucida Sans Unicode" w:hAnsi="Lucida Sans Unicode" w:cs="B Nazanin" w:hint="cs"/>
          <w:sz w:val="28"/>
          <w:szCs w:val="28"/>
          <w:rtl/>
        </w:rPr>
        <w:t>برای دنبال</w:t>
      </w:r>
      <w:r w:rsidR="00D20099">
        <w:rPr>
          <w:rFonts w:ascii="Lucida Sans Unicode" w:hAnsi="Lucida Sans Unicode" w:cs="B Nazanin" w:hint="cs"/>
          <w:sz w:val="28"/>
          <w:szCs w:val="28"/>
          <w:rtl/>
        </w:rPr>
        <w:t>ۀ</w:t>
      </w:r>
      <w:r w:rsidR="00794F6B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زیر یک الگوی هندسی نظیر کنید و به کمک آن جمل</w:t>
      </w:r>
      <w:r w:rsidR="00D20099">
        <w:rPr>
          <w:rFonts w:ascii="Lucida Sans Unicode" w:hAnsi="Lucida Sans Unicode" w:cs="B Nazanin" w:hint="cs"/>
          <w:sz w:val="28"/>
          <w:szCs w:val="28"/>
          <w:rtl/>
        </w:rPr>
        <w:t>ۀ</w:t>
      </w:r>
      <w:r w:rsidR="00794F6B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عمومی دنباله را بنویسید.</w:t>
      </w:r>
    </w:p>
    <w:p w:rsidR="007F565A" w:rsidRDefault="00BE193A" w:rsidP="008D0F90">
      <w:pPr>
        <w:bidi/>
        <w:spacing w:line="360" w:lineRule="auto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                                                                                                                </w:t>
      </w:r>
      <w:r w:rsidRPr="00AB15D9">
        <w:rPr>
          <w:rFonts w:cs="B Nazanin"/>
          <w:position w:val="-10"/>
          <w:sz w:val="28"/>
          <w:szCs w:val="28"/>
        </w:rPr>
        <w:object w:dxaOrig="1660" w:dyaOrig="300">
          <v:shape id="_x0000_i1379" type="#_x0000_t75" style="width:82.4pt;height:15.2pt" o:ole="">
            <v:imagedata r:id="rId716" o:title=""/>
          </v:shape>
          <o:OLEObject Type="Embed" ProgID="Equation.DSMT4" ShapeID="_x0000_i1379" DrawAspect="Content" ObjectID="_1673311131" r:id="rId717"/>
        </w:object>
      </w:r>
    </w:p>
    <w:p w:rsidR="00D20099" w:rsidRPr="00AB15D9" w:rsidRDefault="00D20099" w:rsidP="00D20099">
      <w:pPr>
        <w:pStyle w:val="Signature"/>
        <w:bidi/>
        <w:rPr>
          <w:rFonts w:ascii="Lucida Sans Unicode" w:hAnsi="Lucida Sans Unicode" w:cs="B Nazanin"/>
          <w:sz w:val="28"/>
          <w:szCs w:val="28"/>
          <w:rtl/>
        </w:rPr>
      </w:pPr>
      <w:r>
        <w:rPr>
          <w:rFonts w:ascii="Lucida Sans Unicode" w:hAnsi="Lucida Sans Unicode" w:cs="B Nazanin" w:hint="cs"/>
          <w:sz w:val="28"/>
          <w:szCs w:val="28"/>
          <w:rtl/>
        </w:rPr>
        <w:t>144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>) اگر جمل</w:t>
      </w:r>
      <w:r>
        <w:rPr>
          <w:rFonts w:ascii="Lucida Sans Unicode" w:hAnsi="Lucida Sans Unicode" w:cs="B Nazanin" w:hint="cs"/>
          <w:sz w:val="28"/>
          <w:szCs w:val="28"/>
          <w:rtl/>
        </w:rPr>
        <w:t xml:space="preserve">ۀ 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>دوم یک دنبال</w:t>
      </w:r>
      <w:r>
        <w:rPr>
          <w:rFonts w:ascii="Lucida Sans Unicode" w:hAnsi="Lucida Sans Unicode" w:cs="B Nazanin" w:hint="cs"/>
          <w:sz w:val="28"/>
          <w:szCs w:val="28"/>
          <w:rtl/>
        </w:rPr>
        <w:t>ۀ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هندسی </w:t>
      </w:r>
      <w:r w:rsidRPr="00AB15D9">
        <w:rPr>
          <w:rFonts w:ascii="Lucida Sans Unicode" w:hAnsi="Lucida Sans Unicode" w:cs="B Nazanin"/>
          <w:sz w:val="28"/>
          <w:szCs w:val="28"/>
        </w:rPr>
        <w:t>-6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و جمل</w:t>
      </w:r>
      <w:r>
        <w:rPr>
          <w:rFonts w:ascii="Lucida Sans Unicode" w:hAnsi="Lucida Sans Unicode" w:cs="B Nazanin" w:hint="cs"/>
          <w:sz w:val="28"/>
          <w:szCs w:val="28"/>
          <w:rtl/>
        </w:rPr>
        <w:t>ۀ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پنجم آن </w:t>
      </w:r>
      <w:r w:rsidRPr="00AB15D9">
        <w:rPr>
          <w:rFonts w:ascii="Lucida Sans Unicode" w:hAnsi="Lucida Sans Unicode" w:cs="B Nazanin"/>
          <w:sz w:val="28"/>
          <w:szCs w:val="28"/>
        </w:rPr>
        <w:t>48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باشد، دنباله را مشخص کنید.</w:t>
      </w:r>
    </w:p>
    <w:p w:rsidR="00D20099" w:rsidRPr="00AB15D9" w:rsidRDefault="00D20099" w:rsidP="00D20099">
      <w:pPr>
        <w:pStyle w:val="Signature"/>
        <w:bidi/>
        <w:rPr>
          <w:rFonts w:ascii="Lucida Sans Unicode" w:hAnsi="Lucida Sans Unicode" w:cs="B Nazanin"/>
          <w:sz w:val="28"/>
          <w:szCs w:val="28"/>
          <w:rtl/>
        </w:rPr>
      </w:pPr>
      <w:r>
        <w:rPr>
          <w:rFonts w:ascii="Lucida Sans Unicode" w:hAnsi="Lucida Sans Unicode" w:cs="B Nazanin" w:hint="cs"/>
          <w:sz w:val="28"/>
          <w:szCs w:val="28"/>
          <w:rtl/>
        </w:rPr>
        <w:t xml:space="preserve">145) 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>بین 3 و 48 سه واسط</w:t>
      </w:r>
      <w:r>
        <w:rPr>
          <w:rFonts w:ascii="Lucida Sans Unicode" w:hAnsi="Lucida Sans Unicode" w:cs="B Nazanin" w:hint="cs"/>
          <w:sz w:val="28"/>
          <w:szCs w:val="28"/>
          <w:rtl/>
        </w:rPr>
        <w:t>ۀ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هندسی درج کنید.آیا جواب یکتاست؟</w: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D20099" w:rsidRPr="00AB15D9" w:rsidTr="0007632A">
        <w:trPr>
          <w:trHeight w:val="698"/>
          <w:jc w:val="center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D20099" w:rsidRPr="00AB15D9" w:rsidRDefault="00B44F01" w:rsidP="0007632A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775557592"/>
                <w:placeholder>
                  <w:docPart w:val="F6A5749D422A441A9F701DFFA1660E04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D20099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D20099" w:rsidRPr="00AB15D9" w:rsidTr="0007632A">
        <w:trPr>
          <w:trHeight w:val="17"/>
          <w:jc w:val="center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D20099" w:rsidRPr="00AB15D9" w:rsidRDefault="00B44F01" w:rsidP="0007632A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684122494"/>
                <w:placeholder>
                  <w:docPart w:val="A9115007A57543B7A4FBE7A4DDA630B3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D20099" w:rsidRPr="00AB15D9" w:rsidRDefault="00D20099" w:rsidP="00D20099">
      <w:pPr>
        <w:bidi/>
        <w:spacing w:line="360" w:lineRule="auto"/>
        <w:rPr>
          <w:rFonts w:ascii="Lucida Sans Unicode" w:hAnsi="Lucida Sans Unicode" w:cs="B Nazanin"/>
          <w:sz w:val="28"/>
          <w:szCs w:val="28"/>
          <w:rtl/>
        </w:rPr>
      </w:pPr>
    </w:p>
    <w:p w:rsidR="00794F6B" w:rsidRPr="00AB15D9" w:rsidRDefault="002F6C84" w:rsidP="00D20099">
      <w:pPr>
        <w:bidi/>
        <w:rPr>
          <w:rFonts w:ascii="Lucida Sans Unicode" w:hAnsi="Lucida Sans Unicode" w:cs="B Nazanin"/>
          <w:sz w:val="28"/>
          <w:szCs w:val="28"/>
        </w:rPr>
      </w:pPr>
      <w:r>
        <w:rPr>
          <w:rFonts w:ascii="Lucida Sans Unicode" w:hAnsi="Lucida Sans Unicode" w:cs="B Nazanin" w:hint="cs"/>
          <w:sz w:val="28"/>
          <w:szCs w:val="28"/>
          <w:rtl/>
        </w:rPr>
        <w:t>1</w:t>
      </w:r>
      <w:r w:rsidR="008D0F90">
        <w:rPr>
          <w:rFonts w:ascii="Lucida Sans Unicode" w:hAnsi="Lucida Sans Unicode" w:cs="B Nazanin" w:hint="cs"/>
          <w:sz w:val="28"/>
          <w:szCs w:val="28"/>
          <w:rtl/>
        </w:rPr>
        <w:t>4</w:t>
      </w:r>
      <w:r w:rsidR="00D20099">
        <w:rPr>
          <w:rFonts w:ascii="Lucida Sans Unicode" w:hAnsi="Lucida Sans Unicode" w:cs="B Nazanin" w:hint="cs"/>
          <w:sz w:val="28"/>
          <w:szCs w:val="28"/>
          <w:rtl/>
        </w:rPr>
        <w:t>6</w:t>
      </w:r>
      <w:r w:rsidR="0014633D" w:rsidRPr="00AB15D9">
        <w:rPr>
          <w:rFonts w:ascii="Lucida Sans Unicode" w:hAnsi="Lucida Sans Unicode" w:cs="B Nazanin" w:hint="cs"/>
          <w:sz w:val="28"/>
          <w:szCs w:val="28"/>
          <w:rtl/>
        </w:rPr>
        <w:t>)</w:t>
      </w:r>
      <w:r w:rsidR="00BE193A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</w:t>
      </w:r>
      <w:r w:rsidR="00794F6B" w:rsidRPr="00AB15D9">
        <w:rPr>
          <w:rFonts w:ascii="Lucida Sans Unicode" w:hAnsi="Lucida Sans Unicode" w:cs="B Nazanin" w:hint="cs"/>
          <w:sz w:val="28"/>
          <w:szCs w:val="28"/>
          <w:rtl/>
        </w:rPr>
        <w:t>فرض کنید یک کشور 50 میلیون جمعیت دارد و نرخ رشد سالیان</w:t>
      </w:r>
      <w:r w:rsidR="00D20099">
        <w:rPr>
          <w:rFonts w:ascii="Lucida Sans Unicode" w:hAnsi="Lucida Sans Unicode" w:cs="B Nazanin" w:hint="cs"/>
          <w:sz w:val="28"/>
          <w:szCs w:val="28"/>
          <w:rtl/>
        </w:rPr>
        <w:t xml:space="preserve">ۀ </w:t>
      </w:r>
      <w:r w:rsidR="00794F6B" w:rsidRPr="00AB15D9">
        <w:rPr>
          <w:rFonts w:ascii="Lucida Sans Unicode" w:hAnsi="Lucida Sans Unicode" w:cs="B Nazanin" w:hint="cs"/>
          <w:sz w:val="28"/>
          <w:szCs w:val="28"/>
          <w:rtl/>
        </w:rPr>
        <w:t>جمعیت آن 3 درصد است.</w:t>
      </w:r>
    </w:p>
    <w:p w:rsidR="00794F6B" w:rsidRPr="00AB15D9" w:rsidRDefault="00794F6B" w:rsidP="00794F6B">
      <w:pPr>
        <w:bidi/>
        <w:rPr>
          <w:rFonts w:ascii="Lucida Sans Unicode" w:hAnsi="Lucida Sans Unicode" w:cs="B Nazanin"/>
          <w:sz w:val="28"/>
          <w:szCs w:val="28"/>
          <w:rtl/>
        </w:rPr>
      </w:pPr>
      <w:r w:rsidRPr="00AB15D9">
        <w:rPr>
          <w:rFonts w:ascii="Lucida Sans Unicode" w:hAnsi="Lucida Sans Unicode" w:cs="B Nazanin" w:hint="cs"/>
          <w:sz w:val="28"/>
          <w:szCs w:val="28"/>
          <w:rtl/>
        </w:rPr>
        <w:t>الف) جمعیت سال دوم چند برابر جمعیت سال اول است؟ جمعیت سال سوم چند برابر جمعیت سال دوم است؟</w:t>
      </w:r>
    </w:p>
    <w:p w:rsidR="00794F6B" w:rsidRPr="00AB15D9" w:rsidRDefault="00794F6B" w:rsidP="00794F6B">
      <w:pPr>
        <w:bidi/>
        <w:rPr>
          <w:rFonts w:ascii="Lucida Sans Unicode" w:hAnsi="Lucida Sans Unicode" w:cs="B Nazanin"/>
          <w:sz w:val="28"/>
          <w:szCs w:val="28"/>
          <w:rtl/>
        </w:rPr>
      </w:pPr>
      <w:r w:rsidRPr="00AB15D9">
        <w:rPr>
          <w:rFonts w:ascii="Lucida Sans Unicode" w:hAnsi="Lucida Sans Unicode" w:cs="B Nazanin" w:hint="cs"/>
          <w:sz w:val="28"/>
          <w:szCs w:val="28"/>
          <w:rtl/>
        </w:rPr>
        <w:t>ب) جمعیت این کشور را در سال های اول تا پنجم بنویسید.</w:t>
      </w:r>
    </w:p>
    <w:p w:rsidR="00794F6B" w:rsidRPr="00AB15D9" w:rsidRDefault="00794F6B" w:rsidP="00D20099">
      <w:pPr>
        <w:bidi/>
        <w:rPr>
          <w:rFonts w:ascii="Lucida Sans Unicode" w:hAnsi="Lucida Sans Unicode" w:cs="B Nazanin"/>
          <w:sz w:val="28"/>
          <w:szCs w:val="28"/>
          <w:rtl/>
        </w:rPr>
      </w:pPr>
      <w:r w:rsidRPr="00AB15D9">
        <w:rPr>
          <w:rFonts w:ascii="Lucida Sans Unicode" w:hAnsi="Lucida Sans Unicode" w:cs="B Nazanin" w:hint="cs"/>
          <w:sz w:val="28"/>
          <w:szCs w:val="28"/>
          <w:rtl/>
        </w:rPr>
        <w:t>ج) این دنباله یک دنبال</w:t>
      </w:r>
      <w:r w:rsidR="00D20099">
        <w:rPr>
          <w:rFonts w:ascii="Lucida Sans Unicode" w:hAnsi="Lucida Sans Unicode" w:cs="B Nazanin" w:hint="cs"/>
          <w:sz w:val="28"/>
          <w:szCs w:val="28"/>
          <w:rtl/>
        </w:rPr>
        <w:t>ۀ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حسابی است یا یک دنبال</w:t>
      </w:r>
      <w:r w:rsidR="00D20099">
        <w:rPr>
          <w:rFonts w:ascii="Lucida Sans Unicode" w:hAnsi="Lucida Sans Unicode" w:cs="B Nazanin" w:hint="cs"/>
          <w:sz w:val="28"/>
          <w:szCs w:val="28"/>
          <w:rtl/>
        </w:rPr>
        <w:t xml:space="preserve">ۀ 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>هندسی؟</w:t>
      </w:r>
    </w:p>
    <w:p w:rsidR="00794F6B" w:rsidRPr="00AB15D9" w:rsidRDefault="00794F6B" w:rsidP="00BE193A">
      <w:pPr>
        <w:bidi/>
        <w:spacing w:line="360" w:lineRule="auto"/>
        <w:rPr>
          <w:rFonts w:cs="B Nazanin"/>
          <w:sz w:val="28"/>
          <w:szCs w:val="28"/>
          <w:rtl/>
        </w:rPr>
      </w:pPr>
      <w:r w:rsidRPr="00AB15D9">
        <w:rPr>
          <w:rFonts w:ascii="Lucida Sans Unicode" w:hAnsi="Lucida Sans Unicode" w:cs="B Nazanin" w:hint="cs"/>
          <w:sz w:val="28"/>
          <w:szCs w:val="28"/>
          <w:rtl/>
        </w:rPr>
        <w:lastRenderedPageBreak/>
        <w:t xml:space="preserve">د) جمعیت این کشور پس از گذشت </w:t>
      </w:r>
      <w:r w:rsidR="00BE193A" w:rsidRPr="00AB15D9">
        <w:rPr>
          <w:rFonts w:cs="B Nazanin"/>
          <w:position w:val="-4"/>
          <w:sz w:val="28"/>
          <w:szCs w:val="28"/>
        </w:rPr>
        <w:object w:dxaOrig="220" w:dyaOrig="220">
          <v:shape id="_x0000_i1380" type="#_x0000_t75" style="width:10.4pt;height:10.4pt" o:ole="">
            <v:imagedata r:id="rId718" o:title=""/>
          </v:shape>
          <o:OLEObject Type="Embed" ProgID="Equation.DSMT4" ShapeID="_x0000_i1380" DrawAspect="Content" ObjectID="_1673311132" r:id="rId719"/>
        </w:objec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سال چقدر است؟</w:t>
      </w:r>
    </w:p>
    <w:p w:rsidR="00DA1C82" w:rsidRPr="00AB15D9" w:rsidRDefault="002F6C84" w:rsidP="00D20099">
      <w:pPr>
        <w:bidi/>
        <w:spacing w:line="360" w:lineRule="auto"/>
        <w:rPr>
          <w:rFonts w:ascii="Lucida Sans Unicode" w:hAnsi="Lucida Sans Unicode" w:cs="B Nazanin"/>
          <w:sz w:val="28"/>
          <w:szCs w:val="28"/>
        </w:rPr>
      </w:pPr>
      <w:r>
        <w:rPr>
          <w:rFonts w:ascii="Lucida Sans Unicode" w:hAnsi="Lucida Sans Unicode" w:cs="B Nazanin" w:hint="cs"/>
          <w:sz w:val="28"/>
          <w:szCs w:val="28"/>
          <w:rtl/>
        </w:rPr>
        <w:t>1</w:t>
      </w:r>
      <w:r w:rsidR="008D0F90">
        <w:rPr>
          <w:rFonts w:ascii="Lucida Sans Unicode" w:hAnsi="Lucida Sans Unicode" w:cs="B Nazanin" w:hint="cs"/>
          <w:sz w:val="28"/>
          <w:szCs w:val="28"/>
          <w:rtl/>
        </w:rPr>
        <w:t>4</w:t>
      </w:r>
      <w:r w:rsidR="00D20099">
        <w:rPr>
          <w:rFonts w:ascii="Lucida Sans Unicode" w:hAnsi="Lucida Sans Unicode" w:cs="B Nazanin" w:hint="cs"/>
          <w:sz w:val="28"/>
          <w:szCs w:val="28"/>
          <w:rtl/>
        </w:rPr>
        <w:t>7</w:t>
      </w:r>
      <w:r w:rsidR="0014633D" w:rsidRPr="00AB15D9">
        <w:rPr>
          <w:rFonts w:ascii="Lucida Sans Unicode" w:hAnsi="Lucida Sans Unicode" w:cs="B Nazanin" w:hint="cs"/>
          <w:sz w:val="28"/>
          <w:szCs w:val="28"/>
          <w:rtl/>
        </w:rPr>
        <w:t>)</w:t>
      </w:r>
      <w:r w:rsidR="00DA1C82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الف) دنبال</w:t>
      </w:r>
      <w:r w:rsidR="00D20099">
        <w:rPr>
          <w:rFonts w:ascii="Lucida Sans Unicode" w:hAnsi="Lucida Sans Unicode" w:cs="B Nazanin" w:hint="cs"/>
          <w:sz w:val="28"/>
          <w:szCs w:val="28"/>
          <w:rtl/>
        </w:rPr>
        <w:t xml:space="preserve">ۀ </w:t>
      </w:r>
      <w:r w:rsidR="00DA1C82" w:rsidRPr="00AB15D9">
        <w:rPr>
          <w:rFonts w:ascii="Lucida Sans Unicode" w:hAnsi="Lucida Sans Unicode" w:cs="B Nazanin" w:hint="cs"/>
          <w:sz w:val="28"/>
          <w:szCs w:val="28"/>
          <w:rtl/>
        </w:rPr>
        <w:t>زیر چه نوع دنباله</w:t>
      </w:r>
      <w:r w:rsidR="00D20099">
        <w:rPr>
          <w:rFonts w:ascii="Lucida Sans Unicode" w:hAnsi="Lucida Sans Unicode" w:cs="B Nazanin" w:hint="cs"/>
          <w:sz w:val="28"/>
          <w:szCs w:val="28"/>
          <w:rtl/>
        </w:rPr>
        <w:t>‌</w:t>
      </w:r>
      <w:r w:rsidR="00DA1C82" w:rsidRPr="00AB15D9">
        <w:rPr>
          <w:rFonts w:ascii="Lucida Sans Unicode" w:hAnsi="Lucida Sans Unicode" w:cs="B Nazanin" w:hint="cs"/>
          <w:sz w:val="28"/>
          <w:szCs w:val="28"/>
          <w:rtl/>
        </w:rPr>
        <w:t>ای است؟</w:t>
      </w:r>
    </w:p>
    <w:p w:rsidR="00BE193A" w:rsidRPr="00AB15D9" w:rsidRDefault="00BE193A" w:rsidP="00DA1C82">
      <w:pPr>
        <w:pStyle w:val="Signature"/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                                                                                                                        </w:t>
      </w:r>
      <w:r w:rsidRPr="00AB15D9">
        <w:rPr>
          <w:rFonts w:cs="B Nazanin"/>
          <w:position w:val="-10"/>
          <w:sz w:val="28"/>
          <w:szCs w:val="28"/>
        </w:rPr>
        <w:object w:dxaOrig="1340" w:dyaOrig="300">
          <v:shape id="_x0000_i1381" type="#_x0000_t75" style="width:66pt;height:15.2pt" o:ole="">
            <v:imagedata r:id="rId720" o:title=""/>
          </v:shape>
          <o:OLEObject Type="Embed" ProgID="Equation.DSMT4" ShapeID="_x0000_i1381" DrawAspect="Content" ObjectID="_1673311133" r:id="rId721"/>
        </w:object>
      </w:r>
    </w:p>
    <w:p w:rsidR="002F6C84" w:rsidRDefault="00DA1C82" w:rsidP="00D20099">
      <w:pPr>
        <w:pStyle w:val="Signature"/>
        <w:bidi/>
        <w:rPr>
          <w:rFonts w:ascii="Lucida Sans Unicode" w:hAnsi="Lucida Sans Unicode" w:cs="B Nazanin"/>
          <w:sz w:val="28"/>
          <w:szCs w:val="28"/>
          <w:rtl/>
        </w:rPr>
      </w:pPr>
      <w:r w:rsidRPr="00AB15D9">
        <w:rPr>
          <w:rFonts w:ascii="Lucida Sans Unicode" w:hAnsi="Lucida Sans Unicode" w:cs="B Nazanin" w:hint="cs"/>
          <w:sz w:val="28"/>
          <w:szCs w:val="28"/>
          <w:rtl/>
        </w:rPr>
        <w:t>ب) جمل</w:t>
      </w:r>
      <w:r w:rsidR="00D20099">
        <w:rPr>
          <w:rFonts w:ascii="Lucida Sans Unicode" w:hAnsi="Lucida Sans Unicode" w:cs="B Nazanin" w:hint="cs"/>
          <w:sz w:val="28"/>
          <w:szCs w:val="28"/>
          <w:rtl/>
        </w:rPr>
        <w:t xml:space="preserve">ۀ 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>بیستم دنباله را بنویسید.</w:t>
      </w:r>
    </w:p>
    <w:p w:rsidR="007F565A" w:rsidRPr="00AB15D9" w:rsidRDefault="007F565A" w:rsidP="007F565A">
      <w:pPr>
        <w:pStyle w:val="Signature"/>
        <w:bidi/>
        <w:rPr>
          <w:rFonts w:ascii="Lucida Sans Unicode" w:hAnsi="Lucida Sans Unicode" w:cs="B Nazanin"/>
          <w:sz w:val="28"/>
          <w:szCs w:val="28"/>
          <w:rtl/>
        </w:rPr>
      </w:pPr>
    </w:p>
    <w:p w:rsidR="008E5B1C" w:rsidRPr="002F6C84" w:rsidRDefault="002F6C84" w:rsidP="008D0F90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ascii="Lucida Sans Unicode" w:hAnsi="Lucida Sans Unicode" w:cs="B Nazanin" w:hint="cs"/>
          <w:sz w:val="28"/>
          <w:szCs w:val="28"/>
          <w:rtl/>
        </w:rPr>
        <w:t>14</w:t>
      </w:r>
      <w:r w:rsidR="008D0F90">
        <w:rPr>
          <w:rFonts w:ascii="Lucida Sans Unicode" w:hAnsi="Lucida Sans Unicode" w:cs="B Nazanin" w:hint="cs"/>
          <w:sz w:val="28"/>
          <w:szCs w:val="28"/>
          <w:rtl/>
        </w:rPr>
        <w:t>8</w:t>
      </w:r>
      <w:r w:rsidR="0014633D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) </w:t>
      </w:r>
      <w:r w:rsidR="00DA1C82" w:rsidRPr="00AB15D9">
        <w:rPr>
          <w:rFonts w:ascii="Lucida Sans Unicode" w:hAnsi="Lucida Sans Unicode" w:cs="B Nazanin" w:hint="cs"/>
          <w:sz w:val="28"/>
          <w:szCs w:val="28"/>
          <w:rtl/>
        </w:rPr>
        <w:t>آیا دنباله ای وجود دارد که هم حسابی و هم هندسی باشد؟ جواب خود را با یک مثال توضیح دهید.</w:t>
      </w:r>
    </w:p>
    <w:p w:rsidR="008E5B1C" w:rsidRPr="00AB15D9" w:rsidRDefault="0014633D" w:rsidP="00D20099">
      <w:pPr>
        <w:pStyle w:val="Signature"/>
        <w:bidi/>
        <w:rPr>
          <w:rFonts w:ascii="Lucida Sans Unicode" w:hAnsi="Lucida Sans Unicode" w:cs="B Nazanin"/>
          <w:sz w:val="28"/>
          <w:szCs w:val="28"/>
          <w:rtl/>
        </w:rPr>
      </w:pPr>
      <w:r w:rsidRPr="00AB15D9">
        <w:rPr>
          <w:rFonts w:ascii="Lucida Sans Unicode" w:hAnsi="Lucida Sans Unicode" w:cs="B Nazanin" w:hint="cs"/>
          <w:sz w:val="28"/>
          <w:szCs w:val="28"/>
          <w:rtl/>
        </w:rPr>
        <w:t>1</w:t>
      </w:r>
      <w:r w:rsidR="002F6C84">
        <w:rPr>
          <w:rFonts w:ascii="Lucida Sans Unicode" w:hAnsi="Lucida Sans Unicode" w:cs="B Nazanin" w:hint="cs"/>
          <w:sz w:val="28"/>
          <w:szCs w:val="28"/>
          <w:rtl/>
        </w:rPr>
        <w:t>4</w:t>
      </w:r>
      <w:r w:rsidR="008D0F90">
        <w:rPr>
          <w:rFonts w:ascii="Lucida Sans Unicode" w:hAnsi="Lucida Sans Unicode" w:cs="B Nazanin" w:hint="cs"/>
          <w:sz w:val="28"/>
          <w:szCs w:val="28"/>
          <w:rtl/>
        </w:rPr>
        <w:t>9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) </w:t>
      </w:r>
      <w:r w:rsidR="00DA1C82" w:rsidRPr="00AB15D9">
        <w:rPr>
          <w:rFonts w:ascii="Lucida Sans Unicode" w:hAnsi="Lucida Sans Unicode" w:cs="B Nazanin" w:hint="cs"/>
          <w:sz w:val="28"/>
          <w:szCs w:val="28"/>
          <w:rtl/>
        </w:rPr>
        <w:t>در یک دنبال</w:t>
      </w:r>
      <w:r w:rsidR="00D20099">
        <w:rPr>
          <w:rFonts w:ascii="Lucida Sans Unicode" w:hAnsi="Lucida Sans Unicode" w:cs="B Nazanin" w:hint="cs"/>
          <w:sz w:val="28"/>
          <w:szCs w:val="28"/>
          <w:rtl/>
        </w:rPr>
        <w:t>ۀ هندسی</w:t>
      </w:r>
      <w:r w:rsidR="00BE193A" w:rsidRPr="00AB15D9">
        <w:rPr>
          <w:rFonts w:cs="B Nazanin"/>
          <w:position w:val="-12"/>
          <w:sz w:val="28"/>
          <w:szCs w:val="28"/>
        </w:rPr>
        <w:object w:dxaOrig="800" w:dyaOrig="380">
          <v:shape id="_x0000_i1382" type="#_x0000_t75" style="width:40.4pt;height:18pt" o:ole="">
            <v:imagedata r:id="rId722" o:title=""/>
          </v:shape>
          <o:OLEObject Type="Embed" ProgID="Equation.DSMT4" ShapeID="_x0000_i1382" DrawAspect="Content" ObjectID="_1673311134" r:id="rId723"/>
        </w:object>
      </w:r>
      <w:r w:rsidR="00DA1C82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و </w:t>
      </w:r>
      <w:r w:rsidR="00BE193A" w:rsidRPr="00AB15D9">
        <w:rPr>
          <w:rFonts w:cs="B Nazanin"/>
          <w:position w:val="-28"/>
          <w:sz w:val="28"/>
          <w:szCs w:val="28"/>
        </w:rPr>
        <w:object w:dxaOrig="639" w:dyaOrig="720">
          <v:shape id="_x0000_i1383" type="#_x0000_t75" style="width:31.6pt;height:36pt" o:ole="">
            <v:imagedata r:id="rId724" o:title=""/>
          </v:shape>
          <o:OLEObject Type="Embed" ProgID="Equation.DSMT4" ShapeID="_x0000_i1383" DrawAspect="Content" ObjectID="_1673311135" r:id="rId725"/>
        </w:object>
      </w:r>
      <w:r w:rsidR="003607F3" w:rsidRPr="00AB15D9">
        <w:rPr>
          <w:rFonts w:cs="B Nazanin" w:hint="cs"/>
          <w:sz w:val="28"/>
          <w:szCs w:val="28"/>
          <w:rtl/>
        </w:rPr>
        <w:t xml:space="preserve"> </w:t>
      </w:r>
      <w:r w:rsidR="00DA1C82" w:rsidRPr="00AB15D9">
        <w:rPr>
          <w:rFonts w:ascii="Lucida Sans Unicode" w:hAnsi="Lucida Sans Unicode" w:cs="B Nazanin" w:hint="cs"/>
          <w:sz w:val="28"/>
          <w:szCs w:val="28"/>
          <w:rtl/>
        </w:rPr>
        <w:t>است. چندمین جمل</w:t>
      </w:r>
      <w:r w:rsidR="00D20099">
        <w:rPr>
          <w:rFonts w:ascii="Lucida Sans Unicode" w:hAnsi="Lucida Sans Unicode" w:cs="B Nazanin" w:hint="cs"/>
          <w:sz w:val="28"/>
          <w:szCs w:val="28"/>
          <w:rtl/>
        </w:rPr>
        <w:t xml:space="preserve">ۀ </w:t>
      </w:r>
      <w:r w:rsidR="00DA1C82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آن برابر </w:t>
      </w:r>
      <w:r w:rsidR="003607F3" w:rsidRPr="00AB15D9">
        <w:rPr>
          <w:rFonts w:cs="B Nazanin"/>
          <w:position w:val="-28"/>
          <w:sz w:val="28"/>
          <w:szCs w:val="28"/>
        </w:rPr>
        <w:object w:dxaOrig="340" w:dyaOrig="720">
          <v:shape id="_x0000_i1384" type="#_x0000_t75" style="width:17.2pt;height:36pt" o:ole="">
            <v:imagedata r:id="rId726" o:title=""/>
          </v:shape>
          <o:OLEObject Type="Embed" ProgID="Equation.DSMT4" ShapeID="_x0000_i1384" DrawAspect="Content" ObjectID="_1673311136" r:id="rId727"/>
        </w:object>
      </w:r>
      <w:r w:rsidR="00DA1C82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می باشد؟</w:t>
      </w:r>
    </w:p>
    <w:p w:rsidR="00DA1C82" w:rsidRPr="00AB15D9" w:rsidRDefault="0014633D" w:rsidP="00D20099">
      <w:pPr>
        <w:pStyle w:val="Signature"/>
        <w:bidi/>
        <w:rPr>
          <w:rFonts w:ascii="Lucida Sans Unicode" w:hAnsi="Lucida Sans Unicode" w:cs="B Nazanin"/>
          <w:sz w:val="28"/>
          <w:szCs w:val="28"/>
          <w:rtl/>
        </w:rPr>
      </w:pPr>
      <w:r w:rsidRPr="00AB15D9">
        <w:rPr>
          <w:rFonts w:ascii="Lucida Sans Unicode" w:hAnsi="Lucida Sans Unicode" w:cs="B Nazanin" w:hint="cs"/>
          <w:sz w:val="28"/>
          <w:szCs w:val="28"/>
          <w:rtl/>
        </w:rPr>
        <w:t>1</w:t>
      </w:r>
      <w:r w:rsidR="008D0F90">
        <w:rPr>
          <w:rFonts w:ascii="Lucida Sans Unicode" w:hAnsi="Lucida Sans Unicode" w:cs="B Nazanin" w:hint="cs"/>
          <w:sz w:val="28"/>
          <w:szCs w:val="28"/>
          <w:rtl/>
        </w:rPr>
        <w:t>50</w:t>
      </w:r>
      <w:r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) </w:t>
      </w:r>
      <w:r w:rsidR="00DA1C82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اگر </w:t>
      </w:r>
      <w:r w:rsidR="003607F3" w:rsidRPr="00AB15D9">
        <w:rPr>
          <w:rFonts w:cs="B Nazanin"/>
          <w:position w:val="-12"/>
          <w:sz w:val="28"/>
          <w:szCs w:val="28"/>
        </w:rPr>
        <w:object w:dxaOrig="1860" w:dyaOrig="340">
          <v:shape id="_x0000_i1385" type="#_x0000_t75" style="width:93.2pt;height:17.2pt" o:ole="">
            <v:imagedata r:id="rId728" o:title=""/>
          </v:shape>
          <o:OLEObject Type="Embed" ProgID="Equation.DSMT4" ShapeID="_x0000_i1385" DrawAspect="Content" ObjectID="_1673311137" r:id="rId729"/>
        </w:object>
      </w:r>
      <w:r w:rsidR="00DA1C82" w:rsidRPr="00AB15D9">
        <w:rPr>
          <w:rFonts w:ascii="Lucida Sans Unicode" w:hAnsi="Lucida Sans Unicode" w:cs="B Nazanin" w:hint="cs"/>
          <w:sz w:val="28"/>
          <w:szCs w:val="28"/>
          <w:rtl/>
        </w:rPr>
        <w:t>جملات متوالی یک دنبال</w:t>
      </w:r>
      <w:r w:rsidR="00D20099">
        <w:rPr>
          <w:rFonts w:ascii="Lucida Sans Unicode" w:hAnsi="Lucida Sans Unicode" w:cs="B Nazanin" w:hint="cs"/>
          <w:sz w:val="28"/>
          <w:szCs w:val="28"/>
          <w:rtl/>
        </w:rPr>
        <w:t>ۀ</w:t>
      </w:r>
      <w:r w:rsidR="00DA1C82" w:rsidRPr="00AB15D9">
        <w:rPr>
          <w:rFonts w:ascii="Lucida Sans Unicode" w:hAnsi="Lucida Sans Unicode" w:cs="B Nazanin" w:hint="cs"/>
          <w:sz w:val="28"/>
          <w:szCs w:val="28"/>
          <w:rtl/>
        </w:rPr>
        <w:t xml:space="preserve"> هندسی باشند، مقدار </w:t>
      </w:r>
      <w:r w:rsidR="003607F3" w:rsidRPr="00AB15D9">
        <w:rPr>
          <w:rFonts w:cs="B Nazanin"/>
          <w:position w:val="-4"/>
          <w:sz w:val="28"/>
          <w:szCs w:val="28"/>
        </w:rPr>
        <w:object w:dxaOrig="220" w:dyaOrig="220">
          <v:shape id="_x0000_i1386" type="#_x0000_t75" style="width:10.4pt;height:10.4pt" o:ole="">
            <v:imagedata r:id="rId730" o:title=""/>
          </v:shape>
          <o:OLEObject Type="Embed" ProgID="Equation.DSMT4" ShapeID="_x0000_i1386" DrawAspect="Content" ObjectID="_1673311138" r:id="rId731"/>
        </w:object>
      </w:r>
      <w:r w:rsidR="00DA1C82" w:rsidRPr="00AB15D9">
        <w:rPr>
          <w:rFonts w:ascii="Lucida Sans Unicode" w:hAnsi="Lucida Sans Unicode" w:cs="B Nazanin" w:hint="cs"/>
          <w:sz w:val="28"/>
          <w:szCs w:val="28"/>
          <w:rtl/>
        </w:rPr>
        <w:t>را تعیین کنید.</w:t>
      </w:r>
    </w:p>
    <w:p w:rsidR="003607F3" w:rsidRPr="00AB15D9" w:rsidRDefault="003607F3" w:rsidP="003607F3">
      <w:pPr>
        <w:pStyle w:val="Signature"/>
        <w:bidi/>
        <w:rPr>
          <w:rFonts w:cs="B Nazanin"/>
          <w:sz w:val="28"/>
          <w:szCs w:val="28"/>
          <w:rtl/>
        </w:rPr>
      </w:pPr>
    </w:p>
    <w:p w:rsidR="008E5B1C" w:rsidRPr="00AB15D9" w:rsidRDefault="0014633D" w:rsidP="00D20099">
      <w:pPr>
        <w:pStyle w:val="Signature"/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  <w:lang w:bidi="fa-IR"/>
        </w:rPr>
        <w:t>1</w:t>
      </w:r>
      <w:r w:rsidR="008D0F90">
        <w:rPr>
          <w:rFonts w:cs="B Nazanin" w:hint="cs"/>
          <w:sz w:val="28"/>
          <w:szCs w:val="28"/>
          <w:rtl/>
          <w:lang w:bidi="fa-IR"/>
        </w:rPr>
        <w:t>51</w:t>
      </w:r>
      <w:r w:rsidR="00D776C9" w:rsidRPr="00AB15D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8E5B1C" w:rsidRPr="00AB15D9">
        <w:rPr>
          <w:rFonts w:cs="B Nazanin" w:hint="cs"/>
          <w:sz w:val="28"/>
          <w:szCs w:val="28"/>
          <w:rtl/>
          <w:lang w:bidi="fa-IR"/>
        </w:rPr>
        <w:t>علی دو چرخه</w:t>
      </w:r>
      <w:r w:rsidR="00D20099">
        <w:rPr>
          <w:rFonts w:cs="B Nazanin" w:hint="cs"/>
          <w:sz w:val="28"/>
          <w:szCs w:val="28"/>
          <w:rtl/>
          <w:lang w:bidi="fa-IR"/>
        </w:rPr>
        <w:t>‌</w:t>
      </w:r>
      <w:r w:rsidR="008E5B1C" w:rsidRPr="00AB15D9">
        <w:rPr>
          <w:rFonts w:cs="B Nazanin" w:hint="cs"/>
          <w:sz w:val="28"/>
          <w:szCs w:val="28"/>
          <w:rtl/>
          <w:lang w:bidi="fa-IR"/>
        </w:rPr>
        <w:t>ای به قیمت 500 هزار تومان خرید</w:t>
      </w:r>
      <w:r w:rsidR="00D20099">
        <w:rPr>
          <w:rFonts w:cs="B Nazanin" w:hint="cs"/>
          <w:sz w:val="28"/>
          <w:szCs w:val="28"/>
          <w:rtl/>
          <w:lang w:bidi="fa-IR"/>
        </w:rPr>
        <w:t>.</w:t>
      </w:r>
      <w:r w:rsidR="008E5B1C" w:rsidRPr="00AB15D9">
        <w:rPr>
          <w:rFonts w:cs="B Nazanin" w:hint="cs"/>
          <w:sz w:val="28"/>
          <w:szCs w:val="28"/>
          <w:rtl/>
          <w:lang w:bidi="fa-IR"/>
        </w:rPr>
        <w:t xml:space="preserve"> اگر در هر سال قیمت </w:t>
      </w:r>
      <w:r w:rsidR="00D20099">
        <w:rPr>
          <w:rFonts w:cs="B Nazanin" w:hint="cs"/>
          <w:sz w:val="28"/>
          <w:szCs w:val="28"/>
          <w:rtl/>
          <w:lang w:bidi="fa-IR"/>
        </w:rPr>
        <w:t xml:space="preserve">دوچرخه نسبت به سال قبل 20% کاهش </w:t>
      </w:r>
      <w:r w:rsidR="008E5B1C" w:rsidRPr="00AB15D9">
        <w:rPr>
          <w:rFonts w:cs="B Nazanin" w:hint="cs"/>
          <w:sz w:val="28"/>
          <w:szCs w:val="28"/>
          <w:rtl/>
          <w:lang w:bidi="fa-IR"/>
        </w:rPr>
        <w:t>پیدا کند بعد از چهار سال به چه قیمتی می تواند بفروشد</w:t>
      </w:r>
      <w:r w:rsidR="00D20099">
        <w:rPr>
          <w:rFonts w:cs="B Nazanin" w:hint="cs"/>
          <w:sz w:val="28"/>
          <w:szCs w:val="28"/>
          <w:rtl/>
          <w:lang w:bidi="fa-IR"/>
        </w:rPr>
        <w:t>؟</w:t>
      </w:r>
      <w:r w:rsidR="008E5B1C" w:rsidRPr="00AB15D9">
        <w:rPr>
          <w:rFonts w:cs="B Nazanin" w:hint="cs"/>
          <w:sz w:val="28"/>
          <w:szCs w:val="28"/>
          <w:rtl/>
          <w:lang w:bidi="fa-IR"/>
        </w:rPr>
        <w:t xml:space="preserve"> قیمت دوچرخه بعد</w:t>
      </w:r>
      <w:r w:rsidR="00D20099">
        <w:rPr>
          <w:rFonts w:cs="B Nazanin" w:hint="cs"/>
          <w:sz w:val="28"/>
          <w:szCs w:val="28"/>
          <w:rtl/>
          <w:lang w:bidi="fa-IR"/>
        </w:rPr>
        <w:t xml:space="preserve"> از </w:t>
      </w:r>
      <w:r w:rsidR="00D20099" w:rsidRPr="00145CA7">
        <w:rPr>
          <w:position w:val="-6"/>
        </w:rPr>
        <w:object w:dxaOrig="160" w:dyaOrig="279">
          <v:shape id="_x0000_i1387" type="#_x0000_t75" style="width:8.4pt;height:14.4pt" o:ole="">
            <v:imagedata r:id="rId732" o:title=""/>
          </v:shape>
          <o:OLEObject Type="Embed" ProgID="Equation.DSMT4" ShapeID="_x0000_i1387" DrawAspect="Content" ObjectID="_1673311139" r:id="rId733"/>
        </w:object>
      </w:r>
      <w:r w:rsidR="00D20099">
        <w:rPr>
          <w:rFonts w:hint="cs"/>
          <w:rtl/>
        </w:rPr>
        <w:t xml:space="preserve"> سال</w:t>
      </w:r>
      <w:r w:rsidR="008E5B1C" w:rsidRPr="00AB15D9">
        <w:rPr>
          <w:rFonts w:cs="B Nazanin" w:hint="cs"/>
          <w:sz w:val="28"/>
          <w:szCs w:val="28"/>
          <w:rtl/>
          <w:lang w:bidi="fa-IR"/>
        </w:rPr>
        <w:t xml:space="preserve"> از چه رابطه ای بدست می آید؟</w:t>
      </w:r>
    </w:p>
    <w:p w:rsidR="00D20099" w:rsidRDefault="00D20099" w:rsidP="001E45E7">
      <w:pPr>
        <w:tabs>
          <w:tab w:val="left" w:pos="2293"/>
        </w:tabs>
        <w:bidi/>
        <w:rPr>
          <w:rFonts w:ascii="Tahoma" w:hAnsi="Tahoma" w:cs="B Nazanin"/>
          <w:i/>
          <w:sz w:val="28"/>
          <w:szCs w:val="28"/>
          <w:rtl/>
        </w:rPr>
      </w:pPr>
      <w:r>
        <w:rPr>
          <w:rFonts w:ascii="Tahoma" w:hAnsi="Tahoma" w:cs="B Nazanin" w:hint="cs"/>
          <w:sz w:val="28"/>
          <w:szCs w:val="28"/>
          <w:rtl/>
        </w:rPr>
        <w:t xml:space="preserve">152) </w:t>
      </w:r>
      <w:r w:rsidRPr="00AB15D9">
        <w:rPr>
          <w:rFonts w:ascii="Tahoma" w:hAnsi="Tahoma" w:cs="B Nazanin"/>
          <w:sz w:val="28"/>
          <w:szCs w:val="28"/>
          <w:rtl/>
        </w:rPr>
        <w:t xml:space="preserve">به ازای یک مقدار </w:t>
      </w:r>
      <w:r w:rsidRPr="00145CA7">
        <w:rPr>
          <w:position w:val="-4"/>
        </w:rPr>
        <w:object w:dxaOrig="220" w:dyaOrig="220">
          <v:shape id="_x0000_i1388" type="#_x0000_t75" style="width:11.2pt;height:11.2pt" o:ole="">
            <v:imagedata r:id="rId734" o:title=""/>
          </v:shape>
          <o:OLEObject Type="Embed" ProgID="Equation.DSMT4" ShapeID="_x0000_i1388" DrawAspect="Content" ObjectID="_1673311140" r:id="rId735"/>
        </w:object>
      </w:r>
      <w:r w:rsidRPr="00AB15D9">
        <w:rPr>
          <w:rFonts w:ascii="Tahoma" w:hAnsi="Tahoma" w:cs="B Nazanin"/>
          <w:sz w:val="28"/>
          <w:szCs w:val="28"/>
          <w:rtl/>
        </w:rPr>
        <w:t xml:space="preserve"> اعداد </w:t>
      </w:r>
      <w:r w:rsidRPr="00145CA7">
        <w:rPr>
          <w:position w:val="-6"/>
        </w:rPr>
        <w:object w:dxaOrig="680" w:dyaOrig="360">
          <v:shape id="_x0000_i1389" type="#_x0000_t75" style="width:33.6pt;height:18pt" o:ole="">
            <v:imagedata r:id="rId736" o:title=""/>
          </v:shape>
          <o:OLEObject Type="Embed" ProgID="Equation.DSMT4" ShapeID="_x0000_i1389" DrawAspect="Content" ObjectID="_1673311141" r:id="rId737"/>
        </w:object>
      </w:r>
      <w:r w:rsidRPr="00AB15D9">
        <w:rPr>
          <w:rFonts w:ascii="Tahoma" w:hAnsi="Tahoma" w:cs="B Nazanin"/>
          <w:sz w:val="28"/>
          <w:szCs w:val="28"/>
          <w:rtl/>
        </w:rPr>
        <w:t xml:space="preserve"> و </w:t>
      </w:r>
      <w:r w:rsidRPr="00145CA7">
        <w:rPr>
          <w:position w:val="-6"/>
        </w:rPr>
        <w:object w:dxaOrig="340" w:dyaOrig="260">
          <v:shape id="_x0000_i1390" type="#_x0000_t75" style="width:17.2pt;height:12.8pt" o:ole="">
            <v:imagedata r:id="rId738" o:title=""/>
          </v:shape>
          <o:OLEObject Type="Embed" ProgID="Equation.DSMT4" ShapeID="_x0000_i1390" DrawAspect="Content" ObjectID="_1673311142" r:id="rId739"/>
        </w:object>
      </w:r>
      <w:r w:rsidRPr="00AB15D9">
        <w:rPr>
          <w:rFonts w:ascii="Tahoma" w:hAnsi="Tahoma" w:cs="B Nazanin"/>
          <w:sz w:val="28"/>
          <w:szCs w:val="28"/>
          <w:rtl/>
        </w:rPr>
        <w:t xml:space="preserve">و </w:t>
      </w:r>
      <w:r w:rsidRPr="00145CA7">
        <w:rPr>
          <w:position w:val="-6"/>
        </w:rPr>
        <w:object w:dxaOrig="700" w:dyaOrig="360">
          <v:shape id="_x0000_i1391" type="#_x0000_t75" style="width:35.2pt;height:18pt" o:ole="">
            <v:imagedata r:id="rId740" o:title=""/>
          </v:shape>
          <o:OLEObject Type="Embed" ProgID="Equation.DSMT4" ShapeID="_x0000_i1391" DrawAspect="Content" ObjectID="_1673311143" r:id="rId741"/>
        </w:object>
      </w:r>
      <w:r w:rsidRPr="00AB15D9">
        <w:rPr>
          <w:rFonts w:ascii="Tahoma" w:hAnsi="Tahoma" w:cs="B Nazanin"/>
          <w:i/>
          <w:sz w:val="28"/>
          <w:szCs w:val="28"/>
          <w:rtl/>
        </w:rPr>
        <w:t xml:space="preserve">  به ترتیب سه جمل</w:t>
      </w:r>
      <w:r>
        <w:rPr>
          <w:rFonts w:ascii="Tahoma" w:hAnsi="Tahoma" w:cs="B Nazanin" w:hint="cs"/>
          <w:i/>
          <w:sz w:val="28"/>
          <w:szCs w:val="28"/>
          <w:rtl/>
        </w:rPr>
        <w:t>ۀ</w:t>
      </w:r>
      <w:r>
        <w:rPr>
          <w:rFonts w:ascii="Tahoma" w:hAnsi="Tahoma" w:cs="B Nazanin"/>
          <w:i/>
          <w:sz w:val="28"/>
          <w:szCs w:val="28"/>
          <w:rtl/>
        </w:rPr>
        <w:t xml:space="preserve"> اول دنبال</w:t>
      </w:r>
      <w:r w:rsidR="001E45E7">
        <w:rPr>
          <w:rFonts w:ascii="Tahoma" w:hAnsi="Tahoma" w:cs="B Nazanin" w:hint="cs"/>
          <w:i/>
          <w:sz w:val="28"/>
          <w:szCs w:val="28"/>
          <w:rtl/>
        </w:rPr>
        <w:t>ۀ</w:t>
      </w:r>
      <w:r>
        <w:rPr>
          <w:rFonts w:ascii="Tahoma" w:hAnsi="Tahoma" w:cs="B Nazanin"/>
          <w:i/>
          <w:sz w:val="28"/>
          <w:szCs w:val="28"/>
          <w:rtl/>
        </w:rPr>
        <w:t xml:space="preserve"> هندسی نزولی</w:t>
      </w:r>
      <w:r>
        <w:rPr>
          <w:rFonts w:ascii="Tahoma" w:hAnsi="Tahoma" w:cs="B Nazanin" w:hint="cs"/>
          <w:i/>
          <w:sz w:val="28"/>
          <w:szCs w:val="28"/>
          <w:rtl/>
        </w:rPr>
        <w:t>‌</w:t>
      </w:r>
      <w:r w:rsidRPr="00AB15D9">
        <w:rPr>
          <w:rFonts w:ascii="Tahoma" w:hAnsi="Tahoma" w:cs="B Nazanin"/>
          <w:i/>
          <w:sz w:val="28"/>
          <w:szCs w:val="28"/>
          <w:rtl/>
        </w:rPr>
        <w:t>اند مجموع 7 جمل</w:t>
      </w:r>
      <w:r>
        <w:rPr>
          <w:rFonts w:ascii="Tahoma" w:hAnsi="Tahoma" w:cs="B Nazanin" w:hint="cs"/>
          <w:i/>
          <w:sz w:val="28"/>
          <w:szCs w:val="28"/>
          <w:rtl/>
        </w:rPr>
        <w:t xml:space="preserve">ۀ </w:t>
      </w:r>
      <w:r w:rsidRPr="00AB15D9">
        <w:rPr>
          <w:rFonts w:ascii="Tahoma" w:hAnsi="Tahoma" w:cs="B Nazanin"/>
          <w:i/>
          <w:sz w:val="28"/>
          <w:szCs w:val="28"/>
          <w:rtl/>
        </w:rPr>
        <w:t xml:space="preserve">اول کدام است؟ </w:t>
      </w:r>
    </w:p>
    <w:p w:rsidR="00D20099" w:rsidRPr="00AB15D9" w:rsidRDefault="00D20099" w:rsidP="00D20099">
      <w:pPr>
        <w:tabs>
          <w:tab w:val="left" w:pos="2293"/>
        </w:tabs>
        <w:bidi/>
        <w:rPr>
          <w:rFonts w:ascii="Tahoma" w:hAnsi="Tahoma" w:cs="B Nazanin"/>
          <w:i/>
          <w:sz w:val="28"/>
          <w:szCs w:val="28"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D20099" w:rsidRPr="00AB15D9" w:rsidTr="0007632A">
        <w:trPr>
          <w:trHeight w:val="698"/>
          <w:jc w:val="center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00B0F0"/>
            <w:vAlign w:val="center"/>
          </w:tcPr>
          <w:p w:rsidR="00D20099" w:rsidRPr="00AB15D9" w:rsidRDefault="00B44F01" w:rsidP="0007632A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1389718213"/>
                <w:placeholder>
                  <w:docPart w:val="B4E58013DF274F4A9CA204385D0A0C89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D20099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D20099" w:rsidRPr="00AB15D9" w:rsidTr="0007632A">
        <w:trPr>
          <w:trHeight w:val="17"/>
          <w:jc w:val="center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EBCEF0"/>
            <w:vAlign w:val="center"/>
          </w:tcPr>
          <w:p w:rsidR="00D20099" w:rsidRPr="00AB15D9" w:rsidRDefault="00B44F01" w:rsidP="0007632A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362324406"/>
                <w:placeholder>
                  <w:docPart w:val="33A98889641242AC939205804D474619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311A27" w:rsidRDefault="00311A27" w:rsidP="00311A27">
      <w:pPr>
        <w:tabs>
          <w:tab w:val="left" w:pos="6978"/>
        </w:tabs>
        <w:bidi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</w:p>
    <w:p w:rsidR="00355B88" w:rsidRPr="001E45E7" w:rsidRDefault="00311A27" w:rsidP="00311A27">
      <w:pPr>
        <w:tabs>
          <w:tab w:val="left" w:pos="6978"/>
        </w:tabs>
        <w:bidi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>153</w:t>
      </w:r>
      <w:r w:rsidR="002F6C84" w:rsidRPr="001E45E7">
        <w:rPr>
          <w:rFonts w:asciiTheme="majorBidi" w:hAnsiTheme="majorBidi" w:cs="B Nazanin" w:hint="cs"/>
          <w:sz w:val="28"/>
          <w:szCs w:val="28"/>
          <w:rtl/>
          <w:lang w:bidi="fa-IR"/>
        </w:rPr>
        <w:t>)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355B88" w:rsidRPr="001E45E7">
        <w:rPr>
          <w:rFonts w:asciiTheme="majorBidi" w:hAnsiTheme="majorBidi" w:cs="B Nazanin" w:hint="cs"/>
          <w:sz w:val="28"/>
          <w:szCs w:val="28"/>
          <w:rtl/>
          <w:lang w:bidi="fa-IR"/>
        </w:rPr>
        <w:t>جملات سوم، هشتم و هیجدهم یک دنبال</w:t>
      </w:r>
      <w:r w:rsidR="001E45E7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ۀ حسابی غیرثابت، سه </w:t>
      </w:r>
      <w:r w:rsidR="00355B88" w:rsidRPr="001E45E7">
        <w:rPr>
          <w:rFonts w:asciiTheme="majorBidi" w:hAnsiTheme="majorBidi" w:cs="B Nazanin" w:hint="cs"/>
          <w:sz w:val="28"/>
          <w:szCs w:val="28"/>
          <w:rtl/>
          <w:lang w:bidi="fa-IR"/>
        </w:rPr>
        <w:t>جمل</w:t>
      </w:r>
      <w:r w:rsidR="001E45E7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ۀ </w:t>
      </w:r>
      <w:r w:rsidR="00355B88" w:rsidRPr="001E45E7">
        <w:rPr>
          <w:rFonts w:asciiTheme="majorBidi" w:hAnsiTheme="majorBidi" w:cs="B Nazanin" w:hint="cs"/>
          <w:sz w:val="28"/>
          <w:szCs w:val="28"/>
          <w:rtl/>
          <w:lang w:bidi="fa-IR"/>
        </w:rPr>
        <w:t>متوالی یک دنبال</w:t>
      </w:r>
      <w:r w:rsidR="001E45E7">
        <w:rPr>
          <w:rFonts w:asciiTheme="majorBidi" w:hAnsiTheme="majorBidi" w:cs="B Nazanin" w:hint="cs"/>
          <w:sz w:val="28"/>
          <w:szCs w:val="28"/>
          <w:rtl/>
          <w:lang w:bidi="fa-IR"/>
        </w:rPr>
        <w:t>ۀ</w:t>
      </w:r>
      <w:r w:rsidR="00355B88" w:rsidRPr="001E45E7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هندسی می‌باشند. قدرنسبت دنباله را مشخص کنید.</w:t>
      </w:r>
    </w:p>
    <w:p w:rsidR="00355B88" w:rsidRPr="005F1F90" w:rsidRDefault="002F6C84" w:rsidP="001E45E7">
      <w:pPr>
        <w:tabs>
          <w:tab w:val="left" w:pos="6978"/>
        </w:tabs>
        <w:bidi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>1</w:t>
      </w:r>
      <w:r w:rsidR="008D0F90"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>5</w:t>
      </w:r>
      <w:r w:rsidR="001E45E7">
        <w:rPr>
          <w:rFonts w:asciiTheme="majorBidi" w:hAnsiTheme="majorBidi" w:cs="B Nazanin" w:hint="cs"/>
          <w:sz w:val="28"/>
          <w:szCs w:val="28"/>
          <w:rtl/>
          <w:lang w:bidi="fa-IR"/>
        </w:rPr>
        <w:t>4</w:t>
      </w:r>
      <w:r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) </w:t>
      </w:r>
      <w:r w:rsidR="00CF3A0F"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>در یک دنبال</w:t>
      </w:r>
      <w:r w:rsidR="001E45E7">
        <w:rPr>
          <w:rFonts w:asciiTheme="majorBidi" w:hAnsiTheme="majorBidi" w:cs="B Nazanin" w:hint="cs"/>
          <w:sz w:val="28"/>
          <w:szCs w:val="28"/>
          <w:rtl/>
          <w:lang w:bidi="fa-IR"/>
        </w:rPr>
        <w:t>ۀ</w:t>
      </w:r>
      <w:r w:rsidR="00CF3A0F"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هندسی حاصل ضرب جمل</w:t>
      </w:r>
      <w:r w:rsidR="001E45E7">
        <w:rPr>
          <w:rFonts w:asciiTheme="majorBidi" w:hAnsiTheme="majorBidi" w:cs="B Nazanin" w:hint="cs"/>
          <w:sz w:val="28"/>
          <w:szCs w:val="28"/>
          <w:rtl/>
          <w:lang w:bidi="fa-IR"/>
        </w:rPr>
        <w:t>ۀ</w:t>
      </w:r>
      <w:r w:rsidR="00CF3A0F"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چهارم و هشتم برابر 8 است. جمل</w:t>
      </w:r>
      <w:r w:rsidR="001E45E7">
        <w:rPr>
          <w:rFonts w:asciiTheme="majorBidi" w:hAnsiTheme="majorBidi" w:cs="B Nazanin" w:hint="cs"/>
          <w:sz w:val="28"/>
          <w:szCs w:val="28"/>
          <w:rtl/>
          <w:lang w:bidi="fa-IR"/>
        </w:rPr>
        <w:t>ۀ</w:t>
      </w:r>
      <w:r w:rsidR="00CF3A0F"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ششم این دنباله چند است؟</w:t>
      </w:r>
    </w:p>
    <w:p w:rsidR="001E45E7" w:rsidRDefault="002F6C84" w:rsidP="00CA7C80">
      <w:pPr>
        <w:tabs>
          <w:tab w:val="left" w:pos="6978"/>
        </w:tabs>
        <w:bidi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lastRenderedPageBreak/>
        <w:t>1</w:t>
      </w:r>
      <w:r w:rsidR="008D0F90"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>5</w:t>
      </w:r>
      <w:r w:rsidR="001E45E7">
        <w:rPr>
          <w:rFonts w:asciiTheme="majorBidi" w:hAnsiTheme="majorBidi" w:cs="B Nazanin" w:hint="cs"/>
          <w:sz w:val="28"/>
          <w:szCs w:val="28"/>
          <w:rtl/>
          <w:lang w:bidi="fa-IR"/>
        </w:rPr>
        <w:t>5</w:t>
      </w:r>
      <w:r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) </w:t>
      </w:r>
      <w:r w:rsidR="00CA7C80">
        <w:rPr>
          <w:rFonts w:asciiTheme="majorBidi" w:hAnsiTheme="majorBidi" w:cs="B Nazanin" w:hint="cs"/>
          <w:sz w:val="28"/>
          <w:szCs w:val="28"/>
          <w:rtl/>
          <w:lang w:bidi="fa-IR"/>
        </w:rPr>
        <w:t>مجموع پنج عدد</w:t>
      </w:r>
      <w:r w:rsidR="00CF3A0F"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>که دنبال</w:t>
      </w:r>
      <w:r w:rsidR="001E45E7">
        <w:rPr>
          <w:rFonts w:asciiTheme="majorBidi" w:hAnsiTheme="majorBidi" w:cs="B Nazanin" w:hint="cs"/>
          <w:sz w:val="28"/>
          <w:szCs w:val="28"/>
          <w:rtl/>
          <w:lang w:bidi="fa-IR"/>
        </w:rPr>
        <w:t>ۀ</w:t>
      </w:r>
      <w:r w:rsidR="00CA7C8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حسابی می‌سازند 40و حاصل‌ضرب بزرگترین و</w:t>
      </w:r>
      <w:r w:rsidR="00CF3A0F"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>کوچکترین آنها 28 است. جمل</w:t>
      </w:r>
      <w:r w:rsidR="001E45E7">
        <w:rPr>
          <w:rFonts w:asciiTheme="majorBidi" w:hAnsiTheme="majorBidi" w:cs="B Nazanin" w:hint="cs"/>
          <w:sz w:val="28"/>
          <w:szCs w:val="28"/>
          <w:rtl/>
          <w:lang w:bidi="fa-IR"/>
        </w:rPr>
        <w:t>ۀ</w:t>
      </w:r>
      <w:r w:rsidR="00CF3A0F"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دوم این دنباله را بیابید</w:t>
      </w:r>
    </w:p>
    <w:p w:rsidR="00EB18AB" w:rsidRPr="001E45E7" w:rsidRDefault="001E45E7" w:rsidP="00CA7C80">
      <w:pPr>
        <w:tabs>
          <w:tab w:val="left" w:pos="6978"/>
        </w:tabs>
        <w:bidi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156</w:t>
      </w:r>
      <w:r w:rsidRPr="00AB15D9">
        <w:rPr>
          <w:rFonts w:cs="B Nazanin" w:hint="cs"/>
          <w:sz w:val="28"/>
          <w:szCs w:val="28"/>
          <w:rtl/>
        </w:rPr>
        <w:t>) دریک دنبال</w:t>
      </w:r>
      <w:r w:rsidR="00D514B7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هندسی حاصل ضرب دوجمله هفتم و</w:t>
      </w:r>
      <w:r w:rsidR="00D514B7">
        <w:rPr>
          <w:rFonts w:cs="B Nazanin" w:hint="cs"/>
          <w:sz w:val="28"/>
          <w:szCs w:val="28"/>
          <w:rtl/>
        </w:rPr>
        <w:t xml:space="preserve"> </w:t>
      </w:r>
      <w:r w:rsidR="00CA7C80">
        <w:rPr>
          <w:rFonts w:cs="B Nazanin" w:hint="cs"/>
          <w:sz w:val="28"/>
          <w:szCs w:val="28"/>
          <w:rtl/>
        </w:rPr>
        <w:t>هفدهم</w:t>
      </w:r>
      <w:r w:rsidR="00CA7C80" w:rsidRPr="009B7D0F">
        <w:rPr>
          <w:position w:val="-8"/>
        </w:rPr>
        <w:object w:dxaOrig="499" w:dyaOrig="400">
          <v:shape id="_x0000_i1392" type="#_x0000_t75" style="width:24.8pt;height:20.4pt" o:ole="">
            <v:imagedata r:id="rId742" o:title=""/>
          </v:shape>
          <o:OLEObject Type="Embed" ProgID="Equation.DSMT4" ShapeID="_x0000_i1392" DrawAspect="Content" ObjectID="_1673311144" r:id="rId743"/>
        </w:object>
      </w:r>
      <w:r w:rsidRPr="00AB15D9">
        <w:rPr>
          <w:rFonts w:eastAsiaTheme="minorEastAsia" w:cs="B Nazanin"/>
          <w:sz w:val="28"/>
          <w:szCs w:val="28"/>
        </w:rPr>
        <w:t xml:space="preserve"> 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باشدجمل</w:t>
      </w:r>
      <w:r w:rsidR="00D514B7">
        <w:rPr>
          <w:rFonts w:eastAsiaTheme="minorEastAsia" w:cs="B Nazanin" w:hint="cs"/>
          <w:sz w:val="28"/>
          <w:szCs w:val="28"/>
          <w:rtl/>
          <w:lang w:bidi="fa-IR"/>
        </w:rPr>
        <w:t>ۀ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دوازدهم کدام است؟</w:t>
      </w:r>
    </w:p>
    <w:p w:rsidR="001E45E7" w:rsidRPr="00AB15D9" w:rsidRDefault="001E45E7" w:rsidP="00311A27">
      <w:pPr>
        <w:bidi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157) </w:t>
      </w:r>
      <w:r w:rsidRPr="00AB15D9">
        <w:rPr>
          <w:rFonts w:cs="B Nazanin" w:hint="cs"/>
          <w:sz w:val="28"/>
          <w:szCs w:val="28"/>
          <w:rtl/>
        </w:rPr>
        <w:t>حاصل ضرب دوجمله پنجم و</w:t>
      </w:r>
      <w:r w:rsidR="00D514B7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بیست وپنجم دریک دنبال</w:t>
      </w:r>
      <w:r w:rsidR="00D514B7">
        <w:rPr>
          <w:rFonts w:cs="B Nazanin" w:hint="cs"/>
          <w:sz w:val="28"/>
          <w:szCs w:val="28"/>
          <w:rtl/>
        </w:rPr>
        <w:t>ۀ</w:t>
      </w:r>
      <w:r w:rsidR="00311A27">
        <w:rPr>
          <w:rFonts w:cs="B Nazanin" w:hint="cs"/>
          <w:sz w:val="28"/>
          <w:szCs w:val="28"/>
          <w:rtl/>
        </w:rPr>
        <w:t xml:space="preserve"> هندسی</w:t>
      </w:r>
      <w:r w:rsidRPr="00145CA7">
        <w:rPr>
          <w:position w:val="-8"/>
        </w:rPr>
        <w:object w:dxaOrig="499" w:dyaOrig="400">
          <v:shape id="_x0000_i1393" type="#_x0000_t75" style="width:24.8pt;height:20.4pt" o:ole="">
            <v:imagedata r:id="rId744" o:title=""/>
          </v:shape>
          <o:OLEObject Type="Embed" ProgID="Equation.DSMT4" ShapeID="_x0000_i1393" DrawAspect="Content" ObjectID="_1673311145" r:id="rId745"/>
        </w:objec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باشد</w:t>
      </w:r>
      <w:r w:rsidR="00D514B7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وجمله هفدهم </w:t>
      </w:r>
      <w:r w:rsidRPr="00145CA7">
        <w:rPr>
          <w:position w:val="-8"/>
        </w:rPr>
        <w:object w:dxaOrig="380" w:dyaOrig="400">
          <v:shape id="_x0000_i1394" type="#_x0000_t75" style="width:18.8pt;height:20.4pt" o:ole="">
            <v:imagedata r:id="rId746" o:title=""/>
          </v:shape>
          <o:OLEObject Type="Embed" ProgID="Equation.DSMT4" ShapeID="_x0000_i1394" DrawAspect="Content" ObjectID="_1673311146" r:id="rId747"/>
        </w:objec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>باشد</w:t>
      </w:r>
      <w:r w:rsidR="00311A27">
        <w:rPr>
          <w:rFonts w:eastAsiaTheme="minorEastAsia" w:cs="B Nazanin" w:hint="cs"/>
          <w:sz w:val="28"/>
          <w:szCs w:val="28"/>
          <w:rtl/>
          <w:lang w:bidi="fa-IR"/>
        </w:rPr>
        <w:t xml:space="preserve">، 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>جمل</w:t>
      </w:r>
      <w:r w:rsidR="00D514B7">
        <w:rPr>
          <w:rFonts w:eastAsiaTheme="minorEastAsia" w:cs="B Nazanin" w:hint="cs"/>
          <w:sz w:val="28"/>
          <w:szCs w:val="28"/>
          <w:rtl/>
          <w:lang w:bidi="fa-IR"/>
        </w:rPr>
        <w:t>ۀ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سیزدهم دنباله چقدراست؟</w:t>
      </w:r>
    </w:p>
    <w:p w:rsidR="00EB18AB" w:rsidRDefault="001E45E7" w:rsidP="00311A27">
      <w:pPr>
        <w:pStyle w:val="Signature"/>
        <w:jc w:val="right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158)</w:t>
      </w:r>
      <w:r w:rsidRPr="001E45E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>اگراضلاع مثلثی دنبال</w:t>
      </w:r>
      <w:r w:rsidR="00D514B7">
        <w:rPr>
          <w:rFonts w:cs="B Nazanin" w:hint="cs"/>
          <w:sz w:val="28"/>
          <w:szCs w:val="28"/>
          <w:rtl/>
          <w:lang w:bidi="fa-IR"/>
        </w:rPr>
        <w:t>ۀ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هندسی تشکیل بدهند چه رابطه</w:t>
      </w:r>
      <w:r w:rsidR="00D514B7">
        <w:rPr>
          <w:rFonts w:cs="B Nazanin" w:hint="cs"/>
          <w:sz w:val="28"/>
          <w:szCs w:val="28"/>
          <w:rtl/>
          <w:lang w:bidi="fa-IR"/>
        </w:rPr>
        <w:t>‌</w:t>
      </w:r>
      <w:r w:rsidRPr="00AB15D9">
        <w:rPr>
          <w:rFonts w:cs="B Nazanin" w:hint="cs"/>
          <w:sz w:val="28"/>
          <w:szCs w:val="28"/>
          <w:rtl/>
          <w:lang w:bidi="fa-IR"/>
        </w:rPr>
        <w:t>ای بین سه ارتفاع آن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B15D9">
        <w:rPr>
          <w:rFonts w:cs="B Nazanin" w:hint="cs"/>
          <w:sz w:val="28"/>
          <w:szCs w:val="28"/>
          <w:rtl/>
          <w:lang w:bidi="fa-IR"/>
        </w:rPr>
        <w:t>ها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>وجود دارد؟</w:t>
      </w:r>
    </w:p>
    <w:p w:rsidR="001E45E7" w:rsidRDefault="001E45E7" w:rsidP="00311A27">
      <w:pPr>
        <w:pStyle w:val="Signature"/>
        <w:jc w:val="right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159)</w:t>
      </w:r>
      <w:r w:rsidRPr="001E45E7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ا</w:t>
      </w:r>
      <w:r w:rsidRPr="00AB15D9">
        <w:rPr>
          <w:rFonts w:cs="B Nazanin" w:hint="cs"/>
          <w:sz w:val="28"/>
          <w:szCs w:val="28"/>
          <w:rtl/>
        </w:rPr>
        <w:t>گراضلاع مثلث قائم الزاویه دنبال</w:t>
      </w:r>
      <w:r w:rsidR="00D514B7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هندسی بسازند قدر نسبت دنباله چند </w:t>
      </w:r>
      <w:r w:rsidR="00D514B7">
        <w:rPr>
          <w:rFonts w:cs="B Nazanin" w:hint="cs"/>
          <w:sz w:val="28"/>
          <w:szCs w:val="28"/>
          <w:rtl/>
        </w:rPr>
        <w:t>است</w:t>
      </w:r>
      <w:r w:rsidRPr="00AB15D9">
        <w:rPr>
          <w:rFonts w:cs="B Nazanin" w:hint="cs"/>
          <w:sz w:val="28"/>
          <w:szCs w:val="28"/>
          <w:rtl/>
        </w:rPr>
        <w:t>؟</w:t>
      </w:r>
    </w:p>
    <w:p w:rsidR="001E45E7" w:rsidRDefault="001E45E7" w:rsidP="00311A27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160) </w:t>
      </w:r>
      <w:r w:rsidRPr="00AB15D9">
        <w:rPr>
          <w:rFonts w:cs="B Nazanin" w:hint="cs"/>
          <w:sz w:val="28"/>
          <w:szCs w:val="28"/>
          <w:rtl/>
        </w:rPr>
        <w:t>دریک دنبال</w:t>
      </w:r>
      <w:r w:rsidR="004F161B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هندسی جمله چهارم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2</m:t>
        </m:r>
        <m:rad>
          <m:radPr>
            <m:degHide m:val="1"/>
            <m:ctrlPr>
              <w:rPr>
                <w:rFonts w:ascii="Cambria Math" w:hAnsi="Cambria Math" w:cs="B Nazanin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B Nazanin"/>
                <w:sz w:val="28"/>
                <w:szCs w:val="28"/>
              </w:rPr>
              <m:t>2</m:t>
            </m:r>
          </m:e>
        </m:rad>
      </m:oMath>
      <w:r w:rsidRPr="00AB15D9">
        <w:rPr>
          <w:rFonts w:cs="B Nazanin"/>
          <w:sz w:val="28"/>
          <w:szCs w:val="28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است حاصل ضرب هشت جمل</w:t>
      </w:r>
      <w:r w:rsidR="004F161B">
        <w:rPr>
          <w:rFonts w:cs="B Nazanin" w:hint="cs"/>
          <w:sz w:val="28"/>
          <w:szCs w:val="28"/>
          <w:rtl/>
          <w:lang w:bidi="fa-IR"/>
        </w:rPr>
        <w:t>ۀ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اول آن چقدراست؟</w:t>
      </w:r>
    </w:p>
    <w:p w:rsidR="001E45E7" w:rsidRPr="00AB15D9" w:rsidRDefault="001E45E7" w:rsidP="004F161B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161) </w:t>
      </w:r>
      <w:r w:rsidRPr="00AB15D9">
        <w:rPr>
          <w:rFonts w:cs="B Nazanin" w:hint="cs"/>
          <w:sz w:val="28"/>
          <w:szCs w:val="28"/>
          <w:rtl/>
        </w:rPr>
        <w:t>دریک دنبال</w:t>
      </w:r>
      <w:r w:rsidR="004F161B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هندسی مجموع سه جمله اول 112ومجموع شش جمله اول 126 باشد قدرنسبت کدام است؟</w:t>
      </w:r>
    </w:p>
    <w:p w:rsidR="001E45E7" w:rsidRPr="00AB15D9" w:rsidRDefault="001E45E7" w:rsidP="004F161B">
      <w:pPr>
        <w:bidi/>
        <w:spacing w:after="0" w:line="240" w:lineRule="auto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1</w:t>
      </w:r>
      <w:r>
        <w:rPr>
          <w:rFonts w:cs="B Nazanin" w:hint="cs"/>
          <w:sz w:val="28"/>
          <w:szCs w:val="28"/>
          <w:rtl/>
        </w:rPr>
        <w:t>62</w:t>
      </w:r>
      <w:r w:rsidRPr="00AB15D9">
        <w:rPr>
          <w:rFonts w:cs="B Nazanin" w:hint="cs"/>
          <w:sz w:val="28"/>
          <w:szCs w:val="28"/>
          <w:rtl/>
        </w:rPr>
        <w:t>) در یک دنبال</w:t>
      </w:r>
      <w:r w:rsidR="004F161B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هندسی جمل</w:t>
      </w:r>
      <w:r w:rsidR="004F161B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چهارم 6 و جمل</w:t>
      </w:r>
      <w:r w:rsidR="004F161B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هفتم  </w:t>
      </w:r>
      <w:r w:rsidRPr="00AB15D9">
        <w:rPr>
          <w:rFonts w:cs="B Nazanin"/>
          <w:position w:val="-28"/>
          <w:sz w:val="28"/>
          <w:szCs w:val="28"/>
        </w:rPr>
        <w:object w:dxaOrig="240" w:dyaOrig="720">
          <v:shape id="_x0000_i1395" type="#_x0000_t75" style="width:12pt;height:36pt" o:ole="">
            <v:imagedata r:id="rId748" o:title=""/>
          </v:shape>
          <o:OLEObject Type="Embed" ProgID="Equation.DSMT4" ShapeID="_x0000_i1395" DrawAspect="Content" ObjectID="_1673311147" r:id="rId749"/>
        </w:object>
      </w:r>
      <w:r w:rsidRPr="00AB15D9">
        <w:rPr>
          <w:rFonts w:cs="B Nazanin" w:hint="cs"/>
          <w:sz w:val="28"/>
          <w:szCs w:val="28"/>
          <w:rtl/>
        </w:rPr>
        <w:t xml:space="preserve"> می باشد جملات این دنباله را مشخص کنید.</w:t>
      </w:r>
    </w:p>
    <w:p w:rsidR="001E45E7" w:rsidRDefault="001E45E7" w:rsidP="004F161B">
      <w:pPr>
        <w:bidi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</w:rPr>
        <w:t>163</w:t>
      </w:r>
      <w:r w:rsidRPr="005F1F90">
        <w:rPr>
          <w:rFonts w:cs="B Nazanin" w:hint="cs"/>
          <w:sz w:val="28"/>
          <w:szCs w:val="28"/>
          <w:rtl/>
        </w:rPr>
        <w:t xml:space="preserve">) </w:t>
      </w:r>
      <w:r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>در یک دنبال</w:t>
      </w:r>
      <w:r w:rsidR="004F161B">
        <w:rPr>
          <w:rFonts w:asciiTheme="majorBidi" w:hAnsiTheme="majorBidi" w:cs="B Nazanin" w:hint="cs"/>
          <w:sz w:val="28"/>
          <w:szCs w:val="28"/>
          <w:rtl/>
          <w:lang w:bidi="fa-IR"/>
        </w:rPr>
        <w:t>ۀ</w:t>
      </w:r>
      <w:r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حسابی و غیر ثابت، جملات سوم و هفتم و نهم می‌توانند سه جمل</w:t>
      </w:r>
      <w:r w:rsidR="004F161B">
        <w:rPr>
          <w:rFonts w:asciiTheme="majorBidi" w:hAnsiTheme="majorBidi" w:cs="B Nazanin" w:hint="cs"/>
          <w:sz w:val="28"/>
          <w:szCs w:val="28"/>
          <w:rtl/>
          <w:lang w:bidi="fa-IR"/>
        </w:rPr>
        <w:t>ۀ</w:t>
      </w:r>
      <w:r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متوالی از دنبال</w:t>
      </w:r>
      <w:r w:rsidR="004F161B">
        <w:rPr>
          <w:rFonts w:asciiTheme="majorBidi" w:hAnsiTheme="majorBidi" w:cs="B Nazanin" w:hint="cs"/>
          <w:sz w:val="28"/>
          <w:szCs w:val="28"/>
          <w:rtl/>
          <w:lang w:bidi="fa-IR"/>
        </w:rPr>
        <w:t>ۀ</w:t>
      </w:r>
      <w:r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هندسی باشند. چندمین جمل</w:t>
      </w:r>
      <w:r w:rsidR="004F161B">
        <w:rPr>
          <w:rFonts w:asciiTheme="majorBidi" w:hAnsiTheme="majorBidi" w:cs="B Nazanin" w:hint="cs"/>
          <w:sz w:val="28"/>
          <w:szCs w:val="28"/>
          <w:rtl/>
          <w:lang w:bidi="fa-IR"/>
        </w:rPr>
        <w:t>ۀ</w:t>
      </w:r>
      <w:r w:rsidRPr="005F1F90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دنباله صفر است؟</w:t>
      </w:r>
    </w:p>
    <w:p w:rsidR="001E45E7" w:rsidRPr="00AB15D9" w:rsidRDefault="001E45E7" w:rsidP="004F161B">
      <w:pPr>
        <w:bidi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164</w:t>
      </w:r>
      <w:r w:rsidRPr="00AB15D9">
        <w:rPr>
          <w:rFonts w:cs="B Nazanin" w:hint="cs"/>
          <w:sz w:val="28"/>
          <w:szCs w:val="28"/>
          <w:rtl/>
        </w:rPr>
        <w:t>) دریک دنبال</w:t>
      </w:r>
      <w:r w:rsidR="004F161B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هندسی جمله پنجم چهاربرابرجمل</w:t>
      </w:r>
      <w:r w:rsidR="004F161B"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اول است  قدرنسبت این دنباله چقدراست؟</w:t>
      </w:r>
    </w:p>
    <w:p w:rsidR="007F565A" w:rsidRPr="004F161B" w:rsidRDefault="001E45E7" w:rsidP="004F161B">
      <w:pPr>
        <w:bidi/>
        <w:jc w:val="both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الف)</w:t>
      </w:r>
      <m:oMath>
        <m:r>
          <m:rPr>
            <m:sty m:val="p"/>
          </m:rPr>
          <w:rPr>
            <w:rFonts w:ascii="Cambria Math" w:hAnsi="Cambria Math" w:cs="Cambria" w:hint="cs"/>
            <w:sz w:val="28"/>
            <w:szCs w:val="28"/>
            <w:rtl/>
          </w:rPr>
          <m:t>±</m:t>
        </m:r>
        <m:rad>
          <m:radPr>
            <m:degHide m:val="1"/>
            <m:ctrlPr>
              <w:rPr>
                <w:rFonts w:ascii="Cambria Math" w:hAnsi="Cambria Math" w:cs="B Nazanin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B Nazanin"/>
                <w:sz w:val="28"/>
                <w:szCs w:val="28"/>
              </w:rPr>
              <m:t>2</m:t>
            </m:r>
          </m:e>
        </m:rad>
      </m:oMath>
      <w:r w:rsidRPr="00AB15D9">
        <w:rPr>
          <w:rFonts w:eastAsiaTheme="minorEastAsia" w:cs="B Nazanin" w:hint="cs"/>
          <w:sz w:val="28"/>
          <w:szCs w:val="28"/>
          <w:rtl/>
        </w:rPr>
        <w:t xml:space="preserve">                         ب)</w:t>
      </w:r>
      <m:oMath>
        <m:rad>
          <m:radPr>
            <m:degHide m:val="1"/>
            <m:ctrlPr>
              <w:rPr>
                <w:rFonts w:ascii="Cambria Math" w:eastAsiaTheme="minorEastAsia" w:hAnsi="Cambria Math" w:cs="B Nazanin"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B Nazanin"/>
                <w:sz w:val="28"/>
                <w:szCs w:val="28"/>
              </w:rPr>
              <m:t>2</m:t>
            </m:r>
          </m:e>
        </m:rad>
      </m:oMath>
      <w:r w:rsidRPr="00AB15D9">
        <w:rPr>
          <w:rFonts w:eastAsiaTheme="minorEastAsia" w:cs="B Nazanin" w:hint="cs"/>
          <w:sz w:val="28"/>
          <w:szCs w:val="28"/>
          <w:rtl/>
        </w:rPr>
        <w:t xml:space="preserve">                              </w:t>
      </w:r>
      <w:r>
        <w:rPr>
          <w:rFonts w:eastAsiaTheme="minorEastAsia" w:cs="B Nazanin" w:hint="cs"/>
          <w:sz w:val="28"/>
          <w:szCs w:val="28"/>
          <w:rtl/>
        </w:rPr>
        <w:t>پ</w:t>
      </w:r>
      <w:r w:rsidRPr="00AB15D9">
        <w:rPr>
          <w:rFonts w:eastAsiaTheme="minorEastAsia" w:cs="B Nazanin" w:hint="cs"/>
          <w:sz w:val="28"/>
          <w:szCs w:val="28"/>
          <w:rtl/>
        </w:rPr>
        <w:t>)</w:t>
      </w:r>
      <m:oMath>
        <m:r>
          <m:rPr>
            <m:sty m:val="p"/>
          </m:rPr>
          <w:rPr>
            <w:rFonts w:ascii="Cambria Math" w:eastAsiaTheme="minorEastAsia" w:hAnsi="Cambria Math" w:cs="B Nazanin"/>
            <w:sz w:val="28"/>
            <w:szCs w:val="28"/>
          </w:rPr>
          <m:t>-</m:t>
        </m:r>
        <m:rad>
          <m:radPr>
            <m:degHide m:val="1"/>
            <m:ctrlPr>
              <w:rPr>
                <w:rFonts w:ascii="Cambria Math" w:eastAsiaTheme="minorEastAsia" w:hAnsi="Cambria Math" w:cs="B Nazanin"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B Nazanin"/>
                <w:sz w:val="28"/>
                <w:szCs w:val="28"/>
              </w:rPr>
              <m:t>2</m:t>
            </m:r>
          </m:e>
        </m:rad>
      </m:oMath>
      <w:r w:rsidRPr="00AB15D9">
        <w:rPr>
          <w:rFonts w:eastAsiaTheme="minorEastAsia" w:cs="B Nazanin" w:hint="cs"/>
          <w:sz w:val="28"/>
          <w:szCs w:val="28"/>
          <w:rtl/>
        </w:rPr>
        <w:t xml:space="preserve">                                </w:t>
      </w:r>
      <w:r>
        <w:rPr>
          <w:rFonts w:eastAsiaTheme="minorEastAsia" w:cs="B Nazanin" w:hint="cs"/>
          <w:sz w:val="28"/>
          <w:szCs w:val="28"/>
          <w:rtl/>
        </w:rPr>
        <w:t>ت</w:t>
      </w:r>
      <w:r w:rsidRPr="00AB15D9">
        <w:rPr>
          <w:rFonts w:eastAsiaTheme="minorEastAsia" w:cs="B Nazanin" w:hint="cs"/>
          <w:sz w:val="28"/>
          <w:szCs w:val="28"/>
          <w:rtl/>
        </w:rPr>
        <w:t>)2</w: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3"/>
        <w:gridCol w:w="1232"/>
      </w:tblGrid>
      <w:tr w:rsidR="00D92154" w:rsidRPr="00AB15D9" w:rsidTr="00BD716E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D92154" w:rsidRPr="00AB15D9" w:rsidRDefault="00B44F01" w:rsidP="001B531C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844285188"/>
                <w:placeholder>
                  <w:docPart w:val="5560B21F6E3D44A9A03B4F60DAA382CB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  <w:tc>
          <w:tcPr>
            <w:tcW w:w="581" w:type="pct"/>
            <w:vMerge w:val="restart"/>
            <w:tcBorders>
              <w:top w:val="nil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auto"/>
            <w:tcMar>
              <w:left w:w="158" w:type="dxa"/>
              <w:right w:w="0" w:type="dxa"/>
            </w:tcMar>
            <w:vAlign w:val="center"/>
          </w:tcPr>
          <w:p w:rsidR="00D92154" w:rsidRPr="00AB15D9" w:rsidRDefault="00D92154" w:rsidP="001B531C">
            <w:pPr>
              <w:pStyle w:val="NoSpacing"/>
              <w:ind w:left="71" w:hanging="71"/>
              <w:jc w:val="right"/>
              <w:rPr>
                <w:rFonts w:cs="B Nazanin"/>
                <w:sz w:val="28"/>
                <w:szCs w:val="28"/>
              </w:rPr>
            </w:pPr>
            <w:r w:rsidRPr="00AB15D9">
              <w:rPr>
                <w:rFonts w:cs="B Nazanin"/>
                <w:noProof/>
                <w:sz w:val="28"/>
                <w:szCs w:val="28"/>
                <w:lang w:bidi="fa-IR"/>
              </w:rPr>
              <mc:AlternateContent>
                <mc:Choice Requires="wps">
                  <w:drawing>
                    <wp:inline distT="0" distB="0" distL="0" distR="0" wp14:anchorId="4BDFBC34" wp14:editId="6143E257">
                      <wp:extent cx="643890" cy="640080"/>
                      <wp:effectExtent l="0" t="0" r="22860" b="26670"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3890" cy="640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5AE53">
                                  <a:lumMod val="60000"/>
                                  <a:lumOff val="40000"/>
                                </a:srgbClr>
                              </a:solidFill>
                              <a:ln w="6350" cap="flat" cmpd="sng" algn="ctr">
                                <a:solidFill>
                                  <a:srgbClr val="93A299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820E1" w:rsidRPr="0035147D" w:rsidRDefault="006820E1" w:rsidP="0035147D">
                                  <w:pPr>
                                    <w:pStyle w:val="PersonalName"/>
                                    <w:rPr>
                                      <w:b w:val="0"/>
                                      <w:bCs/>
                                      <w:caps w:val="0"/>
                                      <w:color w:val="000000" w:themeColor="text1"/>
                                      <w:lang w:bidi="fa-I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776C9">
                                    <w:rPr>
                                      <w:rStyle w:val="BookTitle"/>
                                      <w:rFonts w:hint="cs"/>
                                      <w:caps w:val="0"/>
                                      <w:smallCaps w:val="0"/>
                                      <w:color w:val="000000" w:themeColor="text1"/>
                                      <w:spacing w:val="0"/>
                                      <w:rtl/>
                                      <w:lang w:bidi="fa-I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فصل</w:t>
                                  </w:r>
                                  <w:r>
                                    <w:rPr>
                                      <w:rStyle w:val="BookTitle"/>
                                      <w:rFonts w:hint="cs"/>
                                      <w:caps w:val="0"/>
                                      <w:smallCaps w:val="0"/>
                                      <w:color w:val="000000" w:themeColor="text1"/>
                                      <w:spacing w:val="0"/>
                                      <w:rtl/>
                                      <w:lang w:bidi="fa-I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5" o:spid="_x0000_s1030" style="width:50.7pt;height:5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" fillcolor="#d3ce98" strokecolor="#6b7d72" strokeweight=".5pt">
                      <v:textbox>
                        <w:txbxContent>
                          <w:p w:rsidR="006820E1" w:rsidRPr="0035147D" w:rsidRDefault="006820E1" w:rsidP="0035147D">
                            <w:pPr>
                              <w:pStyle w:val="PersonalName"/>
                              <w:rPr>
                                <w:b w:val="0"/>
                                <w:bCs/>
                                <w:caps w:val="0"/>
                                <w:color w:val="000000" w:themeColor="text1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76C9">
                              <w:rPr>
                                <w:rStyle w:val="BookTitle"/>
                                <w:rFonts w:hint="cs"/>
                                <w:caps w:val="0"/>
                                <w:smallCaps w:val="0"/>
                                <w:color w:val="000000" w:themeColor="text1"/>
                                <w:spacing w:val="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فصل</w:t>
                            </w:r>
                            <w:r>
                              <w:rPr>
                                <w:rStyle w:val="BookTitle"/>
                                <w:rFonts w:hint="cs"/>
                                <w:caps w:val="0"/>
                                <w:smallCaps w:val="0"/>
                                <w:color w:val="000000" w:themeColor="text1"/>
                                <w:spacing w:val="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v:textbox>
                      <w10:wrap anchorx="page"/>
                      <w10:anchorlock/>
                    </v:rect>
                  </w:pict>
                </mc:Fallback>
              </mc:AlternateContent>
            </w:r>
          </w:p>
        </w:tc>
      </w:tr>
      <w:tr w:rsidR="00D92154" w:rsidRPr="00AB15D9" w:rsidTr="00BD716E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D92154" w:rsidRPr="00AB15D9" w:rsidRDefault="00B44F01" w:rsidP="00B1376D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867909566"/>
                <w:placeholder>
                  <w:docPart w:val="5F0044647D8F4E59BB809AA3A2BFD75B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  <w:tc>
          <w:tcPr>
            <w:tcW w:w="581" w:type="pct"/>
            <w:vMerge/>
            <w:tcBorders>
              <w:top w:val="nil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auto"/>
          </w:tcPr>
          <w:p w:rsidR="00D92154" w:rsidRPr="00AB15D9" w:rsidRDefault="00D92154" w:rsidP="001B531C">
            <w:pPr>
              <w:pStyle w:val="NoSpacing"/>
              <w:rPr>
                <w:rFonts w:cs="B Nazanin"/>
                <w:sz w:val="28"/>
                <w:szCs w:val="28"/>
              </w:rPr>
            </w:pPr>
          </w:p>
        </w:tc>
      </w:tr>
    </w:tbl>
    <w:p w:rsidR="00D92154" w:rsidRPr="00AB15D9" w:rsidRDefault="00D92154" w:rsidP="00D92154">
      <w:pPr>
        <w:pStyle w:val="Signature"/>
        <w:bidi/>
        <w:rPr>
          <w:rFonts w:cs="B Nazanin"/>
          <w:sz w:val="28"/>
          <w:szCs w:val="28"/>
          <w:rtl/>
        </w:rPr>
      </w:pPr>
    </w:p>
    <w:p w:rsidR="007F565A" w:rsidRPr="005F1F90" w:rsidRDefault="007F565A" w:rsidP="005F1F90">
      <w:pPr>
        <w:pStyle w:val="Signature"/>
        <w:bidi/>
        <w:rPr>
          <w:rFonts w:cs="B Nazanin"/>
          <w:b/>
          <w:bCs/>
          <w:color w:val="FF0000"/>
          <w:sz w:val="40"/>
          <w:szCs w:val="40"/>
          <w:rtl/>
        </w:rPr>
      </w:pPr>
      <w:r w:rsidRPr="005F1F90">
        <w:rPr>
          <w:rFonts w:cs="B Nazanin" w:hint="cs"/>
          <w:b/>
          <w:bCs/>
          <w:color w:val="FF0000"/>
          <w:sz w:val="40"/>
          <w:szCs w:val="40"/>
          <w:rtl/>
        </w:rPr>
        <w:t>مثلثات</w:t>
      </w:r>
    </w:p>
    <w:p w:rsidR="0041384B" w:rsidRPr="00AB15D9" w:rsidRDefault="00F440E0" w:rsidP="00F440E0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</w:rPr>
        <w:t>1</w:t>
      </w:r>
      <w:r w:rsidR="004E30D6" w:rsidRPr="00AB15D9">
        <w:rPr>
          <w:rFonts w:cs="B Nazanin" w:hint="cs"/>
          <w:sz w:val="28"/>
          <w:szCs w:val="28"/>
          <w:rtl/>
        </w:rPr>
        <w:t>)</w:t>
      </w:r>
      <w:r w:rsidR="0041384B" w:rsidRPr="00AB15D9">
        <w:rPr>
          <w:rFonts w:cs="B Nazanin" w:hint="cs"/>
          <w:sz w:val="28"/>
          <w:szCs w:val="28"/>
          <w:rtl/>
        </w:rPr>
        <w:t xml:space="preserve"> </w:t>
      </w:r>
      <w:r w:rsidR="00F43FB4" w:rsidRPr="00AB15D9">
        <w:rPr>
          <w:rFonts w:cs="B Nazanin" w:hint="cs"/>
          <w:sz w:val="28"/>
          <w:szCs w:val="28"/>
          <w:rtl/>
        </w:rPr>
        <w:t>متحرکی با شروع از نقطه‌ی</w:t>
      </w:r>
      <w:r w:rsidR="00F43FB4" w:rsidRPr="00AB15D9">
        <w:rPr>
          <w:rFonts w:cs="B Nazanin"/>
          <w:sz w:val="28"/>
          <w:szCs w:val="28"/>
          <w:rtl/>
        </w:rPr>
        <w:t xml:space="preserve"> </w:t>
      </w:r>
      <w:r w:rsidR="0041384B" w:rsidRPr="00AB15D9">
        <w:rPr>
          <w:rFonts w:cs="B Nazanin"/>
          <w:position w:val="-12"/>
          <w:sz w:val="28"/>
          <w:szCs w:val="28"/>
        </w:rPr>
        <w:object w:dxaOrig="480" w:dyaOrig="360">
          <v:shape id="_x0000_i1396" type="#_x0000_t75" style="width:24.8pt;height:17.2pt" o:ole="">
            <v:imagedata r:id="rId750" o:title=""/>
          </v:shape>
          <o:OLEObject Type="Embed" ProgID="Equation.DSMT4" ShapeID="_x0000_i1396" DrawAspect="Content" ObjectID="_1673311148" r:id="rId751"/>
        </w:object>
      </w:r>
      <w:r w:rsidR="00F43FB4" w:rsidRPr="00AB15D9">
        <w:rPr>
          <w:rFonts w:cs="B Nazanin" w:hint="cs"/>
          <w:sz w:val="28"/>
          <w:szCs w:val="28"/>
          <w:rtl/>
        </w:rPr>
        <w:t xml:space="preserve"> بر روی محیط دایره‌ای به مرکز مبدأ مختصات و به شعاع 1 و در جهت مثبت مثلثاتی حرکت می‌کند او در ثانیه اول </w:t>
      </w:r>
      <w:r w:rsidR="00F43FB4" w:rsidRPr="00AB15D9">
        <w:rPr>
          <w:rFonts w:cs="B Nazanin"/>
          <w:sz w:val="28"/>
          <w:szCs w:val="28"/>
        </w:rPr>
        <w:t xml:space="preserve"> </w:t>
      </w:r>
      <w:r w:rsidR="0041384B" w:rsidRPr="00AB15D9">
        <w:rPr>
          <w:rFonts w:cs="B Nazanin"/>
          <w:position w:val="-6"/>
          <w:sz w:val="28"/>
          <w:szCs w:val="28"/>
        </w:rPr>
        <w:object w:dxaOrig="340" w:dyaOrig="360">
          <v:shape id="_x0000_i1397" type="#_x0000_t75" style="width:17.2pt;height:17.2pt" o:ole="">
            <v:imagedata r:id="rId752" o:title=""/>
          </v:shape>
          <o:OLEObject Type="Embed" ProgID="Equation.DSMT4" ShapeID="_x0000_i1397" DrawAspect="Content" ObjectID="_1673311149" r:id="rId753"/>
        </w:object>
      </w:r>
      <w:r w:rsidR="00F43FB4" w:rsidRPr="00AB15D9">
        <w:rPr>
          <w:rFonts w:cs="B Nazanin" w:hint="cs"/>
          <w:sz w:val="28"/>
          <w:szCs w:val="28"/>
          <w:rtl/>
        </w:rPr>
        <w:t xml:space="preserve"> و پس از آن در هر ثانیه دو برابر ثانیه‌ی قبلی مسافت طی می‌کند. در انتهای ثانیه‌ی دهم موقعیت او در کدام ناحیه است؟</w:t>
      </w:r>
      <w:r w:rsidR="0041384B" w:rsidRPr="00AB15D9">
        <w:rPr>
          <w:rFonts w:cs="B Nazanin" w:hint="cs"/>
          <w:sz w:val="28"/>
          <w:szCs w:val="28"/>
          <w:rtl/>
        </w:rPr>
        <w:t xml:space="preserve">        </w:t>
      </w:r>
    </w:p>
    <w:p w:rsidR="0041384B" w:rsidRPr="00AB15D9" w:rsidRDefault="0041384B" w:rsidP="0041384B">
      <w:pPr>
        <w:pStyle w:val="Signature"/>
        <w:bidi/>
        <w:rPr>
          <w:rFonts w:cs="B Nazanin"/>
          <w:sz w:val="28"/>
          <w:szCs w:val="28"/>
          <w:rtl/>
        </w:rPr>
      </w:pPr>
    </w:p>
    <w:p w:rsidR="00F440E0" w:rsidRPr="00AB15D9" w:rsidRDefault="00F440E0" w:rsidP="00F440E0">
      <w:pPr>
        <w:framePr w:w="9511" w:hSpace="180" w:wrap="around" w:vAnchor="text" w:hAnchor="page" w:x="1634" w:y="9"/>
        <w:bidi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lastRenderedPageBreak/>
        <w:t>2) نسبت‌های مثلثاتی زیر را به صورت صعودی مرتب کنید(زاویه‌ها به رادیان هستند.)</w:t>
      </w:r>
    </w:p>
    <w:p w:rsidR="004E30D6" w:rsidRPr="00AB15D9" w:rsidRDefault="0041384B" w:rsidP="008F5729">
      <w:pPr>
        <w:pStyle w:val="Signature"/>
        <w:bidi/>
        <w:jc w:val="right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           </w:t>
      </w:r>
      <w:r w:rsidR="00056105" w:rsidRPr="00AB15D9">
        <w:rPr>
          <w:rFonts w:cs="B Nazanin"/>
          <w:position w:val="-6"/>
          <w:sz w:val="28"/>
          <w:szCs w:val="28"/>
        </w:rPr>
        <w:object w:dxaOrig="560" w:dyaOrig="300">
          <v:shape id="_x0000_i1398" type="#_x0000_t75" style="width:27.6pt;height:15.2pt" o:ole="">
            <v:imagedata r:id="rId754" o:title=""/>
          </v:shape>
          <o:OLEObject Type="Embed" ProgID="Equation.DSMT4" ShapeID="_x0000_i1398" DrawAspect="Content" ObjectID="_1673311150" r:id="rId755"/>
        </w:object>
      </w:r>
      <w:r w:rsidR="001F34C4" w:rsidRPr="00AB15D9">
        <w:rPr>
          <w:rFonts w:cs="B Nazanin" w:hint="cs"/>
          <w:sz w:val="28"/>
          <w:szCs w:val="28"/>
          <w:rtl/>
        </w:rPr>
        <w:t xml:space="preserve">، </w:t>
      </w:r>
      <w:r w:rsidR="001F34C4" w:rsidRPr="00AB15D9">
        <w:rPr>
          <w:rFonts w:cs="B Nazanin"/>
          <w:sz w:val="28"/>
          <w:szCs w:val="28"/>
        </w:rPr>
        <w:t xml:space="preserve"> </w:t>
      </w:r>
      <w:r w:rsidR="00D92154" w:rsidRPr="00AB15D9">
        <w:rPr>
          <w:rFonts w:cs="B Nazanin"/>
          <w:position w:val="-6"/>
          <w:sz w:val="28"/>
          <w:szCs w:val="28"/>
        </w:rPr>
        <w:object w:dxaOrig="700" w:dyaOrig="300">
          <v:shape id="_x0000_i1399" type="#_x0000_t75" style="width:36pt;height:15.2pt" o:ole="">
            <v:imagedata r:id="rId756" o:title=""/>
          </v:shape>
          <o:OLEObject Type="Embed" ProgID="Equation.DSMT4" ShapeID="_x0000_i1399" DrawAspect="Content" ObjectID="_1673311151" r:id="rId757"/>
        </w:object>
      </w:r>
      <w:r w:rsidR="001F34C4" w:rsidRPr="00AB15D9">
        <w:rPr>
          <w:rFonts w:cs="B Nazanin" w:hint="cs"/>
          <w:b/>
          <w:bCs/>
          <w:sz w:val="28"/>
          <w:szCs w:val="28"/>
          <w:rtl/>
        </w:rPr>
        <w:t>،</w:t>
      </w:r>
      <w:r w:rsidR="00D92154" w:rsidRPr="00AB15D9">
        <w:rPr>
          <w:rFonts w:cs="B Nazanin"/>
          <w:position w:val="-6"/>
          <w:sz w:val="28"/>
          <w:szCs w:val="28"/>
        </w:rPr>
        <w:object w:dxaOrig="660" w:dyaOrig="300">
          <v:shape id="_x0000_i1400" type="#_x0000_t75" style="width:33.2pt;height:15.2pt" o:ole="">
            <v:imagedata r:id="rId758" o:title=""/>
          </v:shape>
          <o:OLEObject Type="Embed" ProgID="Equation.DSMT4" ShapeID="_x0000_i1400" DrawAspect="Content" ObjectID="_1673311152" r:id="rId759"/>
        </w:object>
      </w:r>
      <w:r w:rsidR="001F34C4" w:rsidRPr="00AB15D9">
        <w:rPr>
          <w:rFonts w:cs="B Nazanin" w:hint="cs"/>
          <w:b/>
          <w:bCs/>
          <w:sz w:val="28"/>
          <w:szCs w:val="28"/>
          <w:rtl/>
        </w:rPr>
        <w:t>،</w:t>
      </w:r>
      <w:r w:rsidR="001F34C4" w:rsidRPr="00AB15D9">
        <w:rPr>
          <w:rFonts w:cs="B Nazanin"/>
          <w:b/>
          <w:bCs/>
          <w:sz w:val="28"/>
          <w:szCs w:val="28"/>
          <w:rtl/>
        </w:rPr>
        <w:t xml:space="preserve"> </w:t>
      </w:r>
      <w:r w:rsidR="00D92154" w:rsidRPr="00AB15D9">
        <w:rPr>
          <w:rFonts w:cs="B Nazanin"/>
          <w:position w:val="-6"/>
          <w:sz w:val="28"/>
          <w:szCs w:val="28"/>
        </w:rPr>
        <w:object w:dxaOrig="660" w:dyaOrig="300">
          <v:shape id="_x0000_i1401" type="#_x0000_t75" style="width:33.2pt;height:15.2pt" o:ole="">
            <v:imagedata r:id="rId760" o:title=""/>
          </v:shape>
          <o:OLEObject Type="Embed" ProgID="Equation.DSMT4" ShapeID="_x0000_i1401" DrawAspect="Content" ObjectID="_1673311153" r:id="rId761"/>
        </w:object>
      </w:r>
    </w:p>
    <w:p w:rsidR="001F34C4" w:rsidRPr="00AB15D9" w:rsidRDefault="004E30D6" w:rsidP="00B641B3">
      <w:pPr>
        <w:pStyle w:val="Signature"/>
        <w:bidi/>
        <w:rPr>
          <w:rFonts w:cs="B Nazanin"/>
          <w:color w:val="FF0000"/>
          <w:sz w:val="28"/>
          <w:szCs w:val="28"/>
          <w:lang w:bidi="fa-IR"/>
        </w:rPr>
      </w:pPr>
      <w:r w:rsidRPr="00AB15D9">
        <w:rPr>
          <w:rFonts w:eastAsiaTheme="minorHAnsi" w:cs="B Nazanin" w:hint="cs"/>
          <w:sz w:val="28"/>
          <w:szCs w:val="28"/>
          <w:rtl/>
        </w:rPr>
        <w:t>3</w:t>
      </w:r>
      <w:r w:rsidRPr="00AB15D9">
        <w:rPr>
          <w:rFonts w:cs="B Nazanin" w:hint="cs"/>
          <w:sz w:val="28"/>
          <w:szCs w:val="28"/>
          <w:rtl/>
        </w:rPr>
        <w:t>)</w:t>
      </w:r>
      <w:r w:rsidR="0041384B" w:rsidRPr="00AB15D9">
        <w:rPr>
          <w:rFonts w:cs="B Nazanin" w:hint="cs"/>
          <w:sz w:val="28"/>
          <w:szCs w:val="28"/>
          <w:rtl/>
        </w:rPr>
        <w:t xml:space="preserve"> </w:t>
      </w:r>
      <w:r w:rsidR="001F34C4" w:rsidRPr="00AB15D9">
        <w:rPr>
          <w:rFonts w:cs="B Nazanin" w:hint="cs"/>
          <w:sz w:val="28"/>
          <w:szCs w:val="28"/>
          <w:rtl/>
        </w:rPr>
        <w:t xml:space="preserve">معادله خطی را بنویسید که با جهت مثبت محور </w:t>
      </w:r>
      <w:r w:rsidR="001F34C4" w:rsidRPr="00AB15D9">
        <w:rPr>
          <w:rFonts w:cs="B Nazanin" w:hint="cs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x</m:t>
        </m:r>
      </m:oMath>
      <w:r w:rsidR="001F34C4" w:rsidRPr="00AB15D9">
        <w:rPr>
          <w:rFonts w:cs="B Nazanin" w:hint="cs"/>
          <w:sz w:val="28"/>
          <w:szCs w:val="28"/>
          <w:rtl/>
        </w:rPr>
        <w:t xml:space="preserve"> زاویه 30 درجه بسازد و از نقطه </w:t>
      </w:r>
      <w:r w:rsidR="00B641B3" w:rsidRPr="00AB15D9">
        <w:rPr>
          <w:rFonts w:cs="B Nazanin"/>
          <w:position w:val="-12"/>
          <w:sz w:val="28"/>
          <w:szCs w:val="28"/>
        </w:rPr>
        <w:object w:dxaOrig="520" w:dyaOrig="360">
          <v:shape id="_x0000_i1402" type="#_x0000_t75" style="width:26.4pt;height:17.2pt" o:ole="">
            <v:imagedata r:id="rId762" o:title=""/>
          </v:shape>
          <o:OLEObject Type="Embed" ProgID="Equation.DSMT4" ShapeID="_x0000_i1402" DrawAspect="Content" ObjectID="_1673311154" r:id="rId763"/>
        </w:object>
      </w:r>
      <w:r w:rsidR="001F34C4" w:rsidRPr="00AB15D9">
        <w:rPr>
          <w:rFonts w:cs="B Nazanin" w:hint="cs"/>
          <w:sz w:val="28"/>
          <w:szCs w:val="28"/>
          <w:rtl/>
        </w:rPr>
        <w:t xml:space="preserve"> بگذرد .</w:t>
      </w:r>
    </w:p>
    <w:p w:rsidR="004E30D6" w:rsidRPr="00AB15D9" w:rsidRDefault="004E30D6" w:rsidP="00BC1728">
      <w:pPr>
        <w:bidi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>4)</w:t>
      </w:r>
      <w:r w:rsidR="0041384B" w:rsidRPr="00AB15D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با توجه به شکل زیر</w:t>
      </w:r>
      <w:r w:rsidR="00BC1728" w:rsidRPr="00AB15D9">
        <w:rPr>
          <w:rFonts w:cs="B Nazanin" w:hint="cs"/>
          <w:sz w:val="28"/>
          <w:szCs w:val="28"/>
          <w:rtl/>
        </w:rPr>
        <w:t xml:space="preserve">، </w:t>
      </w:r>
      <w:r w:rsidRPr="00AB15D9">
        <w:rPr>
          <w:rFonts w:cs="B Nazanin" w:hint="cs"/>
          <w:sz w:val="28"/>
          <w:szCs w:val="28"/>
          <w:rtl/>
        </w:rPr>
        <w:t xml:space="preserve"> ارتفاع درخت تقریبا چند متر است ؟ </w:t>
      </w:r>
      <m:oMath>
        <m:d>
          <m:dPr>
            <m:ctrlPr>
              <w:rPr>
                <w:rFonts w:ascii="Cambria Math" w:hAnsi="Cambria Math" w:cs="B Nazanin"/>
                <w:i/>
                <w:sz w:val="28"/>
                <w:szCs w:val="28"/>
                <w:lang w:bidi="fa-IR"/>
              </w:rPr>
            </m:ctrlPr>
          </m:dPr>
          <m:e>
            <m:func>
              <m:funcPr>
                <m:ctrlPr>
                  <w:rPr>
                    <w:rFonts w:ascii="Cambria Math" w:hAnsi="Cambria Math" w:cs="B Nazanin"/>
                    <w:i/>
                    <w:sz w:val="28"/>
                    <w:szCs w:val="28"/>
                    <w:lang w:bidi="fa-IR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tan</m:t>
                </m:r>
              </m:fName>
              <m:e>
                <m:sSup>
                  <m:sSupPr>
                    <m:ctrlPr>
                      <w:rPr>
                        <w:rFonts w:ascii="Cambria Math" w:hAnsi="Cambria Math" w:cs="B Nazanin"/>
                        <w:i/>
                        <w:sz w:val="28"/>
                        <w:szCs w:val="28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hAnsi="Cambria Math" w:cs="B Nazanin"/>
                        <w:sz w:val="28"/>
                        <w:szCs w:val="28"/>
                      </w:rPr>
                      <m:t>50</m:t>
                    </m:r>
                  </m:e>
                  <m:sup>
                    <m:r>
                      <w:rPr>
                        <w:rFonts w:ascii="Cambria Math" w:hAnsi="Cambria Math" w:cs="B Nazanin"/>
                        <w:sz w:val="28"/>
                        <w:szCs w:val="28"/>
                      </w:rPr>
                      <m:t>°</m:t>
                    </m:r>
                  </m:sup>
                </m:sSup>
                <m:r>
                  <w:rPr>
                    <w:rFonts w:ascii="Cambria Math" w:hAnsi="Cambria Math" w:cs="B Nazanin"/>
                    <w:sz w:val="28"/>
                    <w:szCs w:val="28"/>
                  </w:rPr>
                  <m:t>≈1/2</m:t>
                </m:r>
              </m:e>
            </m:func>
          </m:e>
        </m:d>
      </m:oMath>
    </w:p>
    <w:p w:rsidR="00A90E3C" w:rsidRPr="00AB15D9" w:rsidRDefault="0041384B" w:rsidP="00BC1728">
      <w:pPr>
        <w:pStyle w:val="Signature"/>
        <w:bidi/>
        <w:ind w:left="360"/>
        <w:jc w:val="center"/>
        <w:rPr>
          <w:rFonts w:cs="B Nazanin"/>
          <w:b/>
          <w:bCs/>
          <w:sz w:val="28"/>
          <w:szCs w:val="28"/>
          <w:rtl/>
        </w:rPr>
      </w:pPr>
      <w:r w:rsidRPr="00AB15D9">
        <w:rPr>
          <w:rFonts w:cs="B Nazanin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</w:t>
      </w:r>
      <w:r w:rsidR="004E30D6" w:rsidRPr="00AB15D9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0F34011" wp14:editId="5EED8A24">
            <wp:extent cx="1800225" cy="1152525"/>
            <wp:effectExtent l="0" t="0" r="9525" b="9525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E3C" w:rsidRPr="00AB15D9" w:rsidRDefault="00A90E3C" w:rsidP="00A90E3C">
      <w:pPr>
        <w:framePr w:h="1381" w:hRule="exact" w:hSpace="180" w:wrap="around" w:vAnchor="text" w:hAnchor="page" w:x="991" w:y="1"/>
        <w:tabs>
          <w:tab w:val="left" w:pos="7365"/>
          <w:tab w:val="left" w:pos="7695"/>
        </w:tabs>
        <w:bidi/>
        <w:jc w:val="both"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>5)کدام‌یک از عبارت‌های زیر درست و کدام‌یک نادرست است؟</w:t>
      </w:r>
    </w:p>
    <w:p w:rsidR="00A90E3C" w:rsidRPr="00AB15D9" w:rsidRDefault="00A90E3C" w:rsidP="00A90E3C">
      <w:pPr>
        <w:framePr w:h="1381" w:hRule="exact" w:hSpace="180" w:wrap="around" w:vAnchor="text" w:hAnchor="page" w:x="991" w:y="1"/>
        <w:tabs>
          <w:tab w:val="left" w:pos="7365"/>
          <w:tab w:val="left" w:pos="7695"/>
        </w:tabs>
        <w:bidi/>
        <w:jc w:val="both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الف)  </w:t>
      </w:r>
      <w:r w:rsidRPr="00AB15D9">
        <w:rPr>
          <w:rFonts w:cs="B Nazanin" w:hint="cs"/>
          <w:sz w:val="28"/>
          <w:szCs w:val="28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1900" w:dyaOrig="360">
          <v:shape id="_x0000_i1403" type="#_x0000_t75" style="width:95.2pt;height:17.2pt" o:ole="">
            <v:imagedata r:id="rId765" o:title=""/>
          </v:shape>
          <o:OLEObject Type="Embed" ProgID="Equation.DSMT4" ShapeID="_x0000_i1403" DrawAspect="Content" ObjectID="_1673311155" r:id="rId766"/>
        </w:object>
      </w:r>
      <w:r w:rsidRPr="00AB15D9">
        <w:rPr>
          <w:rFonts w:cs="B Nazanin" w:hint="cs"/>
          <w:sz w:val="28"/>
          <w:szCs w:val="28"/>
          <w:rtl/>
        </w:rPr>
        <w:t xml:space="preserve">   </w:t>
      </w:r>
      <w:r w:rsidR="004D2628" w:rsidRPr="00AB15D9">
        <w:rPr>
          <w:rFonts w:cs="B Nazanin" w:hint="cs"/>
          <w:sz w:val="28"/>
          <w:szCs w:val="28"/>
          <w:rtl/>
        </w:rPr>
        <w:t xml:space="preserve">   </w:t>
      </w:r>
      <w:r w:rsidRPr="00AB15D9">
        <w:rPr>
          <w:rFonts w:cs="B Nazanin" w:hint="cs"/>
          <w:sz w:val="28"/>
          <w:szCs w:val="28"/>
          <w:rtl/>
        </w:rPr>
        <w:t xml:space="preserve">   ب)</w:t>
      </w:r>
      <w:r w:rsidRPr="00AB15D9">
        <w:rPr>
          <w:rFonts w:cs="B Nazanin" w:hint="cs"/>
          <w:sz w:val="28"/>
          <w:szCs w:val="28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1740" w:dyaOrig="360">
          <v:shape id="_x0000_i1404" type="#_x0000_t75" style="width:87.2pt;height:17.2pt" o:ole="">
            <v:imagedata r:id="rId767" o:title=""/>
          </v:shape>
          <o:OLEObject Type="Embed" ProgID="Equation.DSMT4" ShapeID="_x0000_i1404" DrawAspect="Content" ObjectID="_1673311156" r:id="rId768"/>
        </w:object>
      </w:r>
    </w:p>
    <w:p w:rsidR="00A90E3C" w:rsidRPr="00AB15D9" w:rsidRDefault="004D2628" w:rsidP="00A90E3C">
      <w:pPr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 </w:t>
      </w:r>
      <w:r w:rsidR="00A90E3C" w:rsidRPr="00AB15D9">
        <w:rPr>
          <w:rFonts w:cs="B Nazanin" w:hint="cs"/>
          <w:sz w:val="28"/>
          <w:szCs w:val="28"/>
          <w:rtl/>
        </w:rPr>
        <w:t>پ)</w:t>
      </w:r>
      <w:r w:rsidR="00A90E3C" w:rsidRPr="00AB15D9">
        <w:rPr>
          <w:rFonts w:cs="B Nazanin" w:hint="cs"/>
          <w:sz w:val="28"/>
          <w:szCs w:val="28"/>
        </w:rPr>
        <w:t xml:space="preserve"> </w:t>
      </w:r>
      <w:r w:rsidR="00A90E3C" w:rsidRPr="00AB15D9">
        <w:rPr>
          <w:rFonts w:cs="B Nazanin"/>
          <w:position w:val="-6"/>
          <w:sz w:val="28"/>
          <w:szCs w:val="28"/>
        </w:rPr>
        <w:object w:dxaOrig="1700" w:dyaOrig="360">
          <v:shape id="_x0000_i1405" type="#_x0000_t75" style="width:84.8pt;height:17.2pt" o:ole="">
            <v:imagedata r:id="rId769" o:title=""/>
          </v:shape>
          <o:OLEObject Type="Embed" ProgID="Equation.DSMT4" ShapeID="_x0000_i1405" DrawAspect="Content" ObjectID="_1673311157" r:id="rId770"/>
        </w:object>
      </w:r>
      <w:r w:rsidR="00A90E3C" w:rsidRPr="00AB15D9">
        <w:rPr>
          <w:rFonts w:cs="B Nazanin" w:hint="cs"/>
          <w:sz w:val="28"/>
          <w:szCs w:val="28"/>
          <w:rtl/>
        </w:rPr>
        <w:t xml:space="preserve">           </w:t>
      </w:r>
      <w:r w:rsidRPr="00AB15D9">
        <w:rPr>
          <w:rFonts w:cs="B Nazanin" w:hint="cs"/>
          <w:sz w:val="28"/>
          <w:szCs w:val="28"/>
          <w:rtl/>
        </w:rPr>
        <w:t xml:space="preserve">   </w:t>
      </w:r>
      <w:r w:rsidR="00A90E3C" w:rsidRPr="00AB15D9">
        <w:rPr>
          <w:rFonts w:cs="B Nazanin" w:hint="cs"/>
          <w:sz w:val="28"/>
          <w:szCs w:val="28"/>
          <w:rtl/>
        </w:rPr>
        <w:t xml:space="preserve"> ت)</w:t>
      </w:r>
      <w:r w:rsidR="00A90E3C" w:rsidRPr="00AB15D9">
        <w:rPr>
          <w:rFonts w:cs="B Nazanin"/>
          <w:sz w:val="28"/>
          <w:szCs w:val="28"/>
          <w:rtl/>
        </w:rPr>
        <w:t xml:space="preserve"> </w:t>
      </w:r>
      <w:r w:rsidR="00A90E3C" w:rsidRPr="00AB15D9">
        <w:rPr>
          <w:rFonts w:cs="B Nazanin"/>
          <w:position w:val="-6"/>
          <w:sz w:val="28"/>
          <w:szCs w:val="28"/>
        </w:rPr>
        <w:object w:dxaOrig="1719" w:dyaOrig="360">
          <v:shape id="_x0000_i1406" type="#_x0000_t75" style="width:86.4pt;height:17.2pt" o:ole="">
            <v:imagedata r:id="rId771" o:title=""/>
          </v:shape>
          <o:OLEObject Type="Embed" ProgID="Equation.DSMT4" ShapeID="_x0000_i1406" DrawAspect="Content" ObjectID="_1673311158" r:id="rId772"/>
        </w:object>
      </w:r>
      <w:r w:rsidR="00A90E3C" w:rsidRPr="00AB15D9">
        <w:rPr>
          <w:rFonts w:cs="B Nazanin" w:hint="cs"/>
          <w:sz w:val="28"/>
          <w:szCs w:val="28"/>
          <w:rtl/>
        </w:rPr>
        <w:t xml:space="preserve">                                                                                 </w:t>
      </w:r>
    </w:p>
    <w:p w:rsidR="007F565A" w:rsidRDefault="00A90E3C" w:rsidP="006148F9">
      <w:pPr>
        <w:pStyle w:val="Signature"/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6) زاویه‌ای مثال بزنید که تانژانت آن مثبت و کسینوس آن منفی باشد.  </w:t>
      </w:r>
    </w:p>
    <w:p w:rsidR="00A90E3C" w:rsidRPr="00AB15D9" w:rsidRDefault="006148F9" w:rsidP="006148F9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7)</w:t>
      </w:r>
      <w:r w:rsidRPr="006148F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اگر </w:t>
      </w:r>
      <w:r w:rsidRPr="00AB15D9">
        <w:rPr>
          <w:rFonts w:cs="B Nazanin" w:hint="cs"/>
          <w:sz w:val="28"/>
          <w:szCs w:val="28"/>
          <w:lang w:bidi="fa-IR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1500" w:dyaOrig="360">
          <v:shape id="_x0000_i1407" type="#_x0000_t75" style="width:74.4pt;height:17.2pt" o:ole="">
            <v:imagedata r:id="rId773" o:title=""/>
          </v:shape>
          <o:OLEObject Type="Embed" ProgID="Equation.DSMT4" ShapeID="_x0000_i1407" DrawAspect="Content" ObjectID="_1673311159" r:id="rId774"/>
        </w:object>
      </w:r>
      <w:r w:rsidRPr="00AB15D9">
        <w:rPr>
          <w:rFonts w:cs="B Nazanin" w:hint="cs"/>
          <w:sz w:val="28"/>
          <w:szCs w:val="28"/>
          <w:rtl/>
        </w:rPr>
        <w:t xml:space="preserve"> حدود تغییرات </w:t>
      </w:r>
      <w:r w:rsidRPr="00AB15D9">
        <w:rPr>
          <w:rFonts w:cs="B Nazanin"/>
          <w:position w:val="-6"/>
          <w:sz w:val="28"/>
          <w:szCs w:val="28"/>
        </w:rPr>
        <w:object w:dxaOrig="620" w:dyaOrig="240">
          <v:shape id="_x0000_i1408" type="#_x0000_t75" style="width:31.6pt;height:12pt" o:ole="">
            <v:imagedata r:id="rId775" o:title=""/>
          </v:shape>
          <o:OLEObject Type="Embed" ProgID="Equation.DSMT4" ShapeID="_x0000_i1408" DrawAspect="Content" ObjectID="_1673311160" r:id="rId776"/>
        </w:object>
      </w:r>
      <w:r w:rsidRPr="00AB15D9">
        <w:rPr>
          <w:rFonts w:cs="B Nazanin" w:hint="cs"/>
          <w:sz w:val="28"/>
          <w:szCs w:val="28"/>
          <w:rtl/>
        </w:rPr>
        <w:t xml:space="preserve"> را مشخص کنید.</w: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7F565A" w:rsidRPr="0035147D" w:rsidTr="00BD716E">
        <w:trPr>
          <w:trHeight w:val="698"/>
          <w:jc w:val="center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7F565A" w:rsidRPr="0035147D" w:rsidRDefault="00B44F01" w:rsidP="00DF475C">
            <w:pPr>
              <w:pStyle w:val="PersonalName"/>
              <w:jc w:val="center"/>
              <w:rPr>
                <w:rFonts w:cs="B Nazanin"/>
              </w:rPr>
            </w:pPr>
            <w:sdt>
              <w:sdtPr>
                <w:rPr>
                  <w:rFonts w:cs="B Nazanin"/>
                </w:rPr>
                <w:id w:val="1305893971"/>
                <w:placeholder>
                  <w:docPart w:val="2DCE75796CA24239BD7AFC7F2B1F2229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7F565A" w:rsidRPr="0035147D" w:rsidTr="00BD716E">
        <w:trPr>
          <w:trHeight w:val="17"/>
          <w:jc w:val="center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7F565A" w:rsidRPr="0035147D" w:rsidRDefault="00B44F01" w:rsidP="00DF475C">
            <w:pPr>
              <w:pStyle w:val="NoSpacing"/>
              <w:jc w:val="center"/>
              <w:rPr>
                <w:rFonts w:cs="B Nazanin"/>
                <w:b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b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014119417"/>
                <w:placeholder>
                  <w:docPart w:val="0792514A679646138E86F80474FB69C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6148F9" w:rsidRDefault="006148F9" w:rsidP="006148F9">
      <w:pPr>
        <w:pStyle w:val="Signature"/>
        <w:bidi/>
        <w:rPr>
          <w:rFonts w:cs="B Nazanin"/>
          <w:b/>
          <w:sz w:val="28"/>
          <w:szCs w:val="28"/>
          <w:rtl/>
        </w:rPr>
      </w:pPr>
      <w:r>
        <w:rPr>
          <w:rFonts w:cs="B Nazanin" w:hint="cs"/>
          <w:b/>
          <w:sz w:val="28"/>
          <w:szCs w:val="28"/>
          <w:rtl/>
        </w:rPr>
        <w:t>8)</w:t>
      </w:r>
      <w:r w:rsidRPr="006148F9">
        <w:rPr>
          <w:rFonts w:cs="B Nazanin" w:hint="cs"/>
          <w:b/>
          <w:sz w:val="28"/>
          <w:szCs w:val="28"/>
          <w:rtl/>
        </w:rPr>
        <w:t xml:space="preserve"> </w:t>
      </w:r>
      <w:r w:rsidRPr="0035147D">
        <w:rPr>
          <w:rFonts w:cs="B Nazanin" w:hint="cs"/>
          <w:b/>
          <w:sz w:val="28"/>
          <w:szCs w:val="28"/>
          <w:rtl/>
        </w:rPr>
        <w:t>هر یک از عبارت‌های سمت راست را به یکی از عبارت‌های سمت چپ وصل کنید.</w:t>
      </w:r>
    </w:p>
    <w:p w:rsidR="006148F9" w:rsidRDefault="006148F9" w:rsidP="006148F9">
      <w:pPr>
        <w:tabs>
          <w:tab w:val="left" w:pos="7365"/>
          <w:tab w:val="left" w:pos="7695"/>
        </w:tabs>
        <w:bidi/>
        <w:jc w:val="both"/>
        <w:rPr>
          <w:rFonts w:cs="B Nazanin"/>
          <w:b/>
          <w:sz w:val="28"/>
          <w:szCs w:val="28"/>
          <w:rtl/>
        </w:rPr>
      </w:pPr>
      <w:r w:rsidRPr="0035147D">
        <w:rPr>
          <w:rFonts w:cs="B Nazanin" w:hint="cs"/>
          <w:b/>
          <w:sz w:val="28"/>
          <w:szCs w:val="28"/>
          <w:rtl/>
        </w:rPr>
        <w:t>الف) سینوس یک زاویه در ناحیه اول و دوم  به ترتیب            1) کاهشی- افزایشی است.</w:t>
      </w:r>
    </w:p>
    <w:p w:rsidR="006148F9" w:rsidRDefault="006148F9" w:rsidP="006148F9">
      <w:pPr>
        <w:tabs>
          <w:tab w:val="left" w:pos="7365"/>
          <w:tab w:val="left" w:pos="7695"/>
        </w:tabs>
        <w:bidi/>
        <w:jc w:val="both"/>
        <w:rPr>
          <w:rFonts w:cs="B Nazanin"/>
          <w:b/>
          <w:sz w:val="28"/>
          <w:szCs w:val="28"/>
          <w:rtl/>
        </w:rPr>
      </w:pPr>
      <w:r w:rsidRPr="0035147D">
        <w:rPr>
          <w:rFonts w:cs="B Nazanin" w:hint="cs"/>
          <w:b/>
          <w:sz w:val="28"/>
          <w:szCs w:val="28"/>
          <w:rtl/>
        </w:rPr>
        <w:t>ب) کسینوس یک زاویه در ناحیه اول و دوم به ترتیب             2) افزایشی- کاهشی است.</w:t>
      </w:r>
    </w:p>
    <w:p w:rsidR="006148F9" w:rsidRPr="0035147D" w:rsidRDefault="006148F9" w:rsidP="006148F9">
      <w:pPr>
        <w:tabs>
          <w:tab w:val="left" w:pos="7365"/>
          <w:tab w:val="left" w:pos="7695"/>
        </w:tabs>
        <w:bidi/>
        <w:jc w:val="both"/>
        <w:rPr>
          <w:rFonts w:cs="B Nazanin"/>
          <w:b/>
          <w:sz w:val="28"/>
          <w:szCs w:val="28"/>
          <w:rtl/>
        </w:rPr>
      </w:pPr>
      <w:r w:rsidRPr="0035147D">
        <w:rPr>
          <w:rFonts w:cs="B Nazanin" w:hint="cs"/>
          <w:b/>
          <w:sz w:val="28"/>
          <w:szCs w:val="28"/>
          <w:rtl/>
        </w:rPr>
        <w:t>پ) تانژانت یک زاویه در ناحیه اول و دوم به ترتیب                3) افزایشی- افزایشی است.</w:t>
      </w:r>
    </w:p>
    <w:p w:rsidR="006148F9" w:rsidRDefault="006148F9" w:rsidP="006148F9">
      <w:pPr>
        <w:pStyle w:val="Signature"/>
        <w:bidi/>
        <w:rPr>
          <w:rFonts w:cs="B Nazanin"/>
          <w:b/>
          <w:sz w:val="28"/>
          <w:szCs w:val="28"/>
          <w:rtl/>
        </w:rPr>
      </w:pPr>
      <w:r>
        <w:rPr>
          <w:rFonts w:cs="B Nazanin" w:hint="cs"/>
          <w:b/>
          <w:sz w:val="28"/>
          <w:szCs w:val="28"/>
          <w:rtl/>
        </w:rPr>
        <w:t xml:space="preserve">                                                                              4</w:t>
      </w:r>
      <w:r w:rsidRPr="0035147D">
        <w:rPr>
          <w:rFonts w:cs="B Nazanin" w:hint="cs"/>
          <w:b/>
          <w:sz w:val="28"/>
          <w:szCs w:val="28"/>
          <w:rtl/>
        </w:rPr>
        <w:t xml:space="preserve">) کاهشی- کاهشی است                                                                            </w:t>
      </w:r>
    </w:p>
    <w:p w:rsidR="0086405D" w:rsidRPr="00AB15D9" w:rsidRDefault="006148F9" w:rsidP="006148F9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b/>
          <w:sz w:val="28"/>
          <w:szCs w:val="28"/>
          <w:rtl/>
        </w:rPr>
        <w:t>9</w:t>
      </w:r>
      <w:r w:rsidR="005F1F90">
        <w:rPr>
          <w:rFonts w:cs="B Nazanin" w:hint="cs"/>
          <w:sz w:val="28"/>
          <w:szCs w:val="28"/>
          <w:rtl/>
        </w:rPr>
        <w:t xml:space="preserve">) </w:t>
      </w:r>
      <w:r w:rsidR="00A11742" w:rsidRPr="00AB15D9">
        <w:rPr>
          <w:rFonts w:cs="B Nazanin" w:hint="cs"/>
          <w:sz w:val="28"/>
          <w:szCs w:val="28"/>
          <w:rtl/>
        </w:rPr>
        <w:t xml:space="preserve">آیا از نابرابری  </w:t>
      </w:r>
      <w:r w:rsidR="00A11742" w:rsidRPr="00AB15D9">
        <w:rPr>
          <w:rFonts w:cs="B Nazanin"/>
          <w:sz w:val="28"/>
          <w:szCs w:val="28"/>
        </w:rPr>
        <w:t xml:space="preserve"> </w:t>
      </w:r>
      <w:r w:rsidR="004C0D2C" w:rsidRPr="00AB15D9">
        <w:rPr>
          <w:rFonts w:cs="B Nazanin"/>
          <w:position w:val="-6"/>
          <w:sz w:val="28"/>
          <w:szCs w:val="28"/>
        </w:rPr>
        <w:object w:dxaOrig="1520" w:dyaOrig="360">
          <v:shape id="_x0000_i1409" type="#_x0000_t75" style="width:75.6pt;height:17.2pt" o:ole="">
            <v:imagedata r:id="rId777" o:title=""/>
          </v:shape>
          <o:OLEObject Type="Embed" ProgID="Equation.DSMT4" ShapeID="_x0000_i1409" DrawAspect="Content" ObjectID="_1673311161" r:id="rId778"/>
        </w:object>
      </w:r>
      <w:r w:rsidR="00A11742" w:rsidRPr="00AB15D9">
        <w:rPr>
          <w:rFonts w:cs="B Nazanin" w:hint="cs"/>
          <w:sz w:val="28"/>
          <w:szCs w:val="28"/>
          <w:rtl/>
        </w:rPr>
        <w:t xml:space="preserve">می‌توان نابرابری </w:t>
      </w:r>
      <w:r w:rsidR="00A11742" w:rsidRPr="00AB15D9">
        <w:rPr>
          <w:rFonts w:cs="B Nazanin"/>
          <w:sz w:val="28"/>
          <w:szCs w:val="28"/>
        </w:rPr>
        <w:t xml:space="preserve"> </w:t>
      </w:r>
      <w:r w:rsidR="00A90E3C" w:rsidRPr="00AB15D9">
        <w:rPr>
          <w:rFonts w:cs="B Nazanin"/>
          <w:position w:val="-6"/>
          <w:sz w:val="28"/>
          <w:szCs w:val="28"/>
        </w:rPr>
        <w:object w:dxaOrig="2600" w:dyaOrig="360">
          <v:shape id="_x0000_i1410" type="#_x0000_t75" style="width:129.6pt;height:17.2pt" o:ole="">
            <v:imagedata r:id="rId779" o:title=""/>
          </v:shape>
          <o:OLEObject Type="Embed" ProgID="Equation.DSMT4" ShapeID="_x0000_i1410" DrawAspect="Content" ObjectID="_1673311162" r:id="rId780"/>
        </w:object>
      </w:r>
      <w:r w:rsidR="00A11742" w:rsidRPr="00AB15D9">
        <w:rPr>
          <w:rFonts w:cs="B Nazanin" w:hint="cs"/>
          <w:sz w:val="28"/>
          <w:szCs w:val="28"/>
          <w:rtl/>
        </w:rPr>
        <w:t xml:space="preserve"> را نتیجه گرفت؟ در صورت منفی بودن جواب، نابرابری صحیح را نتیجه بگیرید.</w:t>
      </w:r>
    </w:p>
    <w:p w:rsidR="00A11742" w:rsidRPr="00AB15D9" w:rsidRDefault="006148F9" w:rsidP="00B357DC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>10</w:t>
      </w:r>
      <w:r w:rsidR="001B6F77" w:rsidRPr="00AB15D9">
        <w:rPr>
          <w:rFonts w:cs="B Nazanin" w:hint="cs"/>
          <w:sz w:val="28"/>
          <w:szCs w:val="28"/>
          <w:rtl/>
        </w:rPr>
        <w:t xml:space="preserve">) </w:t>
      </w:r>
      <w:r w:rsidR="00A11742" w:rsidRPr="00AB15D9">
        <w:rPr>
          <w:rFonts w:cs="B Nazanin" w:hint="cs"/>
          <w:sz w:val="28"/>
          <w:szCs w:val="28"/>
          <w:rtl/>
        </w:rPr>
        <w:t xml:space="preserve">اگر </w:t>
      </w:r>
      <w:r w:rsidR="00A11742" w:rsidRPr="00AB15D9">
        <w:rPr>
          <w:rFonts w:cs="B Nazanin"/>
          <w:sz w:val="28"/>
          <w:szCs w:val="28"/>
        </w:rPr>
        <w:t xml:space="preserve"> </w:t>
      </w:r>
      <w:r w:rsidR="00B357DC" w:rsidRPr="00AB15D9">
        <w:rPr>
          <w:rFonts w:cs="B Nazanin"/>
          <w:position w:val="-28"/>
          <w:sz w:val="28"/>
          <w:szCs w:val="28"/>
        </w:rPr>
        <w:object w:dxaOrig="1800" w:dyaOrig="720">
          <v:shape id="_x0000_i1411" type="#_x0000_t75" style="width:89.2pt;height:36pt" o:ole="">
            <v:imagedata r:id="rId781" o:title=""/>
          </v:shape>
          <o:OLEObject Type="Embed" ProgID="Equation.DSMT4" ShapeID="_x0000_i1411" DrawAspect="Content" ObjectID="_1673311163" r:id="rId782"/>
        </w:object>
      </w:r>
      <w:r w:rsidR="00790687">
        <w:rPr>
          <w:rFonts w:cs="B Nazanin" w:hint="cs"/>
          <w:sz w:val="28"/>
          <w:szCs w:val="28"/>
          <w:rtl/>
        </w:rPr>
        <w:t xml:space="preserve"> مقدار</w:t>
      </w:r>
      <w:r w:rsidR="00A11742" w:rsidRPr="00AB15D9">
        <w:rPr>
          <w:rFonts w:cs="B Nazanin"/>
          <w:sz w:val="28"/>
          <w:szCs w:val="28"/>
        </w:rPr>
        <w:t xml:space="preserve"> </w:t>
      </w:r>
      <w:r w:rsidR="00B357DC" w:rsidRPr="00AB15D9">
        <w:rPr>
          <w:rFonts w:cs="B Nazanin"/>
          <w:position w:val="-6"/>
          <w:sz w:val="28"/>
          <w:szCs w:val="28"/>
        </w:rPr>
        <w:object w:dxaOrig="1400" w:dyaOrig="300">
          <v:shape id="_x0000_i1412" type="#_x0000_t75" style="width:69.6pt;height:15.2pt" o:ole="">
            <v:imagedata r:id="rId783" o:title=""/>
          </v:shape>
          <o:OLEObject Type="Embed" ProgID="Equation.DSMT4" ShapeID="_x0000_i1412" DrawAspect="Content" ObjectID="_1673311164" r:id="rId784"/>
        </w:object>
      </w:r>
      <w:r w:rsidR="00A11742" w:rsidRPr="00AB15D9">
        <w:rPr>
          <w:rFonts w:cs="B Nazanin" w:hint="cs"/>
          <w:sz w:val="28"/>
          <w:szCs w:val="28"/>
          <w:rtl/>
        </w:rPr>
        <w:t xml:space="preserve"> را حساب کنید.</w:t>
      </w:r>
    </w:p>
    <w:p w:rsidR="006148F9" w:rsidRDefault="006148F9" w:rsidP="006148F9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11) </w:t>
      </w:r>
      <w:r w:rsidRPr="00AB15D9">
        <w:rPr>
          <w:rFonts w:cs="B Nazanin" w:hint="cs"/>
          <w:sz w:val="28"/>
          <w:szCs w:val="28"/>
          <w:rtl/>
          <w:lang w:bidi="fa-IR"/>
        </w:rPr>
        <w:t>بیش‌ترین و کم‌ترین مقدار هریک از عبارت‌های زیر را بیابید.</w:t>
      </w:r>
    </w:p>
    <w:p w:rsidR="001B6F77" w:rsidRDefault="00A11742" w:rsidP="006148F9">
      <w:pPr>
        <w:pStyle w:val="Signature"/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الف)</w:t>
      </w:r>
      <w:r w:rsidRPr="00AB15D9">
        <w:rPr>
          <w:rFonts w:cs="B Nazanin"/>
          <w:sz w:val="28"/>
          <w:szCs w:val="28"/>
          <w:rtl/>
        </w:rPr>
        <w:t xml:space="preserve"> </w:t>
      </w:r>
      <w:r w:rsidR="00B357DC" w:rsidRPr="00AB15D9">
        <w:rPr>
          <w:rFonts w:cs="B Nazanin"/>
          <w:position w:val="-14"/>
          <w:sz w:val="28"/>
          <w:szCs w:val="28"/>
        </w:rPr>
        <w:object w:dxaOrig="1660" w:dyaOrig="420">
          <v:shape id="_x0000_i1413" type="#_x0000_t75" style="width:82.4pt;height:21.2pt" o:ole="">
            <v:imagedata r:id="rId785" o:title=""/>
          </v:shape>
          <o:OLEObject Type="Embed" ProgID="Equation.DSMT4" ShapeID="_x0000_i1413" DrawAspect="Content" ObjectID="_1673311165" r:id="rId786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 ب)</w:t>
      </w:r>
      <w:r w:rsidRPr="00AB15D9">
        <w:rPr>
          <w:rFonts w:cs="B Nazanin"/>
          <w:sz w:val="28"/>
          <w:szCs w:val="28"/>
          <w:rtl/>
        </w:rPr>
        <w:t xml:space="preserve"> </w:t>
      </w:r>
      <w:r w:rsidR="00B357DC" w:rsidRPr="00AB15D9">
        <w:rPr>
          <w:rFonts w:cs="B Nazanin"/>
          <w:position w:val="-6"/>
          <w:sz w:val="28"/>
          <w:szCs w:val="28"/>
        </w:rPr>
        <w:object w:dxaOrig="2240" w:dyaOrig="360">
          <v:shape id="_x0000_i1414" type="#_x0000_t75" style="width:112.4pt;height:17.2pt" o:ole="">
            <v:imagedata r:id="rId787" o:title=""/>
          </v:shape>
          <o:OLEObject Type="Embed" ProgID="Equation.DSMT4" ShapeID="_x0000_i1414" DrawAspect="Content" ObjectID="_1673311166" r:id="rId788"/>
        </w:object>
      </w:r>
    </w:p>
    <w:p w:rsidR="006148F9" w:rsidRDefault="006148F9" w:rsidP="006148F9">
      <w:pPr>
        <w:pStyle w:val="Signature"/>
        <w:bidi/>
        <w:rPr>
          <w:rFonts w:cs="B Nazanin"/>
          <w:sz w:val="28"/>
          <w:szCs w:val="28"/>
          <w:rtl/>
        </w:rPr>
      </w:pPr>
    </w:p>
    <w:p w:rsidR="00A11742" w:rsidRDefault="00941985" w:rsidP="00A11742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12) </w:t>
      </w:r>
      <w:r w:rsidRPr="00AB15D9">
        <w:rPr>
          <w:rFonts w:cs="B Nazanin" w:hint="cs"/>
          <w:sz w:val="28"/>
          <w:szCs w:val="28"/>
          <w:rtl/>
        </w:rPr>
        <w:t xml:space="preserve">اگر </w:t>
      </w:r>
      <w:r w:rsidRPr="00AB15D9">
        <w:rPr>
          <w:rFonts w:cs="B Nazanin" w:hint="cs"/>
          <w:sz w:val="28"/>
          <w:szCs w:val="28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220" w:dyaOrig="300">
          <v:shape id="_x0000_i1415" type="#_x0000_t75" style="width:10.4pt;height:15.2pt" o:ole="">
            <v:imagedata r:id="rId789" o:title=""/>
          </v:shape>
          <o:OLEObject Type="Embed" ProgID="Equation.DSMT4" ShapeID="_x0000_i1415" DrawAspect="Content" ObjectID="_1673311167" r:id="rId790"/>
        </w:object>
      </w:r>
      <w:r w:rsidRPr="00AB15D9">
        <w:rPr>
          <w:rFonts w:cs="B Nazanin" w:hint="cs"/>
          <w:sz w:val="28"/>
          <w:szCs w:val="28"/>
          <w:rtl/>
        </w:rPr>
        <w:t>زاویه‌ای در ناحی</w:t>
      </w:r>
      <w:r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چهارم دایره‌ی مثلثاتی باشد و </w:t>
      </w:r>
      <w:r w:rsidRPr="00AB15D9">
        <w:rPr>
          <w:rFonts w:cs="B Nazanin"/>
          <w:position w:val="-6"/>
          <w:sz w:val="28"/>
          <w:szCs w:val="28"/>
        </w:rPr>
        <w:object w:dxaOrig="1560" w:dyaOrig="300">
          <v:shape id="_x0000_i1416" type="#_x0000_t75" style="width:78pt;height:15.2pt" o:ole="">
            <v:imagedata r:id="rId791" o:title=""/>
          </v:shape>
          <o:OLEObject Type="Embed" ProgID="Equation.DSMT4" ShapeID="_x0000_i1416" DrawAspect="Content" ObjectID="_1673311168" r:id="rId792"/>
        </w:object>
      </w:r>
      <w:r w:rsidRPr="00AB15D9">
        <w:rPr>
          <w:rFonts w:cs="B Nazanin" w:hint="cs"/>
          <w:sz w:val="28"/>
          <w:szCs w:val="28"/>
          <w:rtl/>
        </w:rPr>
        <w:t xml:space="preserve"> حدود </w:t>
      </w:r>
      <w:r w:rsidRPr="00AB15D9">
        <w:rPr>
          <w:rFonts w:cs="B Nazanin" w:hint="cs"/>
          <w:sz w:val="28"/>
          <w:szCs w:val="28"/>
        </w:rPr>
        <w:t xml:space="preserve"> </w:t>
      </w:r>
      <w:r w:rsidRPr="00AB15D9">
        <w:rPr>
          <w:rFonts w:cs="B Nazanin"/>
          <w:position w:val="-4"/>
          <w:sz w:val="28"/>
          <w:szCs w:val="28"/>
        </w:rPr>
        <w:object w:dxaOrig="300" w:dyaOrig="220">
          <v:shape id="_x0000_i1417" type="#_x0000_t75" style="width:15.2pt;height:10.4pt" o:ole="">
            <v:imagedata r:id="rId793" o:title=""/>
          </v:shape>
          <o:OLEObject Type="Embed" ProgID="Equation.DSMT4" ShapeID="_x0000_i1417" DrawAspect="Content" ObjectID="_1673311169" r:id="rId794"/>
        </w:object>
      </w:r>
      <w:r w:rsidRPr="00AB15D9">
        <w:rPr>
          <w:rFonts w:cs="B Nazanin" w:hint="cs"/>
          <w:sz w:val="28"/>
          <w:szCs w:val="28"/>
          <w:rtl/>
        </w:rPr>
        <w:t>را بیابید</w:t>
      </w:r>
      <w:r>
        <w:rPr>
          <w:rFonts w:cs="B Nazanin" w:hint="cs"/>
          <w:sz w:val="28"/>
          <w:szCs w:val="28"/>
          <w:rtl/>
        </w:rPr>
        <w:t>.</w:t>
      </w:r>
    </w:p>
    <w:p w:rsidR="00941985" w:rsidRPr="00AB15D9" w:rsidRDefault="00941985" w:rsidP="00941985">
      <w:pPr>
        <w:bidi/>
        <w:jc w:val="both"/>
        <w:rPr>
          <w:rFonts w:ascii="Times New Roman" w:hAnsi="Times New Roman" w:cs="B Nazanin"/>
          <w:sz w:val="28"/>
          <w:szCs w:val="28"/>
          <w:lang w:bidi="fa-IR"/>
        </w:rPr>
      </w:pPr>
      <w:r>
        <w:rPr>
          <w:rFonts w:ascii="Times New Roman" w:hAnsi="Times New Roman" w:cs="B Nazanin" w:hint="cs"/>
          <w:sz w:val="28"/>
          <w:szCs w:val="28"/>
          <w:rtl/>
          <w:lang w:bidi="fa-IR"/>
        </w:rPr>
        <w:t>13</w: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>) جاهای خالی را با عبارت مناسب پر کنید:</w:t>
      </w:r>
    </w:p>
    <w:p w:rsidR="00941985" w:rsidRPr="00AB15D9" w:rsidRDefault="00941985" w:rsidP="00941985">
      <w:pPr>
        <w:bidi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>الف) طول قطر شش ضلعی منتظم با طول ضلع 1 واحد برابر . . . . . . .  است.</w:t>
      </w:r>
    </w:p>
    <w:p w:rsidR="00941985" w:rsidRPr="00AB15D9" w:rsidRDefault="00941985" w:rsidP="00941985">
      <w:pPr>
        <w:bidi/>
        <w:jc w:val="both"/>
        <w:rPr>
          <w:rFonts w:cs="B Nazanin"/>
          <w:sz w:val="28"/>
          <w:szCs w:val="28"/>
          <w:rtl/>
        </w:rPr>
      </w:pP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>ب) انتهای زاویه 8 رادیان در ناحیه . . . . . . قرار می‌گیرد.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941985" w:rsidRPr="00AB15D9" w:rsidRDefault="00941985" w:rsidP="00941985">
      <w:pPr>
        <w:bidi/>
        <w:jc w:val="both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پ)حاصل عبارت  </w:t>
      </w:r>
      <w:r w:rsidRPr="00AB15D9">
        <w:rPr>
          <w:rFonts w:cs="B Nazanin" w:hint="cs"/>
          <w:sz w:val="28"/>
          <w:szCs w:val="28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3640" w:dyaOrig="360">
          <v:shape id="_x0000_i1418" type="#_x0000_t75" style="width:182pt;height:17.2pt" o:ole="">
            <v:imagedata r:id="rId795" o:title=""/>
          </v:shape>
          <o:OLEObject Type="Embed" ProgID="Equation.DSMT4" ShapeID="_x0000_i1418" DrawAspect="Content" ObjectID="_1673311170" r:id="rId796"/>
        </w:object>
      </w:r>
      <w:r w:rsidRPr="00AB15D9">
        <w:rPr>
          <w:rFonts w:cs="B Nazanin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برابر . . . . . است.</w:t>
      </w:r>
    </w:p>
    <w:p w:rsidR="00941985" w:rsidRDefault="00941985" w:rsidP="00941985">
      <w:pPr>
        <w:bidi/>
        <w:jc w:val="both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ت)</w:t>
      </w:r>
      <w:r w:rsidR="006148F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اگر </w:t>
      </w:r>
      <w:r w:rsidRPr="00AB15D9">
        <w:rPr>
          <w:rFonts w:cs="B Nazanin"/>
          <w:position w:val="-10"/>
          <w:sz w:val="28"/>
          <w:szCs w:val="28"/>
        </w:rPr>
        <w:object w:dxaOrig="3600" w:dyaOrig="340">
          <v:shape id="_x0000_i1419" type="#_x0000_t75" style="width:180pt;height:17.2pt" o:ole="">
            <v:imagedata r:id="rId797" o:title=""/>
          </v:shape>
          <o:OLEObject Type="Embed" ProgID="Equation.DSMT4" ShapeID="_x0000_i1419" DrawAspect="Content" ObjectID="_1673311171" r:id="rId798"/>
        </w:object>
      </w:r>
      <w:r w:rsidRPr="00AB15D9">
        <w:rPr>
          <w:rFonts w:cs="B Nazanin" w:hint="cs"/>
          <w:sz w:val="28"/>
          <w:szCs w:val="28"/>
          <w:rtl/>
        </w:rPr>
        <w:t>آن‌گاه انتهای کمان روبه‌رو به</w:t>
      </w:r>
      <w:r w:rsidRPr="00AB15D9">
        <w:rPr>
          <w:rFonts w:cs="B Nazanin" w:hint="cs"/>
          <w:sz w:val="28"/>
          <w:szCs w:val="28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260" w:dyaOrig="240">
          <v:shape id="_x0000_i1420" type="#_x0000_t75" style="width:12.8pt;height:12pt" o:ole="">
            <v:imagedata r:id="rId799" o:title=""/>
          </v:shape>
          <o:OLEObject Type="Embed" ProgID="Equation.DSMT4" ShapeID="_x0000_i1420" DrawAspect="Content" ObjectID="_1673311172" r:id="rId800"/>
        </w:object>
      </w:r>
      <w:r>
        <w:rPr>
          <w:rFonts w:cs="B Nazanin" w:hint="cs"/>
          <w:sz w:val="28"/>
          <w:szCs w:val="28"/>
          <w:rtl/>
        </w:rPr>
        <w:t>در ناحیه .....  قرار دارد.</w:t>
      </w:r>
    </w:p>
    <w:p w:rsidR="006148F9" w:rsidRPr="00941985" w:rsidRDefault="006148F9" w:rsidP="006148F9">
      <w:pPr>
        <w:bidi/>
        <w:jc w:val="both"/>
        <w:rPr>
          <w:rFonts w:cs="B Nazanin"/>
          <w:sz w:val="28"/>
          <w:szCs w:val="28"/>
          <w:rtl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35147D" w:rsidRPr="00AB15D9" w:rsidTr="00BD716E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35147D" w:rsidRPr="00AB15D9" w:rsidRDefault="00B44F01" w:rsidP="00321630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1661188526"/>
                <w:placeholder>
                  <w:docPart w:val="24388618061D44449E4D8BE83A6FFB0A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35147D" w:rsidRPr="00AB15D9" w:rsidTr="00BD716E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35147D" w:rsidRPr="00AB15D9" w:rsidRDefault="00B44F01" w:rsidP="00321630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334843117"/>
                <w:placeholder>
                  <w:docPart w:val="0DDC04F24774405EB08C99E759DFD548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F315E3" w:rsidRPr="00AB15D9" w:rsidRDefault="0035147D" w:rsidP="007D12C7">
      <w:pPr>
        <w:bidi/>
        <w:jc w:val="both"/>
        <w:rPr>
          <w:rFonts w:cs="B Nazanin"/>
          <w:sz w:val="28"/>
          <w:szCs w:val="28"/>
        </w:rPr>
      </w:pPr>
      <w:r>
        <w:rPr>
          <w:rFonts w:ascii="Times New Roman" w:hAnsi="Times New Roman" w:cs="B Nazanin" w:hint="cs"/>
          <w:sz w:val="28"/>
          <w:szCs w:val="28"/>
          <w:rtl/>
          <w:lang w:bidi="fa-IR"/>
        </w:rPr>
        <w:t>14</w:t>
      </w:r>
      <w:r w:rsidR="00F315E3"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>) در شکل زیر دایره، دایره مثلثاتی و نقط</w:t>
      </w:r>
      <w:r w:rsidR="007D12C7">
        <w:rPr>
          <w:rFonts w:ascii="Times New Roman" w:hAnsi="Times New Roman" w:cs="B Nazanin" w:hint="cs"/>
          <w:sz w:val="28"/>
          <w:szCs w:val="28"/>
          <w:rtl/>
          <w:lang w:bidi="fa-IR"/>
        </w:rPr>
        <w:t>ۀ</w:t>
      </w:r>
      <w:r w:rsidR="00F315E3"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انتهایی کمان </w:t>
      </w:r>
      <w:r w:rsidR="00F315E3" w:rsidRPr="00AB15D9">
        <w:rPr>
          <w:rFonts w:cs="B Nazanin"/>
          <w:position w:val="-28"/>
          <w:sz w:val="28"/>
          <w:szCs w:val="28"/>
        </w:rPr>
        <w:object w:dxaOrig="1040" w:dyaOrig="720">
          <v:shape id="_x0000_i1421" type="#_x0000_t75" style="width:51.2pt;height:36pt" o:ole="">
            <v:imagedata r:id="rId801" o:title=""/>
          </v:shape>
          <o:OLEObject Type="Embed" ProgID="Equation.DSMT4" ShapeID="_x0000_i1421" DrawAspect="Content" ObjectID="_1673311173" r:id="rId802"/>
        </w:object>
      </w:r>
      <w:r w:rsidR="00F315E3" w:rsidRPr="00AB15D9">
        <w:rPr>
          <w:rFonts w:cs="B Nazanin"/>
          <w:sz w:val="28"/>
          <w:szCs w:val="28"/>
          <w:rtl/>
        </w:rPr>
        <w:t xml:space="preserve"> </w:t>
      </w:r>
      <w:r w:rsidR="00F315E3" w:rsidRPr="00AB15D9">
        <w:rPr>
          <w:rFonts w:cs="B Nazanin" w:hint="cs"/>
          <w:sz w:val="28"/>
          <w:szCs w:val="28"/>
          <w:rtl/>
        </w:rPr>
        <w:t xml:space="preserve">است، </w:t>
      </w:r>
      <w:r w:rsidR="00F315E3"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>مقدار</w:t>
      </w:r>
      <w:r w:rsidR="00F315E3" w:rsidRPr="00AB15D9">
        <w:rPr>
          <w:rFonts w:cs="B Nazanin"/>
          <w:sz w:val="28"/>
          <w:szCs w:val="28"/>
        </w:rPr>
        <w:t xml:space="preserve">l </w:t>
      </w:r>
      <w:r w:rsidR="00F315E3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15E3" w:rsidRPr="00AB15D9">
        <w:rPr>
          <w:rFonts w:cs="B Nazanin" w:hint="cs"/>
          <w:sz w:val="28"/>
          <w:szCs w:val="28"/>
          <w:rtl/>
        </w:rPr>
        <w:t>را بیابید.</w:t>
      </w:r>
    </w:p>
    <w:p w:rsidR="00F315E3" w:rsidRPr="00AB15D9" w:rsidRDefault="00F315E3" w:rsidP="00F315E3">
      <w:pPr>
        <w:pStyle w:val="Signature"/>
        <w:bidi/>
        <w:jc w:val="right"/>
        <w:rPr>
          <w:rFonts w:cs="B Nazanin"/>
          <w:color w:val="FF0000"/>
          <w:sz w:val="28"/>
          <w:szCs w:val="28"/>
          <w:rtl/>
          <w:lang w:bidi="fa-IR"/>
        </w:rPr>
      </w:pPr>
      <w:r w:rsidRPr="00AB15D9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9E80290" wp14:editId="64B73081">
            <wp:extent cx="1962150" cy="1716108"/>
            <wp:effectExtent l="0" t="0" r="0" b="0"/>
            <wp:docPr id="34" name="Picture 34" descr="C:\Users\landa\Desktop\دا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landa\Desktop\دا.PNG"/>
                    <pic:cNvPicPr/>
                  </pic:nvPicPr>
                  <pic:blipFill>
                    <a:blip r:embed="rId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650" cy="172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C23" w:rsidRPr="00634A57" w:rsidRDefault="007D12C7" w:rsidP="00634A57">
      <w:pPr>
        <w:bidi/>
        <w:jc w:val="both"/>
        <w:rPr>
          <w:rFonts w:ascii="Times New Roman" w:eastAsiaTheme="minorEastAsia" w:hAnsi="Times New Roman" w:cs="B Nazanin"/>
          <w:sz w:val="28"/>
          <w:szCs w:val="28"/>
          <w:rtl/>
          <w:lang w:bidi="fa-IR"/>
        </w:rPr>
      </w:pPr>
      <w:r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lastRenderedPageBreak/>
        <w:t>15</w:t>
      </w:r>
      <w:r w:rsidRPr="00AB15D9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>)کمانی از دایر</w:t>
      </w:r>
      <w:r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>ۀ</w:t>
      </w:r>
      <w:r w:rsidRPr="00AB15D9">
        <w:rPr>
          <w:rFonts w:ascii="Times New Roman" w:eastAsiaTheme="minorEastAsia" w:hAnsi="Times New Roman" w:cs="B Nazanin" w:hint="cs"/>
          <w:sz w:val="28"/>
          <w:szCs w:val="28"/>
          <w:rtl/>
          <w:lang w:bidi="fa-IR"/>
        </w:rPr>
        <w:t xml:space="preserve"> مثلثاتی زیر را مشخص کنید که اگر انتهای کمان مقابل به زاویه‌ی </w:t>
      </w:r>
      <w:r w:rsidRPr="00AB15D9">
        <w:rPr>
          <w:rFonts w:cs="B Nazanin"/>
          <w:position w:val="-6"/>
          <w:sz w:val="28"/>
          <w:szCs w:val="28"/>
        </w:rPr>
        <w:object w:dxaOrig="260" w:dyaOrig="240">
          <v:shape id="_x0000_i1422" type="#_x0000_t75" style="width:12.8pt;height:12pt" o:ole="">
            <v:imagedata r:id="rId804" o:title=""/>
          </v:shape>
          <o:OLEObject Type="Embed" ProgID="Equation.DSMT4" ShapeID="_x0000_i1422" DrawAspect="Content" ObjectID="_1673311174" r:id="rId805"/>
        </w:object>
      </w:r>
      <w:r w:rsidRPr="00AB15D9">
        <w:rPr>
          <w:rFonts w:cs="B Nazanin" w:hint="cs"/>
          <w:sz w:val="28"/>
          <w:szCs w:val="28"/>
          <w:rtl/>
        </w:rPr>
        <w:t xml:space="preserve"> روی این کمان قرار گیرد آن‌گاه </w:t>
      </w:r>
      <w:r w:rsidRPr="00AB15D9">
        <w:rPr>
          <w:rFonts w:cs="B Nazanin"/>
          <w:position w:val="-28"/>
          <w:sz w:val="28"/>
          <w:szCs w:val="28"/>
        </w:rPr>
        <w:object w:dxaOrig="1060" w:dyaOrig="720">
          <v:shape id="_x0000_i1423" type="#_x0000_t75" style="width:54pt;height:36pt" o:ole="">
            <v:imagedata r:id="rId806" o:title=""/>
          </v:shape>
          <o:OLEObject Type="Embed" ProgID="Equation.DSMT4" ShapeID="_x0000_i1423" DrawAspect="Content" ObjectID="_1673311175" r:id="rId807"/>
        </w:object>
      </w:r>
      <w:r w:rsidRPr="00AB15D9">
        <w:rPr>
          <w:rFonts w:cs="B Nazanin" w:hint="cs"/>
          <w:sz w:val="28"/>
          <w:szCs w:val="28"/>
          <w:rtl/>
        </w:rPr>
        <w:t>.</w:t>
      </w:r>
    </w:p>
    <w:p w:rsidR="00F315E3" w:rsidRPr="00AB15D9" w:rsidRDefault="00F315E3" w:rsidP="00F440E0">
      <w:pPr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2CCB375" wp14:editId="620D6D3D">
            <wp:extent cx="1743075" cy="1628775"/>
            <wp:effectExtent l="0" t="0" r="9525" b="9525"/>
            <wp:docPr id="39" name="Picture 39" descr="C:\Users\landa\Desktop\دا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landa\Desktop\دا.PNG"/>
                    <pic:cNvPicPr/>
                  </pic:nvPicPr>
                  <pic:blipFill>
                    <a:blip r:embed="rId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276" w:rsidRPr="00AB15D9" w:rsidRDefault="00B66276" w:rsidP="00B66276">
      <w:pPr>
        <w:framePr w:h="60" w:hRule="exact" w:hSpace="180" w:wrap="around" w:vAnchor="text" w:hAnchor="page" w:x="1576" w:y="21748"/>
        <w:bidi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 xml:space="preserve">خطی که از دو نقطۀ </w:t>
      </w:r>
      <w:r w:rsidRPr="00AB15D9">
        <w:rPr>
          <w:rFonts w:cs="B Nazanin"/>
          <w:position w:val="-12"/>
          <w:sz w:val="28"/>
          <w:szCs w:val="28"/>
        </w:rPr>
        <w:object w:dxaOrig="795" w:dyaOrig="360">
          <v:shape id="_x0000_i1424" type="#_x0000_t75" style="width:40.4pt;height:17.2pt" o:ole="">
            <v:imagedata r:id="rId809" o:title=""/>
          </v:shape>
          <o:OLEObject Type="Embed" ProgID="Equation.DSMT4" ShapeID="_x0000_i1424" DrawAspect="Content" ObjectID="_1673311176" r:id="rId810"/>
        </w:object>
      </w:r>
      <w:r w:rsidRPr="00AB15D9">
        <w:rPr>
          <w:rFonts w:cs="B Nazanin" w:hint="cs"/>
          <w:sz w:val="28"/>
          <w:szCs w:val="28"/>
          <w:rtl/>
        </w:rPr>
        <w:t xml:space="preserve"> و </w:t>
      </w:r>
      <w:r w:rsidRPr="00AB15D9">
        <w:rPr>
          <w:rFonts w:cs="B Nazanin"/>
          <w:position w:val="-12"/>
          <w:sz w:val="28"/>
          <w:szCs w:val="28"/>
        </w:rPr>
        <w:object w:dxaOrig="825" w:dyaOrig="360">
          <v:shape id="_x0000_i1425" type="#_x0000_t75" style="width:40.4pt;height:17.2pt" o:ole="">
            <v:imagedata r:id="rId811" o:title=""/>
          </v:shape>
          <o:OLEObject Type="Embed" ProgID="Equation.DSMT4" ShapeID="_x0000_i1425" DrawAspect="Content" ObjectID="_1673311177" r:id="rId812"/>
        </w:object>
      </w:r>
      <w:r w:rsidRPr="00AB15D9">
        <w:rPr>
          <w:rFonts w:cs="B Nazanin" w:hint="cs"/>
          <w:sz w:val="28"/>
          <w:szCs w:val="28"/>
          <w:rtl/>
        </w:rPr>
        <w:t xml:space="preserve"> می‌گذرد با محور </w:t>
      </w:r>
      <w:r w:rsidRPr="00AB15D9">
        <w:rPr>
          <w:rFonts w:cs="B Nazanin"/>
          <w:position w:val="-4"/>
          <w:sz w:val="28"/>
          <w:szCs w:val="28"/>
        </w:rPr>
        <w:object w:dxaOrig="225" w:dyaOrig="225">
          <v:shape id="_x0000_i1426" type="#_x0000_t75" style="width:10.4pt;height:10.4pt" o:ole="">
            <v:imagedata r:id="rId813" o:title=""/>
          </v:shape>
          <o:OLEObject Type="Embed" ProgID="Equation.DSMT4" ShapeID="_x0000_i1426" DrawAspect="Content" ObjectID="_1673311178" r:id="rId814"/>
        </w:object>
      </w:r>
      <w:r w:rsidRPr="00AB15D9">
        <w:rPr>
          <w:rFonts w:cs="B Nazanin" w:hint="cs"/>
          <w:sz w:val="28"/>
          <w:szCs w:val="28"/>
          <w:rtl/>
        </w:rPr>
        <w:t>‌ها چه زاویه‌ای می‌سازد؟</w: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</w:p>
    <w:p w:rsidR="00B66276" w:rsidRPr="00AB15D9" w:rsidRDefault="00B66276" w:rsidP="00B66276">
      <w:pPr>
        <w:framePr w:h="60" w:hRule="exact" w:hSpace="180" w:wrap="around" w:vAnchor="text" w:hAnchor="page" w:x="1576" w:y="21748"/>
        <w:bidi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1)  </w:t>
      </w:r>
      <w:r w:rsidRPr="00AB15D9">
        <w:rPr>
          <w:rFonts w:cs="B Nazanin" w:hint="cs"/>
          <w:sz w:val="28"/>
          <w:szCs w:val="28"/>
          <w:lang w:bidi="fa-IR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435" w:dyaOrig="360">
          <v:shape id="_x0000_i1427" type="#_x0000_t75" style="width:21.6pt;height:17.2pt" o:ole="">
            <v:imagedata r:id="rId815" o:title=""/>
          </v:shape>
          <o:OLEObject Type="Embed" ProgID="Equation.DSMT4" ShapeID="_x0000_i1427" DrawAspect="Content" ObjectID="_1673311179" r:id="rId816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  2)</w:t>
      </w:r>
      <w:r w:rsidRPr="00AB15D9">
        <w:rPr>
          <w:rFonts w:cs="B Nazanin" w:hint="cs"/>
          <w:sz w:val="28"/>
          <w:szCs w:val="28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405" w:dyaOrig="360">
          <v:shape id="_x0000_i1428" type="#_x0000_t75" style="width:20.8pt;height:17.2pt" o:ole="">
            <v:imagedata r:id="rId817" o:title=""/>
          </v:shape>
          <o:OLEObject Type="Embed" ProgID="Equation.DSMT4" ShapeID="_x0000_i1428" DrawAspect="Content" ObjectID="_1673311180" r:id="rId818"/>
        </w:objec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                       3)     </w:t>
      </w:r>
      <w:r w:rsidRPr="00AB15D9">
        <w:rPr>
          <w:rFonts w:cs="B Nazanin" w:hint="cs"/>
          <w:sz w:val="28"/>
          <w:szCs w:val="28"/>
          <w:lang w:bidi="fa-IR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540" w:dyaOrig="360">
          <v:shape id="_x0000_i1429" type="#_x0000_t75" style="width:27.2pt;height:17.2pt" o:ole="">
            <v:imagedata r:id="rId819" o:title=""/>
          </v:shape>
          <o:OLEObject Type="Embed" ProgID="Equation.DSMT4" ShapeID="_x0000_i1429" DrawAspect="Content" ObjectID="_1673311181" r:id="rId820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    4)</w: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</w:t>
      </w:r>
      <w:r w:rsidRPr="00AB15D9">
        <w:rPr>
          <w:rFonts w:cs="B Nazanin" w:hint="cs"/>
          <w:sz w:val="28"/>
          <w:szCs w:val="28"/>
          <w:lang w:bidi="fa-IR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525" w:dyaOrig="360">
          <v:shape id="_x0000_i1430" type="#_x0000_t75" style="width:26.4pt;height:17.2pt" o:ole="">
            <v:imagedata r:id="rId821" o:title=""/>
          </v:shape>
          <o:OLEObject Type="Embed" ProgID="Equation.DSMT4" ShapeID="_x0000_i1430" DrawAspect="Content" ObjectID="_1673311182" r:id="rId822"/>
        </w:objec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  </w:t>
      </w:r>
    </w:p>
    <w:p w:rsidR="001B6F77" w:rsidRDefault="00F440E0" w:rsidP="00634A57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</w:rPr>
        <w:t>16</w:t>
      </w:r>
      <w:r w:rsidR="001B6F77" w:rsidRPr="00AB15D9">
        <w:rPr>
          <w:rFonts w:cs="B Nazanin" w:hint="cs"/>
          <w:sz w:val="28"/>
          <w:szCs w:val="28"/>
          <w:rtl/>
        </w:rPr>
        <w:t xml:space="preserve">) </w:t>
      </w:r>
      <w:r w:rsidR="00507C23" w:rsidRPr="00AB15D9">
        <w:rPr>
          <w:rFonts w:cs="B Nazanin" w:hint="cs"/>
          <w:sz w:val="28"/>
          <w:szCs w:val="28"/>
          <w:rtl/>
        </w:rPr>
        <w:t xml:space="preserve">اگردر مثلث </w:t>
      </w:r>
      <w:r w:rsidR="00B357DC" w:rsidRPr="00AB15D9">
        <w:rPr>
          <w:rFonts w:cs="B Nazanin"/>
          <w:position w:val="-6"/>
          <w:sz w:val="28"/>
          <w:szCs w:val="28"/>
        </w:rPr>
        <w:object w:dxaOrig="639" w:dyaOrig="300">
          <v:shape id="_x0000_i1431" type="#_x0000_t75" style="width:31.6pt;height:15.2pt" o:ole="">
            <v:imagedata r:id="rId823" o:title=""/>
          </v:shape>
          <o:OLEObject Type="Embed" ProgID="Equation.DSMT4" ShapeID="_x0000_i1431" DrawAspect="Content" ObjectID="_1673311183" r:id="rId824"/>
        </w:object>
      </w:r>
      <w:r w:rsidR="00507C23" w:rsidRPr="00AB15D9">
        <w:rPr>
          <w:rFonts w:cs="B Nazanin" w:hint="cs"/>
          <w:sz w:val="28"/>
          <w:szCs w:val="28"/>
          <w:rtl/>
        </w:rPr>
        <w:t>، زاوی</w:t>
      </w:r>
      <w:r w:rsidR="00634A57">
        <w:rPr>
          <w:rFonts w:cs="B Nazanin" w:hint="cs"/>
          <w:sz w:val="28"/>
          <w:szCs w:val="28"/>
          <w:rtl/>
        </w:rPr>
        <w:t>ۀ</w:t>
      </w:r>
      <w:r w:rsidR="00B357DC" w:rsidRPr="00AB15D9">
        <w:rPr>
          <w:rFonts w:cs="B Nazanin"/>
          <w:position w:val="-4"/>
          <w:sz w:val="28"/>
          <w:szCs w:val="28"/>
        </w:rPr>
        <w:object w:dxaOrig="279" w:dyaOrig="279">
          <v:shape id="_x0000_i1432" type="#_x0000_t75" style="width:14.4pt;height:14.4pt" o:ole="">
            <v:imagedata r:id="rId825" o:title=""/>
          </v:shape>
          <o:OLEObject Type="Embed" ProgID="Equation.DSMT4" ShapeID="_x0000_i1432" DrawAspect="Content" ObjectID="_1673311184" r:id="rId826"/>
        </w:object>
      </w:r>
      <w:r w:rsidR="00507C23" w:rsidRPr="00AB15D9">
        <w:rPr>
          <w:rFonts w:cs="B Nazanin" w:hint="cs"/>
          <w:sz w:val="28"/>
          <w:szCs w:val="28"/>
          <w:rtl/>
        </w:rPr>
        <w:t xml:space="preserve"> حاده نباشد، بیش‌ترین مقدار عبارت </w:t>
      </w:r>
      <w:r w:rsidR="00496A0D" w:rsidRPr="00C0492A">
        <w:rPr>
          <w:position w:val="-6"/>
        </w:rPr>
        <w:object w:dxaOrig="1240" w:dyaOrig="300">
          <v:shape id="_x0000_i1433" type="#_x0000_t75" style="width:61.6pt;height:15.2pt" o:ole="">
            <v:imagedata r:id="rId827" o:title=""/>
          </v:shape>
          <o:OLEObject Type="Embed" ProgID="Equation.DSMT4" ShapeID="_x0000_i1433" DrawAspect="Content" ObjectID="_1673311185" r:id="rId828"/>
        </w:object>
      </w:r>
      <w:r w:rsidR="00507C23" w:rsidRPr="00AB15D9">
        <w:rPr>
          <w:rFonts w:cs="B Nazanin" w:hint="cs"/>
          <w:sz w:val="28"/>
          <w:szCs w:val="28"/>
          <w:rtl/>
        </w:rPr>
        <w:t xml:space="preserve"> را بیابید.</w:t>
      </w:r>
    </w:p>
    <w:p w:rsidR="00634A57" w:rsidRPr="00AB15D9" w:rsidRDefault="00634A57" w:rsidP="00634A57">
      <w:pPr>
        <w:bidi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17)</w:t>
      </w:r>
      <w:r w:rsidRPr="00634A57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>زاوی</w:t>
      </w:r>
      <w:r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ۀ </w: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>بین دو قطر</w:t>
      </w:r>
      <w:r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یک ذوزنقه متساوی‌الساقین برابر</w:t>
      </w:r>
      <w:r w:rsidRPr="00AB15D9">
        <w:rPr>
          <w:rFonts w:cs="B Nazanin"/>
          <w:position w:val="-6"/>
          <w:sz w:val="28"/>
          <w:szCs w:val="28"/>
        </w:rPr>
        <w:object w:dxaOrig="380" w:dyaOrig="360">
          <v:shape id="_x0000_i1434" type="#_x0000_t75" style="width:18pt;height:17.2pt" o:ole="">
            <v:imagedata r:id="rId829" o:title=""/>
          </v:shape>
          <o:OLEObject Type="Embed" ProgID="Equation.DSMT4" ShapeID="_x0000_i1434" DrawAspect="Content" ObjectID="_1673311186" r:id="rId830"/>
        </w:object>
      </w:r>
      <w:r w:rsidRPr="00AB15D9">
        <w:rPr>
          <w:rFonts w:cs="B Nazanin" w:hint="cs"/>
          <w:sz w:val="28"/>
          <w:szCs w:val="28"/>
          <w:rtl/>
        </w:rPr>
        <w:t xml:space="preserve"> و مساحت آن برابر 45 واحد مربع می‌باشد. طول قطر آن</w:t>
      </w:r>
      <w:r>
        <w:rPr>
          <w:rFonts w:cs="B Nazanin" w:hint="cs"/>
          <w:sz w:val="28"/>
          <w:szCs w:val="28"/>
          <w:rtl/>
        </w:rPr>
        <w:t>‌</w:t>
      </w:r>
      <w:r w:rsidRPr="00AB15D9">
        <w:rPr>
          <w:rFonts w:cs="B Nazanin" w:hint="cs"/>
          <w:sz w:val="28"/>
          <w:szCs w:val="28"/>
          <w:rtl/>
        </w:rPr>
        <w:t>را بیابید.</w:t>
      </w:r>
    </w:p>
    <w:p w:rsidR="00634A57" w:rsidRPr="00AB15D9" w:rsidRDefault="00634A57" w:rsidP="00634A57">
      <w:pPr>
        <w:bidi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18)</w:t>
      </w:r>
      <w:r w:rsidRPr="00634A57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>) اگر</w:t>
      </w:r>
      <w:r w:rsidRPr="00AB15D9">
        <w:rPr>
          <w:rFonts w:cs="B Nazanin" w:hint="cs"/>
          <w:sz w:val="28"/>
          <w:szCs w:val="28"/>
          <w:lang w:bidi="fa-IR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1560" w:dyaOrig="300">
          <v:shape id="_x0000_i1435" type="#_x0000_t75" style="width:78pt;height:15.2pt" o:ole="">
            <v:imagedata r:id="rId831" o:title=""/>
          </v:shape>
          <o:OLEObject Type="Embed" ProgID="Equation.DSMT4" ShapeID="_x0000_i1435" DrawAspect="Content" ObjectID="_1673311187" r:id="rId832"/>
        </w:objec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</w:t>
      </w:r>
      <w:r w:rsidRPr="00AB15D9">
        <w:rPr>
          <w:rFonts w:cs="B Nazanin" w:hint="cs"/>
          <w:sz w:val="28"/>
          <w:szCs w:val="28"/>
          <w:lang w:bidi="fa-IR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1620" w:dyaOrig="279">
          <v:shape id="_x0000_i1436" type="#_x0000_t75" style="width:81.2pt;height:14.4pt" o:ole="">
            <v:imagedata r:id="rId833" o:title=""/>
          </v:shape>
          <o:OLEObject Type="Embed" ProgID="Equation.DSMT4" ShapeID="_x0000_i1436" DrawAspect="Content" ObjectID="_1673311188" r:id="rId834"/>
        </w:object>
      </w:r>
      <w:r>
        <w:rPr>
          <w:rFonts w:cs="B Nazanin" w:hint="cs"/>
          <w:sz w:val="28"/>
          <w:szCs w:val="28"/>
          <w:rtl/>
        </w:rPr>
        <w:t>آن‌گاه انتهای کمان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260" w:dyaOrig="240">
          <v:shape id="_x0000_i1437" type="#_x0000_t75" style="width:12.8pt;height:12pt" o:ole="">
            <v:imagedata r:id="rId804" o:title=""/>
          </v:shape>
          <o:OLEObject Type="Embed" ProgID="Equation.DSMT4" ShapeID="_x0000_i1437" DrawAspect="Content" ObjectID="_1673311189" r:id="rId835"/>
        </w:object>
      </w:r>
      <w:r w:rsidRPr="00AB15D9">
        <w:rPr>
          <w:rFonts w:cs="B Nazanin" w:hint="cs"/>
          <w:sz w:val="28"/>
          <w:szCs w:val="28"/>
          <w:rtl/>
        </w:rPr>
        <w:t>در کدام ناحی</w:t>
      </w:r>
      <w:r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مثلثاتی قرار دارد؟</w:t>
      </w:r>
    </w:p>
    <w:p w:rsidR="0035147D" w:rsidRPr="00634A57" w:rsidRDefault="00634A57" w:rsidP="00634A57">
      <w:pPr>
        <w:bidi/>
        <w:jc w:val="both"/>
        <w:rPr>
          <w:rFonts w:ascii="Times New Roman" w:eastAsiaTheme="minorEastAsia" w:hAnsi="Times New Roman"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</w:rPr>
        <w:t xml:space="preserve">1) اول                      2) دوم                         3) سوم                         4) چهارم </w: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35147D" w:rsidRPr="00AB15D9" w:rsidTr="00BD716E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35147D" w:rsidRPr="00AB15D9" w:rsidRDefault="00B44F01" w:rsidP="00321630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716626623"/>
                <w:placeholder>
                  <w:docPart w:val="A87C2AF9E2AD43798BF9100AFA42DB92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35147D" w:rsidRPr="00AB15D9" w:rsidTr="00BD716E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35147D" w:rsidRPr="00AB15D9" w:rsidRDefault="00B44F01" w:rsidP="00321630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783622068"/>
                <w:placeholder>
                  <w:docPart w:val="93B5212373BC4D9F9F0C98FAB0CE033D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35147D" w:rsidRDefault="0035147D" w:rsidP="0035147D">
      <w:pPr>
        <w:bidi/>
        <w:jc w:val="both"/>
        <w:rPr>
          <w:rFonts w:cs="B Nazanin"/>
          <w:sz w:val="28"/>
          <w:szCs w:val="28"/>
          <w:rtl/>
        </w:rPr>
      </w:pPr>
    </w:p>
    <w:p w:rsidR="00634A57" w:rsidRPr="00AB15D9" w:rsidRDefault="00634A57" w:rsidP="00634A57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19)</w:t>
      </w:r>
      <w:r w:rsidRPr="00634A57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اگر </w:t>
      </w:r>
      <w:r w:rsidRPr="00AB15D9">
        <w:rPr>
          <w:rFonts w:cs="B Nazanin"/>
          <w:position w:val="-28"/>
          <w:sz w:val="28"/>
          <w:szCs w:val="28"/>
        </w:rPr>
        <w:object w:dxaOrig="1240" w:dyaOrig="720">
          <v:shape id="_x0000_i1438" type="#_x0000_t75" style="width:62.8pt;height:36pt" o:ole="">
            <v:imagedata r:id="rId836" o:title=""/>
          </v:shape>
          <o:OLEObject Type="Embed" ProgID="Equation.DSMT4" ShapeID="_x0000_i1438" DrawAspect="Content" ObjectID="_1673311190" r:id="rId837"/>
        </w:object>
      </w:r>
      <w:r w:rsidRPr="00AB15D9">
        <w:rPr>
          <w:rFonts w:cs="B Nazanin" w:hint="cs"/>
          <w:sz w:val="28"/>
          <w:szCs w:val="28"/>
          <w:rtl/>
        </w:rPr>
        <w:t xml:space="preserve"> مقد</w:t>
      </w:r>
      <w:r w:rsidRPr="00AB15D9">
        <w:rPr>
          <w:rFonts w:cs="B Nazanin" w:hint="cs"/>
          <w:sz w:val="28"/>
          <w:szCs w:val="28"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ار </w:t>
      </w:r>
      <w:r w:rsidRPr="00AB15D9">
        <w:rPr>
          <w:rFonts w:cs="B Nazanin"/>
          <w:position w:val="-6"/>
          <w:sz w:val="28"/>
          <w:szCs w:val="28"/>
        </w:rPr>
        <w:object w:dxaOrig="720" w:dyaOrig="300">
          <v:shape id="_x0000_i1439" type="#_x0000_t75" style="width:36pt;height:15.2pt" o:ole="">
            <v:imagedata r:id="rId838" o:title=""/>
          </v:shape>
          <o:OLEObject Type="Embed" ProgID="Equation.DSMT4" ShapeID="_x0000_i1439" DrawAspect="Content" ObjectID="_1673311191" r:id="rId839"/>
        </w:object>
      </w:r>
      <w:r w:rsidRPr="00AB15D9">
        <w:rPr>
          <w:rFonts w:cs="B Nazanin" w:hint="cs"/>
          <w:sz w:val="28"/>
          <w:szCs w:val="28"/>
          <w:rtl/>
        </w:rPr>
        <w:t xml:space="preserve"> برابر است با:</w:t>
      </w:r>
    </w:p>
    <w:p w:rsidR="00634A57" w:rsidRPr="00AB15D9" w:rsidRDefault="00634A57" w:rsidP="00634A57">
      <w:pPr>
        <w:bidi/>
        <w:rPr>
          <w:rFonts w:cs="B Nazanin"/>
          <w:sz w:val="28"/>
          <w:szCs w:val="28"/>
          <w:rtl/>
        </w:rPr>
      </w:pP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1)  </w:t>
      </w:r>
      <w:r w:rsidRPr="00AB15D9">
        <w:rPr>
          <w:rFonts w:cs="B Nazanin" w:hint="cs"/>
          <w:sz w:val="28"/>
          <w:szCs w:val="28"/>
          <w:lang w:bidi="fa-IR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900" w:dyaOrig="300">
          <v:shape id="_x0000_i1440" type="#_x0000_t75" style="width:45.2pt;height:15.2pt" o:ole="">
            <v:imagedata r:id="rId840" o:title=""/>
          </v:shape>
          <o:OLEObject Type="Embed" ProgID="Equation.DSMT4" ShapeID="_x0000_i1440" DrawAspect="Content" ObjectID="_1673311192" r:id="rId841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2) </w: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720" w:dyaOrig="300">
          <v:shape id="_x0000_i1441" type="#_x0000_t75" style="width:36pt;height:15.2pt" o:ole="">
            <v:imagedata r:id="rId842" o:title=""/>
          </v:shape>
          <o:OLEObject Type="Embed" ProgID="Equation.DSMT4" ShapeID="_x0000_i1441" DrawAspect="Content" ObjectID="_1673311193" r:id="rId843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3)</w: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760" w:dyaOrig="260">
          <v:shape id="_x0000_i1442" type="#_x0000_t75" style="width:38.4pt;height:12.8pt" o:ole="">
            <v:imagedata r:id="rId844" o:title=""/>
          </v:shape>
          <o:OLEObject Type="Embed" ProgID="Equation.DSMT4" ShapeID="_x0000_i1442" DrawAspect="Content" ObjectID="_1673311194" r:id="rId845"/>
        </w:objec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                      4)</w:t>
      </w:r>
      <w:r w:rsidRPr="00AB15D9">
        <w:rPr>
          <w:rFonts w:cs="B Nazanin" w:hint="cs"/>
          <w:sz w:val="28"/>
          <w:szCs w:val="28"/>
          <w:lang w:bidi="fa-IR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940" w:dyaOrig="260">
          <v:shape id="_x0000_i1443" type="#_x0000_t75" style="width:47.2pt;height:12.8pt" o:ole="">
            <v:imagedata r:id="rId846" o:title=""/>
          </v:shape>
          <o:OLEObject Type="Embed" ProgID="Equation.DSMT4" ShapeID="_x0000_i1443" DrawAspect="Content" ObjectID="_1673311195" r:id="rId847"/>
        </w:object>
      </w:r>
    </w:p>
    <w:p w:rsidR="00634A57" w:rsidRPr="00AB15D9" w:rsidRDefault="00634A57" w:rsidP="00634A57">
      <w:pPr>
        <w:bidi/>
        <w:rPr>
          <w:rFonts w:cs="B Nazanin"/>
          <w:sz w:val="28"/>
          <w:szCs w:val="28"/>
        </w:rPr>
      </w:pPr>
      <w:r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20) </w: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حاصل </w:t>
      </w:r>
      <w:r w:rsidRPr="00AB15D9">
        <w:rPr>
          <w:rFonts w:cs="B Nazanin"/>
          <w:position w:val="-28"/>
          <w:sz w:val="28"/>
          <w:szCs w:val="28"/>
        </w:rPr>
        <w:object w:dxaOrig="1579" w:dyaOrig="760">
          <v:shape id="_x0000_i1444" type="#_x0000_t75" style="width:78.8pt;height:38.4pt" o:ole="">
            <v:imagedata r:id="rId848" o:title=""/>
          </v:shape>
          <o:OLEObject Type="Embed" ProgID="Equation.DSMT4" ShapeID="_x0000_i1444" DrawAspect="Content" ObjectID="_1673311196" r:id="rId849"/>
        </w:object>
      </w:r>
      <w:r w:rsidRPr="00AB15D9">
        <w:rPr>
          <w:rFonts w:cs="B Nazanin" w:hint="cs"/>
          <w:sz w:val="28"/>
          <w:szCs w:val="28"/>
          <w:rtl/>
        </w:rPr>
        <w:t xml:space="preserve"> کدام است؟</w:t>
      </w:r>
    </w:p>
    <w:p w:rsidR="00634A57" w:rsidRPr="00AB15D9" w:rsidRDefault="00634A57" w:rsidP="00634A57">
      <w:pPr>
        <w:bidi/>
        <w:rPr>
          <w:rFonts w:cs="B Nazanin"/>
          <w:sz w:val="28"/>
          <w:szCs w:val="28"/>
          <w:rtl/>
        </w:rPr>
      </w:pP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1)1                            2 ) </w:t>
      </w:r>
      <w:r w:rsidRPr="00AB15D9">
        <w:rPr>
          <w:rFonts w:cs="B Nazanin"/>
          <w:position w:val="-6"/>
          <w:sz w:val="28"/>
          <w:szCs w:val="28"/>
        </w:rPr>
        <w:object w:dxaOrig="840" w:dyaOrig="360">
          <v:shape id="_x0000_i1445" type="#_x0000_t75" style="width:42pt;height:17.2pt" o:ole="">
            <v:imagedata r:id="rId850" o:title=""/>
          </v:shape>
          <o:OLEObject Type="Embed" ProgID="Equation.DSMT4" ShapeID="_x0000_i1445" DrawAspect="Content" ObjectID="_1673311197" r:id="rId851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 3) </w:t>
      </w:r>
      <w:r w:rsidRPr="00AB15D9">
        <w:rPr>
          <w:rFonts w:cs="B Nazanin"/>
          <w:position w:val="-6"/>
          <w:sz w:val="28"/>
          <w:szCs w:val="28"/>
        </w:rPr>
        <w:object w:dxaOrig="800" w:dyaOrig="360">
          <v:shape id="_x0000_i1446" type="#_x0000_t75" style="width:40.4pt;height:17.2pt" o:ole="">
            <v:imagedata r:id="rId852" o:title=""/>
          </v:shape>
          <o:OLEObject Type="Embed" ProgID="Equation.DSMT4" ShapeID="_x0000_i1446" DrawAspect="Content" ObjectID="_1673311198" r:id="rId853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          4)</w:t>
      </w:r>
      <w:r w:rsidRPr="00AB15D9">
        <w:rPr>
          <w:rFonts w:cs="B Nazanin"/>
          <w:sz w:val="28"/>
          <w:szCs w:val="28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1420" w:dyaOrig="360">
          <v:shape id="_x0000_i1447" type="#_x0000_t75" style="width:70.4pt;height:17.2pt" o:ole="">
            <v:imagedata r:id="rId854" o:title=""/>
          </v:shape>
          <o:OLEObject Type="Embed" ProgID="Equation.DSMT4" ShapeID="_x0000_i1447" DrawAspect="Content" ObjectID="_1673311199" r:id="rId855"/>
        </w:object>
      </w:r>
    </w:p>
    <w:p w:rsidR="00634A57" w:rsidRPr="00AB15D9" w:rsidRDefault="00634A57" w:rsidP="00634A57">
      <w:pPr>
        <w:bidi/>
        <w:rPr>
          <w:rFonts w:cs="B Nazanin"/>
          <w:sz w:val="28"/>
          <w:szCs w:val="28"/>
        </w:rPr>
      </w:pP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 xml:space="preserve">21) اگر </w:t>
      </w:r>
      <w:r w:rsidRPr="00AB15D9">
        <w:rPr>
          <w:rFonts w:cs="B Nazanin" w:hint="cs"/>
          <w:sz w:val="28"/>
          <w:szCs w:val="28"/>
          <w:lang w:bidi="fa-IR"/>
        </w:rPr>
        <w:t xml:space="preserve"> </w:t>
      </w:r>
      <w:r w:rsidRPr="00AB15D9">
        <w:rPr>
          <w:rFonts w:cs="B Nazanin"/>
          <w:position w:val="-12"/>
          <w:sz w:val="28"/>
          <w:szCs w:val="28"/>
        </w:rPr>
        <w:object w:dxaOrig="1180" w:dyaOrig="320">
          <v:shape id="_x0000_i1448" type="#_x0000_t75" style="width:59.2pt;height:17.2pt" o:ole="">
            <v:imagedata r:id="rId856" o:title=""/>
          </v:shape>
          <o:OLEObject Type="Embed" ProgID="Equation.DSMT4" ShapeID="_x0000_i1448" DrawAspect="Content" ObjectID="_1673311200" r:id="rId857"/>
        </w:object>
      </w:r>
      <w:r w:rsidRPr="00AB15D9">
        <w:rPr>
          <w:rFonts w:cs="B Nazanin" w:hint="cs"/>
          <w:sz w:val="28"/>
          <w:szCs w:val="28"/>
          <w:rtl/>
        </w:rPr>
        <w:t>، کدام رابطه نادرست است؟</w:t>
      </w:r>
    </w:p>
    <w:p w:rsidR="00634A57" w:rsidRPr="00634A57" w:rsidRDefault="00634A57" w:rsidP="00634A57">
      <w:pPr>
        <w:bidi/>
        <w:rPr>
          <w:rFonts w:cs="B Nazanin"/>
          <w:sz w:val="28"/>
          <w:szCs w:val="28"/>
          <w:rtl/>
        </w:rPr>
      </w:pPr>
      <w:r w:rsidRPr="00634A57">
        <w:rPr>
          <w:rFonts w:ascii="Times New Roman" w:hAnsi="Times New Roman" w:cs="B Nazanin" w:hint="cs"/>
          <w:sz w:val="28"/>
          <w:szCs w:val="28"/>
          <w:rtl/>
          <w:lang w:bidi="fa-IR"/>
        </w:rPr>
        <w:t>1)</w:t>
      </w:r>
      <w:r w:rsidRPr="00634A57">
        <w:rPr>
          <w:rFonts w:cs="B Nazanin"/>
          <w:sz w:val="28"/>
          <w:szCs w:val="28"/>
        </w:rPr>
        <w:t xml:space="preserve"> </w:t>
      </w:r>
      <w:r w:rsidRPr="00634A57">
        <w:rPr>
          <w:rFonts w:cs="B Nazanin"/>
          <w:position w:val="-12"/>
          <w:sz w:val="28"/>
          <w:szCs w:val="28"/>
        </w:rPr>
        <w:object w:dxaOrig="1460" w:dyaOrig="300">
          <v:shape id="_x0000_i1449" type="#_x0000_t75" style="width:73.6pt;height:15.2pt" o:ole="">
            <v:imagedata r:id="rId858" o:title=""/>
          </v:shape>
          <o:OLEObject Type="Embed" ProgID="Equation.DSMT4" ShapeID="_x0000_i1449" DrawAspect="Content" ObjectID="_1673311201" r:id="rId859"/>
        </w:object>
      </w:r>
      <w:r w:rsidRPr="00634A57">
        <w:rPr>
          <w:rFonts w:cs="B Nazanin" w:hint="cs"/>
          <w:sz w:val="28"/>
          <w:szCs w:val="28"/>
          <w:rtl/>
        </w:rPr>
        <w:t xml:space="preserve">    2) </w:t>
      </w:r>
      <w:r w:rsidRPr="00634A57">
        <w:rPr>
          <w:rFonts w:cs="B Nazanin"/>
          <w:position w:val="-12"/>
          <w:sz w:val="28"/>
          <w:szCs w:val="28"/>
        </w:rPr>
        <w:object w:dxaOrig="1380" w:dyaOrig="360">
          <v:shape id="_x0000_i1450" type="#_x0000_t75" style="width:69.6pt;height:17.2pt" o:ole="">
            <v:imagedata r:id="rId860" o:title=""/>
          </v:shape>
          <o:OLEObject Type="Embed" ProgID="Equation.DSMT4" ShapeID="_x0000_i1450" DrawAspect="Content" ObjectID="_1673311202" r:id="rId861"/>
        </w:object>
      </w:r>
      <w:r w:rsidRPr="00634A57">
        <w:rPr>
          <w:rFonts w:cs="B Nazanin" w:hint="cs"/>
          <w:sz w:val="28"/>
          <w:szCs w:val="28"/>
          <w:rtl/>
        </w:rPr>
        <w:t xml:space="preserve">         3) </w:t>
      </w:r>
      <w:r w:rsidRPr="00634A57">
        <w:rPr>
          <w:rFonts w:cs="B Nazanin"/>
          <w:position w:val="-12"/>
          <w:sz w:val="28"/>
          <w:szCs w:val="28"/>
        </w:rPr>
        <w:object w:dxaOrig="1700" w:dyaOrig="360">
          <v:shape id="_x0000_i1451" type="#_x0000_t75" style="width:84.8pt;height:17.2pt" o:ole="">
            <v:imagedata r:id="rId862" o:title=""/>
          </v:shape>
          <o:OLEObject Type="Embed" ProgID="Equation.DSMT4" ShapeID="_x0000_i1451" DrawAspect="Content" ObjectID="_1673311203" r:id="rId863"/>
        </w:object>
      </w:r>
      <w:r w:rsidRPr="00634A57">
        <w:rPr>
          <w:rFonts w:cs="B Nazanin" w:hint="cs"/>
          <w:sz w:val="28"/>
          <w:szCs w:val="28"/>
          <w:rtl/>
        </w:rPr>
        <w:t xml:space="preserve">         4) </w:t>
      </w:r>
      <w:r w:rsidRPr="00634A57">
        <w:rPr>
          <w:rFonts w:cs="B Nazanin"/>
          <w:position w:val="-28"/>
          <w:sz w:val="28"/>
          <w:szCs w:val="28"/>
        </w:rPr>
        <w:object w:dxaOrig="1860" w:dyaOrig="720">
          <v:shape id="_x0000_i1452" type="#_x0000_t75" style="width:93.2pt;height:36pt" o:ole="">
            <v:imagedata r:id="rId864" o:title=""/>
          </v:shape>
          <o:OLEObject Type="Embed" ProgID="Equation.DSMT4" ShapeID="_x0000_i1452" DrawAspect="Content" ObjectID="_1673311204" r:id="rId865"/>
        </w:object>
      </w:r>
    </w:p>
    <w:p w:rsidR="00634A57" w:rsidRPr="00AB15D9" w:rsidRDefault="00634A57" w:rsidP="00634A57">
      <w:pPr>
        <w:bidi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>22)</w:t>
      </w:r>
      <w:r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خطی که از دو نقطۀ </w:t>
      </w:r>
      <w:r w:rsidRPr="00AB15D9">
        <w:rPr>
          <w:rFonts w:cs="B Nazanin"/>
          <w:position w:val="-12"/>
          <w:sz w:val="28"/>
          <w:szCs w:val="28"/>
        </w:rPr>
        <w:object w:dxaOrig="740" w:dyaOrig="360">
          <v:shape id="_x0000_i1453" type="#_x0000_t75" style="width:36pt;height:17.2pt" o:ole="">
            <v:imagedata r:id="rId866" o:title=""/>
          </v:shape>
          <o:OLEObject Type="Embed" ProgID="Equation.DSMT4" ShapeID="_x0000_i1453" DrawAspect="Content" ObjectID="_1673311205" r:id="rId867"/>
        </w:object>
      </w:r>
      <w:r w:rsidRPr="00AB15D9">
        <w:rPr>
          <w:rFonts w:cs="B Nazanin" w:hint="cs"/>
          <w:sz w:val="28"/>
          <w:szCs w:val="28"/>
          <w:rtl/>
        </w:rPr>
        <w:t xml:space="preserve"> و </w:t>
      </w:r>
      <w:r w:rsidRPr="00AB15D9">
        <w:rPr>
          <w:rFonts w:cs="B Nazanin"/>
          <w:position w:val="-12"/>
          <w:sz w:val="28"/>
          <w:szCs w:val="28"/>
        </w:rPr>
        <w:object w:dxaOrig="780" w:dyaOrig="360">
          <v:shape id="_x0000_i1454" type="#_x0000_t75" style="width:39.2pt;height:17.2pt" o:ole="">
            <v:imagedata r:id="rId868" o:title=""/>
          </v:shape>
          <o:OLEObject Type="Embed" ProgID="Equation.DSMT4" ShapeID="_x0000_i1454" DrawAspect="Content" ObjectID="_1673311206" r:id="rId869"/>
        </w:object>
      </w:r>
      <w:r w:rsidRPr="00AB15D9">
        <w:rPr>
          <w:rFonts w:cs="B Nazanin" w:hint="cs"/>
          <w:sz w:val="28"/>
          <w:szCs w:val="28"/>
          <w:rtl/>
        </w:rPr>
        <w:t xml:space="preserve"> می‌گذرد با محور </w:t>
      </w:r>
      <w:r w:rsidRPr="00AB15D9">
        <w:rPr>
          <w:rFonts w:cs="B Nazanin"/>
          <w:position w:val="-4"/>
          <w:sz w:val="28"/>
          <w:szCs w:val="28"/>
        </w:rPr>
        <w:object w:dxaOrig="220" w:dyaOrig="220">
          <v:shape id="_x0000_i1455" type="#_x0000_t75" style="width:10.4pt;height:10.4pt" o:ole="">
            <v:imagedata r:id="rId870" o:title=""/>
          </v:shape>
          <o:OLEObject Type="Embed" ProgID="Equation.DSMT4" ShapeID="_x0000_i1455" DrawAspect="Content" ObjectID="_1673311207" r:id="rId871"/>
        </w:object>
      </w:r>
      <w:r w:rsidRPr="00AB15D9">
        <w:rPr>
          <w:rFonts w:cs="B Nazanin" w:hint="cs"/>
          <w:sz w:val="28"/>
          <w:szCs w:val="28"/>
          <w:rtl/>
        </w:rPr>
        <w:t>‌ها چه زاویه‌ای می‌سازد؟</w: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</w:p>
    <w:p w:rsidR="00634A57" w:rsidRPr="00AB15D9" w:rsidRDefault="00634A57" w:rsidP="00634A57">
      <w:pPr>
        <w:bidi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1)  </w:t>
      </w:r>
      <w:r w:rsidRPr="00AB15D9">
        <w:rPr>
          <w:rFonts w:cs="B Nazanin" w:hint="cs"/>
          <w:sz w:val="28"/>
          <w:szCs w:val="28"/>
          <w:lang w:bidi="fa-IR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400" w:dyaOrig="360">
          <v:shape id="_x0000_i1456" type="#_x0000_t75" style="width:21.2pt;height:17.2pt" o:ole="">
            <v:imagedata r:id="rId872" o:title=""/>
          </v:shape>
          <o:OLEObject Type="Embed" ProgID="Equation.DSMT4" ShapeID="_x0000_i1456" DrawAspect="Content" ObjectID="_1673311208" r:id="rId873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  2)</w:t>
      </w:r>
      <w:r w:rsidRPr="00AB15D9">
        <w:rPr>
          <w:rFonts w:cs="B Nazanin" w:hint="cs"/>
          <w:sz w:val="28"/>
          <w:szCs w:val="28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380" w:dyaOrig="360">
          <v:shape id="_x0000_i1457" type="#_x0000_t75" style="width:18pt;height:17.2pt" o:ole="">
            <v:imagedata r:id="rId874" o:title=""/>
          </v:shape>
          <o:OLEObject Type="Embed" ProgID="Equation.DSMT4" ShapeID="_x0000_i1457" DrawAspect="Content" ObjectID="_1673311209" r:id="rId875"/>
        </w:objec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                       3)     </w:t>
      </w:r>
      <w:r w:rsidRPr="00AB15D9">
        <w:rPr>
          <w:rFonts w:cs="B Nazanin" w:hint="cs"/>
          <w:sz w:val="28"/>
          <w:szCs w:val="28"/>
          <w:lang w:bidi="fa-IR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520" w:dyaOrig="360">
          <v:shape id="_x0000_i1458" type="#_x0000_t75" style="width:26.4pt;height:17.2pt" o:ole="">
            <v:imagedata r:id="rId876" o:title=""/>
          </v:shape>
          <o:OLEObject Type="Embed" ProgID="Equation.DSMT4" ShapeID="_x0000_i1458" DrawAspect="Content" ObjectID="_1673311210" r:id="rId877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    4)</w: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</w:t>
      </w:r>
      <w:r w:rsidRPr="00AB15D9">
        <w:rPr>
          <w:rFonts w:cs="B Nazanin" w:hint="cs"/>
          <w:sz w:val="28"/>
          <w:szCs w:val="28"/>
          <w:lang w:bidi="fa-IR"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480" w:dyaOrig="360">
          <v:shape id="_x0000_i1459" type="#_x0000_t75" style="width:24.8pt;height:17.2pt" o:ole="">
            <v:imagedata r:id="rId878" o:title=""/>
          </v:shape>
          <o:OLEObject Type="Embed" ProgID="Equation.DSMT4" ShapeID="_x0000_i1459" DrawAspect="Content" ObjectID="_1673311211" r:id="rId879"/>
        </w:objec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   </w:t>
      </w:r>
    </w:p>
    <w:p w:rsidR="00634A57" w:rsidRPr="00AB15D9" w:rsidRDefault="00634A57" w:rsidP="00EE245E">
      <w:pPr>
        <w:bidi/>
        <w:rPr>
          <w:rFonts w:cs="B Nazanin"/>
          <w:sz w:val="28"/>
          <w:szCs w:val="28"/>
        </w:rPr>
      </w:pPr>
      <w:r>
        <w:rPr>
          <w:rFonts w:ascii="Times New Roman" w:hAnsi="Times New Roman" w:cs="B Nazanin" w:hint="cs"/>
          <w:sz w:val="28"/>
          <w:szCs w:val="28"/>
          <w:rtl/>
          <w:lang w:bidi="fa-IR"/>
        </w:rPr>
        <w:t>23</w:t>
      </w:r>
      <w:r w:rsidRPr="00AB15D9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در کدام‌یک از فاصله‌های زیر </w:t>
      </w:r>
      <w:r w:rsidRPr="00AB15D9">
        <w:rPr>
          <w:rFonts w:cs="B Nazanin"/>
          <w:position w:val="-6"/>
          <w:sz w:val="28"/>
          <w:szCs w:val="28"/>
        </w:rPr>
        <w:object w:dxaOrig="1420" w:dyaOrig="279">
          <v:shape id="_x0000_i1460" type="#_x0000_t75" style="width:70.4pt;height:14.4pt" o:ole="">
            <v:imagedata r:id="rId880" o:title=""/>
          </v:shape>
          <o:OLEObject Type="Embed" ProgID="Equation.DSMT4" ShapeID="_x0000_i1460" DrawAspect="Content" ObjectID="_1673311212" r:id="rId881"/>
        </w:object>
      </w:r>
      <w:r w:rsidRPr="00AB15D9">
        <w:rPr>
          <w:rFonts w:cs="B Nazanin" w:hint="cs"/>
          <w:sz w:val="28"/>
          <w:szCs w:val="28"/>
          <w:rtl/>
        </w:rPr>
        <w:t>.</w:t>
      </w:r>
    </w:p>
    <w:p w:rsidR="00634A57" w:rsidRPr="00AB15D9" w:rsidRDefault="00634A57" w:rsidP="00634A57">
      <w:pPr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1)</w:t>
      </w:r>
      <w:r w:rsidRPr="00AB15D9">
        <w:rPr>
          <w:rFonts w:cs="B Nazanin" w:hint="cs"/>
          <w:sz w:val="28"/>
          <w:szCs w:val="28"/>
        </w:rPr>
        <w:t xml:space="preserve"> </w:t>
      </w:r>
      <w:r w:rsidRPr="00AB15D9">
        <w:rPr>
          <w:rFonts w:cs="B Nazanin"/>
          <w:position w:val="-28"/>
          <w:sz w:val="28"/>
          <w:szCs w:val="28"/>
        </w:rPr>
        <w:object w:dxaOrig="620" w:dyaOrig="720">
          <v:shape id="_x0000_i1461" type="#_x0000_t75" style="width:31.6pt;height:36pt" o:ole="">
            <v:imagedata r:id="rId882" o:title=""/>
          </v:shape>
          <o:OLEObject Type="Embed" ProgID="Equation.DSMT4" ShapeID="_x0000_i1461" DrawAspect="Content" ObjectID="_1673311213" r:id="rId883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2)</w:t>
      </w:r>
      <w:r w:rsidRPr="00AB15D9">
        <w:rPr>
          <w:rFonts w:cs="B Nazanin" w:hint="cs"/>
          <w:sz w:val="28"/>
          <w:szCs w:val="28"/>
        </w:rPr>
        <w:t xml:space="preserve"> </w:t>
      </w:r>
      <w:r w:rsidRPr="00AB15D9">
        <w:rPr>
          <w:rFonts w:cs="B Nazanin"/>
          <w:position w:val="-28"/>
          <w:sz w:val="28"/>
          <w:szCs w:val="28"/>
        </w:rPr>
        <w:object w:dxaOrig="780" w:dyaOrig="720">
          <v:shape id="_x0000_i1462" type="#_x0000_t75" style="width:39.2pt;height:36pt" o:ole="">
            <v:imagedata r:id="rId884" o:title=""/>
          </v:shape>
          <o:OLEObject Type="Embed" ProgID="Equation.DSMT4" ShapeID="_x0000_i1462" DrawAspect="Content" ObjectID="_1673311214" r:id="rId885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     3)</w:t>
      </w:r>
      <w:r w:rsidRPr="00AB15D9">
        <w:rPr>
          <w:rFonts w:cs="B Nazanin" w:hint="cs"/>
          <w:sz w:val="28"/>
          <w:szCs w:val="28"/>
        </w:rPr>
        <w:t xml:space="preserve"> </w:t>
      </w:r>
      <w:r w:rsidRPr="00AB15D9">
        <w:rPr>
          <w:rFonts w:cs="B Nazanin"/>
          <w:position w:val="-28"/>
          <w:sz w:val="28"/>
          <w:szCs w:val="28"/>
        </w:rPr>
        <w:object w:dxaOrig="840" w:dyaOrig="720">
          <v:shape id="_x0000_i1463" type="#_x0000_t75" style="width:42pt;height:36pt" o:ole="">
            <v:imagedata r:id="rId886" o:title=""/>
          </v:shape>
          <o:OLEObject Type="Embed" ProgID="Equation.DSMT4" ShapeID="_x0000_i1463" DrawAspect="Content" ObjectID="_1673311215" r:id="rId887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    4)</w:t>
      </w:r>
      <w:r w:rsidRPr="00AB15D9">
        <w:rPr>
          <w:rFonts w:cs="B Nazanin" w:hint="cs"/>
          <w:sz w:val="28"/>
          <w:szCs w:val="28"/>
        </w:rPr>
        <w:t xml:space="preserve"> </w:t>
      </w:r>
      <w:r w:rsidRPr="00AB15D9">
        <w:rPr>
          <w:rFonts w:cs="B Nazanin"/>
          <w:position w:val="-28"/>
          <w:sz w:val="28"/>
          <w:szCs w:val="28"/>
        </w:rPr>
        <w:object w:dxaOrig="1060" w:dyaOrig="720">
          <v:shape id="_x0000_i1464" type="#_x0000_t75" style="width:54pt;height:36pt" o:ole="">
            <v:imagedata r:id="rId888" o:title=""/>
          </v:shape>
          <o:OLEObject Type="Embed" ProgID="Equation.DSMT4" ShapeID="_x0000_i1464" DrawAspect="Content" ObjectID="_1673311216" r:id="rId889"/>
        </w:object>
      </w:r>
    </w:p>
    <w:p w:rsidR="0035147D" w:rsidRDefault="00105F02" w:rsidP="0035147D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24) </w:t>
      </w:r>
      <w:r w:rsidR="00634A57" w:rsidRPr="00C00F71">
        <w:rPr>
          <w:rFonts w:cs="B Nazanin" w:hint="cs"/>
          <w:sz w:val="28"/>
          <w:szCs w:val="28"/>
          <w:rtl/>
        </w:rPr>
        <w:t>جاهای خالی را پر کنید</w:t>
      </w:r>
      <w:r>
        <w:rPr>
          <w:rFonts w:cs="B Nazanin" w:hint="cs"/>
          <w:sz w:val="28"/>
          <w:szCs w:val="28"/>
          <w:rtl/>
        </w:rPr>
        <w:t>.</w:t>
      </w:r>
    </w:p>
    <w:p w:rsidR="00634A57" w:rsidRDefault="00634A57" w:rsidP="004B111F">
      <w:pPr>
        <w:bidi/>
        <w:jc w:val="both"/>
        <w:rPr>
          <w:rFonts w:cs="B Nazanin"/>
          <w:sz w:val="28"/>
          <w:szCs w:val="28"/>
          <w:rtl/>
        </w:rPr>
      </w:pPr>
      <w:r w:rsidRPr="00C00F71">
        <w:rPr>
          <w:rFonts w:cs="B Nazanin" w:hint="cs"/>
          <w:sz w:val="28"/>
          <w:szCs w:val="28"/>
          <w:rtl/>
        </w:rPr>
        <w:t>الف) انتهای زاویه 25 رادیان در ناحی</w:t>
      </w:r>
      <w:r w:rsidR="004B111F">
        <w:rPr>
          <w:rFonts w:cs="B Nazanin" w:hint="cs"/>
          <w:sz w:val="28"/>
          <w:szCs w:val="28"/>
          <w:rtl/>
        </w:rPr>
        <w:t>ۀ</w:t>
      </w:r>
      <w:r w:rsidRPr="00C00F71">
        <w:rPr>
          <w:rFonts w:cs="B Nazanin" w:hint="cs"/>
          <w:sz w:val="28"/>
          <w:szCs w:val="28"/>
          <w:rtl/>
        </w:rPr>
        <w:t xml:space="preserve">   . . . . . .    قرار دارد.</w:t>
      </w:r>
    </w:p>
    <w:p w:rsidR="00634A57" w:rsidRDefault="00634A57" w:rsidP="00634A57">
      <w:pPr>
        <w:bidi/>
        <w:jc w:val="both"/>
        <w:rPr>
          <w:rFonts w:cs="B Nazanin"/>
          <w:sz w:val="28"/>
          <w:szCs w:val="28"/>
          <w:rtl/>
        </w:rPr>
      </w:pPr>
      <w:r w:rsidRPr="00C00F71">
        <w:rPr>
          <w:rFonts w:cs="B Nazanin" w:hint="cs"/>
          <w:sz w:val="28"/>
          <w:szCs w:val="28"/>
          <w:rtl/>
        </w:rPr>
        <w:t>ب)</w:t>
      </w:r>
      <w:r>
        <w:rPr>
          <w:rFonts w:cs="B Nazanin" w:hint="cs"/>
          <w:sz w:val="28"/>
          <w:szCs w:val="28"/>
          <w:rtl/>
        </w:rPr>
        <w:t xml:space="preserve"> </w:t>
      </w:r>
      <w:r w:rsidRPr="00C00F71">
        <w:rPr>
          <w:rFonts w:cs="B Nazanin" w:hint="cs"/>
          <w:sz w:val="28"/>
          <w:szCs w:val="28"/>
          <w:rtl/>
        </w:rPr>
        <w:t>مقدار نسبت مثلثاتی . . . . . . . عددی منفی است</w:t>
      </w:r>
      <w:r w:rsidR="00105F02">
        <w:rPr>
          <w:rFonts w:cs="B Nazanin" w:hint="cs"/>
          <w:sz w:val="28"/>
          <w:szCs w:val="28"/>
          <w:rtl/>
        </w:rPr>
        <w:t>.</w:t>
      </w:r>
      <w:r w:rsidRPr="008206D6">
        <w:rPr>
          <w:position w:val="-12"/>
        </w:rPr>
        <w:object w:dxaOrig="2860" w:dyaOrig="420">
          <v:shape id="_x0000_i1465" type="#_x0000_t75" style="width:142.4pt;height:21.2pt" o:ole="">
            <v:imagedata r:id="rId890" o:title=""/>
          </v:shape>
          <o:OLEObject Type="Embed" ProgID="Equation.DSMT4" ShapeID="_x0000_i1465" DrawAspect="Content" ObjectID="_1673311217" r:id="rId891"/>
        </w:object>
      </w:r>
    </w:p>
    <w:p w:rsidR="00634A57" w:rsidRPr="00AB15D9" w:rsidRDefault="00634A57" w:rsidP="00634A57">
      <w:pPr>
        <w:bidi/>
        <w:jc w:val="both"/>
        <w:rPr>
          <w:rFonts w:cs="B Nazanin"/>
          <w:sz w:val="28"/>
          <w:szCs w:val="28"/>
        </w:rPr>
      </w:pPr>
    </w:p>
    <w:p w:rsidR="00EF6B5F" w:rsidRPr="00AB15D9" w:rsidRDefault="00873143" w:rsidP="001F34C4">
      <w:pPr>
        <w:framePr w:h="60" w:hRule="exact" w:hSpace="180" w:wrap="around" w:vAnchor="text" w:hAnchor="page" w:x="1366" w:y="19545"/>
        <w:bidi/>
        <w:rPr>
          <w:rFonts w:cs="B Nazanin"/>
          <w:b/>
          <w:bCs/>
          <w:sz w:val="28"/>
          <w:szCs w:val="28"/>
        </w:rPr>
      </w:pPr>
      <w:r w:rsidRPr="00AB15D9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20)</w:t>
      </w:r>
      <w:r w:rsidR="00EF6B5F" w:rsidRPr="00AB15D9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مقدار </w:t>
      </w:r>
      <w:r w:rsidR="00EF6B5F" w:rsidRPr="00AB15D9">
        <w:rPr>
          <w:rFonts w:cs="B Nazanin"/>
          <w:b/>
          <w:bCs/>
          <w:position w:val="-6"/>
          <w:sz w:val="28"/>
          <w:szCs w:val="28"/>
        </w:rPr>
        <w:object w:dxaOrig="525" w:dyaOrig="300">
          <v:shape id="_x0000_i1466" type="#_x0000_t75" style="width:26.4pt;height:15.2pt" o:ole="">
            <v:imagedata r:id="rId892" o:title=""/>
          </v:shape>
          <o:OLEObject Type="Embed" ProgID="Equation.DSMT4" ShapeID="_x0000_i1466" DrawAspect="Content" ObjectID="_1673311218" r:id="rId893"/>
        </w:object>
      </w:r>
      <w:r w:rsidR="00EF6B5F" w:rsidRPr="00AB15D9">
        <w:rPr>
          <w:rFonts w:cs="B Nazanin" w:hint="cs"/>
          <w:b/>
          <w:bCs/>
          <w:sz w:val="28"/>
          <w:szCs w:val="28"/>
          <w:rtl/>
        </w:rPr>
        <w:t xml:space="preserve"> در کدام بازه قرار می‌گیرد؟</w:t>
      </w:r>
    </w:p>
    <w:p w:rsidR="00EF6B5F" w:rsidRPr="00AB15D9" w:rsidRDefault="00EF6B5F" w:rsidP="001F34C4">
      <w:pPr>
        <w:framePr w:h="60" w:hRule="exact" w:hSpace="180" w:wrap="around" w:vAnchor="text" w:hAnchor="page" w:x="1366" w:y="19545"/>
        <w:bidi/>
        <w:rPr>
          <w:rFonts w:cs="B Nazanin"/>
          <w:b/>
          <w:bCs/>
          <w:sz w:val="28"/>
          <w:szCs w:val="28"/>
          <w:rtl/>
        </w:rPr>
      </w:pPr>
      <w:r w:rsidRPr="00AB15D9">
        <w:rPr>
          <w:rFonts w:cs="B Nazanin" w:hint="cs"/>
          <w:b/>
          <w:bCs/>
          <w:sz w:val="28"/>
          <w:szCs w:val="28"/>
          <w:rtl/>
        </w:rPr>
        <w:t>ا)</w:t>
      </w:r>
      <w:r w:rsidRPr="00AB15D9">
        <w:rPr>
          <w:rFonts w:cs="B Nazanin"/>
          <w:b/>
          <w:bCs/>
          <w:position w:val="-28"/>
          <w:sz w:val="28"/>
          <w:szCs w:val="28"/>
        </w:rPr>
        <w:object w:dxaOrig="600" w:dyaOrig="720">
          <v:shape id="_x0000_i1467" type="#_x0000_t75" style="width:30pt;height:36pt" o:ole="">
            <v:imagedata r:id="rId894" o:title=""/>
          </v:shape>
          <o:OLEObject Type="Embed" ProgID="Equation.DSMT4" ShapeID="_x0000_i1467" DrawAspect="Content" ObjectID="_1673311219" r:id="rId895"/>
        </w:object>
      </w:r>
      <w:r w:rsidRPr="00AB15D9">
        <w:rPr>
          <w:rFonts w:cs="B Nazanin" w:hint="cs"/>
          <w:b/>
          <w:bCs/>
          <w:sz w:val="28"/>
          <w:szCs w:val="28"/>
          <w:rtl/>
        </w:rPr>
        <w:t xml:space="preserve">                      2)</w:t>
      </w:r>
      <w:r w:rsidRPr="00AB15D9">
        <w:rPr>
          <w:rFonts w:cs="B Nazanin"/>
          <w:b/>
          <w:bCs/>
          <w:position w:val="-28"/>
          <w:sz w:val="28"/>
          <w:szCs w:val="28"/>
        </w:rPr>
        <w:object w:dxaOrig="915" w:dyaOrig="780">
          <v:shape id="_x0000_i1468" type="#_x0000_t75" style="width:45.6pt;height:39.2pt" o:ole="">
            <v:imagedata r:id="rId896" o:title=""/>
          </v:shape>
          <o:OLEObject Type="Embed" ProgID="Equation.DSMT4" ShapeID="_x0000_i1468" DrawAspect="Content" ObjectID="_1673311220" r:id="rId897"/>
        </w:object>
      </w:r>
      <w:r w:rsidRPr="00AB15D9">
        <w:rPr>
          <w:rFonts w:cs="B Nazanin" w:hint="cs"/>
          <w:b/>
          <w:bCs/>
          <w:sz w:val="28"/>
          <w:szCs w:val="28"/>
          <w:rtl/>
        </w:rPr>
        <w:t xml:space="preserve">              3)</w:t>
      </w:r>
      <w:r w:rsidRPr="00AB15D9">
        <w:rPr>
          <w:rFonts w:cs="B Nazanin"/>
          <w:b/>
          <w:bCs/>
          <w:position w:val="-28"/>
          <w:sz w:val="28"/>
          <w:szCs w:val="28"/>
        </w:rPr>
        <w:object w:dxaOrig="1155" w:dyaOrig="780">
          <v:shape id="_x0000_i1469" type="#_x0000_t75" style="width:57.6pt;height:39.2pt" o:ole="">
            <v:imagedata r:id="rId898" o:title=""/>
          </v:shape>
          <o:OLEObject Type="Embed" ProgID="Equation.DSMT4" ShapeID="_x0000_i1469" DrawAspect="Content" ObjectID="_1673311221" r:id="rId899"/>
        </w:object>
      </w:r>
      <w:r w:rsidRPr="00AB15D9">
        <w:rPr>
          <w:rFonts w:cs="B Nazanin" w:hint="cs"/>
          <w:b/>
          <w:bCs/>
          <w:sz w:val="28"/>
          <w:szCs w:val="28"/>
          <w:rtl/>
        </w:rPr>
        <w:t xml:space="preserve">                     4)</w:t>
      </w:r>
      <w:r w:rsidRPr="00AB15D9">
        <w:rPr>
          <w:rFonts w:cs="B Nazanin"/>
          <w:b/>
          <w:bCs/>
          <w:position w:val="-28"/>
          <w:sz w:val="28"/>
          <w:szCs w:val="28"/>
        </w:rPr>
        <w:object w:dxaOrig="1155" w:dyaOrig="780">
          <v:shape id="_x0000_i1470" type="#_x0000_t75" style="width:57.6pt;height:39.2pt" o:ole="">
            <v:imagedata r:id="rId900" o:title=""/>
          </v:shape>
          <o:OLEObject Type="Embed" ProgID="Equation.DSMT4" ShapeID="_x0000_i1470" DrawAspect="Content" ObjectID="_1673311222" r:id="rId901"/>
        </w:object>
      </w:r>
    </w:p>
    <w:p w:rsidR="00873143" w:rsidRPr="00AB15D9" w:rsidRDefault="00873143" w:rsidP="001F34C4">
      <w:pPr>
        <w:framePr w:h="60" w:hRule="exact" w:hSpace="180" w:wrap="around" w:vAnchor="text" w:hAnchor="page" w:x="1546" w:y="19545"/>
        <w:bidi/>
        <w:jc w:val="both"/>
        <w:rPr>
          <w:rFonts w:ascii="Times New Roman" w:hAnsi="Times New Roman" w:cs="B Nazanin"/>
          <w:b/>
          <w:bCs/>
          <w:sz w:val="28"/>
          <w:szCs w:val="28"/>
          <w:lang w:bidi="fa-IR"/>
        </w:rPr>
      </w:pPr>
      <w:r w:rsidRPr="00AB15D9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21)اگر </w:t>
      </w:r>
      <w:r w:rsidRPr="00AB15D9">
        <w:rPr>
          <w:rFonts w:cs="B Nazanin"/>
          <w:b/>
          <w:bCs/>
          <w:position w:val="-28"/>
          <w:sz w:val="28"/>
          <w:szCs w:val="28"/>
        </w:rPr>
        <w:object w:dxaOrig="1860" w:dyaOrig="720">
          <v:shape id="_x0000_i1471" type="#_x0000_t75" style="width:93.2pt;height:36pt" o:ole="">
            <v:imagedata r:id="rId902" o:title=""/>
          </v:shape>
          <o:OLEObject Type="Embed" ProgID="Equation.DSMT4" ShapeID="_x0000_i1471" DrawAspect="Content" ObjectID="_1673311223" r:id="rId903"/>
        </w:object>
      </w:r>
      <w:r w:rsidRPr="00AB15D9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، حاصل </w:t>
      </w:r>
      <w:r w:rsidRPr="00AB15D9">
        <w:rPr>
          <w:rFonts w:cs="B Nazanin"/>
          <w:b/>
          <w:bCs/>
          <w:position w:val="-6"/>
          <w:sz w:val="28"/>
          <w:szCs w:val="28"/>
        </w:rPr>
        <w:object w:dxaOrig="1155" w:dyaOrig="300">
          <v:shape id="_x0000_i1472" type="#_x0000_t75" style="width:57.6pt;height:15.2pt" o:ole="">
            <v:imagedata r:id="rId904" o:title=""/>
          </v:shape>
          <o:OLEObject Type="Embed" ProgID="Equation.DSMT4" ShapeID="_x0000_i1472" DrawAspect="Content" ObjectID="_1673311224" r:id="rId905"/>
        </w:object>
      </w:r>
      <w:r w:rsidRPr="00AB15D9">
        <w:rPr>
          <w:rFonts w:cs="B Nazanin" w:hint="cs"/>
          <w:b/>
          <w:bCs/>
          <w:sz w:val="28"/>
          <w:szCs w:val="28"/>
          <w:rtl/>
        </w:rPr>
        <w:t xml:space="preserve"> کدام است؟</w:t>
      </w:r>
    </w:p>
    <w:p w:rsidR="00873143" w:rsidRPr="00AB15D9" w:rsidRDefault="00873143" w:rsidP="001F34C4">
      <w:pPr>
        <w:framePr w:h="60" w:hRule="exact" w:hSpace="180" w:wrap="around" w:vAnchor="text" w:hAnchor="page" w:x="1546" w:y="19545"/>
        <w:bidi/>
        <w:jc w:val="both"/>
        <w:rPr>
          <w:rFonts w:cs="B Nazanin"/>
          <w:b/>
          <w:bCs/>
          <w:sz w:val="28"/>
          <w:szCs w:val="28"/>
          <w:rtl/>
        </w:rPr>
      </w:pPr>
      <w:r w:rsidRPr="00AB15D9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1)</w:t>
      </w:r>
      <w:r w:rsidRPr="00AB15D9">
        <w:rPr>
          <w:rFonts w:cs="B Nazanin"/>
          <w:b/>
          <w:bCs/>
          <w:position w:val="-28"/>
          <w:sz w:val="28"/>
          <w:szCs w:val="28"/>
        </w:rPr>
        <w:object w:dxaOrig="405" w:dyaOrig="720">
          <v:shape id="_x0000_i1473" type="#_x0000_t75" style="width:20.8pt;height:36pt" o:ole="">
            <v:imagedata r:id="rId906" o:title=""/>
          </v:shape>
          <o:OLEObject Type="Embed" ProgID="Equation.DSMT4" ShapeID="_x0000_i1473" DrawAspect="Content" ObjectID="_1673311225" r:id="rId907"/>
        </w:object>
      </w:r>
      <w:r w:rsidRPr="00AB15D9">
        <w:rPr>
          <w:rFonts w:cs="B Nazanin" w:hint="cs"/>
          <w:b/>
          <w:bCs/>
          <w:sz w:val="28"/>
          <w:szCs w:val="28"/>
          <w:rtl/>
        </w:rPr>
        <w:t xml:space="preserve">                        2)</w:t>
      </w:r>
      <w:r w:rsidRPr="00AB15D9">
        <w:rPr>
          <w:rFonts w:cs="B Nazanin"/>
          <w:b/>
          <w:bCs/>
          <w:position w:val="-28"/>
          <w:sz w:val="28"/>
          <w:szCs w:val="28"/>
        </w:rPr>
        <w:object w:dxaOrig="405" w:dyaOrig="720">
          <v:shape id="_x0000_i1474" type="#_x0000_t75" style="width:20.8pt;height:36pt" o:ole="">
            <v:imagedata r:id="rId908" o:title=""/>
          </v:shape>
          <o:OLEObject Type="Embed" ProgID="Equation.DSMT4" ShapeID="_x0000_i1474" DrawAspect="Content" ObjectID="_1673311226" r:id="rId909"/>
        </w:object>
      </w:r>
      <w:r w:rsidRPr="00AB15D9">
        <w:rPr>
          <w:rFonts w:cs="B Nazanin" w:hint="cs"/>
          <w:b/>
          <w:bCs/>
          <w:sz w:val="28"/>
          <w:szCs w:val="28"/>
          <w:rtl/>
        </w:rPr>
        <w:t xml:space="preserve">                       3)</w:t>
      </w:r>
      <w:r w:rsidRPr="00AB15D9">
        <w:rPr>
          <w:rFonts w:cs="B Nazanin"/>
          <w:b/>
          <w:bCs/>
          <w:position w:val="-28"/>
          <w:sz w:val="28"/>
          <w:szCs w:val="28"/>
        </w:rPr>
        <w:object w:dxaOrig="405" w:dyaOrig="720">
          <v:shape id="_x0000_i1475" type="#_x0000_t75" style="width:20.8pt;height:36pt" o:ole="">
            <v:imagedata r:id="rId910" o:title=""/>
          </v:shape>
          <o:OLEObject Type="Embed" ProgID="Equation.DSMT4" ShapeID="_x0000_i1475" DrawAspect="Content" ObjectID="_1673311227" r:id="rId911"/>
        </w:object>
      </w:r>
      <w:r w:rsidRPr="00AB15D9">
        <w:rPr>
          <w:rFonts w:cs="B Nazanin" w:hint="cs"/>
          <w:b/>
          <w:bCs/>
          <w:sz w:val="28"/>
          <w:szCs w:val="28"/>
          <w:rtl/>
        </w:rPr>
        <w:t xml:space="preserve">                                  4)</w:t>
      </w:r>
      <w:r w:rsidRPr="00AB15D9">
        <w:rPr>
          <w:rFonts w:cs="B Nazanin"/>
          <w:b/>
          <w:bCs/>
          <w:position w:val="-28"/>
          <w:sz w:val="28"/>
          <w:szCs w:val="28"/>
        </w:rPr>
        <w:object w:dxaOrig="405" w:dyaOrig="720">
          <v:shape id="_x0000_i1476" type="#_x0000_t75" style="width:20.8pt;height:36pt" o:ole="">
            <v:imagedata r:id="rId912" o:title=""/>
          </v:shape>
          <o:OLEObject Type="Embed" ProgID="Equation.DSMT4" ShapeID="_x0000_i1476" DrawAspect="Content" ObjectID="_1673311228" r:id="rId913"/>
        </w:objec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4B111F" w:rsidRPr="00AB15D9" w:rsidTr="00BD716E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4B111F" w:rsidRPr="00AB15D9" w:rsidRDefault="00B44F01" w:rsidP="0007632A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2074803674"/>
                <w:placeholder>
                  <w:docPart w:val="D9D08BF74AEE46A1BB94751EFBECE93E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4B111F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</w:tbl>
    <w:p w:rsidR="004B111F" w:rsidRPr="00AB15D9" w:rsidRDefault="004B111F" w:rsidP="004B111F">
      <w:pPr>
        <w:framePr w:hSpace="180" w:wrap="around" w:vAnchor="text" w:hAnchor="page" w:x="1148" w:y="700"/>
        <w:jc w:val="right"/>
        <w:rPr>
          <w:rFonts w:cs="B Nazanin"/>
          <w:b/>
          <w:bCs/>
          <w:sz w:val="28"/>
          <w:szCs w:val="28"/>
          <w:rtl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4B111F" w:rsidRPr="00AB15D9" w:rsidTr="00BD716E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4B111F" w:rsidRPr="00AB15D9" w:rsidRDefault="00B44F01" w:rsidP="0007632A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414844841"/>
                <w:placeholder>
                  <w:docPart w:val="B10A5064294B4519AD410818A1362E7F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4B111F" w:rsidRDefault="004B111F" w:rsidP="004B111F">
      <w:pPr>
        <w:pStyle w:val="Signature"/>
        <w:bidi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</w:p>
    <w:p w:rsidR="00D9419E" w:rsidRPr="00424630" w:rsidRDefault="00B942BB" w:rsidP="003C2C77">
      <w:pPr>
        <w:pStyle w:val="Signature"/>
        <w:bidi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24630">
        <w:rPr>
          <w:rFonts w:asciiTheme="majorBidi" w:hAnsiTheme="majorBidi" w:cs="B Nazanin" w:hint="cs"/>
          <w:noProof/>
          <w:sz w:val="28"/>
          <w:szCs w:val="28"/>
          <w:rtl/>
        </w:rPr>
        <w:t>2</w:t>
      </w:r>
      <w:r w:rsidR="003C2C77">
        <w:rPr>
          <w:rFonts w:asciiTheme="majorBidi" w:hAnsiTheme="majorBidi" w:cs="B Nazanin" w:hint="cs"/>
          <w:noProof/>
          <w:sz w:val="28"/>
          <w:szCs w:val="28"/>
          <w:rtl/>
        </w:rPr>
        <w:t>5</w:t>
      </w:r>
      <w:r w:rsidRPr="00424630">
        <w:rPr>
          <w:rFonts w:asciiTheme="majorBidi" w:hAnsiTheme="majorBidi" w:cs="B Nazanin" w:hint="cs"/>
          <w:noProof/>
          <w:sz w:val="28"/>
          <w:szCs w:val="28"/>
          <w:rtl/>
        </w:rPr>
        <w:t xml:space="preserve">) </w:t>
      </w:r>
      <w:r w:rsidR="00D9419E" w:rsidRPr="00424630">
        <w:rPr>
          <w:rFonts w:asciiTheme="majorBidi" w:hAnsiTheme="majorBidi" w:cs="B Nazanin" w:hint="cs"/>
          <w:noProof/>
          <w:sz w:val="28"/>
          <w:szCs w:val="28"/>
          <w:rtl/>
        </w:rPr>
        <w:t xml:space="preserve">خطی </w:t>
      </w:r>
      <w:r w:rsidR="004B111F">
        <w:rPr>
          <w:rFonts w:asciiTheme="majorBidi" w:hAnsiTheme="majorBidi" w:cs="B Nazanin" w:hint="cs"/>
          <w:noProof/>
          <w:sz w:val="28"/>
          <w:szCs w:val="28"/>
          <w:rtl/>
        </w:rPr>
        <w:t xml:space="preserve">که </w:t>
      </w:r>
      <w:r w:rsidR="00D9419E" w:rsidRPr="00424630">
        <w:rPr>
          <w:rFonts w:asciiTheme="majorBidi" w:hAnsiTheme="majorBidi" w:cs="B Nazanin" w:hint="cs"/>
          <w:noProof/>
          <w:sz w:val="28"/>
          <w:szCs w:val="28"/>
          <w:rtl/>
        </w:rPr>
        <w:t>از نقط</w:t>
      </w:r>
      <w:r w:rsidR="004B111F">
        <w:rPr>
          <w:rFonts w:asciiTheme="majorBidi" w:hAnsiTheme="majorBidi" w:cs="B Nazanin" w:hint="cs"/>
          <w:noProof/>
          <w:sz w:val="28"/>
          <w:szCs w:val="28"/>
          <w:rtl/>
        </w:rPr>
        <w:t>ۀ</w:t>
      </w:r>
      <w:r w:rsidR="00D9419E" w:rsidRPr="00424630">
        <w:rPr>
          <w:rFonts w:cs="B Nazanin"/>
          <w:sz w:val="28"/>
          <w:szCs w:val="28"/>
        </w:rPr>
        <w:t xml:space="preserve"> </w:t>
      </w:r>
      <w:r w:rsidR="00321630" w:rsidRPr="008206D6">
        <w:rPr>
          <w:position w:val="-12"/>
        </w:rPr>
        <w:object w:dxaOrig="1160" w:dyaOrig="440">
          <v:shape id="_x0000_i1477" type="#_x0000_t75" style="width:57.6pt;height:22.4pt" o:ole="">
            <v:imagedata r:id="rId914" o:title=""/>
          </v:shape>
          <o:OLEObject Type="Embed" ProgID="Equation.DSMT4" ShapeID="_x0000_i1477" DrawAspect="Content" ObjectID="_1673311229" r:id="rId915"/>
        </w:object>
      </w:r>
      <w:r w:rsidR="00D9419E" w:rsidRPr="00424630">
        <w:rPr>
          <w:rFonts w:cs="B Nazanin" w:hint="cs"/>
          <w:sz w:val="28"/>
          <w:szCs w:val="28"/>
          <w:rtl/>
        </w:rPr>
        <w:t>گذشته و عرض از مبدا</w:t>
      </w:r>
      <w:r w:rsidR="00D9419E" w:rsidRPr="00424630">
        <w:rPr>
          <w:rFonts w:cs="B Nazanin"/>
          <w:sz w:val="28"/>
          <w:szCs w:val="28"/>
          <w:rtl/>
        </w:rPr>
        <w:t xml:space="preserve"> </w:t>
      </w:r>
      <w:r w:rsidR="00D9419E" w:rsidRPr="00424630">
        <w:rPr>
          <w:rFonts w:cs="B Nazanin" w:hint="cs"/>
          <w:sz w:val="28"/>
          <w:szCs w:val="28"/>
          <w:rtl/>
          <w:lang w:bidi="fa-IR"/>
        </w:rPr>
        <w:t xml:space="preserve">آن برابر </w:t>
      </w:r>
      <w:r w:rsidR="004B111F">
        <w:rPr>
          <w:rFonts w:eastAsiaTheme="minorHAnsi" w:cs="B Nazanin" w:hint="cs"/>
          <w:sz w:val="28"/>
          <w:szCs w:val="28"/>
          <w:rtl/>
        </w:rPr>
        <w:t>1</w:t>
      </w:r>
      <w:r w:rsidR="00D9419E" w:rsidRPr="00424630">
        <w:rPr>
          <w:rFonts w:cs="B Nazanin" w:hint="cs"/>
          <w:sz w:val="28"/>
          <w:szCs w:val="28"/>
          <w:rtl/>
        </w:rPr>
        <w:t xml:space="preserve"> </w:t>
      </w:r>
      <w:r w:rsidR="00D9419E" w:rsidRPr="00424630">
        <w:rPr>
          <w:rFonts w:cs="B Nazanin" w:hint="cs"/>
          <w:sz w:val="28"/>
          <w:szCs w:val="28"/>
          <w:rtl/>
          <w:lang w:bidi="fa-IR"/>
        </w:rPr>
        <w:t>است، با قسمت مثبت محور طول‌ها چه زاویه‌ای می‌سازد؟</w:t>
      </w:r>
    </w:p>
    <w:p w:rsidR="004B111F" w:rsidRPr="00321630" w:rsidRDefault="004B111F" w:rsidP="003C2C77">
      <w:pPr>
        <w:bidi/>
        <w:rPr>
          <w:rFonts w:cs="B Nazanin"/>
          <w:sz w:val="28"/>
          <w:szCs w:val="28"/>
          <w:lang w:bidi="fa-IR"/>
        </w:rPr>
      </w:pPr>
      <w:r w:rsidRPr="00321630">
        <w:rPr>
          <w:rFonts w:cs="B Nazanin" w:hint="cs"/>
          <w:sz w:val="28"/>
          <w:szCs w:val="28"/>
          <w:rtl/>
          <w:lang w:bidi="fa-IR"/>
        </w:rPr>
        <w:t>2</w:t>
      </w:r>
      <w:r w:rsidR="003C2C77">
        <w:rPr>
          <w:rFonts w:cs="B Nazanin" w:hint="cs"/>
          <w:sz w:val="28"/>
          <w:szCs w:val="28"/>
          <w:rtl/>
          <w:lang w:bidi="fa-IR"/>
        </w:rPr>
        <w:t>6</w:t>
      </w:r>
      <w:r w:rsidRPr="00321630">
        <w:rPr>
          <w:rFonts w:cs="B Nazanin" w:hint="cs"/>
          <w:sz w:val="28"/>
          <w:szCs w:val="28"/>
          <w:rtl/>
          <w:lang w:bidi="fa-IR"/>
        </w:rPr>
        <w:t xml:space="preserve">) اگر </w:t>
      </w:r>
      <w:r w:rsidRPr="008206D6">
        <w:rPr>
          <w:position w:val="-28"/>
        </w:rPr>
        <w:object w:dxaOrig="1060" w:dyaOrig="720">
          <v:shape id="_x0000_i1478" type="#_x0000_t75" style="width:54pt;height:36pt" o:ole="">
            <v:imagedata r:id="rId916" o:title=""/>
          </v:shape>
          <o:OLEObject Type="Embed" ProgID="Equation.DSMT4" ShapeID="_x0000_i1478" DrawAspect="Content" ObjectID="_1673311230" r:id="rId917"/>
        </w:object>
      </w:r>
      <w:r w:rsidRPr="00321630">
        <w:rPr>
          <w:rFonts w:cs="B Nazanin" w:hint="cs"/>
          <w:sz w:val="28"/>
          <w:szCs w:val="28"/>
          <w:rtl/>
        </w:rPr>
        <w:t xml:space="preserve"> و انتهای کمان روبه‌رو به زاوی</w:t>
      </w:r>
      <w:r>
        <w:rPr>
          <w:rFonts w:cs="B Nazanin" w:hint="cs"/>
          <w:sz w:val="28"/>
          <w:szCs w:val="28"/>
          <w:rtl/>
        </w:rPr>
        <w:t>ۀ</w:t>
      </w:r>
      <w:r w:rsidRPr="00321630">
        <w:rPr>
          <w:rFonts w:cs="B Nazanin" w:hint="cs"/>
          <w:sz w:val="28"/>
          <w:szCs w:val="28"/>
          <w:rtl/>
        </w:rPr>
        <w:t xml:space="preserve"> </w:t>
      </w:r>
      <w:r w:rsidRPr="008206D6">
        <w:rPr>
          <w:position w:val="-6"/>
        </w:rPr>
        <w:object w:dxaOrig="260" w:dyaOrig="240">
          <v:shape id="_x0000_i1479" type="#_x0000_t75" style="width:12.8pt;height:12pt" o:ole="">
            <v:imagedata r:id="rId918" o:title=""/>
          </v:shape>
          <o:OLEObject Type="Embed" ProgID="Equation.DSMT4" ShapeID="_x0000_i1479" DrawAspect="Content" ObjectID="_1673311231" r:id="rId919"/>
        </w:object>
      </w:r>
      <w:r w:rsidRPr="00321630">
        <w:rPr>
          <w:rFonts w:cs="B Nazanin" w:hint="cs"/>
          <w:sz w:val="28"/>
          <w:szCs w:val="28"/>
          <w:rtl/>
        </w:rPr>
        <w:t xml:space="preserve"> در ناحیه‌ی دوم باشد نسبت‌های مثلثاتی زاویه‌ی </w:t>
      </w:r>
      <w:r w:rsidRPr="008206D6">
        <w:rPr>
          <w:position w:val="-6"/>
        </w:rPr>
        <w:object w:dxaOrig="260" w:dyaOrig="240">
          <v:shape id="_x0000_i1480" type="#_x0000_t75" style="width:12.8pt;height:12pt" o:ole="">
            <v:imagedata r:id="rId920" o:title=""/>
          </v:shape>
          <o:OLEObject Type="Embed" ProgID="Equation.DSMT4" ShapeID="_x0000_i1480" DrawAspect="Content" ObjectID="_1673311232" r:id="rId921"/>
        </w:object>
      </w:r>
      <w:r w:rsidRPr="00321630">
        <w:rPr>
          <w:rFonts w:cs="B Nazanin" w:hint="cs"/>
          <w:sz w:val="28"/>
          <w:szCs w:val="28"/>
          <w:rtl/>
        </w:rPr>
        <w:t xml:space="preserve"> را محاسبه کنید.</w:t>
      </w:r>
    </w:p>
    <w:p w:rsidR="004B111F" w:rsidRPr="00C00F71" w:rsidRDefault="004B111F" w:rsidP="003C2C77">
      <w:pPr>
        <w:tabs>
          <w:tab w:val="left" w:pos="2543"/>
          <w:tab w:val="left" w:pos="5603"/>
        </w:tabs>
        <w:bidi/>
        <w:rPr>
          <w:rFonts w:cs="B Nazanin"/>
          <w:sz w:val="28"/>
          <w:szCs w:val="28"/>
        </w:rPr>
      </w:pPr>
      <w:r w:rsidRPr="00C00F71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2</w:t>
      </w:r>
      <w:r w:rsidR="003C2C77">
        <w:rPr>
          <w:rFonts w:cs="B Nazanin" w:hint="cs"/>
          <w:sz w:val="28"/>
          <w:szCs w:val="28"/>
          <w:rtl/>
        </w:rPr>
        <w:t>7</w:t>
      </w:r>
      <w:r>
        <w:rPr>
          <w:rFonts w:cs="B Nazanin" w:hint="cs"/>
          <w:sz w:val="28"/>
          <w:szCs w:val="28"/>
          <w:rtl/>
        </w:rPr>
        <w:t>)</w:t>
      </w:r>
      <w:r w:rsidRPr="00C00F71">
        <w:rPr>
          <w:rFonts w:cs="B Nazanin"/>
          <w:sz w:val="28"/>
          <w:szCs w:val="28"/>
          <w:rtl/>
        </w:rPr>
        <w:t xml:space="preserve"> </w:t>
      </w:r>
      <w:r w:rsidRPr="00C00F71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انتهای کمان روبه‌رو به زاویه‌ی </w:t>
      </w:r>
      <w:r w:rsidRPr="00C00F71">
        <w:rPr>
          <w:rFonts w:cs="B Nazanin" w:hint="cs"/>
          <w:sz w:val="28"/>
          <w:szCs w:val="28"/>
          <w:lang w:bidi="fa-IR"/>
        </w:rPr>
        <w:t xml:space="preserve"> </w:t>
      </w:r>
      <w:r w:rsidRPr="008206D6">
        <w:rPr>
          <w:position w:val="-4"/>
        </w:rPr>
        <w:object w:dxaOrig="220" w:dyaOrig="220">
          <v:shape id="_x0000_i1481" type="#_x0000_t75" style="width:10.4pt;height:10.4pt" o:ole="">
            <v:imagedata r:id="rId922" o:title=""/>
          </v:shape>
          <o:OLEObject Type="Embed" ProgID="Equation.DSMT4" ShapeID="_x0000_i1481" DrawAspect="Content" ObjectID="_1673311233" r:id="rId923"/>
        </w:object>
      </w:r>
      <w:r w:rsidRPr="00C00F71">
        <w:rPr>
          <w:rFonts w:cs="B Nazanin" w:hint="cs"/>
          <w:sz w:val="28"/>
          <w:szCs w:val="28"/>
          <w:rtl/>
        </w:rPr>
        <w:t xml:space="preserve">در کدام ناحیه باید قرار بگیرد تا تساوی </w:t>
      </w:r>
      <w:r w:rsidRPr="00C00F71">
        <w:rPr>
          <w:rFonts w:cs="B Nazanin" w:hint="cs"/>
          <w:sz w:val="28"/>
          <w:szCs w:val="28"/>
          <w:rtl/>
          <w:lang w:bidi="fa-IR"/>
        </w:rPr>
        <w:t xml:space="preserve">زیر </w:t>
      </w:r>
      <w:r w:rsidRPr="00C00F71">
        <w:rPr>
          <w:rFonts w:cs="B Nazanin" w:hint="cs"/>
          <w:sz w:val="28"/>
          <w:szCs w:val="28"/>
          <w:rtl/>
        </w:rPr>
        <w:t>برقرار باشد؟</w:t>
      </w:r>
    </w:p>
    <w:p w:rsidR="00D9419E" w:rsidRDefault="004B111F" w:rsidP="004B111F">
      <w:pPr>
        <w:pStyle w:val="Signature"/>
        <w:bidi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C00F71">
        <w:rPr>
          <w:rFonts w:cs="B Nazanin"/>
          <w:sz w:val="28"/>
          <w:szCs w:val="28"/>
          <w:rtl/>
        </w:rPr>
        <w:lastRenderedPageBreak/>
        <w:t xml:space="preserve">                                                                            </w:t>
      </w:r>
      <w:r w:rsidRPr="008206D6">
        <w:rPr>
          <w:position w:val="-28"/>
        </w:rPr>
        <w:object w:dxaOrig="4360" w:dyaOrig="720">
          <v:shape id="_x0000_i1482" type="#_x0000_t75" style="width:218.4pt;height:36pt" o:ole="">
            <v:imagedata r:id="rId924" o:title=""/>
          </v:shape>
          <o:OLEObject Type="Embed" ProgID="Equation.DSMT4" ShapeID="_x0000_i1482" DrawAspect="Content" ObjectID="_1673311234" r:id="rId925"/>
        </w:object>
      </w:r>
    </w:p>
    <w:p w:rsidR="004B111F" w:rsidRPr="00424630" w:rsidRDefault="004B111F" w:rsidP="003C2C77">
      <w:pPr>
        <w:bidi/>
        <w:rPr>
          <w:rFonts w:cs="B Nazanin"/>
          <w:sz w:val="28"/>
          <w:szCs w:val="28"/>
        </w:rPr>
      </w:pPr>
      <w:r w:rsidRPr="00424630">
        <w:rPr>
          <w:rFonts w:cs="B Nazanin" w:hint="cs"/>
          <w:sz w:val="28"/>
          <w:szCs w:val="28"/>
          <w:rtl/>
        </w:rPr>
        <w:t>2</w:t>
      </w:r>
      <w:r w:rsidR="003C2C77">
        <w:rPr>
          <w:rFonts w:cs="B Nazanin" w:hint="cs"/>
          <w:sz w:val="28"/>
          <w:szCs w:val="28"/>
          <w:rtl/>
        </w:rPr>
        <w:t>8</w:t>
      </w:r>
      <w:r w:rsidRPr="00424630">
        <w:rPr>
          <w:rFonts w:cs="B Nazanin" w:hint="cs"/>
          <w:sz w:val="28"/>
          <w:szCs w:val="28"/>
          <w:rtl/>
        </w:rPr>
        <w:t>) کدام‌یک از نامساوی‌های زیر درست و کدام‌یک نادرست است؟</w:t>
      </w:r>
    </w:p>
    <w:p w:rsidR="004B111F" w:rsidRPr="00424630" w:rsidRDefault="004B111F" w:rsidP="004B111F">
      <w:pPr>
        <w:bidi/>
        <w:rPr>
          <w:rFonts w:cs="B Nazanin"/>
          <w:position w:val="-6"/>
          <w:sz w:val="28"/>
          <w:szCs w:val="28"/>
          <w:rtl/>
        </w:rPr>
      </w:pPr>
      <w:r w:rsidRPr="00424630">
        <w:rPr>
          <w:rFonts w:cs="B Nazanin" w:hint="cs"/>
          <w:sz w:val="28"/>
          <w:szCs w:val="28"/>
          <w:rtl/>
        </w:rPr>
        <w:t xml:space="preserve">1)  </w:t>
      </w:r>
      <w:r w:rsidRPr="00424630">
        <w:rPr>
          <w:rFonts w:cs="B Nazanin" w:hint="cs"/>
          <w:sz w:val="28"/>
          <w:szCs w:val="28"/>
        </w:rPr>
        <w:t xml:space="preserve"> </w:t>
      </w:r>
      <w:r w:rsidRPr="008206D6">
        <w:rPr>
          <w:position w:val="-6"/>
        </w:rPr>
        <w:object w:dxaOrig="1680" w:dyaOrig="360">
          <v:shape id="_x0000_i1483" type="#_x0000_t75" style="width:84pt;height:17.2pt" o:ole="">
            <v:imagedata r:id="rId926" o:title=""/>
          </v:shape>
          <o:OLEObject Type="Embed" ProgID="Equation.DSMT4" ShapeID="_x0000_i1483" DrawAspect="Content" ObjectID="_1673311235" r:id="rId927"/>
        </w:object>
      </w:r>
      <w:r w:rsidRPr="00424630">
        <w:rPr>
          <w:rFonts w:cs="B Nazanin" w:hint="cs"/>
          <w:sz w:val="28"/>
          <w:szCs w:val="28"/>
          <w:rtl/>
        </w:rPr>
        <w:t xml:space="preserve">                 2)</w:t>
      </w:r>
      <w:r w:rsidRPr="00424630">
        <w:rPr>
          <w:rFonts w:cs="B Nazanin" w:hint="cs"/>
          <w:sz w:val="28"/>
          <w:szCs w:val="28"/>
        </w:rPr>
        <w:t xml:space="preserve"> </w:t>
      </w:r>
      <w:r w:rsidRPr="008206D6">
        <w:rPr>
          <w:position w:val="-6"/>
        </w:rPr>
        <w:object w:dxaOrig="1700" w:dyaOrig="360">
          <v:shape id="_x0000_i1484" type="#_x0000_t75" style="width:84.8pt;height:17.2pt" o:ole="">
            <v:imagedata r:id="rId928" o:title=""/>
          </v:shape>
          <o:OLEObject Type="Embed" ProgID="Equation.DSMT4" ShapeID="_x0000_i1484" DrawAspect="Content" ObjectID="_1673311236" r:id="rId929"/>
        </w:object>
      </w:r>
    </w:p>
    <w:p w:rsidR="00321630" w:rsidRPr="004B111F" w:rsidRDefault="004B111F" w:rsidP="004B111F">
      <w:pPr>
        <w:bidi/>
        <w:rPr>
          <w:rFonts w:cs="B Nazanin"/>
          <w:position w:val="-6"/>
          <w:sz w:val="28"/>
          <w:szCs w:val="28"/>
          <w:rtl/>
        </w:rPr>
      </w:pPr>
      <w:r w:rsidRPr="00424630">
        <w:rPr>
          <w:rFonts w:cs="B Nazanin" w:hint="cs"/>
          <w:sz w:val="28"/>
          <w:szCs w:val="28"/>
          <w:rtl/>
        </w:rPr>
        <w:t>3)</w:t>
      </w:r>
      <w:r w:rsidRPr="00424630">
        <w:rPr>
          <w:rFonts w:cs="B Nazanin" w:hint="cs"/>
          <w:sz w:val="28"/>
          <w:szCs w:val="28"/>
        </w:rPr>
        <w:t xml:space="preserve"> </w:t>
      </w:r>
      <w:r w:rsidRPr="008206D6">
        <w:rPr>
          <w:position w:val="-6"/>
        </w:rPr>
        <w:object w:dxaOrig="1860" w:dyaOrig="360">
          <v:shape id="_x0000_i1485" type="#_x0000_t75" style="width:93.2pt;height:17.2pt" o:ole="">
            <v:imagedata r:id="rId930" o:title=""/>
          </v:shape>
          <o:OLEObject Type="Embed" ProgID="Equation.DSMT4" ShapeID="_x0000_i1485" DrawAspect="Content" ObjectID="_1673311237" r:id="rId931"/>
        </w:object>
      </w:r>
      <w:r w:rsidRPr="00424630">
        <w:rPr>
          <w:rFonts w:cs="B Nazanin" w:hint="cs"/>
          <w:sz w:val="28"/>
          <w:szCs w:val="28"/>
          <w:rtl/>
        </w:rPr>
        <w:t xml:space="preserve">                4)</w:t>
      </w:r>
      <w:r w:rsidRPr="00424630">
        <w:rPr>
          <w:rFonts w:cs="B Nazanin" w:hint="cs"/>
          <w:sz w:val="28"/>
          <w:szCs w:val="28"/>
        </w:rPr>
        <w:t xml:space="preserve"> </w:t>
      </w:r>
      <w:r w:rsidRPr="008206D6">
        <w:rPr>
          <w:position w:val="-6"/>
        </w:rPr>
        <w:object w:dxaOrig="1719" w:dyaOrig="360">
          <v:shape id="_x0000_i1486" type="#_x0000_t75" style="width:86.4pt;height:17.2pt" o:ole="">
            <v:imagedata r:id="rId932" o:title=""/>
          </v:shape>
          <o:OLEObject Type="Embed" ProgID="Equation.DSMT4" ShapeID="_x0000_i1486" DrawAspect="Content" ObjectID="_1673311238" r:id="rId933"/>
        </w:object>
      </w:r>
    </w:p>
    <w:p w:rsidR="00321630" w:rsidRDefault="003C2C77" w:rsidP="004B111F">
      <w:pPr>
        <w:pStyle w:val="Signature"/>
        <w:bidi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29</w:t>
      </w:r>
      <w:r w:rsidR="004B111F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B111F" w:rsidRPr="00424630">
        <w:rPr>
          <w:rFonts w:cs="B Nazanin" w:hint="cs"/>
          <w:sz w:val="28"/>
          <w:szCs w:val="28"/>
          <w:rtl/>
          <w:lang w:bidi="fa-IR"/>
        </w:rPr>
        <w:t>زاویه‌ی</w:t>
      </w:r>
      <w:r w:rsidR="004B111F" w:rsidRPr="008206D6">
        <w:rPr>
          <w:position w:val="-6"/>
        </w:rPr>
        <w:object w:dxaOrig="260" w:dyaOrig="240">
          <v:shape id="_x0000_i1487" type="#_x0000_t75" style="width:12.8pt;height:12pt" o:ole="">
            <v:imagedata r:id="rId934" o:title=""/>
          </v:shape>
          <o:OLEObject Type="Embed" ProgID="Equation.DSMT4" ShapeID="_x0000_i1487" DrawAspect="Content" ObjectID="_1673311239" r:id="rId935"/>
        </w:object>
      </w:r>
      <w:r w:rsidR="004B111F" w:rsidRPr="00424630">
        <w:rPr>
          <w:rFonts w:cs="B Nazanin" w:hint="cs"/>
          <w:position w:val="-6"/>
          <w:sz w:val="28"/>
          <w:szCs w:val="28"/>
          <w:rtl/>
        </w:rPr>
        <w:t>،</w:t>
      </w:r>
      <w:r w:rsidR="004B111F" w:rsidRPr="00424630">
        <w:rPr>
          <w:rFonts w:cs="B Nazanin" w:hint="cs"/>
          <w:sz w:val="28"/>
          <w:szCs w:val="28"/>
          <w:rtl/>
        </w:rPr>
        <w:t xml:space="preserve"> 47 برابرمکمل زاویه‌ی </w:t>
      </w:r>
      <w:r w:rsidR="004B111F" w:rsidRPr="008206D6">
        <w:rPr>
          <w:position w:val="-10"/>
        </w:rPr>
        <w:object w:dxaOrig="220" w:dyaOrig="340">
          <v:shape id="_x0000_i1488" type="#_x0000_t75" style="width:10.4pt;height:17.2pt" o:ole="">
            <v:imagedata r:id="rId936" o:title=""/>
          </v:shape>
          <o:OLEObject Type="Embed" ProgID="Equation.DSMT4" ShapeID="_x0000_i1488" DrawAspect="Content" ObjectID="_1673311240" r:id="rId937"/>
        </w:object>
      </w:r>
      <w:r w:rsidR="004B111F">
        <w:rPr>
          <w:rFonts w:cs="B Nazanin" w:hint="cs"/>
          <w:sz w:val="28"/>
          <w:szCs w:val="28"/>
          <w:rtl/>
        </w:rPr>
        <w:t xml:space="preserve"> بوده </w:t>
      </w:r>
      <w:r w:rsidR="004B111F" w:rsidRPr="00424630">
        <w:rPr>
          <w:rFonts w:cs="B Nazanin" w:hint="cs"/>
          <w:sz w:val="28"/>
          <w:szCs w:val="28"/>
          <w:rtl/>
        </w:rPr>
        <w:t>و مجموع آن‌</w:t>
      </w:r>
      <w:r w:rsidR="004B111F">
        <w:rPr>
          <w:rFonts w:cs="B Nazanin" w:hint="cs"/>
          <w:sz w:val="28"/>
          <w:szCs w:val="28"/>
          <w:rtl/>
        </w:rPr>
        <w:t>ها 7080 می‌باشد. آن دو زاویه را</w:t>
      </w:r>
      <w:r w:rsidR="004B111F" w:rsidRPr="00424630">
        <w:rPr>
          <w:rFonts w:cs="B Nazanin" w:hint="cs"/>
          <w:sz w:val="28"/>
          <w:szCs w:val="28"/>
          <w:rtl/>
        </w:rPr>
        <w:t xml:space="preserve"> در مختصات دکارتی</w:t>
      </w:r>
      <w:r w:rsidR="004B111F">
        <w:rPr>
          <w:rFonts w:cs="B Nazanin" w:hint="cs"/>
          <w:sz w:val="28"/>
          <w:szCs w:val="28"/>
          <w:rtl/>
        </w:rPr>
        <w:t xml:space="preserve"> رسم کنید.</w:t>
      </w:r>
    </w:p>
    <w:p w:rsidR="00321630" w:rsidRDefault="00730B74" w:rsidP="00321630">
      <w:pPr>
        <w:pStyle w:val="Signature"/>
        <w:bidi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424630">
        <w:rPr>
          <w:rFonts w:cs="B Nazanin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333B986" wp14:editId="32612E62">
                <wp:simplePos x="0" y="0"/>
                <wp:positionH relativeFrom="column">
                  <wp:posOffset>1984152</wp:posOffset>
                </wp:positionH>
                <wp:positionV relativeFrom="paragraph">
                  <wp:posOffset>30967</wp:posOffset>
                </wp:positionV>
                <wp:extent cx="0" cy="923925"/>
                <wp:effectExtent l="56515" t="15240" r="57785" b="22860"/>
                <wp:wrapNone/>
                <wp:docPr id="205" name="Straight Arrow Connector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3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DD0BC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5" o:spid="_x0000_s1026" type="#_x0000_t32" style="position:absolute;margin-left:156.25pt;margin-top:2.45pt;width:0;height:72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">
                <v:stroke startarrow="block" endarrow="block"/>
              </v:shape>
            </w:pict>
          </mc:Fallback>
        </mc:AlternateContent>
      </w:r>
    </w:p>
    <w:p w:rsidR="00321630" w:rsidRDefault="00730B74" w:rsidP="004B111F">
      <w:pPr>
        <w:pStyle w:val="Signature"/>
        <w:bidi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424630">
        <w:rPr>
          <w:rFonts w:cs="B Nazanin" w:hint="cs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53D443C" wp14:editId="2A6F9B73">
                <wp:simplePos x="0" y="0"/>
                <wp:positionH relativeFrom="column">
                  <wp:posOffset>1430020</wp:posOffset>
                </wp:positionH>
                <wp:positionV relativeFrom="paragraph">
                  <wp:posOffset>178435</wp:posOffset>
                </wp:positionV>
                <wp:extent cx="1057275" cy="19050"/>
                <wp:effectExtent l="20320" t="57150" r="17780" b="57150"/>
                <wp:wrapNone/>
                <wp:docPr id="204" name="Straight Arrow Connector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2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37FBF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4" o:spid="_x0000_s1026" type="#_x0000_t32" style="position:absolute;margin-left:112.6pt;margin-top:14.05pt;width:83.25pt;height:1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">
                <v:stroke startarrow="block" endarrow="block"/>
              </v:shape>
            </w:pict>
          </mc:Fallback>
        </mc:AlternateContent>
      </w:r>
    </w:p>
    <w:p w:rsidR="004B111F" w:rsidRDefault="004B111F" w:rsidP="004B111F">
      <w:pPr>
        <w:bidi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4B111F" w:rsidRDefault="004B111F" w:rsidP="00EE245E">
      <w:pPr>
        <w:bidi/>
        <w:rPr>
          <w:rFonts w:cs="B Nazanin"/>
          <w:sz w:val="28"/>
          <w:szCs w:val="28"/>
          <w:rtl/>
        </w:rPr>
      </w:pPr>
      <w:r>
        <w:rPr>
          <w:rFonts w:ascii="Times New Roman" w:hAnsi="Times New Roman" w:cs="B Nazanin" w:hint="cs"/>
          <w:sz w:val="28"/>
          <w:szCs w:val="28"/>
          <w:rtl/>
          <w:lang w:bidi="fa-IR"/>
        </w:rPr>
        <w:t>3</w:t>
      </w:r>
      <w:r w:rsidR="003C2C77">
        <w:rPr>
          <w:rFonts w:ascii="Times New Roman" w:hAnsi="Times New Roman" w:cs="B Nazanin" w:hint="cs"/>
          <w:sz w:val="28"/>
          <w:szCs w:val="28"/>
          <w:rtl/>
          <w:lang w:bidi="fa-IR"/>
        </w:rPr>
        <w:t>0</w:t>
      </w:r>
      <w:r>
        <w:rPr>
          <w:rFonts w:ascii="Times New Roman" w:hAnsi="Times New Roman" w:cs="B Nazanin" w:hint="cs"/>
          <w:sz w:val="28"/>
          <w:szCs w:val="28"/>
          <w:rtl/>
          <w:lang w:bidi="fa-IR"/>
        </w:rPr>
        <w:t>)</w:t>
      </w:r>
      <w:r w:rsidRPr="004B111F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با فرض</w:t>
      </w:r>
      <w:r w:rsidRPr="00B80256">
        <w:rPr>
          <w:rFonts w:cs="B Nazanin" w:hint="cs"/>
          <w:sz w:val="28"/>
          <w:szCs w:val="28"/>
          <w:rtl/>
        </w:rPr>
        <w:t>(</w:t>
      </w:r>
      <w:r w:rsidRPr="00B80256">
        <w:t xml:space="preserve"> </w:t>
      </w:r>
      <w:r w:rsidRPr="00C0492A">
        <w:rPr>
          <w:position w:val="-28"/>
        </w:rPr>
        <w:object w:dxaOrig="1880" w:dyaOrig="720">
          <v:shape id="_x0000_i1489" type="#_x0000_t75" style="width:94.4pt;height:36pt" o:ole="">
            <v:imagedata r:id="rId938" o:title=""/>
          </v:shape>
          <o:OLEObject Type="Embed" ProgID="Equation.DSMT4" ShapeID="_x0000_i1489" DrawAspect="Content" ObjectID="_1673311241" r:id="rId939"/>
        </w:object>
      </w:r>
      <w:r w:rsidRPr="00B80256">
        <w:rPr>
          <w:rFonts w:cs="B Nazanin" w:hint="cs"/>
          <w:sz w:val="28"/>
          <w:szCs w:val="28"/>
          <w:rtl/>
        </w:rPr>
        <w:t>)</w:t>
      </w:r>
      <w:r w:rsidRPr="004B111F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EE245E">
        <w:rPr>
          <w:rFonts w:asciiTheme="majorBidi" w:hAnsiTheme="majorBidi" w:cs="B Nazanin" w:hint="cs"/>
          <w:sz w:val="28"/>
          <w:szCs w:val="28"/>
          <w:rtl/>
          <w:lang w:bidi="fa-IR"/>
        </w:rPr>
        <w:t>حدود</w:t>
      </w:r>
      <w:r w:rsidRPr="00B80256">
        <w:rPr>
          <w:position w:val="-4"/>
        </w:rPr>
        <w:object w:dxaOrig="300" w:dyaOrig="220">
          <v:shape id="_x0000_i1490" type="#_x0000_t75" style="width:15.2pt;height:10.4pt" o:ole="">
            <v:imagedata r:id="rId940" o:title=""/>
          </v:shape>
          <o:OLEObject Type="Embed" ProgID="Equation.DSMT4" ShapeID="_x0000_i1490" DrawAspect="Content" ObjectID="_1673311242" r:id="rId941"/>
        </w:object>
      </w:r>
      <w:r w:rsidRPr="00B80256">
        <w:rPr>
          <w:rFonts w:cs="B Nazanin" w:hint="cs"/>
          <w:sz w:val="28"/>
          <w:szCs w:val="28"/>
          <w:rtl/>
        </w:rPr>
        <w:t xml:space="preserve">را چنان تعیین کنیدکه اگر </w:t>
      </w:r>
      <w:r w:rsidRPr="00C0492A">
        <w:rPr>
          <w:position w:val="-28"/>
        </w:rPr>
        <w:object w:dxaOrig="1340" w:dyaOrig="720">
          <v:shape id="_x0000_i1491" type="#_x0000_t75" style="width:68.4pt;height:36pt" o:ole="">
            <v:imagedata r:id="rId942" o:title=""/>
          </v:shape>
          <o:OLEObject Type="Embed" ProgID="Equation.DSMT4" ShapeID="_x0000_i1491" DrawAspect="Content" ObjectID="_1673311243" r:id="rId943"/>
        </w:object>
      </w:r>
      <w:r w:rsidRPr="00B80256">
        <w:rPr>
          <w:rFonts w:cs="B Nazanin"/>
          <w:sz w:val="28"/>
          <w:szCs w:val="28"/>
          <w:rtl/>
        </w:rPr>
        <w:t>،</w:t>
      </w:r>
      <w:r>
        <w:rPr>
          <w:rFonts w:cs="B Nazanin" w:hint="cs"/>
          <w:sz w:val="28"/>
          <w:szCs w:val="28"/>
          <w:rtl/>
        </w:rPr>
        <w:t xml:space="preserve"> </w:t>
      </w:r>
      <w:r w:rsidRPr="00B80256">
        <w:rPr>
          <w:rFonts w:cs="B Nazanin" w:hint="cs"/>
          <w:sz w:val="28"/>
          <w:szCs w:val="28"/>
          <w:rtl/>
        </w:rPr>
        <w:t>تساوی</w:t>
      </w:r>
      <w:r w:rsidR="00EE245E" w:rsidRPr="00C0492A">
        <w:rPr>
          <w:position w:val="-6"/>
        </w:rPr>
        <w:object w:dxaOrig="1620" w:dyaOrig="260">
          <v:shape id="_x0000_i1492" type="#_x0000_t75" style="width:81.2pt;height:12.8pt" o:ole="">
            <v:imagedata r:id="rId944" o:title=""/>
          </v:shape>
          <o:OLEObject Type="Embed" ProgID="Equation.DSMT4" ShapeID="_x0000_i1492" DrawAspect="Content" ObjectID="_1673311244" r:id="rId945"/>
        </w:object>
      </w:r>
      <w:r>
        <w:rPr>
          <w:rFonts w:cs="B Nazanin"/>
          <w:sz w:val="28"/>
          <w:szCs w:val="28"/>
        </w:rPr>
        <w:t xml:space="preserve"> </w:t>
      </w:r>
      <w:r w:rsidR="00EE245E">
        <w:rPr>
          <w:rFonts w:cs="B Nazanin" w:hint="cs"/>
          <w:sz w:val="28"/>
          <w:szCs w:val="28"/>
          <w:rtl/>
        </w:rPr>
        <w:t xml:space="preserve">   </w:t>
      </w:r>
      <w:r w:rsidRPr="00B80256">
        <w:rPr>
          <w:rFonts w:cs="B Nazanin" w:hint="cs"/>
          <w:sz w:val="28"/>
          <w:szCs w:val="28"/>
          <w:rtl/>
        </w:rPr>
        <w:t>برقرار باشد.</w:t>
      </w:r>
    </w:p>
    <w:p w:rsidR="004B111F" w:rsidRDefault="004B111F" w:rsidP="004B111F">
      <w:pPr>
        <w:bidi/>
        <w:rPr>
          <w:rFonts w:cs="B Nazanin"/>
          <w:sz w:val="28"/>
          <w:szCs w:val="28"/>
          <w:rtl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E428A6" w:rsidRPr="00AB15D9" w:rsidTr="00BD716E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E428A6" w:rsidRPr="00AB15D9" w:rsidRDefault="00B44F01" w:rsidP="0007632A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829289132"/>
                <w:placeholder>
                  <w:docPart w:val="AD3370EA45564E88B77D66819A826C88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E428A6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</w:tbl>
    <w:p w:rsidR="00E428A6" w:rsidRPr="00AB15D9" w:rsidRDefault="00E428A6" w:rsidP="00E428A6">
      <w:pPr>
        <w:framePr w:hSpace="180" w:wrap="around" w:vAnchor="text" w:hAnchor="page" w:x="1148" w:y="700"/>
        <w:jc w:val="right"/>
        <w:rPr>
          <w:rFonts w:cs="B Nazanin"/>
          <w:b/>
          <w:bCs/>
          <w:sz w:val="28"/>
          <w:szCs w:val="28"/>
          <w:rtl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E428A6" w:rsidRPr="00AB15D9" w:rsidTr="00BD716E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E428A6" w:rsidRPr="00AB15D9" w:rsidRDefault="00B44F01" w:rsidP="0007632A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733307285"/>
                <w:placeholder>
                  <w:docPart w:val="607BC70ADA1242B292D168BF9EF90275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4B111F" w:rsidRDefault="004B111F" w:rsidP="004B111F">
      <w:pPr>
        <w:bidi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4B111F" w:rsidRDefault="004B111F" w:rsidP="00E428A6">
      <w:pPr>
        <w:bidi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464CDD">
        <w:rPr>
          <w:rFonts w:cs="B Nazanin" w:hint="cs"/>
          <w:sz w:val="28"/>
          <w:szCs w:val="28"/>
          <w:rtl/>
        </w:rPr>
        <w:t>3</w:t>
      </w:r>
      <w:r w:rsidR="003C2C77">
        <w:rPr>
          <w:rFonts w:cs="B Nazanin" w:hint="cs"/>
          <w:sz w:val="28"/>
          <w:szCs w:val="28"/>
          <w:rtl/>
        </w:rPr>
        <w:t>1</w:t>
      </w:r>
      <w:r>
        <w:rPr>
          <w:rFonts w:cs="B Nazanin" w:hint="cs"/>
          <w:b/>
          <w:bCs/>
          <w:sz w:val="28"/>
          <w:szCs w:val="28"/>
          <w:rtl/>
        </w:rPr>
        <w:t xml:space="preserve">) </w:t>
      </w:r>
      <w:r w:rsidRPr="002B3C05">
        <w:rPr>
          <w:rFonts w:cs="B Nazanin" w:hint="cs"/>
          <w:sz w:val="28"/>
          <w:szCs w:val="28"/>
          <w:rtl/>
        </w:rPr>
        <w:t>نقط</w:t>
      </w:r>
      <w:r>
        <w:rPr>
          <w:rFonts w:cs="B Nazanin" w:hint="cs"/>
          <w:sz w:val="28"/>
          <w:szCs w:val="28"/>
          <w:rtl/>
        </w:rPr>
        <w:t>ۀ</w:t>
      </w:r>
      <w:r w:rsidRPr="002B3C05">
        <w:rPr>
          <w:rFonts w:cs="B Nazanin" w:hint="cs"/>
          <w:sz w:val="28"/>
          <w:szCs w:val="28"/>
          <w:rtl/>
        </w:rPr>
        <w:t xml:space="preserve"> </w:t>
      </w:r>
      <w:r w:rsidRPr="008206D6">
        <w:rPr>
          <w:position w:val="-28"/>
        </w:rPr>
        <w:object w:dxaOrig="1260" w:dyaOrig="780">
          <v:shape id="_x0000_i1493" type="#_x0000_t75" style="width:63.2pt;height:39.2pt" o:ole="">
            <v:imagedata r:id="rId946" o:title=""/>
          </v:shape>
          <o:OLEObject Type="Embed" ProgID="Equation.DSMT4" ShapeID="_x0000_i1493" DrawAspect="Content" ObjectID="_1673311245" r:id="rId947"/>
        </w:object>
      </w:r>
      <w:r w:rsidRPr="002B3C05">
        <w:rPr>
          <w:rFonts w:cs="B Nazanin" w:hint="cs"/>
          <w:sz w:val="28"/>
          <w:szCs w:val="28"/>
          <w:rtl/>
        </w:rPr>
        <w:t xml:space="preserve"> در دستگاه مختصات دکارتی مفروض است. اگر </w:t>
      </w:r>
      <w:r w:rsidRPr="008206D6">
        <w:rPr>
          <w:position w:val="-6"/>
        </w:rPr>
        <w:object w:dxaOrig="220" w:dyaOrig="300">
          <v:shape id="_x0000_i1494" type="#_x0000_t75" style="width:10.4pt;height:15.2pt" o:ole="">
            <v:imagedata r:id="rId948" o:title=""/>
          </v:shape>
          <o:OLEObject Type="Embed" ProgID="Equation.DSMT4" ShapeID="_x0000_i1494" DrawAspect="Content" ObjectID="_1673311246" r:id="rId949"/>
        </w:object>
      </w:r>
      <w:r w:rsidRPr="002B3C05">
        <w:rPr>
          <w:rFonts w:cs="B Nazanin" w:hint="cs"/>
          <w:sz w:val="28"/>
          <w:szCs w:val="28"/>
          <w:rtl/>
        </w:rPr>
        <w:t xml:space="preserve"> زاوی</w:t>
      </w:r>
      <w:r w:rsidR="00E428A6">
        <w:rPr>
          <w:rFonts w:cs="B Nazanin" w:hint="cs"/>
          <w:sz w:val="28"/>
          <w:szCs w:val="28"/>
          <w:rtl/>
        </w:rPr>
        <w:t>ۀ</w:t>
      </w:r>
      <w:r w:rsidRPr="002B3C05">
        <w:rPr>
          <w:rFonts w:cs="B Nazanin" w:hint="cs"/>
          <w:sz w:val="28"/>
          <w:szCs w:val="28"/>
          <w:rtl/>
        </w:rPr>
        <w:t xml:space="preserve"> بین </w:t>
      </w:r>
      <w:r w:rsidRPr="008206D6">
        <w:rPr>
          <w:position w:val="-6"/>
        </w:rPr>
        <w:object w:dxaOrig="440" w:dyaOrig="300">
          <v:shape id="_x0000_i1495" type="#_x0000_t75" style="width:22.4pt;height:15.2pt" o:ole="">
            <v:imagedata r:id="rId950" o:title=""/>
          </v:shape>
          <o:OLEObject Type="Embed" ProgID="Equation.DSMT4" ShapeID="_x0000_i1495" DrawAspect="Content" ObjectID="_1673311247" r:id="rId951"/>
        </w:object>
      </w:r>
      <w:r w:rsidRPr="002B3C05">
        <w:rPr>
          <w:rFonts w:cs="B Nazanin" w:hint="cs"/>
          <w:sz w:val="28"/>
          <w:szCs w:val="28"/>
          <w:rtl/>
        </w:rPr>
        <w:t xml:space="preserve"> و جهت مثبت محور </w:t>
      </w:r>
      <w:r w:rsidRPr="008206D6">
        <w:rPr>
          <w:position w:val="-4"/>
        </w:rPr>
        <w:object w:dxaOrig="220" w:dyaOrig="220">
          <v:shape id="_x0000_i1496" type="#_x0000_t75" style="width:10.4pt;height:10.4pt" o:ole="">
            <v:imagedata r:id="rId952" o:title=""/>
          </v:shape>
          <o:OLEObject Type="Embed" ProgID="Equation.DSMT4" ShapeID="_x0000_i1496" DrawAspect="Content" ObjectID="_1673311248" r:id="rId953"/>
        </w:object>
      </w:r>
      <w:r w:rsidRPr="002B3C05">
        <w:rPr>
          <w:rFonts w:cs="B Nazanin" w:hint="cs"/>
          <w:sz w:val="28"/>
          <w:szCs w:val="28"/>
          <w:rtl/>
        </w:rPr>
        <w:t>ها، و در ناحیه سوم باشد، مقدار نسبت‌های</w:t>
      </w:r>
      <w:r w:rsidRPr="008206D6">
        <w:rPr>
          <w:position w:val="-10"/>
        </w:rPr>
        <w:object w:dxaOrig="1200" w:dyaOrig="340">
          <v:shape id="_x0000_i1497" type="#_x0000_t75" style="width:60pt;height:17.2pt" o:ole="">
            <v:imagedata r:id="rId954" o:title=""/>
          </v:shape>
          <o:OLEObject Type="Embed" ProgID="Equation.DSMT4" ShapeID="_x0000_i1497" DrawAspect="Content" ObjectID="_1673311249" r:id="rId955"/>
        </w:object>
      </w:r>
      <w:r w:rsidRPr="002B3C05">
        <w:rPr>
          <w:rFonts w:cs="B Nazanin" w:hint="cs"/>
          <w:sz w:val="28"/>
          <w:szCs w:val="28"/>
          <w:rtl/>
        </w:rPr>
        <w:t xml:space="preserve"> را مشخص کنید.</w:t>
      </w:r>
    </w:p>
    <w:p w:rsidR="00BE46E2" w:rsidRPr="00AB15D9" w:rsidRDefault="00BE46E2" w:rsidP="00BE46E2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32)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در مثلث </w:t>
      </w:r>
      <w:r w:rsidRPr="00C0492A">
        <w:rPr>
          <w:position w:val="-6"/>
        </w:rPr>
        <w:object w:dxaOrig="639" w:dyaOrig="300">
          <v:shape id="_x0000_i1498" type="#_x0000_t75" style="width:31.6pt;height:15.2pt" o:ole="">
            <v:imagedata r:id="rId956" o:title=""/>
          </v:shape>
          <o:OLEObject Type="Embed" ProgID="Equation.DSMT4" ShapeID="_x0000_i1498" DrawAspect="Content" ObjectID="_1673311250" r:id="rId957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>،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C0492A">
        <w:rPr>
          <w:position w:val="-8"/>
        </w:rPr>
        <w:object w:dxaOrig="1540" w:dyaOrig="400">
          <v:shape id="_x0000_i1499" type="#_x0000_t75" style="width:75.6pt;height:19.6pt" o:ole="">
            <v:imagedata r:id="rId958" o:title=""/>
          </v:shape>
          <o:OLEObject Type="Embed" ProgID="Equation.DSMT4" ShapeID="_x0000_i1499" DrawAspect="Content" ObjectID="_1673311251" r:id="rId959"/>
        </w:objec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>می باشد.</w:t>
      </w:r>
      <w:r w:rsidR="00E428A6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اگر </w:t>
      </w:r>
      <w:r w:rsidRPr="00C0492A">
        <w:rPr>
          <w:position w:val="-6"/>
        </w:rPr>
        <w:object w:dxaOrig="859" w:dyaOrig="380">
          <v:shape id="_x0000_i1500" type="#_x0000_t75" style="width:42.8pt;height:18pt" o:ole="">
            <v:imagedata r:id="rId960" o:title=""/>
          </v:shape>
          <o:OLEObject Type="Embed" ProgID="Equation.DSMT4" ShapeID="_x0000_i1500" DrawAspect="Content" ObjectID="_1673311252" r:id="rId961"/>
        </w:objec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>،</w:t>
      </w:r>
      <w:r w:rsidR="00E428A6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مقدار </w:t>
      </w:r>
      <w:r w:rsidRPr="00C0492A">
        <w:rPr>
          <w:position w:val="-6"/>
        </w:rPr>
        <w:object w:dxaOrig="620" w:dyaOrig="300">
          <v:shape id="_x0000_i1501" type="#_x0000_t75" style="width:31.6pt;height:15.2pt" o:ole="">
            <v:imagedata r:id="rId962" o:title=""/>
          </v:shape>
          <o:OLEObject Type="Embed" ProgID="Equation.DSMT4" ShapeID="_x0000_i1501" DrawAspect="Content" ObjectID="_1673311253" r:id="rId963"/>
        </w:object>
      </w:r>
      <w:r>
        <w:rPr>
          <w:rFonts w:hint="cs"/>
          <w:rtl/>
        </w:rPr>
        <w:t xml:space="preserve"> 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>کدام است؟</w:t>
      </w:r>
    </w:p>
    <w:p w:rsidR="00464CDD" w:rsidRDefault="00BE46E2" w:rsidP="00BE46E2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</w:t>
      </w:r>
      <w:r w:rsidRPr="00AB15D9">
        <w:rPr>
          <w:rFonts w:cs="B Nazanin" w:hint="cs"/>
          <w:sz w:val="28"/>
          <w:szCs w:val="28"/>
          <w:rtl/>
          <w:lang w:bidi="fa-IR"/>
        </w:rPr>
        <w:t>)</w:t>
      </w:r>
      <w:r w:rsidRPr="00464CDD">
        <w:t xml:space="preserve"> </w:t>
      </w:r>
      <w:r w:rsidRPr="00C0492A">
        <w:rPr>
          <w:position w:val="-28"/>
        </w:rPr>
        <w:object w:dxaOrig="220" w:dyaOrig="720">
          <v:shape id="_x0000_i1502" type="#_x0000_t75" style="width:10.4pt;height:36pt" o:ole="">
            <v:imagedata r:id="rId964" o:title=""/>
          </v:shape>
          <o:OLEObject Type="Embed" ProgID="Equation.DSMT4" ShapeID="_x0000_i1502" DrawAspect="Content" ObjectID="_1673311254" r:id="rId965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2)</w:t>
      </w:r>
      <w:r w:rsidRPr="00AB15D9">
        <w:rPr>
          <w:rFonts w:cs="B Nazanin"/>
          <w:sz w:val="28"/>
          <w:szCs w:val="28"/>
          <w:lang w:bidi="fa-IR"/>
        </w:rPr>
        <w:t xml:space="preserve">   </w:t>
      </w:r>
      <w:r w:rsidRPr="00C0492A">
        <w:rPr>
          <w:position w:val="-28"/>
        </w:rPr>
        <w:object w:dxaOrig="240" w:dyaOrig="720">
          <v:shape id="_x0000_i1503" type="#_x0000_t75" style="width:12pt;height:36pt" o:ole="">
            <v:imagedata r:id="rId966" o:title=""/>
          </v:shape>
          <o:OLEObject Type="Embed" ProgID="Equation.DSMT4" ShapeID="_x0000_i1503" DrawAspect="Content" ObjectID="_1673311255" r:id="rId967"/>
        </w:object>
      </w:r>
      <w:r w:rsidRPr="00AB15D9">
        <w:rPr>
          <w:rFonts w:cs="B Nazanin"/>
          <w:sz w:val="28"/>
          <w:szCs w:val="28"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3)</w:t>
      </w:r>
      <w:r w:rsidRPr="00464CDD">
        <w:t xml:space="preserve"> </w:t>
      </w:r>
      <w:r w:rsidRPr="00C0492A">
        <w:rPr>
          <w:position w:val="-28"/>
        </w:rPr>
        <w:object w:dxaOrig="240" w:dyaOrig="720">
          <v:shape id="_x0000_i1504" type="#_x0000_t75" style="width:12pt;height:36pt" o:ole="">
            <v:imagedata r:id="rId968" o:title=""/>
          </v:shape>
          <o:OLEObject Type="Embed" ProgID="Equation.DSMT4" ShapeID="_x0000_i1504" DrawAspect="Content" ObjectID="_1673311256" r:id="rId969"/>
        </w:object>
      </w:r>
      <w:r w:rsidRPr="00AB15D9">
        <w:rPr>
          <w:rFonts w:cs="B Nazanin"/>
          <w:sz w:val="28"/>
          <w:szCs w:val="28"/>
          <w:lang w:bidi="fa-IR"/>
        </w:rPr>
        <w:t xml:space="preserve">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4)</w:t>
      </w:r>
      <w:r w:rsidRPr="00C0492A">
        <w:rPr>
          <w:position w:val="-28"/>
        </w:rPr>
        <w:object w:dxaOrig="240" w:dyaOrig="720">
          <v:shape id="_x0000_i1505" type="#_x0000_t75" style="width:12pt;height:36pt" o:ole="">
            <v:imagedata r:id="rId970" o:title=""/>
          </v:shape>
          <o:OLEObject Type="Embed" ProgID="Equation.DSMT4" ShapeID="_x0000_i1505" DrawAspect="Content" ObjectID="_1673311257" r:id="rId971"/>
        </w:object>
      </w:r>
    </w:p>
    <w:p w:rsidR="008806B5" w:rsidRPr="00AB15D9" w:rsidRDefault="00464CDD" w:rsidP="00464CDD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33) </w:t>
      </w:r>
      <w:r w:rsidR="008806B5" w:rsidRPr="00AB15D9">
        <w:rPr>
          <w:rFonts w:cs="B Nazanin" w:hint="cs"/>
          <w:sz w:val="28"/>
          <w:szCs w:val="28"/>
          <w:rtl/>
          <w:lang w:bidi="fa-IR"/>
        </w:rPr>
        <w:t>اگر</w:t>
      </w:r>
      <w:r w:rsidRPr="00C0492A">
        <w:rPr>
          <w:position w:val="-6"/>
        </w:rPr>
        <w:object w:dxaOrig="1520" w:dyaOrig="300">
          <v:shape id="_x0000_i1506" type="#_x0000_t75" style="width:75.6pt;height:15.2pt" o:ole="">
            <v:imagedata r:id="rId972" o:title=""/>
          </v:shape>
          <o:OLEObject Type="Embed" ProgID="Equation.DSMT4" ShapeID="_x0000_i1506" DrawAspect="Content" ObjectID="_1673311258" r:id="rId973"/>
        </w:object>
      </w:r>
      <w:r w:rsidR="008806B5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>،</w:t>
      </w:r>
      <w:r w:rsidRPr="00C0492A">
        <w:rPr>
          <w:position w:val="-28"/>
        </w:rPr>
        <w:object w:dxaOrig="1500" w:dyaOrig="720">
          <v:shape id="_x0000_i1507" type="#_x0000_t75" style="width:74.4pt;height:36pt" o:ole="">
            <v:imagedata r:id="rId974" o:title=""/>
          </v:shape>
          <o:OLEObject Type="Embed" ProgID="Equation.DSMT4" ShapeID="_x0000_i1507" DrawAspect="Content" ObjectID="_1673311259" r:id="rId975"/>
        </w:object>
      </w:r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باشد،</w:t>
      </w:r>
      <w:r w:rsidR="00E428A6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مقدار </w:t>
      </w:r>
      <w:r w:rsidRPr="00C0492A">
        <w:rPr>
          <w:position w:val="-4"/>
        </w:rPr>
        <w:object w:dxaOrig="300" w:dyaOrig="220">
          <v:shape id="_x0000_i1508" type="#_x0000_t75" style="width:15.2pt;height:10.4pt" o:ole="">
            <v:imagedata r:id="rId976" o:title=""/>
          </v:shape>
          <o:OLEObject Type="Embed" ProgID="Equation.DSMT4" ShapeID="_x0000_i1508" DrawAspect="Content" ObjectID="_1673311260" r:id="rId977"/>
        </w:object>
      </w:r>
      <w:r w:rsidR="008806B5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کدام است؟</w:t>
      </w:r>
    </w:p>
    <w:p w:rsidR="008806B5" w:rsidRPr="00AB15D9" w:rsidRDefault="008806B5" w:rsidP="008806B5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>1)2            2)3                3)3-              4)2-</w:t>
      </w:r>
    </w:p>
    <w:p w:rsidR="006067F0" w:rsidRPr="00E428A6" w:rsidRDefault="00BE46E2" w:rsidP="00E428A6">
      <w:pPr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34) </w:t>
      </w:r>
      <w:r w:rsidR="006067F0" w:rsidRPr="00AB15D9">
        <w:rPr>
          <w:rFonts w:cs="B Nazanin" w:hint="cs"/>
          <w:sz w:val="28"/>
          <w:szCs w:val="28"/>
          <w:rtl/>
          <w:lang w:bidi="fa-IR"/>
        </w:rPr>
        <w:t xml:space="preserve">حاصل عبارت </w:t>
      </w:r>
      <w:r w:rsidR="00E428A6" w:rsidRPr="00C0492A">
        <w:rPr>
          <w:position w:val="-28"/>
        </w:rPr>
        <w:object w:dxaOrig="2640" w:dyaOrig="720">
          <v:shape id="_x0000_i1509" type="#_x0000_t75" style="width:132pt;height:36pt" o:ole="">
            <v:imagedata r:id="rId978" o:title=""/>
          </v:shape>
          <o:OLEObject Type="Embed" ProgID="Equation.DSMT4" ShapeID="_x0000_i1509" DrawAspect="Content" ObjectID="_1673311261" r:id="rId979"/>
        </w:object>
      </w:r>
      <w:r w:rsidR="006067F0" w:rsidRPr="00AB15D9">
        <w:rPr>
          <w:rFonts w:cs="B Nazanin" w:hint="cs"/>
          <w:sz w:val="28"/>
          <w:szCs w:val="28"/>
          <w:rtl/>
          <w:lang w:bidi="fa-IR"/>
        </w:rPr>
        <w:t>کدام است؟</w:t>
      </w:r>
      <w:r w:rsidR="00E428A6">
        <w:rPr>
          <w:rFonts w:cs="B Nazanin" w:hint="cs"/>
          <w:sz w:val="28"/>
          <w:szCs w:val="28"/>
          <w:rtl/>
          <w:lang w:bidi="fa-IR"/>
        </w:rPr>
        <w:t xml:space="preserve">   </w:t>
      </w:r>
    </w:p>
    <w:p w:rsidR="006067F0" w:rsidRDefault="006067F0" w:rsidP="00BE46E2">
      <w:pPr>
        <w:pStyle w:val="Signature"/>
        <w:bidi/>
        <w:rPr>
          <w:rtl/>
        </w:rPr>
      </w:pPr>
      <w:r w:rsidRPr="00AB15D9">
        <w:rPr>
          <w:rFonts w:cs="B Nazanin" w:hint="cs"/>
          <w:sz w:val="28"/>
          <w:szCs w:val="28"/>
          <w:rtl/>
          <w:lang w:bidi="fa-IR"/>
        </w:rPr>
        <w:t>1)</w:t>
      </w:r>
      <w:r w:rsidR="00BE46E2" w:rsidRPr="00BE46E2">
        <w:t xml:space="preserve"> </w:t>
      </w:r>
      <w:r w:rsidR="00BE46E2" w:rsidRPr="00C0492A">
        <w:rPr>
          <w:position w:val="-6"/>
        </w:rPr>
        <w:object w:dxaOrig="580" w:dyaOrig="300">
          <v:shape id="_x0000_i1510" type="#_x0000_t75" style="width:29.2pt;height:15.2pt" o:ole="">
            <v:imagedata r:id="rId980" o:title=""/>
          </v:shape>
          <o:OLEObject Type="Embed" ProgID="Equation.DSMT4" ShapeID="_x0000_i1510" DrawAspect="Content" ObjectID="_1673311262" r:id="rId981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2)</w:t>
      </w:r>
      <w:r w:rsidR="00BE46E2" w:rsidRPr="00BE46E2">
        <w:t xml:space="preserve"> </w:t>
      </w:r>
      <w:r w:rsidR="00BE46E2" w:rsidRPr="00C0492A">
        <w:rPr>
          <w:position w:val="-6"/>
        </w:rPr>
        <w:object w:dxaOrig="620" w:dyaOrig="300">
          <v:shape id="_x0000_i1511" type="#_x0000_t75" style="width:31.6pt;height:15.2pt" o:ole="">
            <v:imagedata r:id="rId982" o:title=""/>
          </v:shape>
          <o:OLEObject Type="Embed" ProgID="Equation.DSMT4" ShapeID="_x0000_i1511" DrawAspect="Content" ObjectID="_1673311263" r:id="rId983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3)</w:t>
      </w:r>
      <w:r w:rsidR="00BE46E2" w:rsidRPr="00BE46E2">
        <w:t xml:space="preserve"> </w:t>
      </w:r>
      <w:r w:rsidR="00BE46E2" w:rsidRPr="00C0492A">
        <w:rPr>
          <w:position w:val="-6"/>
        </w:rPr>
        <w:object w:dxaOrig="600" w:dyaOrig="300">
          <v:shape id="_x0000_i1512" type="#_x0000_t75" style="width:30pt;height:15.2pt" o:ole="">
            <v:imagedata r:id="rId984" o:title=""/>
          </v:shape>
          <o:OLEObject Type="Embed" ProgID="Equation.DSMT4" ShapeID="_x0000_i1512" DrawAspect="Content" ObjectID="_1673311264" r:id="rId985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4)</w:t>
      </w:r>
      <w:r w:rsidR="00BE46E2" w:rsidRPr="00BE46E2">
        <w:t xml:space="preserve"> </w:t>
      </w:r>
      <w:r w:rsidR="00BE46E2" w:rsidRPr="00C0492A">
        <w:rPr>
          <w:position w:val="-6"/>
        </w:rPr>
        <w:object w:dxaOrig="580" w:dyaOrig="300">
          <v:shape id="_x0000_i1513" type="#_x0000_t75" style="width:29.2pt;height:15.2pt" o:ole="">
            <v:imagedata r:id="rId986" o:title=""/>
          </v:shape>
          <o:OLEObject Type="Embed" ProgID="Equation.DSMT4" ShapeID="_x0000_i1513" DrawAspect="Content" ObjectID="_1673311265" r:id="rId987"/>
        </w:object>
      </w:r>
    </w:p>
    <w:p w:rsidR="00E428A6" w:rsidRPr="00AB15D9" w:rsidRDefault="00E428A6" w:rsidP="00E428A6">
      <w:pPr>
        <w:bidi/>
        <w:rPr>
          <w:rFonts w:eastAsiaTheme="minorEastAsia" w:cs="B Nazanin"/>
          <w:sz w:val="28"/>
          <w:szCs w:val="28"/>
          <w:rtl/>
          <w:lang w:bidi="fa-IR"/>
        </w:rPr>
      </w:pPr>
      <w:r w:rsidRPr="00E428A6">
        <w:rPr>
          <w:rFonts w:cs="B Nazanin" w:hint="cs"/>
          <w:sz w:val="28"/>
          <w:szCs w:val="28"/>
          <w:rtl/>
        </w:rPr>
        <w:t>35</w:t>
      </w:r>
      <w:r>
        <w:rPr>
          <w:rFonts w:hint="cs"/>
          <w:rtl/>
        </w:rPr>
        <w:t>)</w:t>
      </w:r>
      <w:r w:rsidRPr="00E428A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>حاصل عبارت</w:t>
      </w:r>
      <w:r w:rsidRPr="00034CE2">
        <w:t xml:space="preserve"> </w:t>
      </w:r>
      <w:r w:rsidRPr="00C0492A">
        <w:rPr>
          <w:position w:val="-32"/>
        </w:rPr>
        <w:object w:dxaOrig="2840" w:dyaOrig="760">
          <v:shape id="_x0000_i1514" type="#_x0000_t75" style="width:141.2pt;height:38.4pt" o:ole="">
            <v:imagedata r:id="rId988" o:title=""/>
          </v:shape>
          <o:OLEObject Type="Embed" ProgID="Equation.DSMT4" ShapeID="_x0000_i1514" DrawAspect="Content" ObjectID="_1673311266" r:id="rId989"/>
        </w:objec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کدام است؟</w:t>
      </w:r>
    </w:p>
    <w:p w:rsidR="00E428A6" w:rsidRDefault="00E428A6" w:rsidP="00E428A6">
      <w:pPr>
        <w:pStyle w:val="Signature"/>
        <w:bidi/>
        <w:rPr>
          <w:rtl/>
        </w:rPr>
      </w:pPr>
      <w:r w:rsidRPr="00AB15D9">
        <w:rPr>
          <w:rFonts w:cs="B Nazanin" w:hint="cs"/>
          <w:sz w:val="28"/>
          <w:szCs w:val="28"/>
          <w:rtl/>
          <w:lang w:bidi="fa-IR"/>
        </w:rPr>
        <w:t>1)صفر     2)1            3)</w:t>
      </w:r>
      <w:r w:rsidRPr="00034CE2">
        <w:t xml:space="preserve"> </w:t>
      </w:r>
      <w:r w:rsidRPr="00C0492A">
        <w:rPr>
          <w:position w:val="-6"/>
        </w:rPr>
        <w:object w:dxaOrig="580" w:dyaOrig="300">
          <v:shape id="_x0000_i1515" type="#_x0000_t75" style="width:29.2pt;height:15.2pt" o:ole="">
            <v:imagedata r:id="rId990" o:title=""/>
          </v:shape>
          <o:OLEObject Type="Embed" ProgID="Equation.DSMT4" ShapeID="_x0000_i1515" DrawAspect="Content" ObjectID="_1673311267" r:id="rId991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4)</w:t>
      </w:r>
      <w:r w:rsidRPr="00034CE2">
        <w:t xml:space="preserve"> </w:t>
      </w:r>
      <w:r w:rsidRPr="00C0492A">
        <w:rPr>
          <w:position w:val="-6"/>
        </w:rPr>
        <w:object w:dxaOrig="620" w:dyaOrig="300">
          <v:shape id="_x0000_i1516" type="#_x0000_t75" style="width:31.6pt;height:15.2pt" o:ole="">
            <v:imagedata r:id="rId992" o:title=""/>
          </v:shape>
          <o:OLEObject Type="Embed" ProgID="Equation.DSMT4" ShapeID="_x0000_i1516" DrawAspect="Content" ObjectID="_1673311268" r:id="rId993"/>
        </w:object>
      </w:r>
    </w:p>
    <w:p w:rsidR="00E428A6" w:rsidRPr="00E428A6" w:rsidRDefault="00E428A6" w:rsidP="00E428A6">
      <w:pPr>
        <w:bidi/>
        <w:rPr>
          <w:rFonts w:eastAsiaTheme="minorEastAsia" w:cs="B Nazanin"/>
          <w:sz w:val="28"/>
          <w:szCs w:val="28"/>
          <w:rtl/>
          <w:lang w:bidi="fa-IR"/>
        </w:rPr>
      </w:pPr>
      <w:r w:rsidRPr="00E428A6">
        <w:rPr>
          <w:rFonts w:cs="B Nazanin" w:hint="cs"/>
          <w:sz w:val="28"/>
          <w:szCs w:val="28"/>
          <w:rtl/>
        </w:rPr>
        <w:t>36)</w:t>
      </w:r>
      <w:r w:rsidRPr="00E428A6">
        <w:rPr>
          <w:rFonts w:cs="B Nazanin" w:hint="cs"/>
          <w:sz w:val="28"/>
          <w:szCs w:val="28"/>
          <w:rtl/>
          <w:lang w:bidi="fa-IR"/>
        </w:rPr>
        <w:t xml:space="preserve"> اگر </w:t>
      </w:r>
      <w:r w:rsidRPr="00E428A6">
        <w:rPr>
          <w:rFonts w:cs="B Nazanin"/>
          <w:position w:val="-28"/>
          <w:sz w:val="28"/>
          <w:szCs w:val="28"/>
        </w:rPr>
        <w:object w:dxaOrig="1040" w:dyaOrig="720">
          <v:shape id="_x0000_i1517" type="#_x0000_t75" style="width:52.4pt;height:36pt" o:ole="">
            <v:imagedata r:id="rId994" o:title=""/>
          </v:shape>
          <o:OLEObject Type="Embed" ProgID="Equation.DSMT4" ShapeID="_x0000_i1517" DrawAspect="Content" ObjectID="_1673311269" r:id="rId995"/>
        </w:objec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و انتهای کمان </w:t>
      </w:r>
      <w:r w:rsidRPr="00E428A6">
        <w:rPr>
          <w:rFonts w:cs="B Nazanin"/>
          <w:position w:val="-6"/>
          <w:sz w:val="28"/>
          <w:szCs w:val="28"/>
        </w:rPr>
        <w:object w:dxaOrig="220" w:dyaOrig="300">
          <v:shape id="_x0000_i1518" type="#_x0000_t75" style="width:10.4pt;height:15.2pt" o:ole="">
            <v:imagedata r:id="rId996" o:title=""/>
          </v:shape>
          <o:OLEObject Type="Embed" ProgID="Equation.DSMT4" ShapeID="_x0000_i1518" DrawAspect="Content" ObjectID="_1673311270" r:id="rId997"/>
        </w:object>
      </w:r>
      <w:r w:rsidRPr="00E428A6">
        <w:rPr>
          <w:rFonts w:eastAsiaTheme="minorEastAsia" w:cs="B Nazanin" w:hint="cs"/>
          <w:sz w:val="28"/>
          <w:szCs w:val="28"/>
          <w:rtl/>
          <w:lang w:bidi="fa-IR"/>
        </w:rPr>
        <w:t xml:space="preserve"> در ربع سوم دایر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ۀ </w:t>
      </w:r>
      <w:r w:rsidRPr="00E428A6">
        <w:rPr>
          <w:rFonts w:eastAsiaTheme="minorEastAsia" w:cs="B Nazanin" w:hint="cs"/>
          <w:sz w:val="28"/>
          <w:szCs w:val="28"/>
          <w:rtl/>
          <w:lang w:bidi="fa-IR"/>
        </w:rPr>
        <w:t>مثلثاتی باشد،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E428A6">
        <w:rPr>
          <w:rFonts w:eastAsiaTheme="minorEastAsia" w:cs="B Nazanin" w:hint="cs"/>
          <w:sz w:val="28"/>
          <w:szCs w:val="28"/>
          <w:rtl/>
          <w:lang w:bidi="fa-IR"/>
        </w:rPr>
        <w:t>حاصل عبارت زیر کدام است؟</w:t>
      </w:r>
    </w:p>
    <w:p w:rsidR="00E428A6" w:rsidRPr="00936625" w:rsidRDefault="00E428A6" w:rsidP="00936625">
      <w:pPr>
        <w:rPr>
          <w:rFonts w:eastAsiaTheme="minorEastAsia" w:cs="B Nazanin"/>
          <w:sz w:val="28"/>
          <w:szCs w:val="28"/>
          <w:lang w:val="en-GB" w:bidi="fa-IR"/>
        </w:rPr>
      </w:pPr>
      <w:r w:rsidRPr="00E428A6">
        <w:rPr>
          <w:rFonts w:cs="B Nazanin"/>
          <w:position w:val="-28"/>
          <w:sz w:val="28"/>
          <w:szCs w:val="28"/>
        </w:rPr>
        <w:object w:dxaOrig="2680" w:dyaOrig="720">
          <v:shape id="_x0000_i1519" type="#_x0000_t75" style="width:133.6pt;height:36pt" o:ole="">
            <v:imagedata r:id="rId998" o:title=""/>
          </v:shape>
          <o:OLEObject Type="Embed" ProgID="Equation.DSMT4" ShapeID="_x0000_i1519" DrawAspect="Content" ObjectID="_1673311271" r:id="rId999"/>
        </w:object>
      </w:r>
    </w:p>
    <w:p w:rsidR="00E428A6" w:rsidRPr="00E428A6" w:rsidRDefault="00E428A6" w:rsidP="00E428A6">
      <w:pPr>
        <w:pStyle w:val="Signature"/>
        <w:bidi/>
        <w:rPr>
          <w:rFonts w:cs="B Nazanin"/>
          <w:sz w:val="28"/>
          <w:szCs w:val="28"/>
          <w:rtl/>
        </w:rPr>
      </w:pPr>
      <w:r w:rsidRPr="00E428A6">
        <w:rPr>
          <w:rFonts w:cs="B Nazanin" w:hint="cs"/>
          <w:sz w:val="28"/>
          <w:szCs w:val="28"/>
          <w:rtl/>
          <w:lang w:bidi="fa-IR"/>
        </w:rPr>
        <w:t>1)</w:t>
      </w:r>
      <w:r w:rsidRPr="00E428A6">
        <w:rPr>
          <w:rFonts w:cs="B Nazanin"/>
          <w:sz w:val="28"/>
          <w:szCs w:val="28"/>
        </w:rPr>
        <w:t xml:space="preserve"> </w:t>
      </w:r>
      <w:r w:rsidRPr="00E428A6">
        <w:rPr>
          <w:rFonts w:cs="B Nazanin"/>
          <w:position w:val="-28"/>
          <w:sz w:val="28"/>
          <w:szCs w:val="28"/>
        </w:rPr>
        <w:object w:dxaOrig="260" w:dyaOrig="720">
          <v:shape id="_x0000_i1520" type="#_x0000_t75" style="width:12.8pt;height:36pt" o:ole="">
            <v:imagedata r:id="rId1000" o:title=""/>
          </v:shape>
          <o:OLEObject Type="Embed" ProgID="Equation.DSMT4" ShapeID="_x0000_i1520" DrawAspect="Content" ObjectID="_1673311272" r:id="rId1001"/>
        </w:object>
      </w:r>
      <w:r w:rsidRPr="00E428A6">
        <w:rPr>
          <w:rFonts w:cs="B Nazanin" w:hint="cs"/>
          <w:sz w:val="28"/>
          <w:szCs w:val="28"/>
          <w:rtl/>
          <w:lang w:bidi="fa-IR"/>
        </w:rPr>
        <w:t xml:space="preserve">          2) </w:t>
      </w:r>
      <w:r w:rsidRPr="00E428A6">
        <w:rPr>
          <w:rFonts w:cs="B Nazanin"/>
          <w:position w:val="-28"/>
          <w:sz w:val="28"/>
          <w:szCs w:val="28"/>
        </w:rPr>
        <w:object w:dxaOrig="400" w:dyaOrig="720">
          <v:shape id="_x0000_i1521" type="#_x0000_t75" style="width:19.6pt;height:36pt" o:ole="">
            <v:imagedata r:id="rId1002" o:title=""/>
          </v:shape>
          <o:OLEObject Type="Embed" ProgID="Equation.DSMT4" ShapeID="_x0000_i1521" DrawAspect="Content" ObjectID="_1673311273" r:id="rId1003"/>
        </w:object>
      </w:r>
      <w:r w:rsidRPr="00E428A6">
        <w:rPr>
          <w:rFonts w:cs="B Nazanin" w:hint="cs"/>
          <w:sz w:val="28"/>
          <w:szCs w:val="28"/>
          <w:rtl/>
          <w:lang w:bidi="fa-IR"/>
        </w:rPr>
        <w:t xml:space="preserve">            3)</w:t>
      </w:r>
      <w:r w:rsidRPr="00E428A6">
        <w:rPr>
          <w:rFonts w:cs="B Nazanin"/>
          <w:sz w:val="28"/>
          <w:szCs w:val="28"/>
        </w:rPr>
        <w:t xml:space="preserve"> </w:t>
      </w:r>
      <w:r w:rsidRPr="00E428A6">
        <w:rPr>
          <w:rFonts w:cs="B Nazanin"/>
          <w:position w:val="-28"/>
          <w:sz w:val="28"/>
          <w:szCs w:val="28"/>
        </w:rPr>
        <w:object w:dxaOrig="260" w:dyaOrig="720">
          <v:shape id="_x0000_i1522" type="#_x0000_t75" style="width:12.8pt;height:36pt" o:ole="">
            <v:imagedata r:id="rId1004" o:title=""/>
          </v:shape>
          <o:OLEObject Type="Embed" ProgID="Equation.DSMT4" ShapeID="_x0000_i1522" DrawAspect="Content" ObjectID="_1673311274" r:id="rId1005"/>
        </w:object>
      </w:r>
      <w:r w:rsidRPr="00E428A6">
        <w:rPr>
          <w:rFonts w:cs="B Nazanin" w:hint="cs"/>
          <w:sz w:val="28"/>
          <w:szCs w:val="28"/>
          <w:rtl/>
          <w:lang w:bidi="fa-IR"/>
        </w:rPr>
        <w:t xml:space="preserve">                  4)</w:t>
      </w:r>
      <w:r w:rsidRPr="00E428A6">
        <w:rPr>
          <w:rFonts w:cs="B Nazanin"/>
          <w:sz w:val="28"/>
          <w:szCs w:val="28"/>
        </w:rPr>
        <w:t xml:space="preserve"> </w:t>
      </w:r>
      <w:r w:rsidRPr="00E428A6">
        <w:rPr>
          <w:rFonts w:cs="B Nazanin"/>
          <w:position w:val="-28"/>
          <w:sz w:val="28"/>
          <w:szCs w:val="28"/>
        </w:rPr>
        <w:object w:dxaOrig="400" w:dyaOrig="720">
          <v:shape id="_x0000_i1523" type="#_x0000_t75" style="width:19.6pt;height:36pt" o:ole="">
            <v:imagedata r:id="rId1006" o:title=""/>
          </v:shape>
          <o:OLEObject Type="Embed" ProgID="Equation.DSMT4" ShapeID="_x0000_i1523" DrawAspect="Content" ObjectID="_1673311275" r:id="rId1007"/>
        </w:objec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496A0D" w:rsidRPr="00AB15D9" w:rsidTr="00BD716E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496A0D" w:rsidRPr="00AB15D9" w:rsidRDefault="00B44F01" w:rsidP="00A46229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1678656528"/>
                <w:placeholder>
                  <w:docPart w:val="804D1CAB373C4022B2E0AA91BADA154C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496A0D" w:rsidRPr="00AB15D9" w:rsidTr="00BD716E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496A0D" w:rsidRPr="00AB15D9" w:rsidRDefault="00B44F01" w:rsidP="00A46229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435624997"/>
                <w:placeholder>
                  <w:docPart w:val="CB529F4B59E94B71ACC438ABCA3E24E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5B3D76" w:rsidRPr="00AB15D9" w:rsidRDefault="005B3D76" w:rsidP="00797704">
      <w:pPr>
        <w:pStyle w:val="Signature"/>
        <w:bidi/>
        <w:rPr>
          <w:rFonts w:cs="B Nazanin"/>
          <w:sz w:val="28"/>
          <w:szCs w:val="28"/>
          <w:rtl/>
          <w:lang w:bidi="fa-IR"/>
        </w:rPr>
      </w:pPr>
    </w:p>
    <w:p w:rsidR="005B3D76" w:rsidRPr="00AB15D9" w:rsidRDefault="00E428A6" w:rsidP="00E428A6">
      <w:pPr>
        <w:bidi/>
        <w:spacing w:after="100" w:afterAutospacing="1"/>
        <w:rPr>
          <w:rFonts w:asciiTheme="majorBidi" w:hAnsiTheme="majorBidi" w:cs="B Nazanin"/>
          <w:sz w:val="28"/>
          <w:szCs w:val="28"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>37</w:t>
      </w:r>
      <w:r w:rsidR="0027188F">
        <w:rPr>
          <w:rFonts w:asciiTheme="majorBidi" w:hAnsiTheme="majorBidi" w:cs="B Nazanin" w:hint="cs"/>
          <w:sz w:val="28"/>
          <w:szCs w:val="28"/>
          <w:rtl/>
          <w:lang w:bidi="fa-IR"/>
        </w:rPr>
        <w:t>)</w:t>
      </w:r>
      <w:r w:rsidR="0027188F" w:rsidRPr="0027188F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27188F" w:rsidRPr="00AB15D9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رابطه 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>روبه</w:t>
      </w:r>
      <w:r>
        <w:rPr>
          <w:rFonts w:asciiTheme="majorBidi" w:hAnsiTheme="majorBidi" w:cs="B Nazanin" w:hint="cs"/>
          <w:sz w:val="28"/>
          <w:szCs w:val="28"/>
          <w:rtl/>
          <w:cs/>
          <w:lang w:bidi="fa-IR"/>
        </w:rPr>
        <w:t>‎‌رو</w:t>
      </w:r>
      <w:r w:rsidR="0027188F" w:rsidRPr="00AB15D9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را اثبات کنید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.    </w:t>
      </w:r>
      <w:r w:rsidRPr="00C0492A">
        <w:rPr>
          <w:position w:val="-28"/>
        </w:rPr>
        <w:object w:dxaOrig="2880" w:dyaOrig="720">
          <v:shape id="_x0000_i1524" type="#_x0000_t75" style="width:2in;height:36pt" o:ole="">
            <v:imagedata r:id="rId1008" o:title=""/>
          </v:shape>
          <o:OLEObject Type="Embed" ProgID="Equation.DSMT4" ShapeID="_x0000_i1524" DrawAspect="Content" ObjectID="_1673311276" r:id="rId1009"/>
        </w:object>
      </w:r>
      <w:r w:rsidR="00034CE2">
        <w:rPr>
          <w:rFonts w:asciiTheme="majorBidi" w:hAnsiTheme="majorBidi" w:cs="B Nazanin"/>
          <w:sz w:val="28"/>
          <w:szCs w:val="28"/>
          <w:lang w:bidi="fa-IR"/>
        </w:rPr>
        <w:t xml:space="preserve"> </w:t>
      </w:r>
    </w:p>
    <w:p w:rsidR="005B3D76" w:rsidRPr="00E428A6" w:rsidRDefault="00E428A6" w:rsidP="00E428A6">
      <w:pPr>
        <w:bidi/>
        <w:spacing w:after="100" w:afterAutospacing="1"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>38</w:t>
      </w:r>
      <w:r w:rsidR="0027188F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) </w:t>
      </w:r>
      <w:r w:rsidR="005B3D76" w:rsidRPr="00AB15D9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حاصل عبارت 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>روبه‌</w:t>
      </w:r>
      <w:r w:rsidR="005B3D76" w:rsidRPr="00AB15D9">
        <w:rPr>
          <w:rFonts w:asciiTheme="majorBidi" w:hAnsiTheme="majorBidi" w:cs="B Nazanin" w:hint="cs"/>
          <w:sz w:val="28"/>
          <w:szCs w:val="28"/>
          <w:rtl/>
          <w:lang w:bidi="fa-IR"/>
        </w:rPr>
        <w:t>ر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>و</w:t>
      </w:r>
      <w:r w:rsidR="005B3D76" w:rsidRPr="00AB15D9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را بیابید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.      </w:t>
      </w:r>
      <w:r w:rsidRPr="00C0492A">
        <w:rPr>
          <w:position w:val="-6"/>
        </w:rPr>
        <w:object w:dxaOrig="3440" w:dyaOrig="360">
          <v:shape id="_x0000_i1525" type="#_x0000_t75" style="width:172pt;height:17.2pt" o:ole="">
            <v:imagedata r:id="rId1010" o:title=""/>
          </v:shape>
          <o:OLEObject Type="Embed" ProgID="Equation.DSMT4" ShapeID="_x0000_i1525" DrawAspect="Content" ObjectID="_1673311277" r:id="rId1011"/>
        </w:object>
      </w:r>
    </w:p>
    <w:p w:rsidR="00797704" w:rsidRPr="00E428A6" w:rsidRDefault="00797704" w:rsidP="00797704">
      <w:pPr>
        <w:spacing w:after="100" w:afterAutospacing="1"/>
        <w:jc w:val="right"/>
        <w:rPr>
          <w:rFonts w:asciiTheme="majorBidi" w:hAnsiTheme="majorBidi" w:cs="B Nazanin"/>
          <w:sz w:val="28"/>
          <w:szCs w:val="28"/>
          <w:rtl/>
        </w:rPr>
      </w:pPr>
      <w:r w:rsidRPr="00E428A6">
        <w:rPr>
          <w:rFonts w:asciiTheme="majorBidi" w:hAnsiTheme="majorBidi" w:cs="B Nazanin" w:hint="cs"/>
          <w:sz w:val="28"/>
          <w:szCs w:val="28"/>
          <w:rtl/>
        </w:rPr>
        <w:t>39) تا حد امکان</w:t>
      </w:r>
      <w:r w:rsidR="00E428A6">
        <w:rPr>
          <w:rFonts w:asciiTheme="majorBidi" w:hAnsiTheme="majorBidi" w:cs="B Nazanin" w:hint="cs"/>
          <w:sz w:val="28"/>
          <w:szCs w:val="28"/>
          <w:rtl/>
        </w:rPr>
        <w:t xml:space="preserve"> عبارت زیر را</w:t>
      </w:r>
      <w:r w:rsidRPr="00E428A6">
        <w:rPr>
          <w:rFonts w:asciiTheme="majorBidi" w:hAnsiTheme="majorBidi" w:cs="B Nazanin" w:hint="cs"/>
          <w:sz w:val="28"/>
          <w:szCs w:val="28"/>
          <w:rtl/>
        </w:rPr>
        <w:t xml:space="preserve"> ساده کنید.</w:t>
      </w:r>
    </w:p>
    <w:p w:rsidR="005B3D76" w:rsidRPr="00AB15D9" w:rsidRDefault="005B3D76" w:rsidP="00797704">
      <w:pPr>
        <w:pStyle w:val="Signature"/>
        <w:bidi/>
        <w:jc w:val="right"/>
        <w:rPr>
          <w:rFonts w:asciiTheme="majorBidi" w:hAnsiTheme="majorBidi" w:cs="B Nazanin"/>
          <w:sz w:val="28"/>
          <w:szCs w:val="28"/>
          <w:rtl/>
        </w:rPr>
      </w:pPr>
      <w:r w:rsidRPr="00AB15D9">
        <w:rPr>
          <w:rFonts w:asciiTheme="majorBidi" w:hAnsiTheme="majorBidi" w:cs="B Nazanin" w:hint="cs"/>
          <w:sz w:val="28"/>
          <w:szCs w:val="28"/>
          <w:rtl/>
        </w:rPr>
        <w:t xml:space="preserve">  </w:t>
      </w:r>
      <w:r w:rsidR="00797704" w:rsidRPr="00C0492A">
        <w:rPr>
          <w:position w:val="-28"/>
        </w:rPr>
        <w:object w:dxaOrig="3080" w:dyaOrig="720">
          <v:shape id="_x0000_i1526" type="#_x0000_t75" style="width:154.4pt;height:36pt" o:ole="">
            <v:imagedata r:id="rId1012" o:title=""/>
          </v:shape>
          <o:OLEObject Type="Embed" ProgID="Equation.DSMT4" ShapeID="_x0000_i1526" DrawAspect="Content" ObjectID="_1673311278" r:id="rId1013"/>
        </w:object>
      </w:r>
    </w:p>
    <w:p w:rsidR="005B3D76" w:rsidRPr="00AB15D9" w:rsidRDefault="005B3D76" w:rsidP="005B3D76">
      <w:pPr>
        <w:pStyle w:val="Signature"/>
        <w:bidi/>
        <w:rPr>
          <w:rFonts w:cs="B Nazanin"/>
          <w:sz w:val="28"/>
          <w:szCs w:val="28"/>
          <w:rtl/>
          <w:lang w:bidi="fa-IR"/>
        </w:rPr>
      </w:pPr>
    </w:p>
    <w:p w:rsidR="005B3D76" w:rsidRDefault="00797704" w:rsidP="00B9339D">
      <w:pPr>
        <w:pStyle w:val="Signature"/>
        <w:bidi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40) </w:t>
      </w:r>
      <w:r w:rsidR="005B3D76" w:rsidRPr="00AB15D9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اگر </w:t>
      </w:r>
      <w:r w:rsidR="005B3D76" w:rsidRPr="00AB15D9">
        <w:rPr>
          <w:rFonts w:asciiTheme="majorBidi" w:hAnsiTheme="majorBidi" w:cs="B Nazanin"/>
          <w:sz w:val="28"/>
          <w:szCs w:val="28"/>
          <w:lang w:bidi="fa-IR"/>
        </w:rPr>
        <w:t>A(2n+m , m-2 )</w:t>
      </w:r>
      <w:r w:rsidR="005B3D76" w:rsidRPr="00AB15D9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انتهای کمان روبه رو به زاویه </w:t>
      </w:r>
      <w:r w:rsidRPr="00C0492A">
        <w:rPr>
          <w:position w:val="-6"/>
        </w:rPr>
        <w:object w:dxaOrig="260" w:dyaOrig="240">
          <v:shape id="_x0000_i1527" type="#_x0000_t75" style="width:12.8pt;height:12pt" o:ole="">
            <v:imagedata r:id="rId1014" o:title=""/>
          </v:shape>
          <o:OLEObject Type="Embed" ProgID="Equation.DSMT4" ShapeID="_x0000_i1527" DrawAspect="Content" ObjectID="_1673311279" r:id="rId1015"/>
        </w:object>
      </w:r>
      <w:r w:rsidR="005B3D76" w:rsidRPr="00AB15D9">
        <w:rPr>
          <w:rFonts w:asciiTheme="majorBidi" w:hAnsiTheme="majorBidi" w:cs="B Nazanin" w:hint="cs"/>
          <w:sz w:val="28"/>
          <w:szCs w:val="28"/>
          <w:rtl/>
          <w:lang w:bidi="fa-IR"/>
        </w:rPr>
        <w:t>در ناحی</w:t>
      </w:r>
      <w:r w:rsidR="00B9339D">
        <w:rPr>
          <w:rFonts w:asciiTheme="majorBidi" w:hAnsiTheme="majorBidi" w:cs="B Nazanin" w:hint="cs"/>
          <w:sz w:val="28"/>
          <w:szCs w:val="28"/>
          <w:rtl/>
          <w:lang w:bidi="fa-IR"/>
        </w:rPr>
        <w:t>ۀ</w:t>
      </w:r>
      <w:r w:rsidR="005B3D76" w:rsidRPr="00AB15D9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سوم دایره مثلثاتی باشد و داشته باشیم :</w:t>
      </w:r>
      <w:r w:rsidR="005B3D76" w:rsidRPr="00AB15D9">
        <w:rPr>
          <w:rFonts w:asciiTheme="majorBidi" w:hAnsiTheme="majorBidi" w:cs="B Nazanin"/>
          <w:sz w:val="28"/>
          <w:szCs w:val="28"/>
          <w:lang w:bidi="fa-IR"/>
        </w:rPr>
        <w:t xml:space="preserve"> </w:t>
      </w:r>
      <w:r w:rsidRPr="00C0492A">
        <w:rPr>
          <w:position w:val="-28"/>
        </w:rPr>
        <w:object w:dxaOrig="1180" w:dyaOrig="720">
          <v:shape id="_x0000_i1528" type="#_x0000_t75" style="width:59.2pt;height:36pt" o:ole="">
            <v:imagedata r:id="rId1016" o:title=""/>
          </v:shape>
          <o:OLEObject Type="Embed" ProgID="Equation.DSMT4" ShapeID="_x0000_i1528" DrawAspect="Content" ObjectID="_1673311280" r:id="rId1017"/>
        </w:object>
      </w:r>
      <w:r w:rsidR="00B9339D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مقدار</w:t>
      </w:r>
      <w:r w:rsidRPr="00C0492A">
        <w:rPr>
          <w:position w:val="-4"/>
        </w:rPr>
        <w:object w:dxaOrig="220" w:dyaOrig="220">
          <v:shape id="_x0000_i1529" type="#_x0000_t75" style="width:10.4pt;height:10.4pt" o:ole="">
            <v:imagedata r:id="rId1018" o:title=""/>
          </v:shape>
          <o:OLEObject Type="Embed" ProgID="Equation.DSMT4" ShapeID="_x0000_i1529" DrawAspect="Content" ObjectID="_1673311281" r:id="rId1019"/>
        </w:object>
      </w:r>
      <w:r w:rsidR="005B3D76" w:rsidRPr="00AB15D9">
        <w:rPr>
          <w:rFonts w:asciiTheme="majorBidi" w:hAnsiTheme="majorBidi" w:cs="B Nazanin"/>
          <w:sz w:val="28"/>
          <w:szCs w:val="28"/>
          <w:lang w:bidi="fa-IR"/>
        </w:rPr>
        <w:t xml:space="preserve"> </w:t>
      </w:r>
      <w:r w:rsidR="005B3D76" w:rsidRPr="00AB15D9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را بدست آورید.</w:t>
      </w:r>
    </w:p>
    <w:p w:rsidR="00496A0D" w:rsidRPr="00AB15D9" w:rsidRDefault="00496A0D" w:rsidP="00496A0D">
      <w:pPr>
        <w:pStyle w:val="Signature"/>
        <w:bidi/>
        <w:rPr>
          <w:rFonts w:asciiTheme="majorBidi" w:hAnsiTheme="majorBidi" w:cs="B Nazanin"/>
          <w:sz w:val="28"/>
          <w:szCs w:val="28"/>
          <w:rtl/>
          <w:lang w:bidi="fa-IR"/>
        </w:rPr>
      </w:pPr>
    </w:p>
    <w:p w:rsidR="00797704" w:rsidRPr="00AB15D9" w:rsidRDefault="00797704" w:rsidP="00E428A6">
      <w:pPr>
        <w:pStyle w:val="Signature"/>
        <w:bidi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</w:rPr>
        <w:t>4</w:t>
      </w:r>
      <w:r w:rsidR="00A46229">
        <w:rPr>
          <w:rFonts w:asciiTheme="majorBidi" w:hAnsiTheme="majorBidi" w:cs="B Nazanin" w:hint="cs"/>
          <w:sz w:val="28"/>
          <w:szCs w:val="28"/>
          <w:rtl/>
        </w:rPr>
        <w:t>1</w:t>
      </w:r>
      <w:r>
        <w:rPr>
          <w:rFonts w:asciiTheme="majorBidi" w:hAnsiTheme="majorBidi" w:cs="B Nazanin" w:hint="cs"/>
          <w:sz w:val="28"/>
          <w:szCs w:val="28"/>
          <w:rtl/>
        </w:rPr>
        <w:t xml:space="preserve">) </w:t>
      </w:r>
      <w:r w:rsidR="005B3D76" w:rsidRPr="00AB15D9">
        <w:rPr>
          <w:rFonts w:asciiTheme="majorBidi" w:hAnsiTheme="majorBidi" w:cs="B Nazanin" w:hint="cs"/>
          <w:sz w:val="28"/>
          <w:szCs w:val="28"/>
          <w:rtl/>
        </w:rPr>
        <w:t xml:space="preserve">اگر خطی با محور </w:t>
      </w:r>
      <w:r w:rsidR="00E428A6">
        <w:rPr>
          <w:rFonts w:asciiTheme="majorBidi" w:hAnsiTheme="majorBidi" w:cs="B Nazanin"/>
          <w:sz w:val="28"/>
          <w:szCs w:val="28"/>
        </w:rPr>
        <w:t>x</w:t>
      </w:r>
      <w:r w:rsidR="005B3D76" w:rsidRPr="00AB15D9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ها زاویه 45 ایجاد کند و محور </w:t>
      </w:r>
      <w:r w:rsidR="005B3D76" w:rsidRPr="00AB15D9">
        <w:rPr>
          <w:rFonts w:asciiTheme="majorBidi" w:hAnsiTheme="majorBidi" w:cs="B Nazanin"/>
          <w:sz w:val="28"/>
          <w:szCs w:val="28"/>
          <w:lang w:bidi="fa-IR"/>
        </w:rPr>
        <w:t xml:space="preserve"> x </w:t>
      </w:r>
      <w:r w:rsidR="005B3D76" w:rsidRPr="00AB15D9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ها را در نقطه 1- قطع کند</w:t>
      </w:r>
      <w:r w:rsidR="00E428A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، </w:t>
      </w:r>
      <w:r w:rsidR="005B3D76" w:rsidRPr="00AB15D9">
        <w:rPr>
          <w:rFonts w:asciiTheme="majorBidi" w:hAnsiTheme="majorBidi" w:cs="B Nazanin" w:hint="cs"/>
          <w:sz w:val="28"/>
          <w:szCs w:val="28"/>
          <w:rtl/>
          <w:lang w:bidi="fa-IR"/>
        </w:rPr>
        <w:t>معادله این خط را مشخص کنید.</w:t>
      </w:r>
    </w:p>
    <w:p w:rsidR="00797704" w:rsidRPr="00AB15D9" w:rsidRDefault="00797704" w:rsidP="00A46229">
      <w:pPr>
        <w:spacing w:after="100" w:afterAutospacing="1"/>
        <w:jc w:val="right"/>
        <w:rPr>
          <w:rFonts w:asciiTheme="majorBidi" w:hAnsiTheme="majorBidi" w:cs="B Nazanin"/>
          <w:sz w:val="28"/>
          <w:szCs w:val="28"/>
          <w:rtl/>
        </w:rPr>
      </w:pPr>
      <w:r>
        <w:rPr>
          <w:rFonts w:asciiTheme="majorBidi" w:hAnsiTheme="majorBidi" w:cs="B Nazanin" w:hint="cs"/>
          <w:sz w:val="28"/>
          <w:szCs w:val="28"/>
          <w:rtl/>
        </w:rPr>
        <w:t>4</w:t>
      </w:r>
      <w:r w:rsidR="00A46229">
        <w:rPr>
          <w:rFonts w:asciiTheme="majorBidi" w:hAnsiTheme="majorBidi" w:cs="B Nazanin" w:hint="cs"/>
          <w:sz w:val="28"/>
          <w:szCs w:val="28"/>
          <w:rtl/>
        </w:rPr>
        <w:t>2</w:t>
      </w:r>
      <w:r>
        <w:rPr>
          <w:rFonts w:asciiTheme="majorBidi" w:hAnsiTheme="majorBidi" w:cs="B Nazanin" w:hint="cs"/>
          <w:sz w:val="28"/>
          <w:szCs w:val="28"/>
          <w:rtl/>
        </w:rPr>
        <w:t>)</w:t>
      </w:r>
      <w:r w:rsidRPr="00797704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Pr="00AB15D9">
        <w:rPr>
          <w:rFonts w:asciiTheme="majorBidi" w:hAnsiTheme="majorBidi" w:cs="B Nazanin" w:hint="cs"/>
          <w:sz w:val="28"/>
          <w:szCs w:val="28"/>
          <w:rtl/>
        </w:rPr>
        <w:t xml:space="preserve">مساحت لوزی داده شده زیر با اندازه اضلاع 3 </w:t>
      </w:r>
      <w:r>
        <w:rPr>
          <w:rFonts w:asciiTheme="majorBidi" w:hAnsiTheme="majorBidi" w:cs="B Nazanin" w:hint="cs"/>
          <w:sz w:val="28"/>
          <w:szCs w:val="28"/>
          <w:rtl/>
        </w:rPr>
        <w:t>و زاویه منفرجه150 را بدست آورید</w:t>
      </w:r>
    </w:p>
    <w:p w:rsidR="005B3D76" w:rsidRPr="00AB15D9" w:rsidRDefault="005B3D76" w:rsidP="005B3D76">
      <w:pPr>
        <w:spacing w:after="100" w:afterAutospacing="1"/>
        <w:jc w:val="right"/>
        <w:rPr>
          <w:rFonts w:asciiTheme="majorBidi" w:hAnsiTheme="majorBidi" w:cs="B Nazanin"/>
          <w:sz w:val="28"/>
          <w:szCs w:val="28"/>
          <w:rtl/>
        </w:rPr>
      </w:pPr>
      <w:r w:rsidRPr="00AB15D9">
        <w:rPr>
          <w:rFonts w:asciiTheme="majorBidi" w:hAnsiTheme="majorBidi" w:cs="B Nazanin" w:hint="cs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6ED092B" wp14:editId="7E859DCB">
                <wp:simplePos x="0" y="0"/>
                <wp:positionH relativeFrom="column">
                  <wp:posOffset>394855</wp:posOffset>
                </wp:positionH>
                <wp:positionV relativeFrom="paragraph">
                  <wp:posOffset>15834</wp:posOffset>
                </wp:positionV>
                <wp:extent cx="1371600" cy="676027"/>
                <wp:effectExtent l="0" t="0" r="19050" b="10160"/>
                <wp:wrapNone/>
                <wp:docPr id="250" name="Flowchart: Decision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76027"/>
                        </a:xfrm>
                        <a:prstGeom prst="flowChartDecision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A25CDB0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250" o:spid="_x0000_s1026" type="#_x0000_t110" style="position:absolute;margin-left:31.1pt;margin-top:1.25pt;width:108pt;height:53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" fillcolor="#ebbab2 [1301]" strokecolor="#47524b [1604]" strokeweight="2pt"/>
            </w:pict>
          </mc:Fallback>
        </mc:AlternateContent>
      </w:r>
    </w:p>
    <w:p w:rsidR="00891245" w:rsidRDefault="00891245" w:rsidP="00424DB2">
      <w:pPr>
        <w:pStyle w:val="Signature"/>
        <w:bidi/>
        <w:rPr>
          <w:rFonts w:asciiTheme="majorBidi" w:hAnsiTheme="majorBidi" w:cs="B Nazanin"/>
          <w:sz w:val="28"/>
          <w:szCs w:val="28"/>
          <w:rtl/>
        </w:rPr>
      </w:pPr>
    </w:p>
    <w:p w:rsidR="00E428A6" w:rsidRDefault="005B3D76" w:rsidP="00E428A6">
      <w:pPr>
        <w:pStyle w:val="Signature"/>
        <w:bidi/>
        <w:rPr>
          <w:rFonts w:asciiTheme="majorBidi" w:hAnsiTheme="majorBidi" w:cs="B Nazanin"/>
          <w:sz w:val="28"/>
          <w:szCs w:val="28"/>
          <w:rtl/>
        </w:rPr>
      </w:pPr>
      <w:r w:rsidRPr="00AB15D9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D2120A">
        <w:rPr>
          <w:rFonts w:asciiTheme="majorBidi" w:hAnsiTheme="majorBidi" w:cs="B Nazanin" w:hint="cs"/>
          <w:sz w:val="28"/>
          <w:szCs w:val="28"/>
          <w:rtl/>
        </w:rPr>
        <w:t>4</w:t>
      </w:r>
      <w:r w:rsidR="00A46229">
        <w:rPr>
          <w:rFonts w:asciiTheme="majorBidi" w:hAnsiTheme="majorBidi" w:cs="B Nazanin" w:hint="cs"/>
          <w:sz w:val="28"/>
          <w:szCs w:val="28"/>
          <w:rtl/>
        </w:rPr>
        <w:t>3</w:t>
      </w:r>
      <w:r w:rsidR="00E428A6">
        <w:rPr>
          <w:rFonts w:asciiTheme="majorBidi" w:hAnsiTheme="majorBidi" w:cs="B Nazanin" w:hint="cs"/>
          <w:sz w:val="28"/>
          <w:szCs w:val="28"/>
          <w:rtl/>
        </w:rPr>
        <w:t>)</w:t>
      </w:r>
      <w:r w:rsidR="00E428A6" w:rsidRPr="00E428A6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E428A6">
        <w:rPr>
          <w:rFonts w:asciiTheme="majorBidi" w:hAnsiTheme="majorBidi" w:cs="B Nazanin" w:hint="cs"/>
          <w:sz w:val="28"/>
          <w:szCs w:val="28"/>
          <w:rtl/>
        </w:rPr>
        <w:t>)</w:t>
      </w:r>
      <w:r w:rsidR="00E428A6" w:rsidRPr="00AB15D9">
        <w:rPr>
          <w:rFonts w:asciiTheme="majorBidi" w:hAnsiTheme="majorBidi" w:cs="B Nazanin" w:hint="cs"/>
          <w:sz w:val="28"/>
          <w:szCs w:val="28"/>
          <w:rtl/>
        </w:rPr>
        <w:t xml:space="preserve">  </w:t>
      </w:r>
      <w:r w:rsidR="00E428A6" w:rsidRPr="00D2120A">
        <w:rPr>
          <w:rFonts w:cs="B Nazanin" w:hint="cs"/>
          <w:sz w:val="28"/>
          <w:szCs w:val="28"/>
          <w:rtl/>
        </w:rPr>
        <w:t>در مثلث قائم الزاويه</w:t>
      </w:r>
      <w:r w:rsidR="00E428A6" w:rsidRPr="00C0492A">
        <w:rPr>
          <w:position w:val="-6"/>
        </w:rPr>
        <w:object w:dxaOrig="639" w:dyaOrig="300">
          <v:shape id="_x0000_i1530" type="#_x0000_t75" style="width:31.6pt;height:15.2pt" o:ole="">
            <v:imagedata r:id="rId1020" o:title=""/>
          </v:shape>
          <o:OLEObject Type="Embed" ProgID="Equation.DSMT4" ShapeID="_x0000_i1530" DrawAspect="Content" ObjectID="_1673311282" r:id="rId1021"/>
        </w:object>
      </w:r>
      <w:r w:rsidR="00E428A6" w:rsidRPr="00AB15D9">
        <w:rPr>
          <w:rFonts w:asciiTheme="majorBidi" w:hAnsiTheme="majorBidi" w:cs="B Nazanin"/>
          <w:sz w:val="28"/>
          <w:szCs w:val="28"/>
          <w:lang w:bidi="fa-IR"/>
        </w:rPr>
        <w:t xml:space="preserve"> </w:t>
      </w:r>
      <w:r w:rsidR="00E428A6" w:rsidRPr="00AB15D9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E428A6">
        <w:rPr>
          <w:rFonts w:asciiTheme="majorBidi" w:hAnsiTheme="majorBidi" w:cs="B Nazanin" w:hint="cs"/>
          <w:sz w:val="28"/>
          <w:szCs w:val="28"/>
          <w:rtl/>
        </w:rPr>
        <w:t>(</w:t>
      </w:r>
      <w:r w:rsidR="00E428A6" w:rsidRPr="00C0492A">
        <w:rPr>
          <w:position w:val="-6"/>
        </w:rPr>
        <w:object w:dxaOrig="840" w:dyaOrig="360">
          <v:shape id="_x0000_i1531" type="#_x0000_t75" style="width:42pt;height:17.2pt" o:ole="">
            <v:imagedata r:id="rId1022" o:title=""/>
          </v:shape>
          <o:OLEObject Type="Embed" ProgID="Equation.DSMT4" ShapeID="_x0000_i1531" DrawAspect="Content" ObjectID="_1673311283" r:id="rId1023"/>
        </w:object>
      </w:r>
      <w:r w:rsidR="00E428A6">
        <w:rPr>
          <w:rFonts w:asciiTheme="majorBidi" w:hAnsiTheme="majorBidi" w:cs="B Nazanin" w:hint="cs"/>
          <w:sz w:val="28"/>
          <w:szCs w:val="28"/>
          <w:rtl/>
        </w:rPr>
        <w:t>)</w:t>
      </w:r>
      <w:r w:rsidR="00E428A6" w:rsidRPr="00AB15D9">
        <w:rPr>
          <w:rFonts w:asciiTheme="majorBidi" w:hAnsiTheme="majorBidi" w:cs="B Nazanin" w:hint="cs"/>
          <w:sz w:val="28"/>
          <w:szCs w:val="28"/>
          <w:rtl/>
        </w:rPr>
        <w:t xml:space="preserve">  </w:t>
      </w:r>
      <w:r w:rsidR="00E428A6" w:rsidRPr="00A46229">
        <w:rPr>
          <w:rFonts w:cs="B Nazanin" w:hint="cs"/>
          <w:sz w:val="28"/>
          <w:szCs w:val="28"/>
          <w:rtl/>
        </w:rPr>
        <w:t>‌حاصل عبارت زير را بدست آوريد.</w:t>
      </w:r>
      <w:r w:rsidR="00E428A6" w:rsidRPr="00AB15D9">
        <w:rPr>
          <w:rFonts w:asciiTheme="majorBidi" w:hAnsiTheme="majorBidi" w:cs="B Nazanin" w:hint="cs"/>
          <w:sz w:val="28"/>
          <w:szCs w:val="28"/>
          <w:rtl/>
        </w:rPr>
        <w:t xml:space="preserve">                                                        </w:t>
      </w:r>
      <w:r w:rsidR="00E428A6" w:rsidRPr="00AB15D9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          </w:t>
      </w:r>
      <w:r w:rsidR="00E428A6" w:rsidRPr="00C0492A">
        <w:rPr>
          <w:position w:val="-62"/>
        </w:rPr>
        <w:object w:dxaOrig="3480" w:dyaOrig="1380">
          <v:shape id="_x0000_i1532" type="#_x0000_t75" style="width:174pt;height:69.6pt" o:ole="">
            <v:imagedata r:id="rId1024" o:title=""/>
          </v:shape>
          <o:OLEObject Type="Embed" ProgID="Equation.DSMT4" ShapeID="_x0000_i1532" DrawAspect="Content" ObjectID="_1673311284" r:id="rId1025"/>
        </w:object>
      </w:r>
    </w:p>
    <w:p w:rsidR="00E428A6" w:rsidRDefault="00E428A6" w:rsidP="00E428A6">
      <w:pPr>
        <w:pStyle w:val="Signature"/>
        <w:bidi/>
        <w:rPr>
          <w:rFonts w:asciiTheme="majorBidi" w:hAnsiTheme="majorBidi" w:cs="B Nazanin"/>
          <w:sz w:val="28"/>
          <w:szCs w:val="28"/>
          <w:rtl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B9339D" w:rsidRPr="00AB15D9" w:rsidTr="00BD716E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B9339D" w:rsidRPr="00AB15D9" w:rsidRDefault="00B44F01" w:rsidP="0007632A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1006097651"/>
                <w:placeholder>
                  <w:docPart w:val="5E458607F83F4D4C8F2CC768D2FA759F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B9339D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B9339D" w:rsidRPr="00AB15D9" w:rsidTr="00BD716E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B9339D" w:rsidRPr="00AB15D9" w:rsidRDefault="00B44F01" w:rsidP="0007632A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596791589"/>
                <w:placeholder>
                  <w:docPart w:val="D2A5355F064747F2B17BA2C21DD9FADE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E428A6" w:rsidRDefault="00E428A6" w:rsidP="00E428A6">
      <w:pPr>
        <w:pStyle w:val="Signature"/>
        <w:bidi/>
        <w:rPr>
          <w:rFonts w:asciiTheme="majorBidi" w:hAnsiTheme="majorBidi" w:cs="B Nazanin"/>
          <w:sz w:val="28"/>
          <w:szCs w:val="28"/>
          <w:rtl/>
        </w:rPr>
      </w:pPr>
    </w:p>
    <w:p w:rsidR="006871F9" w:rsidRPr="00B9339D" w:rsidRDefault="00891245" w:rsidP="00B9339D">
      <w:pPr>
        <w:pStyle w:val="Signature"/>
        <w:bidi/>
        <w:rPr>
          <w:rFonts w:asciiTheme="majorBidi" w:hAnsiTheme="majorBidi" w:cs="B Nazanin"/>
          <w:sz w:val="28"/>
          <w:szCs w:val="28"/>
          <w:rtl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>4</w:t>
      </w:r>
      <w:r w:rsidR="00A46229">
        <w:rPr>
          <w:rFonts w:asciiTheme="majorBidi" w:hAnsiTheme="majorBidi" w:cs="B Nazanin" w:hint="cs"/>
          <w:sz w:val="28"/>
          <w:szCs w:val="28"/>
          <w:rtl/>
          <w:lang w:bidi="fa-IR"/>
        </w:rPr>
        <w:t>4</w:t>
      </w:r>
      <w:r w:rsidRPr="00B9339D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) </w:t>
      </w:r>
      <w:r w:rsidR="006871F9" w:rsidRPr="00B9339D">
        <w:rPr>
          <w:rFonts w:cs="B Nazanin" w:hint="cs"/>
          <w:sz w:val="28"/>
          <w:szCs w:val="28"/>
          <w:rtl/>
        </w:rPr>
        <w:t xml:space="preserve">اگر </w:t>
      </w:r>
      <w:r w:rsidRPr="00B9339D">
        <w:rPr>
          <w:position w:val="-28"/>
        </w:rPr>
        <w:object w:dxaOrig="1219" w:dyaOrig="720">
          <v:shape id="_x0000_i1533" type="#_x0000_t75" style="width:61.6pt;height:36pt" o:ole="">
            <v:imagedata r:id="rId1026" o:title=""/>
          </v:shape>
          <o:OLEObject Type="Embed" ProgID="Equation.DSMT4" ShapeID="_x0000_i1533" DrawAspect="Content" ObjectID="_1673311285" r:id="rId1027"/>
        </w:object>
      </w:r>
      <w:r w:rsidR="006871F9" w:rsidRPr="00B9339D">
        <w:rPr>
          <w:rFonts w:cs="B Nazanin" w:hint="cs"/>
          <w:sz w:val="28"/>
          <w:szCs w:val="28"/>
          <w:rtl/>
        </w:rPr>
        <w:t xml:space="preserve"> و </w:t>
      </w:r>
      <w:r w:rsidRPr="00B9339D">
        <w:rPr>
          <w:position w:val="-6"/>
        </w:rPr>
        <w:object w:dxaOrig="260" w:dyaOrig="240">
          <v:shape id="_x0000_i1534" type="#_x0000_t75" style="width:12.8pt;height:12pt" o:ole="">
            <v:imagedata r:id="rId1028" o:title=""/>
          </v:shape>
          <o:OLEObject Type="Embed" ProgID="Equation.DSMT4" ShapeID="_x0000_i1534" DrawAspect="Content" ObjectID="_1673311286" r:id="rId1029"/>
        </w:object>
      </w:r>
      <w:r w:rsidR="006871F9" w:rsidRPr="00B9339D">
        <w:rPr>
          <w:rFonts w:cs="B Nazanin" w:hint="cs"/>
          <w:sz w:val="28"/>
          <w:szCs w:val="28"/>
          <w:rtl/>
        </w:rPr>
        <w:t xml:space="preserve"> در ربع سوم باشد ،‌ حاصل عبارت زير را حساب كنيد.</w:t>
      </w:r>
    </w:p>
    <w:p w:rsidR="006871F9" w:rsidRPr="00AB15D9" w:rsidRDefault="00891245" w:rsidP="006871F9">
      <w:pPr>
        <w:jc w:val="right"/>
        <w:rPr>
          <w:rFonts w:cs="B Nazanin"/>
          <w:b/>
          <w:bCs/>
          <w:sz w:val="28"/>
          <w:szCs w:val="28"/>
          <w:rtl/>
        </w:rPr>
      </w:pPr>
      <w:r w:rsidRPr="00C0492A">
        <w:rPr>
          <w:position w:val="-6"/>
        </w:rPr>
        <w:object w:dxaOrig="3180" w:dyaOrig="300">
          <v:shape id="_x0000_i1535" type="#_x0000_t75" style="width:159.2pt;height:15.2pt" o:ole="">
            <v:imagedata r:id="rId1030" o:title=""/>
          </v:shape>
          <o:OLEObject Type="Embed" ProgID="Equation.DSMT4" ShapeID="_x0000_i1535" DrawAspect="Content" ObjectID="_1673311287" r:id="rId1031"/>
        </w:object>
      </w:r>
    </w:p>
    <w:p w:rsidR="00891245" w:rsidRPr="00891245" w:rsidRDefault="005B3D76" w:rsidP="00A46229">
      <w:pPr>
        <w:framePr w:w="10329" w:h="2338" w:hRule="exact" w:hSpace="180" w:wrap="around" w:vAnchor="text" w:hAnchor="page" w:x="812" w:y="1"/>
        <w:tabs>
          <w:tab w:val="left" w:pos="6978"/>
        </w:tabs>
        <w:bidi/>
        <w:jc w:val="both"/>
        <w:rPr>
          <w:rFonts w:cs="B Nazanin"/>
          <w:sz w:val="28"/>
          <w:szCs w:val="28"/>
        </w:rPr>
      </w:pPr>
      <w:r w:rsidRPr="00AB15D9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A46229">
        <w:rPr>
          <w:rFonts w:asciiTheme="majorBidi" w:hAnsiTheme="majorBidi" w:cs="B Nazanin" w:hint="cs"/>
          <w:sz w:val="28"/>
          <w:szCs w:val="28"/>
          <w:rtl/>
          <w:lang w:bidi="fa-IR"/>
        </w:rPr>
        <w:t>45</w:t>
      </w:r>
      <w:r w:rsidR="00891245">
        <w:rPr>
          <w:rFonts w:asciiTheme="majorBidi" w:hAnsiTheme="majorBidi" w:cs="B Nazanin" w:hint="cs"/>
          <w:sz w:val="28"/>
          <w:szCs w:val="28"/>
          <w:rtl/>
          <w:lang w:bidi="fa-IR"/>
        </w:rPr>
        <w:t>)</w:t>
      </w:r>
      <w:r w:rsidR="00001FA9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891245" w:rsidRPr="00891245">
        <w:rPr>
          <w:rFonts w:cs="B Nazanin" w:hint="cs"/>
          <w:sz w:val="28"/>
          <w:szCs w:val="28"/>
          <w:rtl/>
        </w:rPr>
        <w:t>حاصل عبارت‌های زیر را بیابید.</w:t>
      </w:r>
    </w:p>
    <w:p w:rsidR="00891245" w:rsidRPr="00891245" w:rsidRDefault="00001FA9" w:rsidP="00001FA9">
      <w:pPr>
        <w:framePr w:w="10329" w:h="2338" w:hRule="exact" w:hSpace="180" w:wrap="around" w:vAnchor="text" w:hAnchor="page" w:x="812" w:y="1"/>
        <w:tabs>
          <w:tab w:val="left" w:pos="6978"/>
        </w:tabs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1)</w:t>
      </w:r>
      <w:r w:rsidR="00891245" w:rsidRPr="00891245">
        <w:rPr>
          <w:rFonts w:cs="B Nazanin" w:hint="cs"/>
          <w:sz w:val="28"/>
          <w:szCs w:val="28"/>
          <w:rtl/>
        </w:rPr>
        <w:t xml:space="preserve">  </w:t>
      </w:r>
      <w:r w:rsidRPr="00C0492A">
        <w:rPr>
          <w:position w:val="-6"/>
        </w:rPr>
        <w:object w:dxaOrig="5660" w:dyaOrig="360">
          <v:shape id="_x0000_i1536" type="#_x0000_t75" style="width:284pt;height:17.2pt" o:ole="">
            <v:imagedata r:id="rId1032" o:title=""/>
          </v:shape>
          <o:OLEObject Type="Embed" ProgID="Equation.DSMT4" ShapeID="_x0000_i1536" DrawAspect="Content" ObjectID="_1673311288" r:id="rId1033"/>
        </w:object>
      </w:r>
      <w:r w:rsidR="00891245" w:rsidRPr="00891245">
        <w:rPr>
          <w:rFonts w:cs="B Nazanin" w:hint="cs"/>
          <w:sz w:val="28"/>
          <w:szCs w:val="28"/>
          <w:rtl/>
        </w:rPr>
        <w:t xml:space="preserve">                                 </w:t>
      </w:r>
      <w:r>
        <w:rPr>
          <w:rFonts w:cs="B Nazanin" w:hint="cs"/>
          <w:sz w:val="28"/>
          <w:szCs w:val="28"/>
          <w:rtl/>
        </w:rPr>
        <w:t xml:space="preserve">                               </w:t>
      </w:r>
      <w:r w:rsidR="00891245" w:rsidRPr="00891245">
        <w:rPr>
          <w:rFonts w:cs="B Nazanin"/>
          <w:sz w:val="28"/>
          <w:szCs w:val="28"/>
        </w:rPr>
        <w:t xml:space="preserve">    </w:t>
      </w:r>
      <w:r>
        <w:rPr>
          <w:rFonts w:cs="B Nazanin" w:hint="cs"/>
          <w:sz w:val="28"/>
          <w:szCs w:val="28"/>
          <w:rtl/>
        </w:rPr>
        <w:t>2)</w:t>
      </w:r>
      <w:r w:rsidR="00891245" w:rsidRPr="00891245">
        <w:rPr>
          <w:rFonts w:cs="B Nazanin"/>
          <w:sz w:val="28"/>
          <w:szCs w:val="28"/>
        </w:rPr>
        <w:t xml:space="preserve">  </w:t>
      </w:r>
      <w:r w:rsidR="00891245" w:rsidRPr="00891245">
        <w:rPr>
          <w:rFonts w:cs="B Nazanin" w:hint="cs"/>
          <w:sz w:val="28"/>
          <w:szCs w:val="28"/>
          <w:rtl/>
        </w:rPr>
        <w:t xml:space="preserve">  </w:t>
      </w:r>
      <w:r w:rsidR="00891245" w:rsidRPr="00891245">
        <w:rPr>
          <w:rFonts w:cs="B Nazanin"/>
          <w:sz w:val="28"/>
          <w:szCs w:val="28"/>
        </w:rPr>
        <w:t xml:space="preserve">                                                               </w:t>
      </w:r>
      <w:r w:rsidRPr="00C0492A">
        <w:rPr>
          <w:position w:val="-28"/>
        </w:rPr>
        <w:object w:dxaOrig="2140" w:dyaOrig="760">
          <v:shape id="_x0000_i1537" type="#_x0000_t75" style="width:106.4pt;height:38.4pt" o:ole="">
            <v:imagedata r:id="rId1034" o:title=""/>
          </v:shape>
          <o:OLEObject Type="Embed" ProgID="Equation.DSMT4" ShapeID="_x0000_i1537" DrawAspect="Content" ObjectID="_1673311289" r:id="rId1035"/>
        </w:object>
      </w:r>
      <w:r w:rsidR="00891245" w:rsidRPr="00891245">
        <w:rPr>
          <w:rFonts w:cs="B Nazanin"/>
          <w:sz w:val="28"/>
          <w:szCs w:val="28"/>
        </w:rPr>
        <w:t xml:space="preserve">   </w:t>
      </w:r>
      <w:r w:rsidR="00891245" w:rsidRPr="00891245">
        <w:rPr>
          <w:rFonts w:cs="B Nazanin" w:hint="cs"/>
          <w:sz w:val="28"/>
          <w:szCs w:val="28"/>
          <w:rtl/>
        </w:rPr>
        <w:t xml:space="preserve"> </w:t>
      </w:r>
    </w:p>
    <w:p w:rsidR="00891245" w:rsidRPr="00891245" w:rsidRDefault="00001FA9" w:rsidP="00001FA9">
      <w:pPr>
        <w:framePr w:w="10329" w:h="2338" w:hRule="exact" w:hSpace="180" w:wrap="around" w:vAnchor="text" w:hAnchor="page" w:x="812" w:y="1"/>
        <w:tabs>
          <w:tab w:val="left" w:pos="6978"/>
          <w:tab w:val="left" w:pos="7193"/>
          <w:tab w:val="right" w:pos="9848"/>
        </w:tabs>
        <w:bidi/>
        <w:rPr>
          <w:rFonts w:cs="B Nazanin"/>
          <w:position w:val="-28"/>
          <w:sz w:val="28"/>
          <w:szCs w:val="28"/>
        </w:rPr>
      </w:pPr>
      <w:r>
        <w:rPr>
          <w:rFonts w:cs="B Nazanin"/>
          <w:sz w:val="28"/>
          <w:szCs w:val="28"/>
        </w:rPr>
        <w:t xml:space="preserve">   </w:t>
      </w:r>
      <w:r>
        <w:rPr>
          <w:rFonts w:cs="B Nazanin"/>
          <w:sz w:val="28"/>
          <w:szCs w:val="28"/>
        </w:rPr>
        <w:tab/>
        <w:t xml:space="preserve"> </w:t>
      </w:r>
      <w:r w:rsidRPr="00001FA9">
        <w:t xml:space="preserve"> </w:t>
      </w:r>
      <w:r w:rsidR="00891245" w:rsidRPr="00891245">
        <w:rPr>
          <w:rFonts w:cs="B Nazanin"/>
          <w:sz w:val="28"/>
          <w:szCs w:val="28"/>
        </w:rPr>
        <w:t xml:space="preserve">  </w:t>
      </w:r>
    </w:p>
    <w:p w:rsidR="00891245" w:rsidRPr="00891245" w:rsidRDefault="00891245" w:rsidP="00001FA9">
      <w:pPr>
        <w:framePr w:w="10329" w:h="2338" w:hRule="exact" w:hSpace="180" w:wrap="around" w:vAnchor="text" w:hAnchor="page" w:x="812" w:y="1"/>
        <w:tabs>
          <w:tab w:val="left" w:pos="6978"/>
        </w:tabs>
        <w:bidi/>
        <w:jc w:val="both"/>
        <w:rPr>
          <w:rFonts w:cs="B Nazanin"/>
          <w:position w:val="-28"/>
          <w:sz w:val="28"/>
          <w:szCs w:val="28"/>
          <w:rtl/>
        </w:rPr>
      </w:pPr>
    </w:p>
    <w:p w:rsidR="005B3D76" w:rsidRPr="00B9339D" w:rsidRDefault="00001FA9" w:rsidP="00B9339D">
      <w:pPr>
        <w:pStyle w:val="Signature"/>
        <w:bidi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</w:rPr>
        <w:lastRenderedPageBreak/>
        <w:t xml:space="preserve">3) </w:t>
      </w:r>
      <w:r w:rsidRPr="00C0492A">
        <w:rPr>
          <w:position w:val="-28"/>
        </w:rPr>
        <w:object w:dxaOrig="4020" w:dyaOrig="720">
          <v:shape id="_x0000_i1538" type="#_x0000_t75" style="width:201.2pt;height:36pt" o:ole="">
            <v:imagedata r:id="rId1036" o:title=""/>
          </v:shape>
          <o:OLEObject Type="Embed" ProgID="Equation.DSMT4" ShapeID="_x0000_i1538" DrawAspect="Content" ObjectID="_1673311290" r:id="rId1037"/>
        </w:object>
      </w:r>
      <w:r w:rsidR="005B3D76" w:rsidRPr="00AB15D9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                              </w:t>
      </w:r>
    </w:p>
    <w:p w:rsidR="00496A0D" w:rsidRPr="00496A0D" w:rsidRDefault="005D4433" w:rsidP="00A46229">
      <w:pPr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  <w:lang w:bidi="fa-IR"/>
        </w:rPr>
        <w:t>4</w:t>
      </w:r>
      <w:r w:rsidR="00A46229">
        <w:rPr>
          <w:rFonts w:cs="B Nazanin" w:hint="cs"/>
          <w:sz w:val="28"/>
          <w:szCs w:val="28"/>
          <w:rtl/>
          <w:lang w:bidi="fa-IR"/>
        </w:rPr>
        <w:t>6</w:t>
      </w:r>
      <w:r w:rsidR="00001FA9" w:rsidRPr="00001FA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9B38E2" w:rsidRPr="00001FA9">
        <w:rPr>
          <w:rFonts w:cs="B Nazanin" w:hint="cs"/>
          <w:sz w:val="28"/>
          <w:szCs w:val="28"/>
          <w:rtl/>
          <w:lang w:bidi="fa-IR"/>
        </w:rPr>
        <w:t xml:space="preserve">متحرکی با شروع از نقطه‌ی </w:t>
      </w:r>
      <w:r w:rsidR="00001FA9" w:rsidRPr="00C0492A">
        <w:rPr>
          <w:position w:val="-12"/>
        </w:rPr>
        <w:object w:dxaOrig="480" w:dyaOrig="360">
          <v:shape id="_x0000_i1539" type="#_x0000_t75" style="width:24.8pt;height:17.2pt" o:ole="">
            <v:imagedata r:id="rId1038" o:title=""/>
          </v:shape>
          <o:OLEObject Type="Embed" ProgID="Equation.DSMT4" ShapeID="_x0000_i1539" DrawAspect="Content" ObjectID="_1673311291" r:id="rId1039"/>
        </w:object>
      </w:r>
      <w:r w:rsidR="009B38E2" w:rsidRPr="00001FA9">
        <w:rPr>
          <w:rFonts w:cs="B Nazanin" w:hint="cs"/>
          <w:sz w:val="28"/>
          <w:szCs w:val="28"/>
          <w:rtl/>
        </w:rPr>
        <w:t xml:space="preserve"> بر روی محیط دایره‌ای به مرکز مبدأ مختصات و به شعاع 1 و در جهت مثلثاتی حرکت می‌کند. او در ثانیه‌ی اول  </w:t>
      </w:r>
      <w:r w:rsidR="00001FA9" w:rsidRPr="00C0492A">
        <w:rPr>
          <w:position w:val="-6"/>
        </w:rPr>
        <w:object w:dxaOrig="380" w:dyaOrig="360">
          <v:shape id="_x0000_i1540" type="#_x0000_t75" style="width:18pt;height:17.2pt" o:ole="">
            <v:imagedata r:id="rId1040" o:title=""/>
          </v:shape>
          <o:OLEObject Type="Embed" ProgID="Equation.DSMT4" ShapeID="_x0000_i1540" DrawAspect="Content" ObjectID="_1673311292" r:id="rId1041"/>
        </w:object>
      </w:r>
      <w:r w:rsidR="009B38E2" w:rsidRPr="00001FA9">
        <w:rPr>
          <w:rFonts w:cs="B Nazanin" w:hint="cs"/>
          <w:sz w:val="28"/>
          <w:szCs w:val="28"/>
          <w:rtl/>
        </w:rPr>
        <w:t xml:space="preserve"> و پس از آن در هر ثانیه دو برابر ثانیه‌ی قبلی مسافت طی می‌کند. در انتهای ثانیه‌ی دهم موقعیت او در کدام ناحیه است؟</w:t>
      </w:r>
    </w:p>
    <w:p w:rsidR="005D4433" w:rsidRDefault="005D4433" w:rsidP="00A46229">
      <w:pPr>
        <w:pStyle w:val="Signature"/>
        <w:bidi/>
        <w:rPr>
          <w:rFonts w:cs="B Nazanin"/>
          <w:sz w:val="28"/>
          <w:szCs w:val="28"/>
          <w:rtl/>
        </w:rPr>
      </w:pPr>
      <w:r w:rsidRPr="005D4433">
        <w:rPr>
          <w:rFonts w:cs="B Nazanin" w:hint="cs"/>
          <w:sz w:val="28"/>
          <w:szCs w:val="28"/>
          <w:rtl/>
        </w:rPr>
        <w:t>4</w:t>
      </w:r>
      <w:r w:rsidR="00A46229">
        <w:rPr>
          <w:rFonts w:cs="B Nazanin" w:hint="cs"/>
          <w:sz w:val="28"/>
          <w:szCs w:val="28"/>
          <w:rtl/>
        </w:rPr>
        <w:t>7</w:t>
      </w:r>
      <w:r w:rsidRPr="005D4433">
        <w:rPr>
          <w:rFonts w:cs="B Nazanin" w:hint="cs"/>
          <w:sz w:val="28"/>
          <w:szCs w:val="28"/>
          <w:rtl/>
        </w:rPr>
        <w:t xml:space="preserve">) </w:t>
      </w:r>
      <w:r w:rsidR="005F5952" w:rsidRPr="005D4433">
        <w:rPr>
          <w:rFonts w:cs="B Nazanin" w:hint="cs"/>
          <w:sz w:val="28"/>
          <w:szCs w:val="28"/>
          <w:rtl/>
        </w:rPr>
        <w:t xml:space="preserve">اگر </w:t>
      </w:r>
      <w:r w:rsidRPr="00C0492A">
        <w:rPr>
          <w:position w:val="-28"/>
        </w:rPr>
        <w:object w:dxaOrig="1380" w:dyaOrig="720">
          <v:shape id="_x0000_i1541" type="#_x0000_t75" style="width:69.6pt;height:36pt" o:ole="">
            <v:imagedata r:id="rId1042" o:title=""/>
          </v:shape>
          <o:OLEObject Type="Embed" ProgID="Equation.DSMT4" ShapeID="_x0000_i1541" DrawAspect="Content" ObjectID="_1673311293" r:id="rId1043"/>
        </w:object>
      </w:r>
      <w:r w:rsidR="005F5952" w:rsidRPr="005D4433">
        <w:rPr>
          <w:rFonts w:cs="B Nazanin" w:hint="cs"/>
          <w:sz w:val="28"/>
          <w:szCs w:val="28"/>
          <w:rtl/>
        </w:rPr>
        <w:t xml:space="preserve">  و  </w:t>
      </w:r>
      <w:r w:rsidRPr="00C0492A">
        <w:rPr>
          <w:position w:val="-28"/>
        </w:rPr>
        <w:object w:dxaOrig="1640" w:dyaOrig="720">
          <v:shape id="_x0000_i1542" type="#_x0000_t75" style="width:82.4pt;height:36pt" o:ole="">
            <v:imagedata r:id="rId1044" o:title=""/>
          </v:shape>
          <o:OLEObject Type="Embed" ProgID="Equation.DSMT4" ShapeID="_x0000_i1542" DrawAspect="Content" ObjectID="_1673311294" r:id="rId1045"/>
        </w:object>
      </w:r>
      <w:r w:rsidR="005F5952" w:rsidRPr="005D4433">
        <w:rPr>
          <w:rFonts w:cs="B Nazanin" w:hint="cs"/>
          <w:sz w:val="28"/>
          <w:szCs w:val="28"/>
          <w:rtl/>
        </w:rPr>
        <w:t xml:space="preserve"> حدود </w:t>
      </w:r>
      <w:r w:rsidRPr="00C0492A">
        <w:rPr>
          <w:position w:val="-4"/>
        </w:rPr>
        <w:object w:dxaOrig="300" w:dyaOrig="220">
          <v:shape id="_x0000_i1543" type="#_x0000_t75" style="width:15.2pt;height:10.4pt" o:ole="">
            <v:imagedata r:id="rId1046" o:title=""/>
          </v:shape>
          <o:OLEObject Type="Embed" ProgID="Equation.DSMT4" ShapeID="_x0000_i1543" DrawAspect="Content" ObjectID="_1673311295" r:id="rId1047"/>
        </w:object>
      </w:r>
      <w:r w:rsidR="005F5952" w:rsidRPr="005D4433">
        <w:rPr>
          <w:rFonts w:cs="B Nazanin" w:hint="cs"/>
          <w:sz w:val="28"/>
          <w:szCs w:val="28"/>
          <w:rtl/>
        </w:rPr>
        <w:t xml:space="preserve"> را بیابید.</w:t>
      </w:r>
    </w:p>
    <w:p w:rsidR="005D4433" w:rsidRPr="005D4433" w:rsidRDefault="005D4433" w:rsidP="005D4433">
      <w:pPr>
        <w:pStyle w:val="Signature"/>
        <w:bidi/>
        <w:rPr>
          <w:rFonts w:cs="B Nazanin"/>
          <w:sz w:val="28"/>
          <w:szCs w:val="28"/>
          <w:rtl/>
        </w:rPr>
      </w:pPr>
    </w:p>
    <w:p w:rsidR="005F5952" w:rsidRDefault="005D4433" w:rsidP="00A46229">
      <w:pPr>
        <w:pStyle w:val="Signature"/>
        <w:bidi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  <w:r w:rsidRPr="005D4433">
        <w:rPr>
          <w:rFonts w:asciiTheme="majorBidi" w:hAnsiTheme="majorBidi" w:cs="B Nazanin" w:hint="cs"/>
          <w:sz w:val="28"/>
          <w:szCs w:val="28"/>
          <w:rtl/>
          <w:lang w:bidi="fa-IR"/>
        </w:rPr>
        <w:t>4</w:t>
      </w:r>
      <w:r w:rsidR="00A46229">
        <w:rPr>
          <w:rFonts w:asciiTheme="majorBidi" w:hAnsiTheme="majorBidi" w:cs="B Nazanin" w:hint="cs"/>
          <w:sz w:val="28"/>
          <w:szCs w:val="28"/>
          <w:rtl/>
          <w:lang w:bidi="fa-IR"/>
        </w:rPr>
        <w:t>8</w:t>
      </w:r>
      <w:r w:rsidRPr="005D4433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) </w:t>
      </w:r>
      <w:r w:rsidR="005F5952" w:rsidRPr="005D4433">
        <w:rPr>
          <w:rFonts w:asciiTheme="majorBidi" w:hAnsiTheme="majorBidi" w:cs="B Nazanin" w:hint="cs"/>
          <w:sz w:val="28"/>
          <w:szCs w:val="28"/>
          <w:rtl/>
          <w:lang w:bidi="fa-IR"/>
        </w:rPr>
        <w:t>طول قطر بزرگ  و طول قطر کوچک شش ضلعی منتظم با طول ضلع 2 سانتی‌متر را محاسبه کنید.</w:t>
      </w:r>
    </w:p>
    <w:p w:rsidR="005D4433" w:rsidRDefault="005D4433" w:rsidP="005D4433">
      <w:pPr>
        <w:pStyle w:val="Signature"/>
        <w:bidi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</w:p>
    <w:p w:rsidR="005D4433" w:rsidRPr="005D4433" w:rsidRDefault="00A46229" w:rsidP="003854DB">
      <w:pPr>
        <w:framePr w:h="2133" w:hRule="exact" w:hSpace="180" w:wrap="around" w:vAnchor="text" w:hAnchor="margin" w:xAlign="center" w:y="6"/>
        <w:tabs>
          <w:tab w:val="left" w:pos="6978"/>
        </w:tabs>
        <w:bidi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49</w:t>
      </w:r>
      <w:r w:rsidR="005D4433" w:rsidRPr="005D4433">
        <w:rPr>
          <w:rFonts w:cs="B Nazanin" w:hint="cs"/>
          <w:sz w:val="28"/>
          <w:szCs w:val="28"/>
          <w:rtl/>
        </w:rPr>
        <w:t xml:space="preserve">) در مثلث  قائم الزاویه‌ی </w:t>
      </w:r>
      <w:r w:rsidR="005D4433" w:rsidRPr="00C0492A">
        <w:rPr>
          <w:position w:val="-6"/>
        </w:rPr>
        <w:object w:dxaOrig="639" w:dyaOrig="300">
          <v:shape id="_x0000_i1544" type="#_x0000_t75" style="width:31.6pt;height:15.2pt" o:ole="">
            <v:imagedata r:id="rId1048" o:title=""/>
          </v:shape>
          <o:OLEObject Type="Embed" ProgID="Equation.DSMT4" ShapeID="_x0000_i1544" DrawAspect="Content" ObjectID="_1673311296" r:id="rId1049"/>
        </w:object>
      </w:r>
      <w:r w:rsidR="005D4433" w:rsidRPr="005D4433">
        <w:rPr>
          <w:rFonts w:cs="B Nazanin" w:hint="cs"/>
          <w:sz w:val="28"/>
          <w:szCs w:val="28"/>
          <w:rtl/>
        </w:rPr>
        <w:t xml:space="preserve"> (</w:t>
      </w:r>
      <w:r w:rsidR="005D4433" w:rsidRPr="00C0492A">
        <w:rPr>
          <w:position w:val="-6"/>
        </w:rPr>
        <w:object w:dxaOrig="840" w:dyaOrig="360">
          <v:shape id="_x0000_i1545" type="#_x0000_t75" style="width:42pt;height:17.2pt" o:ole="">
            <v:imagedata r:id="rId1050" o:title=""/>
          </v:shape>
          <o:OLEObject Type="Embed" ProgID="Equation.DSMT4" ShapeID="_x0000_i1545" DrawAspect="Content" ObjectID="_1673311297" r:id="rId1051"/>
        </w:object>
      </w:r>
      <w:r w:rsidR="005D4433" w:rsidRPr="005D4433">
        <w:rPr>
          <w:rFonts w:cs="B Nazanin"/>
          <w:sz w:val="28"/>
          <w:szCs w:val="28"/>
          <w:rtl/>
        </w:rPr>
        <w:t>)</w:t>
      </w:r>
      <w:r w:rsidR="005D4433" w:rsidRPr="005D4433">
        <w:rPr>
          <w:rFonts w:cs="B Nazanin" w:hint="cs"/>
          <w:sz w:val="28"/>
          <w:szCs w:val="28"/>
          <w:rtl/>
        </w:rPr>
        <w:t xml:space="preserve">  حاصل عبارت </w:t>
      </w:r>
      <w:r w:rsidR="005D4433" w:rsidRPr="00C0492A">
        <w:rPr>
          <w:position w:val="-28"/>
        </w:rPr>
        <w:object w:dxaOrig="1280" w:dyaOrig="720">
          <v:shape id="_x0000_i1546" type="#_x0000_t75" style="width:63.6pt;height:36pt" o:ole="">
            <v:imagedata r:id="rId1052" o:title=""/>
          </v:shape>
          <o:OLEObject Type="Embed" ProgID="Equation.DSMT4" ShapeID="_x0000_i1546" DrawAspect="Content" ObjectID="_1673311298" r:id="rId1053"/>
        </w:object>
      </w:r>
      <w:r w:rsidR="005D4433" w:rsidRPr="005D4433">
        <w:rPr>
          <w:rFonts w:cs="B Nazanin" w:hint="cs"/>
          <w:sz w:val="28"/>
          <w:szCs w:val="28"/>
          <w:rtl/>
        </w:rPr>
        <w:t xml:space="preserve"> کدام است؟ </w:t>
      </w:r>
    </w:p>
    <w:p w:rsidR="005D4433" w:rsidRPr="005D4433" w:rsidRDefault="005D4433" w:rsidP="003854DB">
      <w:pPr>
        <w:framePr w:h="2133" w:hRule="exact" w:hSpace="180" w:wrap="around" w:vAnchor="text" w:hAnchor="margin" w:xAlign="center" w:y="6"/>
        <w:tabs>
          <w:tab w:val="left" w:pos="2333"/>
        </w:tabs>
        <w:bidi/>
        <w:jc w:val="both"/>
        <w:rPr>
          <w:rFonts w:cs="B Nazanin"/>
          <w:sz w:val="28"/>
          <w:szCs w:val="28"/>
        </w:rPr>
      </w:pPr>
      <w:r w:rsidRPr="005D4433">
        <w:rPr>
          <w:rFonts w:asciiTheme="majorBidi" w:hAnsiTheme="majorBidi" w:cs="B Nazanin" w:hint="cs"/>
          <w:sz w:val="28"/>
          <w:szCs w:val="28"/>
          <w:rtl/>
          <w:lang w:bidi="fa-IR"/>
        </w:rPr>
        <w:t>الف)</w:t>
      </w:r>
      <w:r w:rsidR="003854DB" w:rsidRPr="003854DB">
        <w:t xml:space="preserve"> </w:t>
      </w:r>
      <w:r w:rsidR="003854DB" w:rsidRPr="00C0492A">
        <w:rPr>
          <w:position w:val="-6"/>
        </w:rPr>
        <w:object w:dxaOrig="620" w:dyaOrig="300">
          <v:shape id="_x0000_i1547" type="#_x0000_t75" style="width:31.6pt;height:15.2pt" o:ole="">
            <v:imagedata r:id="rId1054" o:title=""/>
          </v:shape>
          <o:OLEObject Type="Embed" ProgID="Equation.DSMT4" ShapeID="_x0000_i1547" DrawAspect="Content" ObjectID="_1673311299" r:id="rId1055"/>
        </w:object>
      </w:r>
      <w:r w:rsidRPr="005D4433">
        <w:rPr>
          <w:rFonts w:cs="B Nazanin"/>
          <w:sz w:val="28"/>
          <w:szCs w:val="28"/>
        </w:rPr>
        <w:tab/>
      </w:r>
      <w:r w:rsidRPr="005D4433">
        <w:rPr>
          <w:rFonts w:cs="B Nazanin"/>
          <w:sz w:val="28"/>
          <w:szCs w:val="28"/>
          <w:rtl/>
        </w:rPr>
        <w:t>ب)</w:t>
      </w:r>
      <w:r w:rsidR="003854DB" w:rsidRPr="003854DB">
        <w:t xml:space="preserve"> </w:t>
      </w:r>
      <w:r w:rsidR="003854DB" w:rsidRPr="00C0492A">
        <w:rPr>
          <w:position w:val="-6"/>
        </w:rPr>
        <w:object w:dxaOrig="660" w:dyaOrig="300">
          <v:shape id="_x0000_i1548" type="#_x0000_t75" style="width:33.2pt;height:15.2pt" o:ole="">
            <v:imagedata r:id="rId1056" o:title=""/>
          </v:shape>
          <o:OLEObject Type="Embed" ProgID="Equation.DSMT4" ShapeID="_x0000_i1548" DrawAspect="Content" ObjectID="_1673311300" r:id="rId1057"/>
        </w:object>
      </w:r>
      <w:r w:rsidRPr="005D4433">
        <w:rPr>
          <w:rFonts w:cs="B Nazanin"/>
          <w:sz w:val="28"/>
          <w:szCs w:val="28"/>
          <w:rtl/>
        </w:rPr>
        <w:t xml:space="preserve">          پ)</w:t>
      </w:r>
      <w:r w:rsidR="003854DB" w:rsidRPr="003854DB">
        <w:t xml:space="preserve"> </w:t>
      </w:r>
      <w:r w:rsidR="003854DB" w:rsidRPr="00C0492A">
        <w:rPr>
          <w:position w:val="-6"/>
        </w:rPr>
        <w:object w:dxaOrig="639" w:dyaOrig="300">
          <v:shape id="_x0000_i1549" type="#_x0000_t75" style="width:31.6pt;height:15.2pt" o:ole="">
            <v:imagedata r:id="rId1058" o:title=""/>
          </v:shape>
          <o:OLEObject Type="Embed" ProgID="Equation.DSMT4" ShapeID="_x0000_i1549" DrawAspect="Content" ObjectID="_1673311301" r:id="rId1059"/>
        </w:object>
      </w:r>
      <w:r w:rsidRPr="005D4433">
        <w:rPr>
          <w:rFonts w:cs="B Nazanin"/>
          <w:sz w:val="28"/>
          <w:szCs w:val="28"/>
          <w:rtl/>
        </w:rPr>
        <w:t xml:space="preserve">                 ت)</w:t>
      </w:r>
      <w:r w:rsidR="003854DB" w:rsidRPr="003854DB">
        <w:t xml:space="preserve"> </w:t>
      </w:r>
      <w:r w:rsidR="003854DB" w:rsidRPr="00C0492A">
        <w:rPr>
          <w:position w:val="-6"/>
        </w:rPr>
        <w:object w:dxaOrig="639" w:dyaOrig="300">
          <v:shape id="_x0000_i1550" type="#_x0000_t75" style="width:31.6pt;height:15.2pt" o:ole="">
            <v:imagedata r:id="rId1060" o:title=""/>
          </v:shape>
          <o:OLEObject Type="Embed" ProgID="Equation.DSMT4" ShapeID="_x0000_i1550" DrawAspect="Content" ObjectID="_1673311302" r:id="rId1061"/>
        </w:object>
      </w:r>
    </w:p>
    <w:p w:rsidR="005D4433" w:rsidRPr="00AB15D9" w:rsidRDefault="005D4433" w:rsidP="003854DB">
      <w:pPr>
        <w:framePr w:h="2133" w:hRule="exact" w:hSpace="180" w:wrap="around" w:vAnchor="text" w:hAnchor="margin" w:xAlign="center" w:y="6"/>
        <w:tabs>
          <w:tab w:val="left" w:pos="2333"/>
        </w:tabs>
        <w:bidi/>
        <w:jc w:val="both"/>
        <w:rPr>
          <w:rFonts w:cs="B Nazanin"/>
          <w:sz w:val="28"/>
          <w:szCs w:val="28"/>
          <w:rtl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B9339D" w:rsidRPr="00AB15D9" w:rsidTr="00BD716E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B9339D" w:rsidRPr="00AB15D9" w:rsidRDefault="00B44F01" w:rsidP="0007632A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2016519989"/>
                <w:placeholder>
                  <w:docPart w:val="0978C328B06C4D8AA1CC876D33C3585E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B9339D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B9339D" w:rsidRPr="00AB15D9" w:rsidTr="00BD716E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B9339D" w:rsidRPr="00AB15D9" w:rsidRDefault="00B44F01" w:rsidP="0007632A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061092522"/>
                <w:placeholder>
                  <w:docPart w:val="8C4D83D6468F4B509AE592C82FA575CD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B9339D" w:rsidRDefault="00B9339D" w:rsidP="00B9339D">
      <w:pPr>
        <w:pStyle w:val="Signature"/>
        <w:bidi/>
        <w:rPr>
          <w:rFonts w:asciiTheme="majorBidi" w:hAnsiTheme="majorBidi" w:cs="B Nazanin"/>
          <w:sz w:val="28"/>
          <w:szCs w:val="28"/>
          <w:rtl/>
          <w:lang w:bidi="fa-IR"/>
        </w:rPr>
      </w:pPr>
    </w:p>
    <w:p w:rsidR="005F5952" w:rsidRPr="003854DB" w:rsidRDefault="00B9339D" w:rsidP="0043307B">
      <w:pPr>
        <w:pStyle w:val="Signature"/>
        <w:bidi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>50</w:t>
      </w:r>
      <w:r w:rsidR="003854DB" w:rsidRPr="003854DB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) </w:t>
      </w:r>
      <w:r w:rsidR="0043307B">
        <w:rPr>
          <w:rFonts w:asciiTheme="majorBidi" w:hAnsiTheme="majorBidi" w:cs="B Nazanin" w:hint="cs"/>
          <w:sz w:val="28"/>
          <w:szCs w:val="28"/>
          <w:rtl/>
          <w:lang w:bidi="fa-IR"/>
        </w:rPr>
        <w:t>اندازه</w:t>
      </w:r>
      <w:r w:rsidR="005F5952" w:rsidRPr="003854DB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دو ضلع مثلثی 8 </w:t>
      </w:r>
      <w:r w:rsidR="0043307B">
        <w:rPr>
          <w:rFonts w:asciiTheme="majorBidi" w:hAnsiTheme="majorBidi" w:cs="B Nazanin" w:hint="cs"/>
          <w:sz w:val="28"/>
          <w:szCs w:val="28"/>
          <w:rtl/>
          <w:lang w:bidi="fa-IR"/>
        </w:rPr>
        <w:t>و 6</w:t>
      </w:r>
      <w:r w:rsidR="005F5952" w:rsidRPr="003854DB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سانتی‌متر می‌باشد. بیشترین مساحت مثلث را بیابید.</w:t>
      </w:r>
    </w:p>
    <w:p w:rsidR="00496A0D" w:rsidRDefault="003854DB" w:rsidP="00B9339D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  <w:lang w:bidi="fa-IR"/>
        </w:rPr>
        <w:t>5</w:t>
      </w:r>
      <w:r w:rsidR="00A46229">
        <w:rPr>
          <w:rFonts w:cs="B Nazanin" w:hint="cs"/>
          <w:sz w:val="28"/>
          <w:szCs w:val="28"/>
          <w:rtl/>
          <w:lang w:bidi="fa-IR"/>
        </w:rPr>
        <w:t>1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="005F5952" w:rsidRPr="003854DB">
        <w:rPr>
          <w:rFonts w:cs="B Nazanin" w:hint="cs"/>
          <w:sz w:val="28"/>
          <w:szCs w:val="28"/>
          <w:rtl/>
          <w:lang w:bidi="fa-IR"/>
        </w:rPr>
        <w:t>اگر</w:t>
      </w:r>
      <w:r w:rsidRPr="00C0492A">
        <w:rPr>
          <w:position w:val="-28"/>
        </w:rPr>
        <w:object w:dxaOrig="1280" w:dyaOrig="720">
          <v:shape id="_x0000_i1551" type="#_x0000_t75" style="width:63.6pt;height:36pt" o:ole="">
            <v:imagedata r:id="rId1062" o:title=""/>
          </v:shape>
          <o:OLEObject Type="Embed" ProgID="Equation.DSMT4" ShapeID="_x0000_i1551" DrawAspect="Content" ObjectID="_1673311303" r:id="rId1063"/>
        </w:object>
      </w:r>
      <w:r w:rsidR="00B9339D">
        <w:rPr>
          <w:rFonts w:hint="cs"/>
          <w:rtl/>
        </w:rPr>
        <w:t xml:space="preserve"> </w:t>
      </w:r>
      <w:r w:rsidR="005F5952" w:rsidRPr="003854DB">
        <w:rPr>
          <w:rFonts w:cs="B Nazanin" w:hint="cs"/>
          <w:sz w:val="28"/>
          <w:szCs w:val="28"/>
          <w:rtl/>
        </w:rPr>
        <w:t>و انتهای کمان روبه‌رو به زاوی</w:t>
      </w:r>
      <w:r w:rsidR="00B9339D">
        <w:rPr>
          <w:rFonts w:cs="B Nazanin" w:hint="cs"/>
          <w:sz w:val="28"/>
          <w:szCs w:val="28"/>
          <w:rtl/>
        </w:rPr>
        <w:t>ۀ</w:t>
      </w:r>
      <w:r w:rsidRPr="00C0492A">
        <w:rPr>
          <w:position w:val="-6"/>
        </w:rPr>
        <w:object w:dxaOrig="260" w:dyaOrig="240">
          <v:shape id="_x0000_i1552" type="#_x0000_t75" style="width:12.8pt;height:12pt" o:ole="">
            <v:imagedata r:id="rId1064" o:title=""/>
          </v:shape>
          <o:OLEObject Type="Embed" ProgID="Equation.DSMT4" ShapeID="_x0000_i1552" DrawAspect="Content" ObjectID="_1673311304" r:id="rId1065"/>
        </w:object>
      </w:r>
      <w:r w:rsidR="005F5952" w:rsidRPr="003854DB">
        <w:rPr>
          <w:rFonts w:cs="B Nazanin" w:hint="cs"/>
          <w:sz w:val="28"/>
          <w:szCs w:val="28"/>
          <w:rtl/>
        </w:rPr>
        <w:t>در ناحی</w:t>
      </w:r>
      <w:r w:rsidR="00B9339D">
        <w:rPr>
          <w:rFonts w:cs="B Nazanin" w:hint="cs"/>
          <w:sz w:val="28"/>
          <w:szCs w:val="28"/>
          <w:rtl/>
        </w:rPr>
        <w:t>ۀ</w:t>
      </w:r>
      <w:r w:rsidR="005F5952" w:rsidRPr="003854DB">
        <w:rPr>
          <w:rFonts w:cs="B Nazanin" w:hint="cs"/>
          <w:sz w:val="28"/>
          <w:szCs w:val="28"/>
          <w:rtl/>
        </w:rPr>
        <w:t xml:space="preserve"> سوم باشد، نسبت‌های مثلثاتی زاوی</w:t>
      </w:r>
      <w:r w:rsidR="00B9339D">
        <w:rPr>
          <w:rFonts w:cs="B Nazanin" w:hint="cs"/>
          <w:sz w:val="28"/>
          <w:szCs w:val="28"/>
          <w:rtl/>
        </w:rPr>
        <w:t>ۀ</w:t>
      </w:r>
      <w:r w:rsidRPr="00C0492A">
        <w:rPr>
          <w:position w:val="-6"/>
        </w:rPr>
        <w:object w:dxaOrig="260" w:dyaOrig="240">
          <v:shape id="_x0000_i1553" type="#_x0000_t75" style="width:12.8pt;height:12pt" o:ole="">
            <v:imagedata r:id="rId1066" o:title=""/>
          </v:shape>
          <o:OLEObject Type="Embed" ProgID="Equation.DSMT4" ShapeID="_x0000_i1553" DrawAspect="Content" ObjectID="_1673311305" r:id="rId1067"/>
        </w:object>
      </w:r>
      <w:r w:rsidR="005F5952" w:rsidRPr="003854DB">
        <w:rPr>
          <w:rFonts w:cs="B Nazanin" w:hint="cs"/>
          <w:sz w:val="28"/>
          <w:szCs w:val="28"/>
          <w:rtl/>
        </w:rPr>
        <w:t>را بدست آورید</w:t>
      </w:r>
      <w:r w:rsidR="00B9339D">
        <w:rPr>
          <w:rFonts w:cs="B Nazanin" w:hint="cs"/>
          <w:sz w:val="28"/>
          <w:szCs w:val="28"/>
          <w:rtl/>
        </w:rPr>
        <w:t>.</w:t>
      </w:r>
    </w:p>
    <w:p w:rsidR="00496A0D" w:rsidRPr="003854DB" w:rsidRDefault="00496A0D" w:rsidP="00B9339D">
      <w:pPr>
        <w:tabs>
          <w:tab w:val="left" w:pos="6978"/>
        </w:tabs>
        <w:bidi/>
        <w:jc w:val="both"/>
        <w:rPr>
          <w:rFonts w:cs="B Nazanin"/>
          <w:sz w:val="28"/>
          <w:szCs w:val="28"/>
          <w:rtl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>5</w:t>
      </w:r>
      <w:r w:rsidR="00A46229">
        <w:rPr>
          <w:rFonts w:asciiTheme="majorBidi" w:hAnsiTheme="majorBidi" w:cs="B Nazanin" w:hint="cs"/>
          <w:sz w:val="28"/>
          <w:szCs w:val="28"/>
          <w:rtl/>
          <w:lang w:bidi="fa-IR"/>
        </w:rPr>
        <w:t>2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) </w:t>
      </w:r>
      <w:r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>در متوازی‌الاضلاعی انداز</w:t>
      </w:r>
      <w:r w:rsidR="00B9339D">
        <w:rPr>
          <w:rFonts w:asciiTheme="majorBidi" w:hAnsiTheme="majorBidi" w:cs="B Nazanin" w:hint="cs"/>
          <w:sz w:val="28"/>
          <w:szCs w:val="28"/>
          <w:rtl/>
          <w:lang w:bidi="fa-IR"/>
        </w:rPr>
        <w:t>ۀ</w:t>
      </w:r>
      <w:r w:rsidR="0007632A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دو قطر 12</w:t>
      </w:r>
      <w:r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>و 8 واحد و زاوی</w:t>
      </w:r>
      <w:r w:rsidR="00B9339D">
        <w:rPr>
          <w:rFonts w:asciiTheme="majorBidi" w:hAnsiTheme="majorBidi" w:cs="B Nazanin" w:hint="cs"/>
          <w:sz w:val="28"/>
          <w:szCs w:val="28"/>
          <w:rtl/>
          <w:lang w:bidi="fa-IR"/>
        </w:rPr>
        <w:t>ۀ</w:t>
      </w:r>
      <w:r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بین دو قطر 135 درجه می‌باشد. مساحت متوازی الاضلاع چند برابر </w:t>
      </w:r>
      <w:r w:rsidRPr="00C0492A">
        <w:rPr>
          <w:position w:val="-8"/>
        </w:rPr>
        <w:object w:dxaOrig="380" w:dyaOrig="400">
          <v:shape id="_x0000_i1554" type="#_x0000_t75" style="width:18pt;height:19.6pt" o:ole="">
            <v:imagedata r:id="rId1068" o:title=""/>
          </v:shape>
          <o:OLEObject Type="Embed" ProgID="Equation.DSMT4" ShapeID="_x0000_i1554" DrawAspect="Content" ObjectID="_1673311306" r:id="rId1069"/>
        </w:object>
      </w:r>
      <w:r w:rsidRPr="000A0628">
        <w:rPr>
          <w:rFonts w:cs="B Nazanin" w:hint="cs"/>
          <w:sz w:val="28"/>
          <w:szCs w:val="28"/>
          <w:rtl/>
        </w:rPr>
        <w:t xml:space="preserve"> است؟</w:t>
      </w:r>
    </w:p>
    <w:p w:rsidR="005F5952" w:rsidRPr="003854DB" w:rsidRDefault="003854DB" w:rsidP="00A46229">
      <w:pPr>
        <w:tabs>
          <w:tab w:val="left" w:pos="7470"/>
          <w:tab w:val="left" w:pos="7770"/>
        </w:tabs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5</w:t>
      </w:r>
      <w:r w:rsidR="00A46229">
        <w:rPr>
          <w:rFonts w:cs="B Nazanin" w:hint="cs"/>
          <w:sz w:val="28"/>
          <w:szCs w:val="28"/>
          <w:rtl/>
        </w:rPr>
        <w:t>3</w:t>
      </w:r>
      <w:r>
        <w:rPr>
          <w:rFonts w:cs="B Nazanin" w:hint="cs"/>
          <w:sz w:val="28"/>
          <w:szCs w:val="28"/>
          <w:rtl/>
        </w:rPr>
        <w:t xml:space="preserve">) </w:t>
      </w:r>
      <w:r w:rsidR="005F5952" w:rsidRPr="003854DB">
        <w:rPr>
          <w:rFonts w:cs="B Nazanin" w:hint="cs"/>
          <w:sz w:val="28"/>
          <w:szCs w:val="28"/>
          <w:rtl/>
        </w:rPr>
        <w:t xml:space="preserve">در لوزی شکل زیر </w:t>
      </w:r>
      <w:r w:rsidR="005F5952" w:rsidRPr="003854DB">
        <w:rPr>
          <w:rFonts w:cs="B Nazanin"/>
          <w:sz w:val="28"/>
          <w:szCs w:val="28"/>
        </w:rPr>
        <w:t xml:space="preserve"> </w:t>
      </w:r>
      <w:r w:rsidRPr="00C0492A">
        <w:rPr>
          <w:position w:val="-28"/>
        </w:rPr>
        <w:object w:dxaOrig="1280" w:dyaOrig="720">
          <v:shape id="_x0000_i1555" type="#_x0000_t75" style="width:63.6pt;height:36pt" o:ole="">
            <v:imagedata r:id="rId1070" o:title=""/>
          </v:shape>
          <o:OLEObject Type="Embed" ProgID="Equation.DSMT4" ShapeID="_x0000_i1555" DrawAspect="Content" ObjectID="_1673311307" r:id="rId1071"/>
        </w:object>
      </w:r>
      <w:r w:rsidR="005F5952" w:rsidRPr="003854DB">
        <w:rPr>
          <w:rFonts w:cs="B Nazanin" w:hint="cs"/>
          <w:sz w:val="28"/>
          <w:szCs w:val="28"/>
          <w:rtl/>
        </w:rPr>
        <w:t xml:space="preserve"> طول ضلع لوزی برابر 8 سانتی‌متر می‌باشد، مساحت آن را بیابید.  </w:t>
      </w:r>
    </w:p>
    <w:p w:rsidR="005F5952" w:rsidRPr="003854DB" w:rsidRDefault="005F5952" w:rsidP="00B9339D">
      <w:pPr>
        <w:pStyle w:val="Signature"/>
        <w:bidi/>
        <w:jc w:val="right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3854DB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47DD5E56" wp14:editId="1278E914">
            <wp:extent cx="2209800" cy="1390650"/>
            <wp:effectExtent l="19050" t="0" r="0" b="0"/>
            <wp:docPr id="223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419E" w:rsidRDefault="00496A0D" w:rsidP="00B9339D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5</w:t>
      </w:r>
      <w:r w:rsidR="00B9339D">
        <w:rPr>
          <w:rFonts w:cs="B Nazanin" w:hint="cs"/>
          <w:sz w:val="28"/>
          <w:szCs w:val="28"/>
          <w:rtl/>
        </w:rPr>
        <w:t>4</w:t>
      </w:r>
      <w:r w:rsidR="000A0628">
        <w:rPr>
          <w:rFonts w:cs="B Nazanin" w:hint="cs"/>
          <w:sz w:val="28"/>
          <w:szCs w:val="28"/>
          <w:rtl/>
        </w:rPr>
        <w:t xml:space="preserve">) </w:t>
      </w:r>
      <w:r w:rsidR="005F5952" w:rsidRPr="000A0628">
        <w:rPr>
          <w:rFonts w:cs="B Nazanin" w:hint="cs"/>
          <w:sz w:val="28"/>
          <w:szCs w:val="28"/>
          <w:rtl/>
        </w:rPr>
        <w:t xml:space="preserve">اگر </w:t>
      </w:r>
      <w:r w:rsidR="005F5952" w:rsidRPr="000A0628">
        <w:rPr>
          <w:rFonts w:cs="B Nazanin"/>
          <w:sz w:val="28"/>
          <w:szCs w:val="28"/>
        </w:rPr>
        <w:t xml:space="preserve"> </w:t>
      </w:r>
      <w:r w:rsidR="000A0628" w:rsidRPr="00C0492A">
        <w:rPr>
          <w:position w:val="-28"/>
        </w:rPr>
        <w:object w:dxaOrig="1800" w:dyaOrig="720">
          <v:shape id="_x0000_i1556" type="#_x0000_t75" style="width:89.2pt;height:36pt" o:ole="">
            <v:imagedata r:id="rId1073" o:title=""/>
          </v:shape>
          <o:OLEObject Type="Embed" ProgID="Equation.DSMT4" ShapeID="_x0000_i1556" DrawAspect="Content" ObjectID="_1673311308" r:id="rId1074"/>
        </w:object>
      </w:r>
      <w:r w:rsidR="005F5952" w:rsidRPr="000A0628">
        <w:rPr>
          <w:rFonts w:cs="B Nazanin" w:hint="cs"/>
          <w:sz w:val="28"/>
          <w:szCs w:val="28"/>
          <w:rtl/>
        </w:rPr>
        <w:t xml:space="preserve"> مقدار </w:t>
      </w:r>
      <w:r w:rsidR="005F5952" w:rsidRPr="000A0628">
        <w:rPr>
          <w:rFonts w:cs="B Nazanin"/>
          <w:sz w:val="28"/>
          <w:szCs w:val="28"/>
        </w:rPr>
        <w:t xml:space="preserve"> </w:t>
      </w:r>
      <w:r w:rsidR="000A0628" w:rsidRPr="00C0492A">
        <w:rPr>
          <w:position w:val="-28"/>
        </w:rPr>
        <w:object w:dxaOrig="1460" w:dyaOrig="720">
          <v:shape id="_x0000_i1557" type="#_x0000_t75" style="width:73.6pt;height:36pt" o:ole="">
            <v:imagedata r:id="rId1075" o:title=""/>
          </v:shape>
          <o:OLEObject Type="Embed" ProgID="Equation.DSMT4" ShapeID="_x0000_i1557" DrawAspect="Content" ObjectID="_1673311309" r:id="rId1076"/>
        </w:object>
      </w:r>
      <w:r w:rsidR="005F5952" w:rsidRPr="000A0628">
        <w:rPr>
          <w:rFonts w:cs="B Nazanin" w:hint="cs"/>
          <w:sz w:val="28"/>
          <w:szCs w:val="28"/>
          <w:rtl/>
        </w:rPr>
        <w:t xml:space="preserve"> را بدست آورید.</w:t>
      </w:r>
    </w:p>
    <w:p w:rsidR="00387916" w:rsidRDefault="00387916" w:rsidP="00387916">
      <w:pPr>
        <w:pStyle w:val="Signature"/>
        <w:bidi/>
        <w:rPr>
          <w:rFonts w:cs="B Nazanin"/>
          <w:sz w:val="28"/>
          <w:szCs w:val="28"/>
          <w:rtl/>
        </w:rPr>
      </w:pPr>
    </w:p>
    <w:p w:rsidR="00387916" w:rsidRDefault="00387916" w:rsidP="00387916">
      <w:pPr>
        <w:tabs>
          <w:tab w:val="left" w:pos="6978"/>
        </w:tabs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55) </w:t>
      </w:r>
      <w:r w:rsidRPr="003854DB">
        <w:rPr>
          <w:rFonts w:cs="B Nazanin" w:hint="cs"/>
          <w:sz w:val="28"/>
          <w:szCs w:val="28"/>
          <w:rtl/>
        </w:rPr>
        <w:t xml:space="preserve">حاصل عبارت‌های زیر را بیابید.                                    </w:t>
      </w:r>
      <w:r w:rsidRPr="003854DB">
        <w:rPr>
          <w:rFonts w:cs="B Nazanin"/>
          <w:sz w:val="28"/>
          <w:szCs w:val="28"/>
        </w:rPr>
        <w:t xml:space="preserve">        </w:t>
      </w:r>
      <w:r w:rsidRPr="003854DB">
        <w:rPr>
          <w:rFonts w:cs="B Nazanin" w:hint="cs"/>
          <w:sz w:val="28"/>
          <w:szCs w:val="28"/>
          <w:rtl/>
        </w:rPr>
        <w:t xml:space="preserve">  </w:t>
      </w:r>
      <w:r w:rsidRPr="003854DB">
        <w:rPr>
          <w:rFonts w:cs="B Nazanin"/>
          <w:sz w:val="28"/>
          <w:szCs w:val="28"/>
        </w:rPr>
        <w:t xml:space="preserve"> </w:t>
      </w:r>
      <w:r w:rsidRPr="00C0492A">
        <w:rPr>
          <w:position w:val="-12"/>
        </w:rPr>
        <w:object w:dxaOrig="5800" w:dyaOrig="420">
          <v:shape id="_x0000_i1558" type="#_x0000_t75" style="width:290.8pt;height:21.2pt" o:ole="">
            <v:imagedata r:id="rId1077" o:title=""/>
          </v:shape>
          <o:OLEObject Type="Embed" ProgID="Equation.DSMT4" ShapeID="_x0000_i1558" DrawAspect="Content" ObjectID="_1673311310" r:id="rId1078"/>
        </w:object>
      </w:r>
      <w:r w:rsidRPr="003854DB">
        <w:rPr>
          <w:rFonts w:cs="B Nazanin"/>
          <w:sz w:val="28"/>
          <w:szCs w:val="28"/>
        </w:rPr>
        <w:t xml:space="preserve">                                                                  </w:t>
      </w:r>
      <w:r w:rsidRPr="003854DB">
        <w:rPr>
          <w:rFonts w:cs="B Nazanin" w:hint="cs"/>
          <w:sz w:val="28"/>
          <w:szCs w:val="28"/>
          <w:rtl/>
        </w:rPr>
        <w:t xml:space="preserve"> </w:t>
      </w:r>
    </w:p>
    <w:p w:rsidR="00B9339D" w:rsidRDefault="00933547" w:rsidP="00387916">
      <w:pPr>
        <w:pStyle w:val="Signature"/>
        <w:bidi/>
        <w:jc w:val="right"/>
        <w:rPr>
          <w:rFonts w:cs="B Nazanin"/>
          <w:sz w:val="28"/>
          <w:szCs w:val="28"/>
          <w:rtl/>
        </w:rPr>
      </w:pPr>
      <w:r w:rsidRPr="003854DB">
        <w:rPr>
          <w:rFonts w:cs="B Nazanin"/>
          <w:sz w:val="28"/>
          <w:szCs w:val="28"/>
        </w:rPr>
        <w:t xml:space="preserve">  </w:t>
      </w:r>
      <w:r w:rsidRPr="003854DB">
        <w:rPr>
          <w:rFonts w:cs="B Nazanin" w:hint="cs"/>
          <w:sz w:val="28"/>
          <w:szCs w:val="28"/>
          <w:rtl/>
        </w:rPr>
        <w:t xml:space="preserve">     </w:t>
      </w:r>
      <w:r w:rsidRPr="003854DB">
        <w:rPr>
          <w:rFonts w:cs="B Nazanin"/>
          <w:sz w:val="28"/>
          <w:szCs w:val="28"/>
        </w:rPr>
        <w:t xml:space="preserve">  </w:t>
      </w:r>
      <w:r w:rsidRPr="003854DB">
        <w:rPr>
          <w:rFonts w:cs="B Nazanin"/>
          <w:sz w:val="28"/>
          <w:szCs w:val="28"/>
        </w:rPr>
        <w:tab/>
      </w:r>
      <w:r>
        <w:rPr>
          <w:rFonts w:cs="B Nazanin" w:hint="cs"/>
          <w:sz w:val="28"/>
          <w:szCs w:val="28"/>
          <w:rtl/>
        </w:rPr>
        <w:t xml:space="preserve">    </w:t>
      </w:r>
      <w:r w:rsidRPr="003854DB">
        <w:rPr>
          <w:rFonts w:cs="B Nazanin" w:hint="cs"/>
          <w:sz w:val="28"/>
          <w:szCs w:val="28"/>
          <w:rtl/>
        </w:rPr>
        <w:t xml:space="preserve">   </w:t>
      </w:r>
      <w:r w:rsidRPr="00C0492A">
        <w:rPr>
          <w:position w:val="-28"/>
        </w:rPr>
        <w:object w:dxaOrig="2520" w:dyaOrig="760">
          <v:shape id="_x0000_i1559" type="#_x0000_t75" style="width:126.8pt;height:38.4pt" o:ole="">
            <v:imagedata r:id="rId1079" o:title=""/>
          </v:shape>
          <o:OLEObject Type="Embed" ProgID="Equation.DSMT4" ShapeID="_x0000_i1559" DrawAspect="Content" ObjectID="_1673311311" r:id="rId1080"/>
        </w:object>
      </w:r>
    </w:p>
    <w:p w:rsidR="00B9339D" w:rsidRDefault="00B9339D" w:rsidP="00B9339D">
      <w:pPr>
        <w:pStyle w:val="Signature"/>
        <w:bidi/>
        <w:jc w:val="right"/>
        <w:rPr>
          <w:rtl/>
        </w:rPr>
      </w:pPr>
      <w:r w:rsidRPr="00C0492A">
        <w:rPr>
          <w:position w:val="-28"/>
        </w:rPr>
        <w:object w:dxaOrig="4000" w:dyaOrig="720">
          <v:shape id="_x0000_i1560" type="#_x0000_t75" style="width:200.4pt;height:36pt" o:ole="">
            <v:imagedata r:id="rId1081" o:title=""/>
          </v:shape>
          <o:OLEObject Type="Embed" ProgID="Equation.DSMT4" ShapeID="_x0000_i1560" DrawAspect="Content" ObjectID="_1673311312" r:id="rId1082"/>
        </w:object>
      </w:r>
    </w:p>
    <w:p w:rsidR="00387916" w:rsidRPr="00B42AB2" w:rsidRDefault="00387916" w:rsidP="00387916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</w:rPr>
        <w:t xml:space="preserve">56) </w:t>
      </w:r>
      <w:r w:rsidRPr="00B42AB2">
        <w:rPr>
          <w:rFonts w:cs="B Nazanin" w:hint="cs"/>
          <w:sz w:val="28"/>
          <w:szCs w:val="28"/>
          <w:rtl/>
        </w:rPr>
        <w:t>معادله خطي را بنويسيد كه بامحور</w:t>
      </w:r>
      <w:r w:rsidRPr="00982366">
        <w:rPr>
          <w:position w:val="-4"/>
        </w:rPr>
        <w:object w:dxaOrig="220" w:dyaOrig="220">
          <v:shape id="_x0000_i1561" type="#_x0000_t75" style="width:10.4pt;height:10.4pt" o:ole="">
            <v:imagedata r:id="rId1083" o:title=""/>
          </v:shape>
          <o:OLEObject Type="Embed" ProgID="Equation.DSMT4" ShapeID="_x0000_i1561" DrawAspect="Content" ObjectID="_1673311313" r:id="rId1084"/>
        </w:object>
      </w:r>
      <w:r w:rsidRPr="00B42AB2">
        <w:rPr>
          <w:rFonts w:cs="B Nazanin" w:hint="cs"/>
          <w:sz w:val="28"/>
          <w:szCs w:val="28"/>
          <w:rtl/>
        </w:rPr>
        <w:t>زاويه</w:t>
      </w:r>
      <w:r w:rsidRPr="00982366">
        <w:rPr>
          <w:position w:val="-6"/>
        </w:rPr>
        <w:object w:dxaOrig="360" w:dyaOrig="360">
          <v:shape id="_x0000_i1562" type="#_x0000_t75" style="width:17.2pt;height:17.2pt" o:ole="">
            <v:imagedata r:id="rId1085" o:title=""/>
          </v:shape>
          <o:OLEObject Type="Embed" ProgID="Equation.DSMT4" ShapeID="_x0000_i1562" DrawAspect="Content" ObjectID="_1673311314" r:id="rId1086"/>
        </w:object>
      </w:r>
      <w:r>
        <w:rPr>
          <w:rFonts w:hint="cs"/>
          <w:rtl/>
        </w:rPr>
        <w:t xml:space="preserve">  </w:t>
      </w:r>
      <w:r w:rsidRPr="00B42AB2">
        <w:rPr>
          <w:rFonts w:cs="B Nazanin" w:hint="cs"/>
          <w:sz w:val="28"/>
          <w:szCs w:val="28"/>
          <w:rtl/>
        </w:rPr>
        <w:t>بسازدو</w:t>
      </w:r>
      <w:r>
        <w:rPr>
          <w:rFonts w:cs="B Nazanin" w:hint="cs"/>
          <w:sz w:val="28"/>
          <w:szCs w:val="28"/>
          <w:rtl/>
        </w:rPr>
        <w:t xml:space="preserve"> </w:t>
      </w:r>
      <w:r w:rsidRPr="00B42AB2">
        <w:rPr>
          <w:rFonts w:cs="B Nazanin" w:hint="cs"/>
          <w:sz w:val="28"/>
          <w:szCs w:val="28"/>
          <w:rtl/>
        </w:rPr>
        <w:t>از</w:t>
      </w:r>
      <w:r>
        <w:rPr>
          <w:rFonts w:cs="B Nazanin" w:hint="cs"/>
          <w:sz w:val="28"/>
          <w:szCs w:val="28"/>
          <w:rtl/>
        </w:rPr>
        <w:t xml:space="preserve"> </w:t>
      </w:r>
      <w:r w:rsidRPr="00B42AB2">
        <w:rPr>
          <w:rFonts w:cs="B Nazanin" w:hint="cs"/>
          <w:sz w:val="28"/>
          <w:szCs w:val="28"/>
          <w:rtl/>
        </w:rPr>
        <w:t>نقطه</w:t>
      </w:r>
      <w:r w:rsidRPr="00982366">
        <w:rPr>
          <w:position w:val="-12"/>
        </w:rPr>
        <w:object w:dxaOrig="760" w:dyaOrig="360">
          <v:shape id="_x0000_i1563" type="#_x0000_t75" style="width:38.4pt;height:17.2pt" o:ole="">
            <v:imagedata r:id="rId1087" o:title=""/>
          </v:shape>
          <o:OLEObject Type="Embed" ProgID="Equation.DSMT4" ShapeID="_x0000_i1563" DrawAspect="Content" ObjectID="_1673311315" r:id="rId1088"/>
        </w:object>
      </w:r>
      <w:r w:rsidRPr="00B42AB2">
        <w:rPr>
          <w:rFonts w:cs="B Nazanin" w:hint="cs"/>
          <w:sz w:val="28"/>
          <w:szCs w:val="28"/>
          <w:rtl/>
        </w:rPr>
        <w:t>بگذرد.</w:t>
      </w:r>
    </w:p>
    <w:p w:rsidR="00387916" w:rsidRDefault="00387916" w:rsidP="00387916">
      <w:pPr>
        <w:pStyle w:val="Signature"/>
        <w:bidi/>
        <w:rPr>
          <w:rFonts w:cs="B Nazanin"/>
          <w:sz w:val="28"/>
          <w:szCs w:val="28"/>
          <w:rtl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B9339D" w:rsidRPr="00AB15D9" w:rsidTr="00BD716E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B9339D" w:rsidRPr="00AB15D9" w:rsidRDefault="00B44F01" w:rsidP="0007632A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1955752910"/>
                <w:placeholder>
                  <w:docPart w:val="7DC6E78664184121A9BB360366B879EB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B9339D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B9339D" w:rsidRPr="00AB15D9" w:rsidTr="00BD716E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B9339D" w:rsidRPr="00AB15D9" w:rsidRDefault="00B44F01" w:rsidP="0007632A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605463525"/>
                <w:placeholder>
                  <w:docPart w:val="41686324990C4EBC9028A99D7E65E7FB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B9339D" w:rsidRDefault="00B9339D" w:rsidP="00B9339D">
      <w:pPr>
        <w:pStyle w:val="Signature"/>
        <w:bidi/>
        <w:rPr>
          <w:rFonts w:cs="B Nazanin"/>
          <w:sz w:val="28"/>
          <w:szCs w:val="28"/>
          <w:rtl/>
        </w:rPr>
      </w:pPr>
    </w:p>
    <w:p w:rsidR="00B9339D" w:rsidRDefault="00B9339D" w:rsidP="00B9339D">
      <w:pPr>
        <w:pStyle w:val="Signature"/>
        <w:bidi/>
        <w:rPr>
          <w:rFonts w:cs="B Nazanin"/>
          <w:sz w:val="28"/>
          <w:szCs w:val="28"/>
          <w:rtl/>
        </w:rPr>
      </w:pPr>
    </w:p>
    <w:p w:rsidR="00B9339D" w:rsidRPr="000A0628" w:rsidRDefault="00B9339D" w:rsidP="00387916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5</w:t>
      </w:r>
      <w:r w:rsidR="00387916">
        <w:rPr>
          <w:rFonts w:cs="B Nazanin" w:hint="cs"/>
          <w:sz w:val="28"/>
          <w:szCs w:val="28"/>
          <w:rtl/>
        </w:rPr>
        <w:t>7</w:t>
      </w:r>
      <w:r>
        <w:rPr>
          <w:rFonts w:cs="B Nazanin" w:hint="cs"/>
          <w:sz w:val="28"/>
          <w:szCs w:val="28"/>
          <w:rtl/>
        </w:rPr>
        <w:t>)</w:t>
      </w:r>
      <w:r w:rsidRPr="00B9339D">
        <w:t xml:space="preserve"> </w:t>
      </w:r>
      <w:r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با توجه به شکل زیر ثابت کنید: </w:t>
      </w:r>
      <w:r>
        <w:rPr>
          <w:rFonts w:hint="cs"/>
          <w:rtl/>
        </w:rPr>
        <w:t xml:space="preserve">         </w:t>
      </w:r>
      <w:r w:rsidRPr="00C0492A">
        <w:rPr>
          <w:position w:val="-6"/>
        </w:rPr>
        <w:object w:dxaOrig="2260" w:dyaOrig="300">
          <v:shape id="_x0000_i1564" type="#_x0000_t75" style="width:112.4pt;height:15.2pt" o:ole="">
            <v:imagedata r:id="rId1089" o:title=""/>
          </v:shape>
          <o:OLEObject Type="Embed" ProgID="Equation.DSMT4" ShapeID="_x0000_i1564" DrawAspect="Content" ObjectID="_1673311316" r:id="rId1090"/>
        </w:object>
      </w:r>
    </w:p>
    <w:p w:rsidR="00496A0D" w:rsidRDefault="00496A0D" w:rsidP="0007632A">
      <w:pPr>
        <w:pStyle w:val="Signature"/>
        <w:bidi/>
        <w:rPr>
          <w:rFonts w:asciiTheme="majorBidi" w:hAnsiTheme="majorBidi" w:cs="B Nazanin"/>
          <w:sz w:val="28"/>
          <w:szCs w:val="28"/>
          <w:rtl/>
          <w:lang w:bidi="fa-IR"/>
        </w:rPr>
      </w:pPr>
      <w:r w:rsidRPr="00AB15D9">
        <w:rPr>
          <w:rFonts w:asciiTheme="majorBidi" w:hAnsiTheme="majorBidi" w:cs="B Nazanin" w:hint="cs"/>
          <w:b/>
          <w:bCs/>
          <w:noProof/>
          <w:sz w:val="28"/>
          <w:szCs w:val="28"/>
          <w:lang w:bidi="fa-IR"/>
        </w:rPr>
        <w:drawing>
          <wp:inline distT="0" distB="0" distL="0" distR="0" wp14:anchorId="01641BAD" wp14:editId="7886710B">
            <wp:extent cx="3048000" cy="1419225"/>
            <wp:effectExtent l="19050" t="0" r="0" b="0"/>
            <wp:docPr id="22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557A" w:rsidRDefault="00496A0D" w:rsidP="00387916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lastRenderedPageBreak/>
        <w:t>5</w:t>
      </w:r>
      <w:r w:rsidR="00387916">
        <w:rPr>
          <w:rFonts w:asciiTheme="majorBidi" w:hAnsiTheme="majorBidi" w:cs="B Nazanin" w:hint="cs"/>
          <w:sz w:val="28"/>
          <w:szCs w:val="28"/>
          <w:rtl/>
          <w:lang w:bidi="fa-IR"/>
        </w:rPr>
        <w:t>8</w:t>
      </w:r>
      <w:r w:rsidR="00875F0B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) </w:t>
      </w:r>
      <w:r w:rsidR="008E557A"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>زاوی</w:t>
      </w:r>
      <w:r w:rsidR="0007632A">
        <w:rPr>
          <w:rFonts w:asciiTheme="majorBidi" w:hAnsiTheme="majorBidi" w:cs="B Nazanin" w:hint="cs"/>
          <w:sz w:val="28"/>
          <w:szCs w:val="28"/>
          <w:rtl/>
          <w:lang w:bidi="fa-IR"/>
        </w:rPr>
        <w:t>ۀ</w:t>
      </w:r>
      <w:r w:rsidR="008E557A"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بین دو قطر مستطیل برابر </w:t>
      </w:r>
      <w:r w:rsidR="000A0628" w:rsidRPr="00C0492A">
        <w:rPr>
          <w:position w:val="-6"/>
        </w:rPr>
        <w:object w:dxaOrig="380" w:dyaOrig="360">
          <v:shape id="_x0000_i1565" type="#_x0000_t75" style="width:18pt;height:17.2pt" o:ole="">
            <v:imagedata r:id="rId1092" o:title=""/>
          </v:shape>
          <o:OLEObject Type="Embed" ProgID="Equation.DSMT4" ShapeID="_x0000_i1565" DrawAspect="Content" ObjectID="_1673311317" r:id="rId1093"/>
        </w:object>
      </w:r>
      <w:r w:rsidR="008E557A" w:rsidRPr="000A0628">
        <w:rPr>
          <w:rFonts w:cs="B Nazanin" w:hint="cs"/>
          <w:sz w:val="28"/>
          <w:szCs w:val="28"/>
          <w:rtl/>
        </w:rPr>
        <w:t xml:space="preserve"> و مساحت آن برابر </w:t>
      </w:r>
      <w:r w:rsidR="00875F0B" w:rsidRPr="00C0492A">
        <w:rPr>
          <w:position w:val="-6"/>
        </w:rPr>
        <w:object w:dxaOrig="400" w:dyaOrig="360">
          <v:shape id="_x0000_i1566" type="#_x0000_t75" style="width:19.6pt;height:17.2pt" o:ole="">
            <v:imagedata r:id="rId1094" o:title=""/>
          </v:shape>
          <o:OLEObject Type="Embed" ProgID="Equation.DSMT4" ShapeID="_x0000_i1566" DrawAspect="Content" ObjectID="_1673311318" r:id="rId1095"/>
        </w:object>
      </w:r>
      <w:r w:rsidR="00875F0B">
        <w:rPr>
          <w:rFonts w:hint="cs"/>
          <w:rtl/>
        </w:rPr>
        <w:t xml:space="preserve"> </w:t>
      </w:r>
      <w:r w:rsidR="008E557A" w:rsidRPr="000A0628">
        <w:rPr>
          <w:rFonts w:cs="B Nazanin" w:hint="cs"/>
          <w:sz w:val="28"/>
          <w:szCs w:val="28"/>
          <w:rtl/>
        </w:rPr>
        <w:t>می‌باش</w:t>
      </w:r>
      <w:r w:rsidR="00875F0B">
        <w:rPr>
          <w:rFonts w:cs="B Nazanin" w:hint="cs"/>
          <w:sz w:val="28"/>
          <w:szCs w:val="28"/>
          <w:rtl/>
        </w:rPr>
        <w:t>د. طول قطر مستطیل را بدست آو</w:t>
      </w:r>
      <w:r>
        <w:rPr>
          <w:rFonts w:cs="B Nazanin" w:hint="cs"/>
          <w:sz w:val="28"/>
          <w:szCs w:val="28"/>
          <w:rtl/>
        </w:rPr>
        <w:t>رید.</w:t>
      </w:r>
    </w:p>
    <w:p w:rsidR="00387916" w:rsidRPr="00875F0B" w:rsidRDefault="00387916" w:rsidP="00387916">
      <w:pPr>
        <w:pStyle w:val="Signature"/>
        <w:bidi/>
        <w:rPr>
          <w:rFonts w:cs="B Nazanin"/>
          <w:sz w:val="28"/>
          <w:szCs w:val="28"/>
          <w:rtl/>
        </w:rPr>
      </w:pPr>
    </w:p>
    <w:p w:rsidR="00387916" w:rsidRDefault="00387916" w:rsidP="00387916">
      <w:pPr>
        <w:pStyle w:val="Signature"/>
        <w:bidi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59) </w:t>
      </w:r>
      <w:r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>مقادیرماکزیمم و مینیمم عبارت</w:t>
      </w:r>
      <w:r w:rsidRPr="000A0628">
        <w:rPr>
          <w:rFonts w:asciiTheme="majorBidi" w:hAnsiTheme="majorBidi" w:cs="B Nazanin" w:hint="cs"/>
          <w:sz w:val="28"/>
          <w:szCs w:val="28"/>
          <w:cs/>
          <w:lang w:bidi="fa-IR"/>
        </w:rPr>
        <w:t>‎</w:t>
      </w:r>
      <w:r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>‌های زیر را بیابید</w:t>
      </w:r>
    </w:p>
    <w:p w:rsidR="00387916" w:rsidRPr="00387916" w:rsidRDefault="00387916" w:rsidP="00387916">
      <w:pPr>
        <w:pStyle w:val="Signature"/>
        <w:bidi/>
        <w:rPr>
          <w:rFonts w:cs="B Nazanin"/>
          <w:sz w:val="28"/>
          <w:szCs w:val="28"/>
          <w:rtl/>
        </w:rPr>
      </w:pPr>
      <w:r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>الف)</w:t>
      </w:r>
      <w:r w:rsidRPr="00875F0B">
        <w:t xml:space="preserve"> </w:t>
      </w:r>
      <w:r w:rsidRPr="00C0492A">
        <w:rPr>
          <w:position w:val="-14"/>
        </w:rPr>
        <w:object w:dxaOrig="1719" w:dyaOrig="420">
          <v:shape id="_x0000_i1567" type="#_x0000_t75" style="width:86.4pt;height:21.2pt" o:ole="">
            <v:imagedata r:id="rId1096" o:title=""/>
          </v:shape>
          <o:OLEObject Type="Embed" ProgID="Equation.DSMT4" ShapeID="_x0000_i1567" DrawAspect="Content" ObjectID="_1673311319" r:id="rId1097"/>
        </w:object>
      </w:r>
      <w:r w:rsidRPr="000A0628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                            </w:t>
      </w:r>
      <w:r w:rsidRPr="000A0628">
        <w:rPr>
          <w:rFonts w:cs="B Nazanin" w:hint="cs"/>
          <w:sz w:val="28"/>
          <w:szCs w:val="28"/>
          <w:rtl/>
        </w:rPr>
        <w:t>ب)</w:t>
      </w:r>
      <w:r w:rsidRPr="00875F0B">
        <w:t xml:space="preserve"> </w:t>
      </w:r>
      <w:r w:rsidRPr="00C0492A">
        <w:rPr>
          <w:position w:val="-6"/>
        </w:rPr>
        <w:object w:dxaOrig="2320" w:dyaOrig="360">
          <v:shape id="_x0000_i1568" type="#_x0000_t75" style="width:116.4pt;height:17.2pt" o:ole="">
            <v:imagedata r:id="rId1098" o:title=""/>
          </v:shape>
          <o:OLEObject Type="Embed" ProgID="Equation.DSMT4" ShapeID="_x0000_i1568" DrawAspect="Content" ObjectID="_1673311320" r:id="rId1099"/>
        </w:object>
      </w:r>
    </w:p>
    <w:p w:rsidR="00875F0B" w:rsidRDefault="008E557A" w:rsidP="00387916">
      <w:pPr>
        <w:pStyle w:val="Signature"/>
        <w:bidi/>
        <w:rPr>
          <w:rtl/>
        </w:rPr>
      </w:pPr>
      <w:r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پ) </w:t>
      </w:r>
      <w:r w:rsidR="00875F0B" w:rsidRPr="00C0492A">
        <w:rPr>
          <w:position w:val="-6"/>
        </w:rPr>
        <w:object w:dxaOrig="2060" w:dyaOrig="360">
          <v:shape id="_x0000_i1569" type="#_x0000_t75" style="width:103.6pt;height:17.2pt" o:ole="">
            <v:imagedata r:id="rId1100" o:title=""/>
          </v:shape>
          <o:OLEObject Type="Embed" ProgID="Equation.DSMT4" ShapeID="_x0000_i1569" DrawAspect="Content" ObjectID="_1673311321" r:id="rId1101"/>
        </w:object>
      </w:r>
      <w:r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                  </w:t>
      </w:r>
      <w:r w:rsidR="0038791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   </w:t>
      </w:r>
      <w:r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 ت) </w:t>
      </w:r>
      <w:r w:rsidR="00875F0B" w:rsidRPr="00C0492A">
        <w:rPr>
          <w:position w:val="-28"/>
        </w:rPr>
        <w:object w:dxaOrig="1660" w:dyaOrig="720">
          <v:shape id="_x0000_i1570" type="#_x0000_t75" style="width:82.4pt;height:36pt" o:ole="">
            <v:imagedata r:id="rId1102" o:title=""/>
          </v:shape>
          <o:OLEObject Type="Embed" ProgID="Equation.DSMT4" ShapeID="_x0000_i1570" DrawAspect="Content" ObjectID="_1673311322" r:id="rId1103"/>
        </w:object>
      </w:r>
    </w:p>
    <w:p w:rsidR="00496A0D" w:rsidRPr="00875F0B" w:rsidRDefault="00496A0D" w:rsidP="00496A0D">
      <w:pPr>
        <w:pStyle w:val="Signature"/>
        <w:bidi/>
        <w:rPr>
          <w:rtl/>
        </w:rPr>
      </w:pPr>
    </w:p>
    <w:p w:rsidR="00496A0D" w:rsidRPr="000A0628" w:rsidRDefault="00387916" w:rsidP="0007632A">
      <w:pPr>
        <w:tabs>
          <w:tab w:val="left" w:pos="6978"/>
        </w:tabs>
        <w:bidi/>
        <w:jc w:val="both"/>
        <w:rPr>
          <w:rFonts w:cs="B Nazanin"/>
          <w:sz w:val="28"/>
          <w:szCs w:val="28"/>
          <w:rtl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>60</w:t>
      </w:r>
      <w:r w:rsidR="00875F0B"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>)</w:t>
      </w:r>
      <w:r w:rsidR="00496A0D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875F0B"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اگر </w:t>
      </w:r>
      <w:r w:rsidR="00875F0B" w:rsidRPr="000A0628">
        <w:rPr>
          <w:rFonts w:cs="B Nazanin"/>
          <w:position w:val="-4"/>
          <w:sz w:val="28"/>
          <w:szCs w:val="28"/>
        </w:rPr>
        <w:object w:dxaOrig="225" w:dyaOrig="225">
          <v:shape id="_x0000_i1571" type="#_x0000_t75" style="width:10.4pt;height:10.4pt" o:ole="">
            <v:imagedata r:id="rId1104" o:title=""/>
          </v:shape>
          <o:OLEObject Type="Embed" ProgID="Equation.DSMT4" ShapeID="_x0000_i1571" DrawAspect="Content" ObjectID="_1673311323" r:id="rId1105"/>
        </w:object>
      </w:r>
      <w:r w:rsidR="00875F0B" w:rsidRPr="000A0628">
        <w:rPr>
          <w:rFonts w:cs="B Nazanin" w:hint="cs"/>
          <w:sz w:val="28"/>
          <w:szCs w:val="28"/>
          <w:rtl/>
        </w:rPr>
        <w:t xml:space="preserve"> زاویه حاده باشد</w:t>
      </w:r>
      <w:r w:rsidR="00496A0D">
        <w:rPr>
          <w:rFonts w:cs="B Nazanin" w:hint="cs"/>
          <w:sz w:val="28"/>
          <w:szCs w:val="28"/>
          <w:rtl/>
        </w:rPr>
        <w:t>،</w:t>
      </w:r>
      <w:r w:rsidR="00875F0B" w:rsidRPr="000A0628">
        <w:rPr>
          <w:rFonts w:cs="B Nazanin" w:hint="cs"/>
          <w:sz w:val="28"/>
          <w:szCs w:val="28"/>
          <w:rtl/>
        </w:rPr>
        <w:t xml:space="preserve"> حدود عبارت </w:t>
      </w:r>
      <w:r w:rsidR="00496A0D" w:rsidRPr="00C0492A">
        <w:rPr>
          <w:position w:val="-8"/>
        </w:rPr>
        <w:object w:dxaOrig="2280" w:dyaOrig="400">
          <v:shape id="_x0000_i1572" type="#_x0000_t75" style="width:114pt;height:19.6pt" o:ole="">
            <v:imagedata r:id="rId1106" o:title=""/>
          </v:shape>
          <o:OLEObject Type="Embed" ProgID="Equation.DSMT4" ShapeID="_x0000_i1572" DrawAspect="Content" ObjectID="_1673311324" r:id="rId1107"/>
        </w:object>
      </w:r>
      <w:r w:rsidR="00875F0B" w:rsidRPr="000A0628">
        <w:rPr>
          <w:rFonts w:cs="B Nazanin" w:hint="cs"/>
          <w:sz w:val="28"/>
          <w:szCs w:val="28"/>
          <w:rtl/>
        </w:rPr>
        <w:t xml:space="preserve"> را تعیین کنید.</w:t>
      </w:r>
    </w:p>
    <w:p w:rsidR="00875F0B" w:rsidRDefault="00A46229" w:rsidP="00387916">
      <w:pPr>
        <w:pStyle w:val="Signature"/>
        <w:bidi/>
        <w:rPr>
          <w:rFonts w:ascii="Times New Roman" w:hAnsi="Times New Roman" w:cs="B Nazanin"/>
          <w:sz w:val="28"/>
          <w:szCs w:val="28"/>
          <w:rtl/>
          <w:lang w:bidi="fa-IR"/>
        </w:rPr>
      </w:pPr>
      <w:r>
        <w:rPr>
          <w:rFonts w:ascii="Times New Roman" w:hAnsi="Times New Roman" w:cs="B Nazanin" w:hint="cs"/>
          <w:sz w:val="28"/>
          <w:szCs w:val="28"/>
          <w:rtl/>
          <w:lang w:bidi="fa-IR"/>
        </w:rPr>
        <w:t>6</w:t>
      </w:r>
      <w:r w:rsidR="00387916">
        <w:rPr>
          <w:rFonts w:ascii="Times New Roman" w:hAnsi="Times New Roman" w:cs="B Nazanin" w:hint="cs"/>
          <w:sz w:val="28"/>
          <w:szCs w:val="28"/>
          <w:rtl/>
          <w:lang w:bidi="fa-IR"/>
        </w:rPr>
        <w:t>1</w:t>
      </w:r>
      <w:r w:rsidR="00496A0D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) </w:t>
      </w:r>
      <w:r w:rsidR="00496A0D" w:rsidRPr="000A0628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اگر </w:t>
      </w:r>
      <w:r w:rsidR="00496A0D" w:rsidRPr="000A0628">
        <w:rPr>
          <w:rFonts w:cs="B Nazanin" w:hint="cs"/>
          <w:sz w:val="28"/>
          <w:szCs w:val="28"/>
          <w:lang w:bidi="fa-IR"/>
        </w:rPr>
        <w:t xml:space="preserve"> </w:t>
      </w:r>
      <w:r w:rsidR="00496A0D" w:rsidRPr="000A0628">
        <w:rPr>
          <w:rFonts w:cs="B Nazanin"/>
          <w:position w:val="-6"/>
          <w:sz w:val="28"/>
          <w:szCs w:val="28"/>
        </w:rPr>
        <w:object w:dxaOrig="2299" w:dyaOrig="300">
          <v:shape id="_x0000_i1573" type="#_x0000_t75" style="width:114.8pt;height:15.2pt" o:ole="">
            <v:imagedata r:id="rId1108" o:title=""/>
          </v:shape>
          <o:OLEObject Type="Embed" ProgID="Equation.DSMT4" ShapeID="_x0000_i1573" DrawAspect="Content" ObjectID="_1673311325" r:id="rId1109"/>
        </w:object>
      </w:r>
      <w:r w:rsidR="00496A0D" w:rsidRPr="000A0628">
        <w:rPr>
          <w:rFonts w:cs="B Nazanin"/>
          <w:sz w:val="28"/>
          <w:szCs w:val="28"/>
          <w:rtl/>
        </w:rPr>
        <w:t>،</w:t>
      </w:r>
      <w:r w:rsidR="00496A0D" w:rsidRPr="000A0628">
        <w:rPr>
          <w:rFonts w:cs="B Nazanin" w:hint="cs"/>
          <w:sz w:val="28"/>
          <w:szCs w:val="28"/>
        </w:rPr>
        <w:t xml:space="preserve"> </w:t>
      </w:r>
      <w:r w:rsidR="00496A0D" w:rsidRPr="000A0628">
        <w:rPr>
          <w:rFonts w:cs="B Nazanin"/>
          <w:position w:val="-6"/>
          <w:sz w:val="28"/>
          <w:szCs w:val="28"/>
        </w:rPr>
        <w:object w:dxaOrig="260" w:dyaOrig="240">
          <v:shape id="_x0000_i1574" type="#_x0000_t75" style="width:12.8pt;height:12pt" o:ole="">
            <v:imagedata r:id="rId804" o:title=""/>
          </v:shape>
          <o:OLEObject Type="Embed" ProgID="Equation.DSMT4" ShapeID="_x0000_i1574" DrawAspect="Content" ObjectID="_1673311326" r:id="rId1110"/>
        </w:object>
      </w:r>
      <w:r w:rsidR="00496A0D" w:rsidRPr="000A0628">
        <w:rPr>
          <w:rFonts w:cs="B Nazanin" w:hint="cs"/>
          <w:sz w:val="28"/>
          <w:szCs w:val="28"/>
          <w:rtl/>
        </w:rPr>
        <w:t>برابرکدام‌یک از زاویه‌های زیر می‌تواند باشد؟</w:t>
      </w:r>
    </w:p>
    <w:p w:rsidR="00496A0D" w:rsidRDefault="00496A0D" w:rsidP="00A46229">
      <w:pPr>
        <w:pStyle w:val="Signature"/>
        <w:bidi/>
        <w:rPr>
          <w:rFonts w:cs="B Nazanin"/>
          <w:sz w:val="28"/>
          <w:szCs w:val="28"/>
          <w:rtl/>
        </w:rPr>
      </w:pPr>
      <w:r w:rsidRPr="000A0628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1) </w:t>
      </w:r>
      <w:r w:rsidRPr="000A0628">
        <w:rPr>
          <w:rFonts w:cs="B Nazanin" w:hint="cs"/>
          <w:sz w:val="28"/>
          <w:szCs w:val="28"/>
          <w:lang w:bidi="fa-IR"/>
        </w:rPr>
        <w:t xml:space="preserve">  </w:t>
      </w:r>
      <w:r w:rsidRPr="000A0628">
        <w:rPr>
          <w:rFonts w:cs="B Nazanin"/>
          <w:position w:val="-6"/>
          <w:sz w:val="28"/>
          <w:szCs w:val="28"/>
        </w:rPr>
        <w:object w:dxaOrig="380" w:dyaOrig="360">
          <v:shape id="_x0000_i1575" type="#_x0000_t75" style="width:18pt;height:17.2pt" o:ole="">
            <v:imagedata r:id="rId1111" o:title=""/>
          </v:shape>
          <o:OLEObject Type="Embed" ProgID="Equation.DSMT4" ShapeID="_x0000_i1575" DrawAspect="Content" ObjectID="_1673311327" r:id="rId1112"/>
        </w:object>
      </w:r>
      <w:r w:rsidRPr="000A0628">
        <w:rPr>
          <w:rFonts w:cs="B Nazanin" w:hint="cs"/>
          <w:sz w:val="28"/>
          <w:szCs w:val="28"/>
          <w:rtl/>
        </w:rPr>
        <w:t xml:space="preserve">              2) </w:t>
      </w:r>
      <w:r w:rsidRPr="000A0628">
        <w:rPr>
          <w:rFonts w:cs="B Nazanin" w:hint="cs"/>
          <w:sz w:val="28"/>
          <w:szCs w:val="28"/>
        </w:rPr>
        <w:t xml:space="preserve"> </w:t>
      </w:r>
      <w:r w:rsidRPr="000A0628">
        <w:rPr>
          <w:rFonts w:cs="B Nazanin"/>
          <w:position w:val="-6"/>
          <w:sz w:val="28"/>
          <w:szCs w:val="28"/>
        </w:rPr>
        <w:object w:dxaOrig="480" w:dyaOrig="360">
          <v:shape id="_x0000_i1576" type="#_x0000_t75" style="width:24.8pt;height:17.2pt" o:ole="">
            <v:imagedata r:id="rId1113" o:title=""/>
          </v:shape>
          <o:OLEObject Type="Embed" ProgID="Equation.DSMT4" ShapeID="_x0000_i1576" DrawAspect="Content" ObjectID="_1673311328" r:id="rId1114"/>
        </w:object>
      </w:r>
      <w:r w:rsidRPr="000A0628">
        <w:rPr>
          <w:rFonts w:cs="B Nazanin" w:hint="cs"/>
          <w:sz w:val="28"/>
          <w:szCs w:val="28"/>
          <w:rtl/>
        </w:rPr>
        <w:t xml:space="preserve">                     3 ) </w:t>
      </w:r>
      <w:r w:rsidRPr="000A0628">
        <w:rPr>
          <w:rFonts w:cs="B Nazanin" w:hint="cs"/>
          <w:sz w:val="28"/>
          <w:szCs w:val="28"/>
        </w:rPr>
        <w:t xml:space="preserve">  </w:t>
      </w:r>
      <w:r w:rsidRPr="000A0628">
        <w:rPr>
          <w:rFonts w:cs="B Nazanin"/>
          <w:position w:val="-6"/>
          <w:sz w:val="28"/>
          <w:szCs w:val="28"/>
        </w:rPr>
        <w:object w:dxaOrig="499" w:dyaOrig="360">
          <v:shape id="_x0000_i1577" type="#_x0000_t75" style="width:24.8pt;height:17.2pt" o:ole="">
            <v:imagedata r:id="rId1115" o:title=""/>
          </v:shape>
          <o:OLEObject Type="Embed" ProgID="Equation.DSMT4" ShapeID="_x0000_i1577" DrawAspect="Content" ObjectID="_1673311329" r:id="rId1116"/>
        </w:object>
      </w:r>
      <w:r w:rsidRPr="000A0628">
        <w:rPr>
          <w:rFonts w:cs="B Nazanin" w:hint="cs"/>
          <w:sz w:val="28"/>
          <w:szCs w:val="28"/>
          <w:rtl/>
        </w:rPr>
        <w:t xml:space="preserve">                      4)</w:t>
      </w:r>
      <w:r w:rsidRPr="000A0628">
        <w:rPr>
          <w:rFonts w:cs="B Nazanin" w:hint="cs"/>
          <w:sz w:val="28"/>
          <w:szCs w:val="28"/>
        </w:rPr>
        <w:t xml:space="preserve">  </w:t>
      </w:r>
      <w:r w:rsidRPr="000A0628">
        <w:rPr>
          <w:rFonts w:cs="B Nazanin"/>
          <w:position w:val="-6"/>
          <w:sz w:val="28"/>
          <w:szCs w:val="28"/>
        </w:rPr>
        <w:object w:dxaOrig="499" w:dyaOrig="360">
          <v:shape id="_x0000_i1578" type="#_x0000_t75" style="width:24.8pt;height:17.2pt" o:ole="">
            <v:imagedata r:id="rId1117" o:title=""/>
          </v:shape>
          <o:OLEObject Type="Embed" ProgID="Equation.DSMT4" ShapeID="_x0000_i1578" DrawAspect="Content" ObjectID="_1673311330" r:id="rId1118"/>
        </w:object>
      </w:r>
    </w:p>
    <w:p w:rsidR="00A46229" w:rsidRPr="000A0628" w:rsidRDefault="00A46229" w:rsidP="00A46229">
      <w:pPr>
        <w:framePr w:h="1771" w:hRule="exact" w:hSpace="180" w:wrap="around" w:vAnchor="text" w:hAnchor="page" w:x="1381" w:y="3075"/>
        <w:tabs>
          <w:tab w:val="left" w:pos="6978"/>
        </w:tabs>
        <w:bidi/>
        <w:jc w:val="both"/>
        <w:rPr>
          <w:rFonts w:cs="B Nazanin"/>
          <w:sz w:val="28"/>
          <w:szCs w:val="28"/>
        </w:rPr>
      </w:pPr>
    </w:p>
    <w:p w:rsidR="00A46229" w:rsidRDefault="00A46229" w:rsidP="00387916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6</w:t>
      </w:r>
      <w:r w:rsidR="00387916">
        <w:rPr>
          <w:rFonts w:cs="B Nazanin" w:hint="cs"/>
          <w:sz w:val="28"/>
          <w:szCs w:val="28"/>
          <w:rtl/>
        </w:rPr>
        <w:t>2</w:t>
      </w:r>
      <w:r>
        <w:rPr>
          <w:rFonts w:cs="B Nazanin" w:hint="cs"/>
          <w:sz w:val="28"/>
          <w:szCs w:val="28"/>
          <w:rtl/>
        </w:rPr>
        <w:t>) درستی تساوی زیر را نشان دهید:</w:t>
      </w:r>
    </w:p>
    <w:p w:rsidR="00496A0D" w:rsidRDefault="00A46229" w:rsidP="00A46229">
      <w:pPr>
        <w:pStyle w:val="Signature"/>
        <w:bidi/>
        <w:jc w:val="right"/>
        <w:rPr>
          <w:rFonts w:cs="B Nazanin"/>
          <w:sz w:val="28"/>
          <w:szCs w:val="28"/>
          <w:rtl/>
        </w:rPr>
      </w:pPr>
      <w:r w:rsidRPr="00C0492A">
        <w:rPr>
          <w:position w:val="-28"/>
        </w:rPr>
        <w:object w:dxaOrig="4959" w:dyaOrig="720">
          <v:shape id="_x0000_i1579" type="#_x0000_t75" style="width:247.6pt;height:36pt" o:ole="">
            <v:imagedata r:id="rId1119" o:title=""/>
          </v:shape>
          <o:OLEObject Type="Embed" ProgID="Equation.DSMT4" ShapeID="_x0000_i1579" DrawAspect="Content" ObjectID="_1673311331" r:id="rId1120"/>
        </w:object>
      </w:r>
    </w:p>
    <w:p w:rsidR="00496A0D" w:rsidRDefault="00496A0D" w:rsidP="00496A0D">
      <w:pPr>
        <w:pStyle w:val="Signature"/>
        <w:bidi/>
        <w:rPr>
          <w:rFonts w:cs="B Nazanin"/>
          <w:sz w:val="28"/>
          <w:szCs w:val="28"/>
          <w:rtl/>
        </w:rPr>
      </w:pPr>
    </w:p>
    <w:p w:rsidR="00A46229" w:rsidRPr="00AB15D9" w:rsidRDefault="00A46229" w:rsidP="00387916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6</w:t>
      </w:r>
      <w:r w:rsidR="00387916">
        <w:rPr>
          <w:rFonts w:cs="B Nazanin" w:hint="cs"/>
          <w:sz w:val="28"/>
          <w:szCs w:val="28"/>
          <w:rtl/>
        </w:rPr>
        <w:t>3</w:t>
      </w:r>
      <w:r>
        <w:rPr>
          <w:rFonts w:cs="B Nazanin" w:hint="cs"/>
          <w:sz w:val="28"/>
          <w:szCs w:val="28"/>
          <w:rtl/>
        </w:rPr>
        <w:t xml:space="preserve">) </w:t>
      </w:r>
      <w:r w:rsidRPr="000A0628">
        <w:rPr>
          <w:rFonts w:cs="B Nazanin" w:hint="cs"/>
          <w:sz w:val="28"/>
          <w:szCs w:val="28"/>
          <w:rtl/>
        </w:rPr>
        <w:t xml:space="preserve">هر گاه </w:t>
      </w:r>
      <w:r w:rsidRPr="000A0628">
        <w:rPr>
          <w:rFonts w:cs="B Nazanin"/>
          <w:sz w:val="28"/>
          <w:szCs w:val="28"/>
        </w:rPr>
        <w:t>sin</w:t>
      </w:r>
      <w:r w:rsidRPr="00A46229">
        <w:t xml:space="preserve"> </w:t>
      </w:r>
      <w:r w:rsidRPr="00C0492A">
        <w:rPr>
          <w:position w:val="-12"/>
        </w:rPr>
        <w:object w:dxaOrig="2040" w:dyaOrig="360">
          <v:shape id="_x0000_i1580" type="#_x0000_t75" style="width:102pt;height:17.2pt" o:ole="">
            <v:imagedata r:id="rId1121" o:title=""/>
          </v:shape>
          <o:OLEObject Type="Embed" ProgID="Equation.DSMT4" ShapeID="_x0000_i1580" DrawAspect="Content" ObjectID="_1673311332" r:id="rId1122"/>
        </w:object>
      </w:r>
      <w:r w:rsidRPr="000A0628">
        <w:rPr>
          <w:rFonts w:cs="B Nazanin" w:hint="cs"/>
          <w:sz w:val="28"/>
          <w:szCs w:val="28"/>
          <w:rtl/>
        </w:rPr>
        <w:t xml:space="preserve"> باشد، انتهای کمان زاویه </w:t>
      </w:r>
      <w:r w:rsidRPr="00C0492A">
        <w:rPr>
          <w:position w:val="-6"/>
        </w:rPr>
        <w:object w:dxaOrig="260" w:dyaOrig="240">
          <v:shape id="_x0000_i1581" type="#_x0000_t75" style="width:12.8pt;height:12pt" o:ole="">
            <v:imagedata r:id="rId1123" o:title=""/>
          </v:shape>
          <o:OLEObject Type="Embed" ProgID="Equation.DSMT4" ShapeID="_x0000_i1581" DrawAspect="Content" ObjectID="_1673311333" r:id="rId1124"/>
        </w:object>
      </w:r>
      <w:r w:rsidRPr="000A0628">
        <w:rPr>
          <w:rFonts w:cs="B Nazanin" w:hint="cs"/>
          <w:sz w:val="28"/>
          <w:szCs w:val="28"/>
          <w:rtl/>
        </w:rPr>
        <w:t xml:space="preserve"> در کدام ناحیه قرار دارد؟</w:t>
      </w:r>
    </w:p>
    <w:p w:rsidR="00A46229" w:rsidRDefault="00A46229" w:rsidP="00387916">
      <w:pPr>
        <w:tabs>
          <w:tab w:val="right" w:pos="8100"/>
        </w:tabs>
        <w:bidi/>
        <w:spacing w:line="360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6</w:t>
      </w:r>
      <w:r w:rsidR="00387916">
        <w:rPr>
          <w:rFonts w:cs="B Nazanin" w:hint="cs"/>
          <w:sz w:val="28"/>
          <w:szCs w:val="28"/>
          <w:rtl/>
        </w:rPr>
        <w:t>4</w:t>
      </w:r>
      <w:r>
        <w:rPr>
          <w:rFonts w:cs="B Nazanin" w:hint="cs"/>
          <w:sz w:val="28"/>
          <w:szCs w:val="28"/>
          <w:rtl/>
        </w:rPr>
        <w:t xml:space="preserve">) </w:t>
      </w:r>
      <w:r w:rsidRPr="00AB15D9">
        <w:rPr>
          <w:rFonts w:cs="B Nazanin" w:hint="cs"/>
          <w:sz w:val="28"/>
          <w:szCs w:val="28"/>
          <w:rtl/>
        </w:rPr>
        <w:t xml:space="preserve">معادله خطی را </w:t>
      </w:r>
      <w:r w:rsidRPr="00A46229">
        <w:rPr>
          <w:rFonts w:cs="B Nazanin" w:hint="cs"/>
          <w:sz w:val="28"/>
          <w:szCs w:val="28"/>
          <w:rtl/>
        </w:rPr>
        <w:t>به دلخواه بنویسید</w:t>
      </w:r>
      <w:r w:rsidRPr="00AB15D9">
        <w:rPr>
          <w:rFonts w:cs="B Nazanin" w:hint="cs"/>
          <w:sz w:val="28"/>
          <w:szCs w:val="28"/>
          <w:rtl/>
        </w:rPr>
        <w:t xml:space="preserve"> که با قسمت مثبت محور طول</w:t>
      </w:r>
      <w:r w:rsidR="0007632A">
        <w:rPr>
          <w:rFonts w:cs="B Nazanin" w:hint="cs"/>
          <w:sz w:val="28"/>
          <w:szCs w:val="28"/>
          <w:rtl/>
        </w:rPr>
        <w:t>‌</w:t>
      </w:r>
      <w:r w:rsidRPr="00AB15D9">
        <w:rPr>
          <w:rFonts w:cs="B Nazanin" w:hint="cs"/>
          <w:sz w:val="28"/>
          <w:szCs w:val="28"/>
          <w:rtl/>
        </w:rPr>
        <w:t xml:space="preserve">ها زاویه </w:t>
      </w:r>
      <w:r w:rsidRPr="00A46229">
        <w:rPr>
          <w:rFonts w:cs="B Nazanin" w:hint="cs"/>
          <w:sz w:val="28"/>
          <w:szCs w:val="28"/>
          <w:rtl/>
        </w:rPr>
        <w:t>30</w:t>
      </w:r>
      <w:r w:rsidRPr="00AB15D9">
        <w:rPr>
          <w:rFonts w:cs="B Nazanin" w:hint="cs"/>
          <w:sz w:val="28"/>
          <w:szCs w:val="28"/>
          <w:rtl/>
        </w:rPr>
        <w:t xml:space="preserve"> درجه بسازد. </w: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07632A" w:rsidRPr="00AB15D9" w:rsidTr="00BD716E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07632A" w:rsidRPr="00AB15D9" w:rsidRDefault="00B44F01" w:rsidP="0007632A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1419829102"/>
                <w:placeholder>
                  <w:docPart w:val="82D6CACB0F1E46B4883B66214722A7B5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7632A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07632A" w:rsidRPr="00AB15D9" w:rsidTr="00BD716E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07632A" w:rsidRPr="00AB15D9" w:rsidRDefault="00B44F01" w:rsidP="0007632A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570895251"/>
                <w:placeholder>
                  <w:docPart w:val="B171F17BA0F949C688E9B32CC109C1C9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07632A" w:rsidRPr="00AB15D9" w:rsidRDefault="0007632A" w:rsidP="0007632A">
      <w:pPr>
        <w:tabs>
          <w:tab w:val="right" w:pos="8100"/>
        </w:tabs>
        <w:bidi/>
        <w:spacing w:line="360" w:lineRule="auto"/>
        <w:jc w:val="both"/>
        <w:rPr>
          <w:rFonts w:cs="B Nazanin"/>
          <w:sz w:val="28"/>
          <w:szCs w:val="28"/>
          <w:rtl/>
        </w:rPr>
      </w:pPr>
    </w:p>
    <w:p w:rsidR="00830EEB" w:rsidRDefault="00830EEB" w:rsidP="00387916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6</w:t>
      </w:r>
      <w:r w:rsidR="00387916">
        <w:rPr>
          <w:rFonts w:cs="B Nazanin" w:hint="cs"/>
          <w:sz w:val="28"/>
          <w:szCs w:val="28"/>
          <w:rtl/>
        </w:rPr>
        <w:t>5</w:t>
      </w:r>
      <w:r w:rsidRPr="00AB15D9">
        <w:rPr>
          <w:rFonts w:cs="B Nazanin" w:hint="cs"/>
          <w:sz w:val="28"/>
          <w:szCs w:val="28"/>
          <w:rtl/>
        </w:rPr>
        <w:t xml:space="preserve">) آرش 5/1 متر قد دارد و بادبادکی را هوا کرده است که نخ آن را هم ارتفاع با قدش گرفته است. زاویه ای که نخ با بادبادک با سطح زمین می سازد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30°</m:t>
        </m:r>
      </m:oMath>
      <w:r w:rsidRPr="00AB15D9">
        <w:rPr>
          <w:rFonts w:cs="B Nazanin" w:hint="cs"/>
          <w:sz w:val="28"/>
          <w:szCs w:val="28"/>
          <w:rtl/>
        </w:rPr>
        <w:t xml:space="preserve"> است و طول نخ بادبادک 8 متر است. معین کنید بادبادک در چه ارتفاعی از سطح زمین قرار گرفته است؟</w:t>
      </w:r>
    </w:p>
    <w:p w:rsidR="00387916" w:rsidRDefault="00387916" w:rsidP="00387916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</w:p>
    <w:p w:rsidR="0007632A" w:rsidRDefault="00237777" w:rsidP="00387916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lastRenderedPageBreak/>
        <w:t>6</w:t>
      </w:r>
      <w:r w:rsidR="00387916">
        <w:rPr>
          <w:rFonts w:asciiTheme="majorBidi" w:hAnsiTheme="majorBidi" w:cs="B Nazanin" w:hint="cs"/>
          <w:sz w:val="28"/>
          <w:szCs w:val="28"/>
          <w:rtl/>
          <w:lang w:bidi="fa-IR"/>
        </w:rPr>
        <w:t>6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>) ا‌لف) در دایرۀ زیر مساحت رنگ شده</w:t>
      </w:r>
      <w:r w:rsidR="0007632A"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>را بیابید.</w:t>
      </w:r>
      <w:r w:rsidR="0007632A"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              ب)</w:t>
      </w:r>
      <w:r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07632A"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مساحت متوازی‌الاضلاعی که </w:t>
      </w:r>
      <w:r w:rsidR="0007632A" w:rsidRPr="00C0492A">
        <w:rPr>
          <w:position w:val="-10"/>
        </w:rPr>
        <w:object w:dxaOrig="1840" w:dyaOrig="340">
          <v:shape id="_x0000_i1582" type="#_x0000_t75" style="width:91.6pt;height:17.2pt" o:ole="">
            <v:imagedata r:id="rId1125" o:title=""/>
          </v:shape>
          <o:OLEObject Type="Embed" ProgID="Equation.DSMT4" ShapeID="_x0000_i1582" DrawAspect="Content" ObjectID="_1673311334" r:id="rId1126"/>
        </w:object>
      </w:r>
    </w:p>
    <w:p w:rsidR="00830EEB" w:rsidRDefault="0007632A" w:rsidP="00237777">
      <w:pPr>
        <w:pStyle w:val="Signature"/>
        <w:tabs>
          <w:tab w:val="right" w:pos="8100"/>
        </w:tabs>
        <w:bidi/>
        <w:jc w:val="right"/>
        <w:rPr>
          <w:rFonts w:cs="B Nazanin"/>
          <w:sz w:val="28"/>
          <w:szCs w:val="28"/>
          <w:rtl/>
        </w:rPr>
      </w:pPr>
      <w:r w:rsidRPr="000A0628">
        <w:rPr>
          <w:rFonts w:asciiTheme="majorBidi" w:hAnsiTheme="majorBidi" w:cs="B Nazanin"/>
          <w:noProof/>
          <w:sz w:val="28"/>
          <w:szCs w:val="28"/>
          <w:lang w:bidi="fa-IR"/>
        </w:rPr>
        <w:drawing>
          <wp:inline distT="0" distB="0" distL="0" distR="0" wp14:anchorId="69624CA8" wp14:editId="7B23A770">
            <wp:extent cx="1828800" cy="1645920"/>
            <wp:effectExtent l="0" t="0" r="0" b="0"/>
            <wp:docPr id="207" name="Picture 207" descr="C:\Users\F.Saraei\Desktop\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:\Users\F.Saraei\Desktop\1.PNG"/>
                    <pic:cNvPicPr/>
                  </pic:nvPicPr>
                  <pic:blipFill>
                    <a:blip r:embed="rId1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37777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       </w:t>
      </w:r>
      <w:r w:rsidRPr="000A0628">
        <w:rPr>
          <w:rFonts w:asciiTheme="majorBidi" w:hAnsiTheme="majorBidi" w:cs="B Nazanin" w:hint="cs"/>
          <w:sz w:val="28"/>
          <w:szCs w:val="28"/>
          <w:rtl/>
          <w:lang w:bidi="fa-IR"/>
        </w:rPr>
        <w:tab/>
      </w:r>
      <w:r w:rsidR="00237777" w:rsidRPr="000A0628">
        <w:rPr>
          <w:rFonts w:asciiTheme="majorBidi" w:hAnsiTheme="majorBidi" w:cs="B Nazanin"/>
          <w:noProof/>
          <w:sz w:val="28"/>
          <w:szCs w:val="28"/>
          <w:lang w:bidi="fa-IR"/>
        </w:rPr>
        <w:drawing>
          <wp:inline distT="0" distB="0" distL="0" distR="0" wp14:anchorId="21DB6ECC" wp14:editId="7A364C5E">
            <wp:extent cx="2377440" cy="1554480"/>
            <wp:effectExtent l="0" t="0" r="3810" b="0"/>
            <wp:docPr id="206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234B" w:rsidRPr="000A0628" w:rsidRDefault="00830EEB" w:rsidP="00387916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6</w:t>
      </w:r>
      <w:r w:rsidR="00387916">
        <w:rPr>
          <w:rFonts w:cs="B Nazanin" w:hint="cs"/>
          <w:sz w:val="28"/>
          <w:szCs w:val="28"/>
          <w:rtl/>
        </w:rPr>
        <w:t>7</w:t>
      </w:r>
      <w:r>
        <w:rPr>
          <w:rFonts w:cs="B Nazanin" w:hint="cs"/>
          <w:sz w:val="28"/>
          <w:szCs w:val="28"/>
          <w:rtl/>
        </w:rPr>
        <w:t xml:space="preserve">) </w:t>
      </w:r>
      <w:r w:rsidR="003C234B" w:rsidRPr="000A0628">
        <w:rPr>
          <w:rFonts w:cs="B Nazanin" w:hint="cs"/>
          <w:sz w:val="28"/>
          <w:szCs w:val="28"/>
          <w:rtl/>
        </w:rPr>
        <w:t>بیشترین و کمترین مقدار هر یک از عبارات زیر را بیابید.</w:t>
      </w:r>
    </w:p>
    <w:p w:rsidR="00974437" w:rsidRDefault="00974437" w:rsidP="003C234B">
      <w:pPr>
        <w:bidi/>
        <w:rPr>
          <w:rFonts w:cs="B Nazanin"/>
          <w:sz w:val="28"/>
          <w:szCs w:val="28"/>
          <w:rtl/>
        </w:rPr>
      </w:pPr>
      <w:r>
        <w:rPr>
          <w:rFonts w:hint="cs"/>
          <w:rtl/>
        </w:rPr>
        <w:t xml:space="preserve">الف) </w:t>
      </w:r>
      <w:r w:rsidRPr="00C0492A">
        <w:rPr>
          <w:position w:val="-28"/>
        </w:rPr>
        <w:object w:dxaOrig="1200" w:dyaOrig="720">
          <v:shape id="_x0000_i1583" type="#_x0000_t75" style="width:60pt;height:36pt" o:ole="">
            <v:imagedata r:id="rId1129" o:title=""/>
          </v:shape>
          <o:OLEObject Type="Embed" ProgID="Equation.DSMT4" ShapeID="_x0000_i1583" DrawAspect="Content" ObjectID="_1673311335" r:id="rId1130"/>
        </w:object>
      </w:r>
      <w:r>
        <w:rPr>
          <w:rFonts w:hint="cs"/>
          <w:rtl/>
        </w:rPr>
        <w:t xml:space="preserve">  </w:t>
      </w:r>
      <w:r w:rsidRPr="00C0492A">
        <w:rPr>
          <w:position w:val="-6"/>
        </w:rPr>
        <w:object w:dxaOrig="1560" w:dyaOrig="300">
          <v:shape id="_x0000_i1584" type="#_x0000_t75" style="width:78pt;height:15.2pt" o:ole="">
            <v:imagedata r:id="rId1131" o:title=""/>
          </v:shape>
          <o:OLEObject Type="Embed" ProgID="Equation.DSMT4" ShapeID="_x0000_i1584" DrawAspect="Content" ObjectID="_1673311336" r:id="rId1132"/>
        </w:object>
      </w:r>
    </w:p>
    <w:p w:rsidR="003C234B" w:rsidRPr="000A0628" w:rsidRDefault="00974437" w:rsidP="00974437">
      <w:pPr>
        <w:bidi/>
        <w:rPr>
          <w:rFonts w:cs="B Nazanin"/>
          <w:sz w:val="28"/>
          <w:szCs w:val="28"/>
        </w:rPr>
      </w:pPr>
      <w:r>
        <w:rPr>
          <w:rFonts w:hint="cs"/>
          <w:rtl/>
        </w:rPr>
        <w:t xml:space="preserve">ب)      </w:t>
      </w:r>
      <w:r w:rsidRPr="00C0492A">
        <w:rPr>
          <w:position w:val="-28"/>
        </w:rPr>
        <w:object w:dxaOrig="1340" w:dyaOrig="720">
          <v:shape id="_x0000_i1585" type="#_x0000_t75" style="width:68.4pt;height:36pt" o:ole="">
            <v:imagedata r:id="rId1133" o:title=""/>
          </v:shape>
          <o:OLEObject Type="Embed" ProgID="Equation.DSMT4" ShapeID="_x0000_i1585" DrawAspect="Content" ObjectID="_1673311337" r:id="rId1134"/>
        </w:object>
      </w:r>
      <w:r>
        <w:rPr>
          <w:rFonts w:hint="cs"/>
          <w:rtl/>
        </w:rPr>
        <w:t xml:space="preserve">    </w:t>
      </w:r>
      <w:r w:rsidRPr="00C0492A">
        <w:rPr>
          <w:position w:val="-28"/>
        </w:rPr>
        <w:object w:dxaOrig="1600" w:dyaOrig="720">
          <v:shape id="_x0000_i1586" type="#_x0000_t75" style="width:80.4pt;height:36pt" o:ole="">
            <v:imagedata r:id="rId1135" o:title=""/>
          </v:shape>
          <o:OLEObject Type="Embed" ProgID="Equation.DSMT4" ShapeID="_x0000_i1586" DrawAspect="Content" ObjectID="_1673311338" r:id="rId1136"/>
        </w:object>
      </w:r>
    </w:p>
    <w:p w:rsidR="00974437" w:rsidRDefault="00974437" w:rsidP="003C234B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پ)</w:t>
      </w:r>
      <w:r w:rsidRPr="00974437">
        <w:t xml:space="preserve"> </w:t>
      </w:r>
      <w:r w:rsidRPr="00C0492A">
        <w:rPr>
          <w:position w:val="-28"/>
        </w:rPr>
        <w:object w:dxaOrig="1520" w:dyaOrig="720">
          <v:shape id="_x0000_i1587" type="#_x0000_t75" style="width:75.6pt;height:36pt" o:ole="">
            <v:imagedata r:id="rId1137" o:title=""/>
          </v:shape>
          <o:OLEObject Type="Embed" ProgID="Equation.DSMT4" ShapeID="_x0000_i1587" DrawAspect="Content" ObjectID="_1673311339" r:id="rId1138"/>
        </w:object>
      </w:r>
    </w:p>
    <w:p w:rsidR="003C234B" w:rsidRPr="00AB15D9" w:rsidRDefault="00830EEB" w:rsidP="00387916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6</w:t>
      </w:r>
      <w:r w:rsidR="00387916">
        <w:rPr>
          <w:rFonts w:cs="B Nazanin" w:hint="cs"/>
          <w:sz w:val="28"/>
          <w:szCs w:val="28"/>
          <w:rtl/>
        </w:rPr>
        <w:t>8</w:t>
      </w:r>
      <w:r>
        <w:rPr>
          <w:rFonts w:cs="B Nazanin" w:hint="cs"/>
          <w:sz w:val="28"/>
          <w:szCs w:val="28"/>
          <w:rtl/>
        </w:rPr>
        <w:t xml:space="preserve">) </w:t>
      </w:r>
      <w:r w:rsidR="003C234B" w:rsidRPr="00AB15D9">
        <w:rPr>
          <w:rFonts w:cs="B Nazanin" w:hint="cs"/>
          <w:sz w:val="28"/>
          <w:szCs w:val="28"/>
          <w:rtl/>
        </w:rPr>
        <w:t xml:space="preserve"> حاصل عبارت</w:t>
      </w:r>
      <w:r w:rsidR="00974437">
        <w:rPr>
          <w:rFonts w:cs="B Nazanin" w:hint="cs"/>
          <w:sz w:val="28"/>
          <w:szCs w:val="28"/>
          <w:rtl/>
        </w:rPr>
        <w:t xml:space="preserve"> </w:t>
      </w:r>
      <w:r w:rsidR="003C234B" w:rsidRPr="00AB15D9">
        <w:rPr>
          <w:rFonts w:cs="B Nazanin" w:hint="cs"/>
          <w:sz w:val="28"/>
          <w:szCs w:val="28"/>
          <w:rtl/>
        </w:rPr>
        <w:t xml:space="preserve"> </w:t>
      </w:r>
      <w:r w:rsidR="00974437" w:rsidRPr="00C0492A">
        <w:rPr>
          <w:position w:val="-28"/>
        </w:rPr>
        <w:object w:dxaOrig="1660" w:dyaOrig="760">
          <v:shape id="_x0000_i1588" type="#_x0000_t75" style="width:82.4pt;height:38.4pt" o:ole="">
            <v:imagedata r:id="rId1139" o:title=""/>
          </v:shape>
          <o:OLEObject Type="Embed" ProgID="Equation.DSMT4" ShapeID="_x0000_i1588" DrawAspect="Content" ObjectID="_1673311340" r:id="rId1140"/>
        </w:object>
      </w:r>
      <w:r w:rsidR="003C234B" w:rsidRPr="00AB15D9">
        <w:rPr>
          <w:rFonts w:cs="B Nazanin" w:hint="cs"/>
          <w:sz w:val="28"/>
          <w:szCs w:val="28"/>
          <w:rtl/>
        </w:rPr>
        <w:t>کدام است؟</w:t>
      </w:r>
    </w:p>
    <w:p w:rsidR="003C234B" w:rsidRPr="00AB15D9" w:rsidRDefault="003C234B" w:rsidP="00974437">
      <w:pPr>
        <w:bidi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>1)</w:t>
      </w:r>
      <w:r w:rsidR="00974437" w:rsidRPr="00974437">
        <w:t xml:space="preserve"> </w:t>
      </w:r>
      <w:r w:rsidR="00974437" w:rsidRPr="00C0492A">
        <w:rPr>
          <w:position w:val="-6"/>
        </w:rPr>
        <w:object w:dxaOrig="1400" w:dyaOrig="300">
          <v:shape id="_x0000_i1589" type="#_x0000_t75" style="width:69.6pt;height:15.2pt" o:ole="">
            <v:imagedata r:id="rId1141" o:title=""/>
          </v:shape>
          <o:OLEObject Type="Embed" ProgID="Equation.DSMT4" ShapeID="_x0000_i1589" DrawAspect="Content" ObjectID="_1673311341" r:id="rId1142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             2) </w:t>
      </w:r>
      <w:r w:rsidR="00974437" w:rsidRPr="00C0492A">
        <w:rPr>
          <w:position w:val="-6"/>
        </w:rPr>
        <w:object w:dxaOrig="1400" w:dyaOrig="300">
          <v:shape id="_x0000_i1590" type="#_x0000_t75" style="width:69.6pt;height:15.2pt" o:ole="">
            <v:imagedata r:id="rId1143" o:title=""/>
          </v:shape>
          <o:OLEObject Type="Embed" ProgID="Equation.DSMT4" ShapeID="_x0000_i1590" DrawAspect="Content" ObjectID="_1673311342" r:id="rId1144"/>
        </w:object>
      </w:r>
    </w:p>
    <w:p w:rsidR="00830EEB" w:rsidRDefault="003C234B" w:rsidP="00387916">
      <w:pPr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3) </w:t>
      </w:r>
      <w:r w:rsidR="00D451C6" w:rsidRPr="00C0492A">
        <w:rPr>
          <w:position w:val="-6"/>
        </w:rPr>
        <w:object w:dxaOrig="900" w:dyaOrig="300">
          <v:shape id="_x0000_i1591" type="#_x0000_t75" style="width:45.2pt;height:15.2pt" o:ole="">
            <v:imagedata r:id="rId1145" o:title=""/>
          </v:shape>
          <o:OLEObject Type="Embed" ProgID="Equation.DSMT4" ShapeID="_x0000_i1591" DrawAspect="Content" ObjectID="_1673311343" r:id="rId1146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                   3)</w:t>
      </w:r>
      <w:r w:rsidR="00D451C6" w:rsidRPr="00D451C6">
        <w:t xml:space="preserve"> </w:t>
      </w:r>
      <w:r w:rsidR="00D451C6" w:rsidRPr="00C0492A">
        <w:rPr>
          <w:position w:val="-6"/>
        </w:rPr>
        <w:object w:dxaOrig="940" w:dyaOrig="260">
          <v:shape id="_x0000_i1592" type="#_x0000_t75" style="width:47.2pt;height:12.8pt" o:ole="">
            <v:imagedata r:id="rId1147" o:title=""/>
          </v:shape>
          <o:OLEObject Type="Embed" ProgID="Equation.DSMT4" ShapeID="_x0000_i1592" DrawAspect="Content" ObjectID="_1673311344" r:id="rId1148"/>
        </w:objec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30EEB" w:rsidRPr="00AB15D9" w:rsidTr="00BD716E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830EEB" w:rsidRPr="00AB15D9" w:rsidRDefault="00B44F01" w:rsidP="002748F5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837454412"/>
                <w:placeholder>
                  <w:docPart w:val="913AD47D9DFE430BB94AF82583E8A407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30EEB" w:rsidRPr="00AB15D9" w:rsidTr="00BD716E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830EEB" w:rsidRPr="00AB15D9" w:rsidRDefault="00B44F01" w:rsidP="002748F5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014307728"/>
                <w:placeholder>
                  <w:docPart w:val="BC6B359E0624430289E91AE139D7411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830EEB" w:rsidRPr="00AB15D9" w:rsidRDefault="00830EEB" w:rsidP="00830EEB">
      <w:pPr>
        <w:bidi/>
        <w:rPr>
          <w:rFonts w:cs="B Nazanin"/>
          <w:sz w:val="28"/>
          <w:szCs w:val="28"/>
          <w:rtl/>
        </w:rPr>
      </w:pPr>
    </w:p>
    <w:p w:rsidR="003C234B" w:rsidRPr="00AB15D9" w:rsidRDefault="00830EEB" w:rsidP="00387916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6</w:t>
      </w:r>
      <w:r w:rsidR="00387916">
        <w:rPr>
          <w:rFonts w:cs="B Nazanin" w:hint="cs"/>
          <w:sz w:val="28"/>
          <w:szCs w:val="28"/>
          <w:rtl/>
        </w:rPr>
        <w:t>9</w:t>
      </w:r>
      <w:r>
        <w:rPr>
          <w:rFonts w:cs="B Nazanin" w:hint="cs"/>
          <w:sz w:val="28"/>
          <w:szCs w:val="28"/>
          <w:rtl/>
        </w:rPr>
        <w:t xml:space="preserve">) </w:t>
      </w:r>
      <w:r w:rsidR="003C234B" w:rsidRPr="00AB15D9">
        <w:rPr>
          <w:rFonts w:cs="B Nazanin" w:hint="cs"/>
          <w:sz w:val="28"/>
          <w:szCs w:val="28"/>
          <w:rtl/>
        </w:rPr>
        <w:t xml:space="preserve"> اگر</w:t>
      </w:r>
      <w:r w:rsidR="00D451C6" w:rsidRPr="00C0492A">
        <w:rPr>
          <w:position w:val="-28"/>
        </w:rPr>
        <w:object w:dxaOrig="1240" w:dyaOrig="720">
          <v:shape id="_x0000_i1593" type="#_x0000_t75" style="width:61.6pt;height:36pt" o:ole="">
            <v:imagedata r:id="rId1149" o:title=""/>
          </v:shape>
          <o:OLEObject Type="Embed" ProgID="Equation.DSMT4" ShapeID="_x0000_i1593" DrawAspect="Content" ObjectID="_1673311345" r:id="rId1150"/>
        </w:object>
      </w:r>
      <w:r w:rsidR="003C234B" w:rsidRPr="00AB15D9">
        <w:rPr>
          <w:rFonts w:cs="B Nazanin" w:hint="cs"/>
          <w:sz w:val="28"/>
          <w:szCs w:val="28"/>
          <w:rtl/>
        </w:rPr>
        <w:t xml:space="preserve"> </w:t>
      </w:r>
      <w:r w:rsidR="003C234B" w:rsidRPr="00AB15D9">
        <w:rPr>
          <w:rFonts w:ascii="Times New Roman" w:hAnsi="Times New Roman" w:cs="B Nazanin"/>
          <w:sz w:val="28"/>
          <w:szCs w:val="28"/>
        </w:rPr>
        <w:t>π</w:t>
      </w:r>
      <w:r w:rsidR="003C234B" w:rsidRPr="00AB15D9">
        <w:rPr>
          <w:rFonts w:cs="B Nazanin" w:hint="cs"/>
          <w:sz w:val="28"/>
          <w:szCs w:val="28"/>
          <w:rtl/>
        </w:rPr>
        <w:t xml:space="preserve"> باشد مقدار</w:t>
      </w:r>
      <w:r w:rsidR="00D451C6" w:rsidRPr="00C0492A">
        <w:rPr>
          <w:position w:val="-14"/>
        </w:rPr>
        <w:object w:dxaOrig="7699" w:dyaOrig="499">
          <v:shape id="_x0000_i1594" type="#_x0000_t75" style="width:384.4pt;height:24.8pt" o:ole="">
            <v:imagedata r:id="rId1151" o:title=""/>
          </v:shape>
          <o:OLEObject Type="Embed" ProgID="Equation.DSMT4" ShapeID="_x0000_i1594" DrawAspect="Content" ObjectID="_1673311346" r:id="rId1152"/>
        </w:object>
      </w:r>
      <w:r w:rsidR="003C234B" w:rsidRPr="00AB15D9">
        <w:rPr>
          <w:rFonts w:cs="B Nazanin" w:hint="cs"/>
          <w:sz w:val="28"/>
          <w:szCs w:val="28"/>
          <w:rtl/>
        </w:rPr>
        <w:t xml:space="preserve"> کدام است؟</w:t>
      </w:r>
    </w:p>
    <w:p w:rsidR="003C234B" w:rsidRPr="00AB15D9" w:rsidRDefault="003C234B" w:rsidP="003C234B">
      <w:pPr>
        <w:bidi/>
        <w:rPr>
          <w:rFonts w:ascii="Times New Roman" w:hAnsi="Times New Roman"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1) </w:t>
      </w:r>
      <w:r w:rsidRPr="00AB15D9">
        <w:rPr>
          <w:rFonts w:ascii="Times New Roman" w:hAnsi="Times New Roman" w:cs="B Nazanin"/>
          <w:sz w:val="28"/>
          <w:szCs w:val="28"/>
        </w:rPr>
        <w:t>tanx+cotx</w:t>
      </w:r>
      <w:r w:rsidRPr="00AB15D9">
        <w:rPr>
          <w:rFonts w:cs="B Nazanin" w:hint="cs"/>
          <w:sz w:val="28"/>
          <w:szCs w:val="28"/>
          <w:rtl/>
        </w:rPr>
        <w:t xml:space="preserve">                                    2)</w:t>
      </w:r>
      <w:r w:rsidRPr="00AB15D9">
        <w:rPr>
          <w:rFonts w:ascii="Times New Roman" w:hAnsi="Times New Roman" w:cs="B Nazanin"/>
          <w:sz w:val="28"/>
          <w:szCs w:val="28"/>
        </w:rPr>
        <w:t xml:space="preserve">tanx-cotx </w:t>
      </w:r>
    </w:p>
    <w:p w:rsidR="003C234B" w:rsidRPr="00AB15D9" w:rsidRDefault="003C234B" w:rsidP="00237777">
      <w:pPr>
        <w:bidi/>
        <w:rPr>
          <w:rFonts w:ascii="Times New Roman" w:hAnsi="Times New Roman" w:cs="B Nazanin"/>
          <w:sz w:val="28"/>
          <w:szCs w:val="28"/>
          <w:rtl/>
        </w:rPr>
      </w:pPr>
      <w:r w:rsidRPr="00AB15D9">
        <w:rPr>
          <w:rFonts w:ascii="Times New Roman" w:hAnsi="Times New Roman" w:cs="B Nazanin" w:hint="cs"/>
          <w:sz w:val="28"/>
          <w:szCs w:val="28"/>
          <w:rtl/>
        </w:rPr>
        <w:lastRenderedPageBreak/>
        <w:t>3)</w:t>
      </w:r>
      <w:r w:rsidR="00237777" w:rsidRPr="00237777">
        <w:t xml:space="preserve"> </w:t>
      </w:r>
      <w:r w:rsidR="00237777" w:rsidRPr="00145CA7">
        <w:rPr>
          <w:position w:val="-8"/>
        </w:rPr>
        <w:object w:dxaOrig="2439" w:dyaOrig="440">
          <v:shape id="_x0000_i1595" type="#_x0000_t75" style="width:122pt;height:21.6pt" o:ole="">
            <v:imagedata r:id="rId1153" o:title=""/>
          </v:shape>
          <o:OLEObject Type="Embed" ProgID="Equation.DSMT4" ShapeID="_x0000_i1595" DrawAspect="Content" ObjectID="_1673311347" r:id="rId1154"/>
        </w:object>
      </w:r>
      <w:r w:rsidRPr="00AB15D9">
        <w:rPr>
          <w:rFonts w:ascii="Times New Roman" w:hAnsi="Times New Roman" w:cs="B Nazanin" w:hint="cs"/>
          <w:sz w:val="28"/>
          <w:szCs w:val="28"/>
          <w:rtl/>
        </w:rPr>
        <w:t xml:space="preserve">         </w:t>
      </w:r>
      <w:r w:rsidR="00237777">
        <w:rPr>
          <w:rFonts w:ascii="Times New Roman" w:hAnsi="Times New Roman" w:cs="B Nazanin" w:hint="cs"/>
          <w:sz w:val="28"/>
          <w:szCs w:val="28"/>
          <w:rtl/>
        </w:rPr>
        <w:t xml:space="preserve">   </w:t>
      </w:r>
      <w:r w:rsidR="00D451C6">
        <w:rPr>
          <w:rFonts w:ascii="Times New Roman" w:hAnsi="Times New Roman" w:cs="B Nazanin" w:hint="cs"/>
          <w:sz w:val="28"/>
          <w:szCs w:val="28"/>
          <w:rtl/>
        </w:rPr>
        <w:t xml:space="preserve">  </w:t>
      </w:r>
      <w:r w:rsidRPr="00AB15D9">
        <w:rPr>
          <w:rFonts w:ascii="Times New Roman" w:hAnsi="Times New Roman" w:cs="B Nazanin" w:hint="cs"/>
          <w:sz w:val="28"/>
          <w:szCs w:val="28"/>
          <w:rtl/>
        </w:rPr>
        <w:t xml:space="preserve">  4) </w:t>
      </w:r>
      <w:r w:rsidRPr="00AB15D9">
        <w:rPr>
          <w:rFonts w:ascii="Times New Roman" w:hAnsi="Times New Roman" w:cs="B Nazanin"/>
          <w:sz w:val="28"/>
          <w:szCs w:val="28"/>
        </w:rPr>
        <w:t>2tanx</w:t>
      </w:r>
      <w:r w:rsidRPr="00AB15D9">
        <w:rPr>
          <w:rFonts w:ascii="Times New Roman" w:hAnsi="Times New Roman" w:cs="B Nazanin" w:hint="cs"/>
          <w:sz w:val="28"/>
          <w:szCs w:val="28"/>
          <w:rtl/>
        </w:rPr>
        <w:t xml:space="preserve"> </w:t>
      </w:r>
    </w:p>
    <w:p w:rsidR="003C234B" w:rsidRPr="00AB15D9" w:rsidRDefault="003C234B" w:rsidP="003C234B">
      <w:pPr>
        <w:rPr>
          <w:rFonts w:ascii="Times New Roman" w:hAnsi="Times New Roman" w:cs="B Nazanin"/>
          <w:sz w:val="28"/>
          <w:szCs w:val="28"/>
          <w:rtl/>
        </w:rPr>
      </w:pPr>
      <w:r w:rsidRPr="00AB15D9">
        <w:rPr>
          <w:rFonts w:ascii="Times New Roman" w:hAnsi="Times New Roman" w:cs="B Nazanin" w:hint="cs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B104E25" wp14:editId="7B92C17F">
                <wp:simplePos x="0" y="0"/>
                <wp:positionH relativeFrom="column">
                  <wp:posOffset>43891</wp:posOffset>
                </wp:positionH>
                <wp:positionV relativeFrom="paragraph">
                  <wp:posOffset>287909</wp:posOffset>
                </wp:positionV>
                <wp:extent cx="1916583" cy="811352"/>
                <wp:effectExtent l="0" t="0" r="26670" b="27305"/>
                <wp:wrapNone/>
                <wp:docPr id="221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583" cy="811352"/>
                        </a:xfrm>
                        <a:custGeom>
                          <a:avLst/>
                          <a:gdLst>
                            <a:gd name="connsiteX0" fmla="*/ 0 w 1814170"/>
                            <a:gd name="connsiteY0" fmla="*/ 28575 h 772940"/>
                            <a:gd name="connsiteX1" fmla="*/ 490119 w 1814170"/>
                            <a:gd name="connsiteY1" fmla="*/ 116357 h 772940"/>
                            <a:gd name="connsiteX2" fmla="*/ 746151 w 1814170"/>
                            <a:gd name="connsiteY2" fmla="*/ 767410 h 772940"/>
                            <a:gd name="connsiteX3" fmla="*/ 1287476 w 1814170"/>
                            <a:gd name="connsiteY3" fmla="*/ 408965 h 772940"/>
                            <a:gd name="connsiteX4" fmla="*/ 1470356 w 1814170"/>
                            <a:gd name="connsiteY4" fmla="*/ 43205 h 772940"/>
                            <a:gd name="connsiteX5" fmla="*/ 1814170 w 1814170"/>
                            <a:gd name="connsiteY5" fmla="*/ 21260 h 772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814170" h="772940">
                              <a:moveTo>
                                <a:pt x="0" y="28575"/>
                              </a:moveTo>
                              <a:cubicBezTo>
                                <a:pt x="182880" y="10896"/>
                                <a:pt x="365761" y="-6782"/>
                                <a:pt x="490119" y="116357"/>
                              </a:cubicBezTo>
                              <a:cubicBezTo>
                                <a:pt x="614477" y="239496"/>
                                <a:pt x="613258" y="718642"/>
                                <a:pt x="746151" y="767410"/>
                              </a:cubicBezTo>
                              <a:cubicBezTo>
                                <a:pt x="879044" y="816178"/>
                                <a:pt x="1166775" y="529666"/>
                                <a:pt x="1287476" y="408965"/>
                              </a:cubicBezTo>
                              <a:cubicBezTo>
                                <a:pt x="1408177" y="288264"/>
                                <a:pt x="1382574" y="107822"/>
                                <a:pt x="1470356" y="43205"/>
                              </a:cubicBezTo>
                              <a:cubicBezTo>
                                <a:pt x="1558138" y="-21412"/>
                                <a:pt x="1686154" y="-76"/>
                                <a:pt x="1814170" y="2126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5CDE61" id="Freeform 221" o:spid="_x0000_s1026" style="position:absolute;margin-left:3.45pt;margin-top:22.65pt;width:150.9pt;height:63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14170,77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" path="m,28575c182880,10896,365761,-6782,490119,116357,614477,239496,613258,718642,746151,767410v132893,48768,420624,-237744,541325,-358445c1408177,288264,1382574,107822,1470356,43205,1558138,-21412,1686154,-76,1814170,21260e" filled="f" strokecolor="black [3040]">
                <v:path arrowok="t" o:connecttype="custom" o:connectlocs="0,29995;517787,122139;788273,805547;1360156,429289;1553360,45352;1916583,22317" o:connectangles="0,0,0,0,0,0"/>
              </v:shape>
            </w:pict>
          </mc:Fallback>
        </mc:AlternateContent>
      </w:r>
      <w:r w:rsidRPr="00AB15D9">
        <w:rPr>
          <w:rFonts w:ascii="Times New Roman" w:hAnsi="Times New Roman" w:cs="B Nazanin" w:hint="cs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8162B8F" wp14:editId="1591E18C">
                <wp:simplePos x="0" y="0"/>
                <wp:positionH relativeFrom="column">
                  <wp:posOffset>43815</wp:posOffset>
                </wp:positionH>
                <wp:positionV relativeFrom="paragraph">
                  <wp:posOffset>6985</wp:posOffset>
                </wp:positionV>
                <wp:extent cx="0" cy="1338580"/>
                <wp:effectExtent l="95250" t="38100" r="57150" b="1397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385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13E0AD8" id="Straight Arrow Connector 2" o:spid="_x0000_s1026" type="#_x0000_t32" style="position:absolute;margin-left:3.45pt;margin-top:.55pt;width:0;height:105.4pt;flip:y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" strokecolor="#8a9a90 [3044]">
                <v:stroke endarrow="open"/>
              </v:shape>
            </w:pict>
          </mc:Fallback>
        </mc:AlternateContent>
      </w:r>
    </w:p>
    <w:p w:rsidR="003C234B" w:rsidRPr="00AB15D9" w:rsidRDefault="00387916" w:rsidP="003C234B">
      <w:pPr>
        <w:bidi/>
        <w:rPr>
          <w:rFonts w:ascii="Times New Roman" w:hAnsi="Times New Roman" w:cs="B Nazanin"/>
          <w:sz w:val="28"/>
          <w:szCs w:val="28"/>
          <w:rtl/>
        </w:rPr>
      </w:pPr>
      <w:r>
        <w:rPr>
          <w:rFonts w:ascii="Times New Roman" w:hAnsi="Times New Roman" w:cs="B Nazanin" w:hint="cs"/>
          <w:sz w:val="28"/>
          <w:szCs w:val="28"/>
          <w:rtl/>
        </w:rPr>
        <w:t>70</w:t>
      </w:r>
      <w:r w:rsidR="00D451C6">
        <w:rPr>
          <w:rFonts w:ascii="Times New Roman" w:hAnsi="Times New Roman" w:cs="B Nazanin" w:hint="cs"/>
          <w:sz w:val="28"/>
          <w:szCs w:val="28"/>
          <w:rtl/>
        </w:rPr>
        <w:t xml:space="preserve">) </w:t>
      </w:r>
      <w:r w:rsidR="003C234B" w:rsidRPr="00AB15D9">
        <w:rPr>
          <w:rFonts w:ascii="Times New Roman" w:hAnsi="Times New Roman" w:cs="B Nazanin" w:hint="cs"/>
          <w:sz w:val="28"/>
          <w:szCs w:val="28"/>
          <w:rtl/>
        </w:rPr>
        <w:t xml:space="preserve"> نمودار </w:t>
      </w:r>
      <w:r w:rsidR="003C234B" w:rsidRPr="00AB15D9">
        <w:rPr>
          <w:rFonts w:ascii="Times New Roman" w:hAnsi="Times New Roman" w:cs="B Nazanin"/>
          <w:sz w:val="28"/>
          <w:szCs w:val="28"/>
        </w:rPr>
        <w:t>y=b+cosax</w:t>
      </w:r>
      <w:r w:rsidR="003C234B" w:rsidRPr="00AB15D9">
        <w:rPr>
          <w:rFonts w:ascii="Times New Roman" w:hAnsi="Times New Roman" w:cs="B Nazanin" w:hint="cs"/>
          <w:sz w:val="28"/>
          <w:szCs w:val="28"/>
          <w:rtl/>
        </w:rPr>
        <w:t xml:space="preserve">  به صورت روبه</w:t>
      </w:r>
      <w:r w:rsidR="003C234B" w:rsidRPr="00AB15D9">
        <w:rPr>
          <w:rFonts w:ascii="Times New Roman" w:hAnsi="Times New Roman" w:cs="B Nazanin" w:hint="cs"/>
          <w:sz w:val="28"/>
          <w:szCs w:val="28"/>
          <w:rtl/>
        </w:rPr>
        <w:softHyphen/>
        <w:t xml:space="preserve">روست مقدار </w:t>
      </w:r>
      <w:r w:rsidR="003C234B" w:rsidRPr="00AB15D9">
        <w:rPr>
          <w:rFonts w:ascii="Times New Roman" w:hAnsi="Times New Roman" w:cs="B Nazanin"/>
          <w:sz w:val="28"/>
          <w:szCs w:val="28"/>
        </w:rPr>
        <w:t>a-b</w:t>
      </w:r>
      <w:r w:rsidR="003C234B" w:rsidRPr="00AB15D9">
        <w:rPr>
          <w:rFonts w:ascii="Times New Roman" w:hAnsi="Times New Roman" w:cs="B Nazanin" w:hint="cs"/>
          <w:sz w:val="28"/>
          <w:szCs w:val="28"/>
          <w:rtl/>
        </w:rPr>
        <w:t xml:space="preserve"> کدام است؟</w:t>
      </w:r>
    </w:p>
    <w:p w:rsidR="00D451C6" w:rsidRDefault="003C234B" w:rsidP="00D451C6">
      <w:pPr>
        <w:bidi/>
        <w:rPr>
          <w:rFonts w:ascii="Times New Roman" w:hAnsi="Times New Roman" w:cs="B Nazanin"/>
          <w:sz w:val="28"/>
          <w:szCs w:val="28"/>
          <w:rtl/>
        </w:rPr>
      </w:pPr>
      <w:r w:rsidRPr="00AB15D9">
        <w:rPr>
          <w:rFonts w:ascii="Times New Roman" w:hAnsi="Times New Roman" w:cs="B Nazanin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8866E1C" wp14:editId="783AEF20">
                <wp:simplePos x="0" y="0"/>
                <wp:positionH relativeFrom="column">
                  <wp:posOffset>50800</wp:posOffset>
                </wp:positionH>
                <wp:positionV relativeFrom="paragraph">
                  <wp:posOffset>321513</wp:posOffset>
                </wp:positionV>
                <wp:extent cx="1872615" cy="6985"/>
                <wp:effectExtent l="0" t="76200" r="13335" b="107315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2615" cy="69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A60A40" id="Straight Arrow Connector 1" o:spid="_x0000_s1026" type="#_x0000_t32" style="position:absolute;margin-left:4pt;margin-top:25.3pt;width:147.45pt;height:.5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" strokecolor="#8a9a90 [3044]">
                <v:stroke endarrow="open"/>
              </v:shape>
            </w:pict>
          </mc:Fallback>
        </mc:AlternateContent>
      </w:r>
      <w:r w:rsidRPr="00AB15D9">
        <w:rPr>
          <w:rFonts w:ascii="Times New Roman" w:hAnsi="Times New Roman" w:cs="B Nazanin" w:hint="cs"/>
          <w:sz w:val="28"/>
          <w:szCs w:val="28"/>
          <w:rtl/>
        </w:rPr>
        <w:t>1) 5                2)2               3)1-                   4)5-</w:t>
      </w:r>
    </w:p>
    <w:p w:rsidR="00D451C6" w:rsidRDefault="00D451C6" w:rsidP="003C234B">
      <w:pPr>
        <w:rPr>
          <w:rFonts w:ascii="Times New Roman" w:hAnsi="Times New Roman" w:cs="B Nazanin"/>
          <w:sz w:val="28"/>
          <w:szCs w:val="28"/>
          <w:rtl/>
        </w:rPr>
      </w:pPr>
      <w:r w:rsidRPr="00AB15D9">
        <w:rPr>
          <w:rFonts w:cs="B Nazanin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7F49F5B" wp14:editId="4E921BC8">
                <wp:simplePos x="0" y="0"/>
                <wp:positionH relativeFrom="column">
                  <wp:posOffset>664589</wp:posOffset>
                </wp:positionH>
                <wp:positionV relativeFrom="paragraph">
                  <wp:posOffset>4602</wp:posOffset>
                </wp:positionV>
                <wp:extent cx="277495" cy="387350"/>
                <wp:effectExtent l="0" t="0" r="27305" b="12700"/>
                <wp:wrapSquare wrapText="bothSides"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387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6820E1" w:rsidRPr="006A386F" w:rsidRDefault="00B44F01" w:rsidP="003C234B">
                            <w:pPr>
                              <w:rPr>
                                <w:rFonts w:ascii="Times New Roman" w:hAnsi="Times New Roman" w:cs="B Nazanin"/>
                                <w:sz w:val="20"/>
                                <w:szCs w:val="2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B Nazanin"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B Nazanin"/>
                                        <w:sz w:val="20"/>
                                        <w:szCs w:val="20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B Nazanin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6820E1" w:rsidRPr="00FA1DA3" w:rsidRDefault="006820E1" w:rsidP="003C234B">
                            <w:pPr>
                              <w:rPr>
                                <w:rFonts w:ascii="Times New Roman" w:hAnsi="Times New Roman" w:cs="B Nazan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2" o:spid="_x0000_s1031" type="#_x0000_t202" style="position:absolute;margin-left:52.35pt;margin-top:.35pt;width:21.85pt;height:30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" fillcolor="white [3212]" strokecolor="white [3212]" strokeweight=".5pt">
                <v:textbox>
                  <w:txbxContent>
                    <w:p w:rsidR="006820E1" w:rsidRPr="006A386F" w:rsidRDefault="00B44F01" w:rsidP="003C234B">
                      <w:pPr>
                        <w:rPr>
                          <w:rFonts w:ascii="Times New Roman" w:hAnsi="Times New Roman" w:cs="B Nazanin"/>
                          <w:sz w:val="20"/>
                          <w:szCs w:val="2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B Nazanin"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B Nazanin"/>
                                  <w:sz w:val="20"/>
                                  <w:szCs w:val="20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B Nazanin"/>
                                  <w:sz w:val="20"/>
                                  <w:szCs w:val="20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:rsidR="006820E1" w:rsidRPr="00FA1DA3" w:rsidRDefault="006820E1" w:rsidP="003C234B">
                      <w:pPr>
                        <w:rPr>
                          <w:rFonts w:ascii="Times New Roman" w:hAnsi="Times New Roman" w:cs="B Nazani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C234B" w:rsidRPr="00AB15D9" w:rsidRDefault="003C234B" w:rsidP="003C234B">
      <w:pPr>
        <w:rPr>
          <w:rFonts w:ascii="Times New Roman" w:hAnsi="Times New Roman" w:cs="B Nazanin"/>
          <w:sz w:val="28"/>
          <w:szCs w:val="28"/>
        </w:rPr>
      </w:pPr>
    </w:p>
    <w:p w:rsidR="00D451C6" w:rsidRPr="00AB15D9" w:rsidRDefault="00D451C6" w:rsidP="00387916">
      <w:pPr>
        <w:bidi/>
        <w:rPr>
          <w:rFonts w:ascii="Times New Roman" w:hAnsi="Times New Roman" w:cs="B Nazanin"/>
          <w:sz w:val="28"/>
          <w:szCs w:val="28"/>
          <w:rtl/>
        </w:rPr>
      </w:pPr>
      <w:r>
        <w:rPr>
          <w:rFonts w:ascii="Times New Roman" w:hAnsi="Times New Roman" w:cs="B Nazanin" w:hint="cs"/>
          <w:sz w:val="28"/>
          <w:szCs w:val="28"/>
          <w:rtl/>
        </w:rPr>
        <w:t>7</w:t>
      </w:r>
      <w:r w:rsidR="00387916">
        <w:rPr>
          <w:rFonts w:ascii="Times New Roman" w:hAnsi="Times New Roman" w:cs="B Nazanin" w:hint="cs"/>
          <w:sz w:val="28"/>
          <w:szCs w:val="28"/>
          <w:rtl/>
        </w:rPr>
        <w:t>1</w:t>
      </w:r>
      <w:r>
        <w:rPr>
          <w:rFonts w:ascii="Times New Roman" w:hAnsi="Times New Roman" w:cs="B Nazanin" w:hint="cs"/>
          <w:sz w:val="28"/>
          <w:szCs w:val="28"/>
          <w:rtl/>
        </w:rPr>
        <w:t xml:space="preserve">) </w:t>
      </w:r>
      <w:r w:rsidRPr="00AB15D9">
        <w:rPr>
          <w:rFonts w:cs="B Nazanin" w:hint="cs"/>
          <w:sz w:val="28"/>
          <w:szCs w:val="28"/>
          <w:rtl/>
        </w:rPr>
        <w:t>دیواری به شکل مقابل داریم که می</w:t>
      </w:r>
      <w:r w:rsidR="00237777">
        <w:rPr>
          <w:rFonts w:cs="B Nazanin" w:hint="cs"/>
          <w:sz w:val="28"/>
          <w:szCs w:val="28"/>
          <w:rtl/>
        </w:rPr>
        <w:t>‌</w:t>
      </w:r>
      <w:r w:rsidRPr="00AB15D9">
        <w:rPr>
          <w:rFonts w:cs="B Nazanin" w:hint="cs"/>
          <w:sz w:val="28"/>
          <w:szCs w:val="28"/>
          <w:rtl/>
        </w:rPr>
        <w:t>خواهیم تمامی آن را رنگ بزنیم. مساحت قسمت رنگ شده چقدر خواهد بود؟</w:t>
      </w:r>
    </w:p>
    <w:p w:rsidR="003C234B" w:rsidRDefault="00D451C6" w:rsidP="00D451C6">
      <w:pPr>
        <w:tabs>
          <w:tab w:val="right" w:pos="8100"/>
        </w:tabs>
        <w:bidi/>
        <w:jc w:val="right"/>
        <w:rPr>
          <w:rFonts w:cs="B Nazanin"/>
          <w:sz w:val="28"/>
          <w:szCs w:val="28"/>
          <w:rtl/>
        </w:rPr>
      </w:pPr>
      <w:r>
        <w:rPr>
          <w:noProof/>
          <w:sz w:val="20"/>
          <w:szCs w:val="20"/>
          <w:lang w:bidi="fa-IR"/>
        </w:rPr>
        <w:drawing>
          <wp:inline distT="0" distB="0" distL="0" distR="0" wp14:anchorId="5640AA90" wp14:editId="09DC272A">
            <wp:extent cx="2209800" cy="1504950"/>
            <wp:effectExtent l="0" t="0" r="0" b="0"/>
            <wp:docPr id="37" name="Picture 37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"/>
                    <pic:cNvPicPr>
                      <a:picLocks noChangeAspect="1" noChangeArrowheads="1"/>
                    </pic:cNvPicPr>
                  </pic:nvPicPr>
                  <pic:blipFill>
                    <a:blip r:embed="rId1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437" w:rsidRDefault="00022E78" w:rsidP="00387916">
      <w:pPr>
        <w:tabs>
          <w:tab w:val="right" w:pos="8100"/>
        </w:tabs>
        <w:bidi/>
        <w:spacing w:line="360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="00387916">
        <w:rPr>
          <w:rFonts w:cs="B Nazanin" w:hint="cs"/>
          <w:sz w:val="28"/>
          <w:szCs w:val="28"/>
          <w:rtl/>
          <w:lang w:bidi="fa-IR"/>
        </w:rPr>
        <w:t>2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="00C14DAF" w:rsidRPr="00AB15D9">
        <w:rPr>
          <w:rFonts w:cs="B Nazanin" w:hint="cs"/>
          <w:sz w:val="28"/>
          <w:szCs w:val="28"/>
          <w:rtl/>
        </w:rPr>
        <w:t xml:space="preserve">حاصل عبارت </w:t>
      </w:r>
      <w:r w:rsidR="00DB6017">
        <w:rPr>
          <w:rFonts w:cs="B Nazanin" w:hint="cs"/>
          <w:sz w:val="28"/>
          <w:szCs w:val="28"/>
          <w:rtl/>
        </w:rPr>
        <w:t>روبه‌رو</w:t>
      </w:r>
      <w:r w:rsidR="00C14DAF" w:rsidRPr="00AB15D9">
        <w:rPr>
          <w:rFonts w:cs="B Nazanin" w:hint="cs"/>
          <w:sz w:val="28"/>
          <w:szCs w:val="28"/>
          <w:rtl/>
        </w:rPr>
        <w:t xml:space="preserve"> را بیابید.</w:t>
      </w:r>
      <w:r w:rsidR="00DB6017">
        <w:rPr>
          <w:rFonts w:cs="B Nazanin" w:hint="cs"/>
          <w:sz w:val="28"/>
          <w:szCs w:val="28"/>
          <w:rtl/>
        </w:rPr>
        <w:t xml:space="preserve">   </w:t>
      </w:r>
      <w:r w:rsidR="00DB6017" w:rsidRPr="00C0492A">
        <w:rPr>
          <w:position w:val="-28"/>
        </w:rPr>
        <w:object w:dxaOrig="2760" w:dyaOrig="760">
          <v:shape id="_x0000_i1596" type="#_x0000_t75" style="width:138.8pt;height:38.4pt" o:ole="">
            <v:imagedata r:id="rId1156" o:title=""/>
          </v:shape>
          <o:OLEObject Type="Embed" ProgID="Equation.DSMT4" ShapeID="_x0000_i1596" DrawAspect="Content" ObjectID="_1673311348" r:id="rId1157"/>
        </w:objec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1B6F77" w:rsidRPr="00AB15D9" w:rsidTr="00BD716E">
        <w:trPr>
          <w:trHeight w:val="698"/>
          <w:jc w:val="center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1B6F77" w:rsidRPr="00AB15D9" w:rsidRDefault="00B44F01" w:rsidP="00DF475C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115260920"/>
                <w:placeholder>
                  <w:docPart w:val="6AD7501D25A442CA821FD336877B5BD4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1B6F77" w:rsidRPr="00AB15D9" w:rsidTr="00BD716E">
        <w:trPr>
          <w:trHeight w:val="17"/>
          <w:jc w:val="center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974437" w:rsidRPr="00974437" w:rsidRDefault="00B44F01" w:rsidP="00974437">
            <w:pPr>
              <w:pStyle w:val="NoSpacing"/>
              <w:jc w:val="center"/>
              <w:rPr>
                <w:rFonts w:cs="B Nazanin"/>
                <w:caps/>
                <w:color w:val="564B3C" w:themeColor="text2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894245229"/>
                <w:placeholder>
                  <w:docPart w:val="3E7110CEB365428085ABDCBBA0B5745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AB593C" w:rsidRDefault="00AB593C" w:rsidP="00AB593C">
      <w:pPr>
        <w:tabs>
          <w:tab w:val="right" w:pos="8100"/>
        </w:tabs>
        <w:bidi/>
        <w:spacing w:line="360" w:lineRule="auto"/>
        <w:jc w:val="both"/>
        <w:rPr>
          <w:rFonts w:cs="B Nazanin"/>
          <w:sz w:val="28"/>
          <w:szCs w:val="28"/>
          <w:rtl/>
        </w:rPr>
      </w:pPr>
    </w:p>
    <w:p w:rsidR="002748F5" w:rsidRPr="00AB15D9" w:rsidRDefault="00AB593C" w:rsidP="00387916">
      <w:pPr>
        <w:tabs>
          <w:tab w:val="right" w:pos="8100"/>
        </w:tabs>
        <w:bidi/>
        <w:spacing w:line="360" w:lineRule="auto"/>
        <w:jc w:val="both"/>
        <w:rPr>
          <w:rFonts w:eastAsiaTheme="minorEastAsia"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7</w:t>
      </w:r>
      <w:r w:rsidR="00387916">
        <w:rPr>
          <w:rFonts w:cs="B Nazanin" w:hint="cs"/>
          <w:sz w:val="28"/>
          <w:szCs w:val="28"/>
          <w:rtl/>
        </w:rPr>
        <w:t>3</w:t>
      </w:r>
      <w:r w:rsidR="002748F5" w:rsidRPr="00AB15D9">
        <w:rPr>
          <w:rFonts w:cs="B Nazanin" w:hint="cs"/>
          <w:sz w:val="28"/>
          <w:szCs w:val="28"/>
          <w:rtl/>
        </w:rPr>
        <w:t>) زمینی به شکل شش ضلعی منتظم داریم که فاصله دو ضلع موازی آن</w:t>
      </w:r>
      <w:r w:rsidRPr="00982366">
        <w:rPr>
          <w:position w:val="-8"/>
        </w:rPr>
        <w:object w:dxaOrig="380" w:dyaOrig="400">
          <v:shape id="_x0000_i1597" type="#_x0000_t75" style="width:18pt;height:19.6pt" o:ole="">
            <v:imagedata r:id="rId1158" o:title=""/>
          </v:shape>
          <o:OLEObject Type="Embed" ProgID="Equation.DSMT4" ShapeID="_x0000_i1597" DrawAspect="Content" ObjectID="_1673311349" r:id="rId1159"/>
        </w:object>
      </w:r>
      <w:r w:rsidR="002748F5" w:rsidRPr="00AB15D9">
        <w:rPr>
          <w:rFonts w:eastAsiaTheme="minorEastAsia" w:cs="B Nazanin" w:hint="cs"/>
          <w:sz w:val="28"/>
          <w:szCs w:val="28"/>
          <w:rtl/>
        </w:rPr>
        <w:t xml:space="preserve"> متر است.</w:t>
      </w:r>
    </w:p>
    <w:p w:rsidR="002748F5" w:rsidRPr="00AB15D9" w:rsidRDefault="002748F5" w:rsidP="002748F5">
      <w:pPr>
        <w:tabs>
          <w:tab w:val="right" w:pos="8100"/>
        </w:tabs>
        <w:bidi/>
        <w:spacing w:line="360" w:lineRule="auto"/>
        <w:jc w:val="both"/>
        <w:rPr>
          <w:rFonts w:eastAsiaTheme="minorEastAsia" w:cs="B Nazanin"/>
          <w:sz w:val="28"/>
          <w:szCs w:val="28"/>
          <w:rtl/>
        </w:rPr>
      </w:pPr>
      <w:r w:rsidRPr="00AB15D9">
        <w:rPr>
          <w:rFonts w:eastAsiaTheme="minorEastAsia" w:cs="B Nazanin" w:hint="cs"/>
          <w:sz w:val="28"/>
          <w:szCs w:val="28"/>
          <w:rtl/>
        </w:rPr>
        <w:t xml:space="preserve">الف) هرگاه دور تا دور زمین را حصار بکشیم و بازای هر متر حصار </w:t>
      </w:r>
      <w:r w:rsidRPr="00F320D0">
        <w:rPr>
          <w:rFonts w:eastAsiaTheme="minorEastAsia" w:cs="B Nazanin" w:hint="cs"/>
          <w:sz w:val="28"/>
          <w:szCs w:val="28"/>
          <w:rtl/>
        </w:rPr>
        <w:t>3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هزار تومان هزینه کنیم، هزینه این کار چقدر خواهد بود؟</w:t>
      </w:r>
    </w:p>
    <w:p w:rsidR="002748F5" w:rsidRDefault="002748F5" w:rsidP="002748F5">
      <w:pPr>
        <w:tabs>
          <w:tab w:val="right" w:pos="8100"/>
        </w:tabs>
        <w:bidi/>
        <w:spacing w:line="360" w:lineRule="auto"/>
        <w:jc w:val="both"/>
        <w:rPr>
          <w:rFonts w:eastAsiaTheme="minorEastAsia" w:cs="B Nazanin"/>
          <w:sz w:val="28"/>
          <w:szCs w:val="28"/>
          <w:rtl/>
        </w:rPr>
      </w:pPr>
      <w:r w:rsidRPr="00AB15D9">
        <w:rPr>
          <w:rFonts w:eastAsiaTheme="minorEastAsia" w:cs="B Nazanin" w:hint="cs"/>
          <w:sz w:val="28"/>
          <w:szCs w:val="28"/>
          <w:rtl/>
        </w:rPr>
        <w:t>ب) در صورتی که بخواهیم تمامی زمین را درختکاری کنیم، سطح زیر کشت چقدر است؟</w:t>
      </w:r>
    </w:p>
    <w:p w:rsidR="00AB593C" w:rsidRDefault="00AB593C" w:rsidP="00387916">
      <w:pPr>
        <w:tabs>
          <w:tab w:val="right" w:pos="8100"/>
        </w:tabs>
        <w:bidi/>
        <w:spacing w:line="360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>7</w:t>
      </w:r>
      <w:r w:rsidR="00387916">
        <w:rPr>
          <w:rFonts w:cs="B Nazanin" w:hint="cs"/>
          <w:sz w:val="28"/>
          <w:szCs w:val="28"/>
          <w:rtl/>
        </w:rPr>
        <w:t>4</w:t>
      </w:r>
      <w:r>
        <w:rPr>
          <w:rFonts w:cs="B Nazanin" w:hint="cs"/>
          <w:sz w:val="28"/>
          <w:szCs w:val="28"/>
          <w:rtl/>
        </w:rPr>
        <w:t>) جاهای خالی را با عبارت مناسب پر کنید.</w:t>
      </w:r>
    </w:p>
    <w:p w:rsidR="00AB593C" w:rsidRPr="00AB15D9" w:rsidRDefault="00AB593C" w:rsidP="00AB593C">
      <w:pPr>
        <w:tabs>
          <w:tab w:val="right" w:pos="8100"/>
        </w:tabs>
        <w:bidi/>
        <w:spacing w:line="360" w:lineRule="auto"/>
        <w:jc w:val="both"/>
        <w:rPr>
          <w:rFonts w:eastAsiaTheme="minorEastAsia" w:cs="B Nazanin"/>
          <w:b/>
          <w:bCs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الف) هرگاه دو زاویه از مثلثی با دو زاویه از مثلثی دیگر . . . . . . . . .  باشند، آن دو مثلث متشابه هستند</w:t>
      </w:r>
      <w:r w:rsidR="00F320D0">
        <w:rPr>
          <w:rFonts w:cs="B Nazanin" w:hint="cs"/>
          <w:sz w:val="28"/>
          <w:szCs w:val="28"/>
          <w:rtl/>
        </w:rPr>
        <w:t>.</w:t>
      </w:r>
    </w:p>
    <w:p w:rsidR="00AB593C" w:rsidRPr="00AB15D9" w:rsidRDefault="00AB593C" w:rsidP="00AB593C">
      <w:pPr>
        <w:pStyle w:val="Signature"/>
        <w:tabs>
          <w:tab w:val="right" w:pos="8100"/>
        </w:tabs>
        <w:bidi/>
        <w:jc w:val="both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ب) شیب هر خط که محور افقی را قطع می کند، برابر با . . . . . . زاویه بین آن خط و قسمت . . . . . . .  محورطول‌هاست.</w:t>
      </w:r>
    </w:p>
    <w:p w:rsidR="00F320D0" w:rsidRPr="00AB15D9" w:rsidRDefault="00F320D0" w:rsidP="00387916">
      <w:pPr>
        <w:tabs>
          <w:tab w:val="right" w:pos="8100"/>
        </w:tabs>
        <w:bidi/>
        <w:spacing w:line="360" w:lineRule="auto"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7</w:t>
      </w:r>
      <w:r w:rsidR="00387916">
        <w:rPr>
          <w:rFonts w:cs="B Nazanin" w:hint="cs"/>
          <w:sz w:val="28"/>
          <w:szCs w:val="28"/>
          <w:rtl/>
        </w:rPr>
        <w:t>5</w:t>
      </w:r>
      <w:r w:rsidRPr="00AB15D9">
        <w:rPr>
          <w:rFonts w:cs="B Nazanin" w:hint="cs"/>
          <w:sz w:val="28"/>
          <w:szCs w:val="28"/>
          <w:rtl/>
        </w:rPr>
        <w:t>) هر یک از زوایای سمت چپ در کدام ناحی</w:t>
      </w:r>
      <w:r>
        <w:rPr>
          <w:rFonts w:cs="B Nazanin" w:hint="cs"/>
          <w:sz w:val="28"/>
          <w:szCs w:val="28"/>
          <w:rtl/>
        </w:rPr>
        <w:t>ۀ</w:t>
      </w:r>
      <w:r w:rsidRPr="00AB15D9">
        <w:rPr>
          <w:rFonts w:cs="B Nazanin" w:hint="cs"/>
          <w:sz w:val="28"/>
          <w:szCs w:val="28"/>
          <w:rtl/>
        </w:rPr>
        <w:t xml:space="preserve"> مثلثاتی از سمت چپ قرار دارند به‌هم وصل کنید.</w:t>
      </w:r>
    </w:p>
    <w:p w:rsidR="00F320D0" w:rsidRPr="00AB15D9" w:rsidRDefault="00F320D0" w:rsidP="00F320D0">
      <w:pPr>
        <w:tabs>
          <w:tab w:val="right" w:pos="8100"/>
        </w:tabs>
        <w:spacing w:line="360" w:lineRule="auto"/>
        <w:rPr>
          <w:rFonts w:eastAsiaTheme="minorEastAsia"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1</w:t>
      </w:r>
      <w:r w:rsidRPr="00AB15D9">
        <w:rPr>
          <w:rFonts w:cs="B Nazanin"/>
          <w:sz w:val="28"/>
          <w:szCs w:val="28"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(</w:t>
      </w:r>
      <w:r w:rsidRPr="00AB15D9">
        <w:rPr>
          <w:rFonts w:cs="B Nazanin"/>
          <w:position w:val="-28"/>
          <w:sz w:val="28"/>
          <w:szCs w:val="28"/>
        </w:rPr>
        <w:object w:dxaOrig="1520" w:dyaOrig="780">
          <v:shape id="_x0000_i1598" type="#_x0000_t75" style="width:75.6pt;height:39.2pt" o:ole="">
            <v:imagedata r:id="rId1160" o:title=""/>
          </v:shape>
          <o:OLEObject Type="Embed" ProgID="Equation.DSMT4" ShapeID="_x0000_i1598" DrawAspect="Content" ObjectID="_1673311350" r:id="rId1161"/>
        </w:object>
      </w:r>
      <w:r w:rsidRPr="00AB15D9">
        <w:rPr>
          <w:rFonts w:eastAsiaTheme="minorEastAsia" w:cs="B Nazanin"/>
          <w:sz w:val="28"/>
          <w:szCs w:val="28"/>
        </w:rPr>
        <w:t xml:space="preserve">                                                        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 </w:t>
      </w:r>
      <w:r w:rsidRPr="00AB15D9">
        <w:rPr>
          <w:rFonts w:eastAsiaTheme="minorEastAsia" w:cs="B Nazanin"/>
          <w:sz w:val="28"/>
          <w:szCs w:val="28"/>
        </w:rPr>
        <w:t xml:space="preserve">  </w:t>
      </w:r>
      <w:r w:rsidRPr="00AB15D9">
        <w:rPr>
          <w:rFonts w:eastAsiaTheme="minorEastAsia" w:cs="B Nazanin" w:hint="cs"/>
          <w:sz w:val="28"/>
          <w:szCs w:val="28"/>
          <w:rtl/>
        </w:rPr>
        <w:t>(الف</w:t>
      </w:r>
      <w:r w:rsidRPr="00AB15D9">
        <w:rPr>
          <w:rFonts w:eastAsiaTheme="minorEastAsia" w:cs="B Nazanin" w:hint="cs"/>
          <w:sz w:val="28"/>
          <w:szCs w:val="28"/>
        </w:rPr>
        <w:t xml:space="preserve"> </w:t>
      </w:r>
      <w:r w:rsidRPr="00AB15D9">
        <w:rPr>
          <w:rFonts w:eastAsiaTheme="minorEastAsia" w:cs="B Nazanin" w:hint="cs"/>
          <w:sz w:val="28"/>
          <w:szCs w:val="28"/>
          <w:rtl/>
        </w:rPr>
        <w:t>ربع اول یا دوم</w:t>
      </w:r>
    </w:p>
    <w:p w:rsidR="00F320D0" w:rsidRPr="00AB15D9" w:rsidRDefault="00F320D0" w:rsidP="00F320D0">
      <w:pPr>
        <w:tabs>
          <w:tab w:val="right" w:pos="8100"/>
        </w:tabs>
        <w:spacing w:line="360" w:lineRule="auto"/>
        <w:rPr>
          <w:rFonts w:eastAsiaTheme="minorEastAsia" w:cs="B Nazanin"/>
          <w:sz w:val="28"/>
          <w:szCs w:val="28"/>
        </w:rPr>
      </w:pPr>
      <w:r w:rsidRPr="00AB15D9">
        <w:rPr>
          <w:rFonts w:eastAsiaTheme="minorEastAsia" w:cs="B Nazanin"/>
          <w:sz w:val="28"/>
          <w:szCs w:val="28"/>
        </w:rPr>
        <w:t>2</w:t>
      </w:r>
      <w:r w:rsidRPr="00AB15D9">
        <w:rPr>
          <w:rFonts w:eastAsiaTheme="minorEastAsia" w:cs="B Nazanin" w:hint="cs"/>
          <w:sz w:val="28"/>
          <w:szCs w:val="28"/>
          <w:rtl/>
        </w:rPr>
        <w:t>(</w:t>
      </w:r>
      <w:r w:rsidRPr="00AB15D9">
        <w:rPr>
          <w:rFonts w:cs="B Nazanin"/>
          <w:position w:val="-10"/>
          <w:sz w:val="28"/>
          <w:szCs w:val="28"/>
        </w:rPr>
        <w:object w:dxaOrig="820" w:dyaOrig="340">
          <v:shape id="_x0000_i1599" type="#_x0000_t75" style="width:40.4pt;height:17.2pt" o:ole="">
            <v:imagedata r:id="rId1162" o:title=""/>
          </v:shape>
          <o:OLEObject Type="Embed" ProgID="Equation.DSMT4" ShapeID="_x0000_i1599" DrawAspect="Content" ObjectID="_1673311351" r:id="rId1163"/>
        </w:object>
      </w:r>
      <w:r w:rsidRPr="00AB15D9">
        <w:rPr>
          <w:rFonts w:eastAsiaTheme="minorEastAsia" w:cs="B Nazanin" w:hint="cs"/>
          <w:sz w:val="28"/>
          <w:szCs w:val="28"/>
          <w:rtl/>
        </w:rPr>
        <w:t>2/0</w:t>
      </w:r>
      <w:r w:rsidRPr="00AB15D9">
        <w:rPr>
          <w:rFonts w:cs="B Nazanin"/>
          <w:sz w:val="28"/>
          <w:szCs w:val="28"/>
        </w:rPr>
        <w:t xml:space="preserve"> 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</w:t>
      </w:r>
      <w:r w:rsidRPr="00AB15D9">
        <w:rPr>
          <w:rFonts w:eastAsiaTheme="minorEastAsia" w:cs="B Nazanin"/>
          <w:sz w:val="28"/>
          <w:szCs w:val="28"/>
        </w:rPr>
        <w:t xml:space="preserve">                                                             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 </w:t>
      </w:r>
      <w:r w:rsidRPr="00AB15D9">
        <w:rPr>
          <w:rFonts w:eastAsiaTheme="minorEastAsia" w:cs="B Nazanin"/>
          <w:sz w:val="28"/>
          <w:szCs w:val="28"/>
        </w:rPr>
        <w:t xml:space="preserve"> </w:t>
      </w:r>
      <w:r w:rsidRPr="00AB15D9">
        <w:rPr>
          <w:rFonts w:eastAsiaTheme="minorEastAsia" w:cs="B Nazanin" w:hint="cs"/>
          <w:sz w:val="28"/>
          <w:szCs w:val="28"/>
          <w:rtl/>
        </w:rPr>
        <w:t>(ب</w:t>
      </w:r>
      <w:r w:rsidRPr="00AB15D9">
        <w:rPr>
          <w:rFonts w:eastAsiaTheme="minorEastAsia" w:cs="B Nazanin" w:hint="cs"/>
          <w:sz w:val="28"/>
          <w:szCs w:val="28"/>
        </w:rPr>
        <w:t xml:space="preserve"> </w:t>
      </w:r>
      <w:r w:rsidRPr="00AB15D9">
        <w:rPr>
          <w:rFonts w:eastAsiaTheme="minorEastAsia" w:cs="B Nazanin" w:hint="cs"/>
          <w:sz w:val="28"/>
          <w:szCs w:val="28"/>
          <w:rtl/>
        </w:rPr>
        <w:t>ربع دوم یا چهارم</w:t>
      </w:r>
    </w:p>
    <w:p w:rsidR="00F320D0" w:rsidRPr="00AB15D9" w:rsidRDefault="00F320D0" w:rsidP="00F320D0">
      <w:pPr>
        <w:tabs>
          <w:tab w:val="right" w:pos="8100"/>
        </w:tabs>
        <w:spacing w:line="360" w:lineRule="auto"/>
        <w:rPr>
          <w:rFonts w:eastAsiaTheme="minorEastAsia" w:cs="B Nazanin"/>
          <w:sz w:val="28"/>
          <w:szCs w:val="28"/>
        </w:rPr>
      </w:pPr>
      <w:r w:rsidRPr="00AB15D9">
        <w:rPr>
          <w:rFonts w:eastAsiaTheme="minorEastAsia" w:cs="B Nazanin"/>
          <w:sz w:val="28"/>
          <w:szCs w:val="28"/>
        </w:rPr>
        <w:t>3</w:t>
      </w:r>
      <w:r w:rsidRPr="00AB15D9">
        <w:rPr>
          <w:rFonts w:eastAsiaTheme="minorEastAsia" w:cs="B Nazanin" w:hint="cs"/>
          <w:sz w:val="28"/>
          <w:szCs w:val="28"/>
          <w:rtl/>
        </w:rPr>
        <w:t>(</w:t>
      </w:r>
      <w:r w:rsidRPr="00AB15D9">
        <w:rPr>
          <w:rFonts w:cs="B Nazanin"/>
          <w:position w:val="-10"/>
          <w:sz w:val="28"/>
          <w:szCs w:val="28"/>
        </w:rPr>
        <w:object w:dxaOrig="1120" w:dyaOrig="320">
          <v:shape id="_x0000_i1600" type="#_x0000_t75" style="width:56.4pt;height:17.2pt" o:ole="">
            <v:imagedata r:id="rId1164" o:title=""/>
          </v:shape>
          <o:OLEObject Type="Embed" ProgID="Equation.DSMT4" ShapeID="_x0000_i1600" DrawAspect="Content" ObjectID="_1673311352" r:id="rId1165"/>
        </w:object>
      </w:r>
      <w:r w:rsidRPr="00AB15D9">
        <w:rPr>
          <w:rFonts w:eastAsiaTheme="minorEastAsia" w:cs="B Nazanin" w:hint="cs"/>
          <w:sz w:val="28"/>
          <w:szCs w:val="28"/>
          <w:rtl/>
        </w:rPr>
        <w:t xml:space="preserve">(ج                                                                          </w:t>
      </w:r>
      <w:r w:rsidRPr="00AB15D9">
        <w:rPr>
          <w:rFonts w:eastAsiaTheme="minorEastAsia" w:cs="B Nazanin" w:hint="cs"/>
          <w:sz w:val="28"/>
          <w:szCs w:val="28"/>
        </w:rPr>
        <w:t xml:space="preserve"> </w:t>
      </w:r>
      <w:r w:rsidRPr="00AB15D9">
        <w:rPr>
          <w:rFonts w:eastAsiaTheme="minorEastAsia" w:cs="B Nazanin" w:hint="cs"/>
          <w:sz w:val="28"/>
          <w:szCs w:val="28"/>
          <w:rtl/>
        </w:rPr>
        <w:t>ربع اول یا سوم</w:t>
      </w:r>
    </w:p>
    <w:p w:rsidR="00ED1A17" w:rsidRPr="00F320D0" w:rsidRDefault="00F320D0" w:rsidP="00F320D0">
      <w:pPr>
        <w:tabs>
          <w:tab w:val="right" w:pos="8100"/>
        </w:tabs>
        <w:spacing w:line="360" w:lineRule="auto"/>
        <w:rPr>
          <w:rFonts w:eastAsiaTheme="minorEastAsia" w:cs="B Nazanin"/>
          <w:sz w:val="28"/>
          <w:szCs w:val="28"/>
          <w:rtl/>
        </w:rPr>
      </w:pPr>
      <w:r w:rsidRPr="00AB15D9">
        <w:rPr>
          <w:rFonts w:eastAsiaTheme="minorEastAsia" w:cs="B Nazanin"/>
          <w:sz w:val="28"/>
          <w:szCs w:val="28"/>
        </w:rPr>
        <w:t>4</w:t>
      </w:r>
      <w:r w:rsidRPr="00AB15D9">
        <w:rPr>
          <w:rFonts w:eastAsiaTheme="minorEastAsia" w:cs="B Nazanin" w:hint="cs"/>
          <w:sz w:val="28"/>
          <w:szCs w:val="28"/>
          <w:rtl/>
        </w:rPr>
        <w:t>(</w:t>
      </w:r>
      <w:r w:rsidRPr="00AB15D9">
        <w:rPr>
          <w:rFonts w:cs="B Nazanin"/>
          <w:position w:val="-6"/>
          <w:sz w:val="28"/>
          <w:szCs w:val="28"/>
        </w:rPr>
        <w:object w:dxaOrig="980" w:dyaOrig="300">
          <v:shape id="_x0000_i1601" type="#_x0000_t75" style="width:48.8pt;height:15.2pt" o:ole="">
            <v:imagedata r:id="rId1166" o:title=""/>
          </v:shape>
          <o:OLEObject Type="Embed" ProgID="Equation.DSMT4" ShapeID="_x0000_i1601" DrawAspect="Content" ObjectID="_1673311353" r:id="rId1167"/>
        </w:object>
      </w:r>
      <w:r w:rsidRPr="00AB15D9">
        <w:rPr>
          <w:rFonts w:eastAsiaTheme="minorEastAsia" w:cs="B Nazanin"/>
          <w:sz w:val="28"/>
          <w:szCs w:val="28"/>
        </w:rPr>
        <w:t xml:space="preserve">                                                                  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(د  </w:t>
      </w:r>
      <w:r w:rsidRPr="00AB15D9">
        <w:rPr>
          <w:rFonts w:eastAsiaTheme="minorEastAsia" w:cs="B Nazanin" w:hint="cs"/>
          <w:sz w:val="28"/>
          <w:szCs w:val="28"/>
        </w:rPr>
        <w:t xml:space="preserve"> </w:t>
      </w:r>
      <w:r w:rsidRPr="00AB15D9">
        <w:rPr>
          <w:rFonts w:eastAsiaTheme="minorEastAsia" w:cs="B Nazanin" w:hint="cs"/>
          <w:sz w:val="28"/>
          <w:szCs w:val="28"/>
          <w:rtl/>
        </w:rPr>
        <w:t>ربع چهارم</w:t>
      </w:r>
    </w:p>
    <w:p w:rsidR="0023237C" w:rsidRDefault="00E71F2C" w:rsidP="00AB593C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                         </w:t>
      </w:r>
      <w:r w:rsidR="0059710C" w:rsidRPr="00AB15D9">
        <w:rPr>
          <w:rFonts w:cs="B Nazanin" w:hint="cs"/>
          <w:sz w:val="28"/>
          <w:szCs w:val="28"/>
          <w:rtl/>
        </w:rPr>
        <w:t xml:space="preserve"> </w:t>
      </w:r>
      <w:r w:rsidR="00DF01F6" w:rsidRPr="00AB15D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ربع سوم یا چهارم(ه</w:t>
      </w:r>
      <w:r w:rsidR="00AB593C">
        <w:rPr>
          <w:rFonts w:cs="B Nazanin" w:hint="cs"/>
          <w:sz w:val="28"/>
          <w:szCs w:val="28"/>
          <w:rtl/>
        </w:rPr>
        <w:t xml:space="preserve"> </w:t>
      </w:r>
    </w:p>
    <w:p w:rsidR="00AB593C" w:rsidRDefault="00AB593C" w:rsidP="00AB593C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</w:p>
    <w:p w:rsidR="00AB593C" w:rsidRPr="00AB15D9" w:rsidRDefault="00F315E3" w:rsidP="0023237C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</w:t>
      </w: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AB593C" w:rsidRPr="00AB15D9" w:rsidTr="00BD716E">
        <w:trPr>
          <w:trHeight w:val="698"/>
          <w:jc w:val="center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AB593C" w:rsidRPr="00AB15D9" w:rsidRDefault="00B44F01" w:rsidP="00F25196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1877657435"/>
                <w:placeholder>
                  <w:docPart w:val="56B43261518347E8B03AA838FFBA2341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AB593C" w:rsidRPr="00974437" w:rsidTr="00BD716E">
        <w:trPr>
          <w:trHeight w:val="17"/>
          <w:jc w:val="center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AB593C" w:rsidRPr="00974437" w:rsidRDefault="00B44F01" w:rsidP="00F25196">
            <w:pPr>
              <w:pStyle w:val="NoSpacing"/>
              <w:jc w:val="center"/>
              <w:rPr>
                <w:rFonts w:cs="B Nazanin"/>
                <w:caps/>
                <w:color w:val="564B3C" w:themeColor="text2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444813387"/>
                <w:placeholder>
                  <w:docPart w:val="1C51E27E623645BE99D46FBF41E36C2E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E60748" w:rsidRPr="00AB15D9" w:rsidRDefault="0059710C" w:rsidP="0023237C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</w:t>
      </w:r>
      <w:r w:rsidR="00F315E3" w:rsidRPr="00AB15D9">
        <w:rPr>
          <w:rFonts w:cs="B Nazanin" w:hint="cs"/>
          <w:sz w:val="28"/>
          <w:szCs w:val="28"/>
          <w:rtl/>
        </w:rPr>
        <w:t xml:space="preserve"> </w:t>
      </w:r>
    </w:p>
    <w:p w:rsidR="00DF01F6" w:rsidRPr="00AB15D9" w:rsidRDefault="00992701" w:rsidP="00387916">
      <w:pPr>
        <w:pStyle w:val="Signature"/>
        <w:tabs>
          <w:tab w:val="right" w:pos="8100"/>
        </w:tabs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7</w:t>
      </w:r>
      <w:r w:rsidR="00387916">
        <w:rPr>
          <w:rFonts w:cs="B Nazanin" w:hint="cs"/>
          <w:sz w:val="28"/>
          <w:szCs w:val="28"/>
          <w:rtl/>
        </w:rPr>
        <w:t>6</w:t>
      </w:r>
      <w:r w:rsidR="00DF01F6" w:rsidRPr="00AB15D9">
        <w:rPr>
          <w:rFonts w:cs="B Nazanin" w:hint="cs"/>
          <w:sz w:val="28"/>
          <w:szCs w:val="28"/>
          <w:rtl/>
        </w:rPr>
        <w:t xml:space="preserve">) با توجه به شکل مقابل، معادله خط </w:t>
      </w:r>
      <w:r w:rsidR="0059710C" w:rsidRPr="00AB15D9">
        <w:rPr>
          <w:rFonts w:cs="B Nazanin"/>
          <w:position w:val="-6"/>
          <w:sz w:val="28"/>
          <w:szCs w:val="28"/>
        </w:rPr>
        <w:object w:dxaOrig="220" w:dyaOrig="300">
          <v:shape id="_x0000_i1602" type="#_x0000_t75" style="width:10.4pt;height:15.2pt" o:ole="">
            <v:imagedata r:id="rId1168" o:title=""/>
          </v:shape>
          <o:OLEObject Type="Embed" ProgID="Equation.DSMT4" ShapeID="_x0000_i1602" DrawAspect="Content" ObjectID="_1673311354" r:id="rId1169"/>
        </w:object>
      </w:r>
      <w:r w:rsidR="00DF01F6" w:rsidRPr="00AB15D9">
        <w:rPr>
          <w:rFonts w:cs="B Nazanin" w:hint="cs"/>
          <w:sz w:val="28"/>
          <w:szCs w:val="28"/>
          <w:rtl/>
        </w:rPr>
        <w:t xml:space="preserve"> را بنویسید.</w:t>
      </w:r>
    </w:p>
    <w:p w:rsidR="00DF01F6" w:rsidRPr="00AB15D9" w:rsidRDefault="00ED1A17" w:rsidP="00ED1A17">
      <w:pPr>
        <w:pStyle w:val="Signature"/>
        <w:tabs>
          <w:tab w:val="right" w:pos="8100"/>
        </w:tabs>
        <w:bidi/>
        <w:jc w:val="right"/>
        <w:rPr>
          <w:rFonts w:cs="B Nazanin"/>
          <w:sz w:val="28"/>
          <w:szCs w:val="28"/>
          <w:rtl/>
        </w:rPr>
      </w:pPr>
      <w:r w:rsidRPr="00AB15D9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E11D3CF" wp14:editId="3CF79314">
            <wp:extent cx="1238250" cy="1390650"/>
            <wp:effectExtent l="0" t="0" r="0" b="0"/>
            <wp:docPr id="49" name="Picture 4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53" w:rsidRDefault="00387916" w:rsidP="00387916">
      <w:pPr>
        <w:tabs>
          <w:tab w:val="center" w:pos="4295"/>
          <w:tab w:val="right" w:pos="8100"/>
        </w:tabs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77) </w:t>
      </w:r>
      <w:r w:rsidRPr="00AB15D9">
        <w:rPr>
          <w:rFonts w:cs="B Nazanin" w:hint="cs"/>
          <w:sz w:val="28"/>
          <w:szCs w:val="28"/>
          <w:rtl/>
        </w:rPr>
        <w:t xml:space="preserve">هرگاه </w:t>
      </w:r>
      <w:r w:rsidRPr="00AB15D9">
        <w:rPr>
          <w:rFonts w:cs="B Nazanin"/>
          <w:position w:val="-28"/>
          <w:sz w:val="28"/>
          <w:szCs w:val="28"/>
        </w:rPr>
        <w:object w:dxaOrig="1660" w:dyaOrig="720">
          <v:shape id="_x0000_i1603" type="#_x0000_t75" style="width:82.4pt;height:36pt" o:ole="">
            <v:imagedata r:id="rId1171" o:title=""/>
          </v:shape>
          <o:OLEObject Type="Embed" ProgID="Equation.DSMT4" ShapeID="_x0000_i1603" DrawAspect="Content" ObjectID="_1673311355" r:id="rId1172"/>
        </w:object>
      </w:r>
      <w:r w:rsidRPr="00AB15D9">
        <w:rPr>
          <w:rFonts w:eastAsiaTheme="minorEastAsia"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باشد حاصل </w:t>
      </w:r>
      <w:r w:rsidRPr="00AB15D9">
        <w:rPr>
          <w:rFonts w:cs="B Nazanin"/>
          <w:position w:val="-6"/>
          <w:sz w:val="28"/>
          <w:szCs w:val="28"/>
        </w:rPr>
        <w:object w:dxaOrig="1600" w:dyaOrig="360">
          <v:shape id="_x0000_i1604" type="#_x0000_t75" style="width:80.4pt;height:17.2pt" o:ole="">
            <v:imagedata r:id="rId1173" o:title=""/>
          </v:shape>
          <o:OLEObject Type="Embed" ProgID="Equation.DSMT4" ShapeID="_x0000_i1604" DrawAspect="Content" ObjectID="_1673311356" r:id="rId1174"/>
        </w:object>
      </w:r>
      <w:r w:rsidRPr="00AB15D9">
        <w:rPr>
          <w:rFonts w:cs="B Nazanin" w:hint="cs"/>
          <w:sz w:val="28"/>
          <w:szCs w:val="28"/>
          <w:rtl/>
        </w:rPr>
        <w:t>را بیابید.</w:t>
      </w:r>
    </w:p>
    <w:p w:rsidR="00461053" w:rsidRPr="00461053" w:rsidRDefault="00461053" w:rsidP="00387916">
      <w:pPr>
        <w:pStyle w:val="Signature"/>
        <w:tabs>
          <w:tab w:val="right" w:pos="8100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</w:rPr>
        <w:lastRenderedPageBreak/>
        <w:t>7</w:t>
      </w:r>
      <w:r w:rsidR="00387916">
        <w:rPr>
          <w:rFonts w:cs="B Nazanin" w:hint="cs"/>
          <w:sz w:val="28"/>
          <w:szCs w:val="28"/>
          <w:rtl/>
        </w:rPr>
        <w:t>8</w:t>
      </w:r>
      <w:r>
        <w:rPr>
          <w:rFonts w:cs="B Nazanin" w:hint="cs"/>
          <w:sz w:val="28"/>
          <w:szCs w:val="28"/>
          <w:rtl/>
        </w:rPr>
        <w:t xml:space="preserve">) </w:t>
      </w:r>
      <w:r w:rsidRPr="00AB15D9">
        <w:rPr>
          <w:rFonts w:cs="B Nazanin" w:hint="cs"/>
          <w:sz w:val="28"/>
          <w:szCs w:val="28"/>
          <w:rtl/>
        </w:rPr>
        <w:t xml:space="preserve">طول نردبانی را بیابید که هرگاه آن را به لبه دیواری به ارتفاع </w:t>
      </w:r>
      <w:r w:rsidRPr="00461053">
        <w:rPr>
          <w:rFonts w:cs="B Nazanin"/>
          <w:sz w:val="28"/>
          <w:szCs w:val="28"/>
        </w:rPr>
        <w:t>2</w:t>
      </w:r>
      <w:r w:rsidRPr="00461053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متر تکیه دهیم، شیب آن </w:t>
      </w:r>
      <w:r w:rsidRPr="00AB15D9">
        <w:rPr>
          <w:rFonts w:cs="B Nazanin"/>
          <w:position w:val="-28"/>
          <w:sz w:val="28"/>
          <w:szCs w:val="28"/>
        </w:rPr>
        <w:object w:dxaOrig="240" w:dyaOrig="720">
          <v:shape id="_x0000_i1605" type="#_x0000_t75" style="width:10.4pt;height:31.6pt" o:ole="">
            <v:imagedata r:id="rId1175" o:title=""/>
          </v:shape>
          <o:OLEObject Type="Embed" ProgID="Equation.DSMT4" ShapeID="_x0000_i1605" DrawAspect="Content" ObjectID="_1673311357" r:id="rId1176"/>
        </w:object>
      </w:r>
      <w:r w:rsidRPr="00AB15D9">
        <w:rPr>
          <w:rFonts w:cs="B Nazanin" w:hint="cs"/>
          <w:sz w:val="28"/>
          <w:szCs w:val="28"/>
          <w:rtl/>
        </w:rPr>
        <w:t xml:space="preserve"> باشد.</w:t>
      </w:r>
    </w:p>
    <w:p w:rsidR="009D28F8" w:rsidRPr="00AB15D9" w:rsidRDefault="00992701" w:rsidP="00387916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="00387916">
        <w:rPr>
          <w:rFonts w:cs="B Nazanin" w:hint="cs"/>
          <w:sz w:val="28"/>
          <w:szCs w:val="28"/>
          <w:rtl/>
          <w:lang w:bidi="fa-IR"/>
        </w:rPr>
        <w:t>9</w:t>
      </w:r>
      <w:r w:rsidR="00DF01F6" w:rsidRPr="00AB15D9">
        <w:rPr>
          <w:rFonts w:cs="B Nazanin" w:hint="cs"/>
          <w:sz w:val="28"/>
          <w:szCs w:val="28"/>
          <w:rtl/>
        </w:rPr>
        <w:t xml:space="preserve">) </w:t>
      </w:r>
      <w:r w:rsidR="009D28F8" w:rsidRPr="00AB15D9">
        <w:rPr>
          <w:rFonts w:cs="B Nazanin" w:hint="cs"/>
          <w:sz w:val="28"/>
          <w:szCs w:val="28"/>
          <w:rtl/>
        </w:rPr>
        <w:t xml:space="preserve">زاویه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θ</m:t>
        </m:r>
      </m:oMath>
      <w:r w:rsidR="009D28F8" w:rsidRPr="00AB15D9">
        <w:rPr>
          <w:rFonts w:cs="B Nazanin" w:hint="cs"/>
          <w:sz w:val="28"/>
          <w:szCs w:val="28"/>
          <w:rtl/>
        </w:rPr>
        <w:t xml:space="preserve"> را چنان مثال بزنید که موافق جهت حرکت عقربه های ساعت باشد و </w:t>
      </w:r>
      <w:r w:rsidR="00B353D5" w:rsidRPr="00AB15D9">
        <w:rPr>
          <w:rFonts w:cs="B Nazanin"/>
          <w:position w:val="-6"/>
          <w:sz w:val="28"/>
          <w:szCs w:val="28"/>
        </w:rPr>
        <w:object w:dxaOrig="1520" w:dyaOrig="300">
          <v:shape id="_x0000_i1606" type="#_x0000_t75" style="width:75.6pt;height:15.2pt" o:ole="">
            <v:imagedata r:id="rId1177" o:title=""/>
          </v:shape>
          <o:OLEObject Type="Embed" ProgID="Equation.DSMT4" ShapeID="_x0000_i1606" DrawAspect="Content" ObjectID="_1673311358" r:id="rId1178"/>
        </w:object>
      </w:r>
      <w:r w:rsidR="009D28F8" w:rsidRPr="00AB15D9">
        <w:rPr>
          <w:rFonts w:cs="B Nazanin" w:hint="cs"/>
          <w:sz w:val="28"/>
          <w:szCs w:val="28"/>
          <w:rtl/>
        </w:rPr>
        <w:t xml:space="preserve"> باشد.</w:t>
      </w:r>
    </w:p>
    <w:p w:rsidR="0023237C" w:rsidRPr="00461053" w:rsidRDefault="00387916" w:rsidP="00461053">
      <w:pPr>
        <w:tabs>
          <w:tab w:val="center" w:pos="4295"/>
          <w:tab w:val="right" w:pos="8100"/>
        </w:tabs>
        <w:bidi/>
        <w:spacing w:line="360" w:lineRule="auto"/>
        <w:rPr>
          <w:rFonts w:eastAsiaTheme="minorEastAsia"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80</w:t>
      </w:r>
      <w:r w:rsidR="00461053">
        <w:rPr>
          <w:rFonts w:cs="B Nazanin" w:hint="cs"/>
          <w:sz w:val="28"/>
          <w:szCs w:val="28"/>
          <w:rtl/>
        </w:rPr>
        <w:t xml:space="preserve">) </w:t>
      </w:r>
      <w:r w:rsidR="00461053" w:rsidRPr="00AB15D9">
        <w:rPr>
          <w:rFonts w:cs="B Nazanin" w:hint="cs"/>
          <w:sz w:val="28"/>
          <w:szCs w:val="28"/>
          <w:rtl/>
        </w:rPr>
        <w:t xml:space="preserve">هرگاه </w:t>
      </w:r>
      <w:r w:rsidR="00461053" w:rsidRPr="00AB15D9">
        <w:rPr>
          <w:rFonts w:cs="B Nazanin"/>
          <w:position w:val="-28"/>
          <w:sz w:val="28"/>
          <w:szCs w:val="28"/>
        </w:rPr>
        <w:object w:dxaOrig="1200" w:dyaOrig="720">
          <v:shape id="_x0000_i1607" type="#_x0000_t75" style="width:60pt;height:36pt" o:ole="">
            <v:imagedata r:id="rId1179" o:title=""/>
          </v:shape>
          <o:OLEObject Type="Embed" ProgID="Equation.DSMT4" ShapeID="_x0000_i1607" DrawAspect="Content" ObjectID="_1673311359" r:id="rId1180"/>
        </w:object>
      </w:r>
      <w:r w:rsidR="00461053" w:rsidRPr="00AB15D9">
        <w:rPr>
          <w:rFonts w:eastAsiaTheme="minorEastAsia" w:cs="B Nazanin" w:hint="cs"/>
          <w:sz w:val="28"/>
          <w:szCs w:val="28"/>
          <w:rtl/>
        </w:rPr>
        <w:t xml:space="preserve"> (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α</m:t>
        </m:r>
      </m:oMath>
      <w:r w:rsidR="00461053" w:rsidRPr="00AB15D9">
        <w:rPr>
          <w:rFonts w:eastAsiaTheme="minorEastAsia" w:cs="B Nazanin" w:hint="cs"/>
          <w:sz w:val="28"/>
          <w:szCs w:val="28"/>
          <w:rtl/>
        </w:rPr>
        <w:t xml:space="preserve"> ربع چهارم) </w:t>
      </w:r>
      <w:r w:rsidR="00461053" w:rsidRPr="00AB15D9">
        <w:rPr>
          <w:rFonts w:cs="B Nazanin" w:hint="cs"/>
          <w:sz w:val="28"/>
          <w:szCs w:val="28"/>
          <w:rtl/>
        </w:rPr>
        <w:t xml:space="preserve">باشد. حاصل </w:t>
      </w:r>
      <w:r w:rsidR="00461053" w:rsidRPr="00145CA7">
        <w:rPr>
          <w:position w:val="-6"/>
        </w:rPr>
        <w:object w:dxaOrig="1400" w:dyaOrig="300">
          <v:shape id="_x0000_i1608" type="#_x0000_t75" style="width:69.6pt;height:15.2pt" o:ole="">
            <v:imagedata r:id="rId1181" o:title=""/>
          </v:shape>
          <o:OLEObject Type="Embed" ProgID="Equation.DSMT4" ShapeID="_x0000_i1608" DrawAspect="Content" ObjectID="_1673311360" r:id="rId1182"/>
        </w:object>
      </w:r>
      <w:r w:rsidR="00461053" w:rsidRPr="00AB15D9">
        <w:rPr>
          <w:rFonts w:eastAsiaTheme="minorEastAsia" w:cs="B Nazanin" w:hint="cs"/>
          <w:sz w:val="28"/>
          <w:szCs w:val="28"/>
          <w:rtl/>
        </w:rPr>
        <w:t xml:space="preserve"> چقدر است؟</w:t>
      </w:r>
    </w:p>
    <w:p w:rsidR="009D28F8" w:rsidRPr="00AB15D9" w:rsidRDefault="00992701" w:rsidP="00387916">
      <w:pPr>
        <w:tabs>
          <w:tab w:val="center" w:pos="4295"/>
          <w:tab w:val="right" w:pos="8100"/>
        </w:tabs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8</w:t>
      </w:r>
      <w:r w:rsidR="00387916">
        <w:rPr>
          <w:rFonts w:cs="B Nazanin" w:hint="cs"/>
          <w:sz w:val="28"/>
          <w:szCs w:val="28"/>
          <w:rtl/>
        </w:rPr>
        <w:t>1</w:t>
      </w:r>
      <w:r w:rsidR="00D575D1" w:rsidRPr="00AB15D9">
        <w:rPr>
          <w:rFonts w:cs="B Nazanin" w:hint="cs"/>
          <w:sz w:val="28"/>
          <w:szCs w:val="28"/>
          <w:rtl/>
        </w:rPr>
        <w:t xml:space="preserve">) </w:t>
      </w:r>
      <w:r w:rsidR="00DF01F6" w:rsidRPr="00AB15D9">
        <w:rPr>
          <w:rFonts w:cs="B Nazanin" w:hint="cs"/>
          <w:sz w:val="28"/>
          <w:szCs w:val="28"/>
          <w:rtl/>
        </w:rPr>
        <w:t xml:space="preserve">هر گاه </w:t>
      </w:r>
      <w:r w:rsidR="00B20A89" w:rsidRPr="00145CA7">
        <w:rPr>
          <w:position w:val="-6"/>
        </w:rPr>
        <w:object w:dxaOrig="1140" w:dyaOrig="300">
          <v:shape id="_x0000_i1609" type="#_x0000_t75" style="width:57.2pt;height:15.2pt" o:ole="">
            <v:imagedata r:id="rId1183" o:title=""/>
          </v:shape>
          <o:OLEObject Type="Embed" ProgID="Equation.DSMT4" ShapeID="_x0000_i1609" DrawAspect="Content" ObjectID="_1673311361" r:id="rId1184"/>
        </w:object>
      </w:r>
      <w:r w:rsidR="00DF01F6" w:rsidRPr="00AB15D9">
        <w:rPr>
          <w:rFonts w:cs="B Nazanin" w:hint="cs"/>
          <w:sz w:val="28"/>
          <w:szCs w:val="28"/>
          <w:rtl/>
        </w:rPr>
        <w:t xml:space="preserve"> باشد،</w:t>
      </w:r>
      <w:r w:rsidR="00D575D1" w:rsidRPr="00AB15D9">
        <w:rPr>
          <w:rFonts w:cs="B Nazanin" w:hint="cs"/>
          <w:sz w:val="28"/>
          <w:szCs w:val="28"/>
          <w:rtl/>
        </w:rPr>
        <w:t xml:space="preserve"> حاصل عبارت مقابل را بدست آورید:    </w:t>
      </w:r>
      <w:r w:rsidR="0059710C" w:rsidRPr="00AB15D9">
        <w:rPr>
          <w:rFonts w:cs="B Nazanin"/>
          <w:position w:val="-28"/>
          <w:sz w:val="28"/>
          <w:szCs w:val="28"/>
        </w:rPr>
        <w:object w:dxaOrig="1579" w:dyaOrig="720">
          <v:shape id="_x0000_i1610" type="#_x0000_t75" style="width:78.8pt;height:36pt" o:ole="">
            <v:imagedata r:id="rId1185" o:title=""/>
          </v:shape>
          <o:OLEObject Type="Embed" ProgID="Equation.DSMT4" ShapeID="_x0000_i1610" DrawAspect="Content" ObjectID="_1673311362" r:id="rId1186"/>
        </w:object>
      </w:r>
      <w:r w:rsidR="00D575D1" w:rsidRPr="00AB15D9">
        <w:rPr>
          <w:rFonts w:cs="B Nazanin" w:hint="cs"/>
          <w:sz w:val="28"/>
          <w:szCs w:val="28"/>
          <w:rtl/>
        </w:rPr>
        <w:t xml:space="preserve">                       </w:t>
      </w:r>
    </w:p>
    <w:p w:rsidR="00461053" w:rsidRPr="00AB15D9" w:rsidRDefault="00461053" w:rsidP="00387916">
      <w:pPr>
        <w:tabs>
          <w:tab w:val="center" w:pos="4295"/>
          <w:tab w:val="right" w:pos="8100"/>
        </w:tabs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8</w:t>
      </w:r>
      <w:r w:rsidR="00387916">
        <w:rPr>
          <w:rFonts w:cs="B Nazanin" w:hint="cs"/>
          <w:sz w:val="28"/>
          <w:szCs w:val="28"/>
          <w:rtl/>
        </w:rPr>
        <w:t>2</w:t>
      </w:r>
      <w:r w:rsidRPr="00AB15D9">
        <w:rPr>
          <w:rFonts w:cs="B Nazanin" w:hint="cs"/>
          <w:sz w:val="28"/>
          <w:szCs w:val="28"/>
          <w:rtl/>
        </w:rPr>
        <w:t xml:space="preserve">) تعداد مثلث های متشابه در شکل مقابل را با </w:t>
      </w:r>
      <w:r w:rsidRPr="00AB15D9">
        <w:rPr>
          <w:rFonts w:cs="B Nazanin"/>
          <w:position w:val="-6"/>
          <w:sz w:val="28"/>
          <w:szCs w:val="28"/>
        </w:rPr>
        <w:object w:dxaOrig="200" w:dyaOrig="240">
          <v:shape id="_x0000_i1611" type="#_x0000_t75" style="width:9.2pt;height:12pt" o:ole="">
            <v:imagedata r:id="rId1187" o:title=""/>
          </v:shape>
          <o:OLEObject Type="Embed" ProgID="Equation.DSMT4" ShapeID="_x0000_i1611" DrawAspect="Content" ObjectID="_1673311363" r:id="rId1188"/>
        </w:object>
      </w:r>
      <w:r w:rsidRPr="00AB15D9">
        <w:rPr>
          <w:rFonts w:cs="B Nazanin" w:hint="cs"/>
          <w:sz w:val="28"/>
          <w:szCs w:val="28"/>
          <w:rtl/>
        </w:rPr>
        <w:t xml:space="preserve"> و تعداد مثلث های هم‌نهشت آن را با </w:t>
      </w:r>
      <w:r w:rsidRPr="00AB15D9">
        <w:rPr>
          <w:rFonts w:cs="B Nazanin"/>
          <w:position w:val="-6"/>
          <w:sz w:val="28"/>
          <w:szCs w:val="28"/>
        </w:rPr>
        <w:object w:dxaOrig="220" w:dyaOrig="300">
          <v:shape id="_x0000_i1612" type="#_x0000_t75" style="width:10.4pt;height:15.2pt" o:ole="">
            <v:imagedata r:id="rId1189" o:title=""/>
          </v:shape>
          <o:OLEObject Type="Embed" ProgID="Equation.DSMT4" ShapeID="_x0000_i1612" DrawAspect="Content" ObjectID="_1673311364" r:id="rId1190"/>
        </w:object>
      </w:r>
      <w:r w:rsidRPr="00AB15D9">
        <w:rPr>
          <w:rFonts w:cs="B Nazanin" w:hint="cs"/>
          <w:sz w:val="28"/>
          <w:szCs w:val="28"/>
          <w:rtl/>
        </w:rPr>
        <w:t xml:space="preserve"> نمایش می دهیم. زوج مرتب</w:t>
      </w:r>
      <w:r w:rsidRPr="00AB15D9">
        <w:rPr>
          <w:rFonts w:cs="B Nazanin"/>
          <w:position w:val="-12"/>
          <w:sz w:val="28"/>
          <w:szCs w:val="28"/>
        </w:rPr>
        <w:object w:dxaOrig="639" w:dyaOrig="360">
          <v:shape id="_x0000_i1613" type="#_x0000_t75" style="width:31.6pt;height:17.2pt" o:ole="">
            <v:imagedata r:id="rId1191" o:title=""/>
          </v:shape>
          <o:OLEObject Type="Embed" ProgID="Equation.DSMT4" ShapeID="_x0000_i1613" DrawAspect="Content" ObjectID="_1673311365" r:id="rId1192"/>
        </w:object>
      </w:r>
      <w:r w:rsidRPr="00AB15D9">
        <w:rPr>
          <w:rFonts w:cs="B Nazanin" w:hint="cs"/>
          <w:sz w:val="28"/>
          <w:szCs w:val="28"/>
          <w:rtl/>
        </w:rPr>
        <w:t xml:space="preserve"> کدام گزینه است؟</w:t>
      </w:r>
    </w:p>
    <w:p w:rsidR="00461053" w:rsidRPr="00AB15D9" w:rsidRDefault="00461053" w:rsidP="00B20A89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الف) </w:t>
      </w:r>
      <w:r w:rsidR="00B20A89" w:rsidRPr="00145CA7">
        <w:rPr>
          <w:position w:val="-12"/>
        </w:rPr>
        <w:object w:dxaOrig="560" w:dyaOrig="360">
          <v:shape id="_x0000_i1614" type="#_x0000_t75" style="width:27.6pt;height:18pt" o:ole="">
            <v:imagedata r:id="rId1193" o:title=""/>
          </v:shape>
          <o:OLEObject Type="Embed" ProgID="Equation.DSMT4" ShapeID="_x0000_i1614" DrawAspect="Content" ObjectID="_1673311366" r:id="rId1194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ب) </w:t>
      </w:r>
      <w:r w:rsidR="00B20A89" w:rsidRPr="00145CA7">
        <w:rPr>
          <w:position w:val="-12"/>
        </w:rPr>
        <w:object w:dxaOrig="600" w:dyaOrig="360">
          <v:shape id="_x0000_i1615" type="#_x0000_t75" style="width:30pt;height:18pt" o:ole="">
            <v:imagedata r:id="rId1195" o:title=""/>
          </v:shape>
          <o:OLEObject Type="Embed" ProgID="Equation.DSMT4" ShapeID="_x0000_i1615" DrawAspect="Content" ObjectID="_1673311367" r:id="rId1196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   </w:t>
      </w:r>
      <w:r w:rsidR="00B20A89">
        <w:rPr>
          <w:rFonts w:cs="B Nazanin" w:hint="cs"/>
          <w:sz w:val="28"/>
          <w:szCs w:val="28"/>
          <w:rtl/>
        </w:rPr>
        <w:t>پ</w:t>
      </w:r>
      <w:r w:rsidRPr="00AB15D9">
        <w:rPr>
          <w:rFonts w:cs="B Nazanin" w:hint="cs"/>
          <w:sz w:val="28"/>
          <w:szCs w:val="28"/>
          <w:rtl/>
        </w:rPr>
        <w:t xml:space="preserve">) </w:t>
      </w:r>
      <w:r w:rsidR="00B20A89" w:rsidRPr="00145CA7">
        <w:rPr>
          <w:position w:val="-12"/>
        </w:rPr>
        <w:object w:dxaOrig="600" w:dyaOrig="360">
          <v:shape id="_x0000_i1616" type="#_x0000_t75" style="width:30pt;height:18pt" o:ole="">
            <v:imagedata r:id="rId1197" o:title=""/>
          </v:shape>
          <o:OLEObject Type="Embed" ProgID="Equation.DSMT4" ShapeID="_x0000_i1616" DrawAspect="Content" ObjectID="_1673311368" r:id="rId1198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</w:t>
      </w:r>
      <w:r w:rsidR="00B20A89"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 xml:space="preserve">) </w:t>
      </w:r>
      <w:r w:rsidR="00B20A89" w:rsidRPr="00145CA7">
        <w:rPr>
          <w:position w:val="-12"/>
        </w:rPr>
        <w:object w:dxaOrig="560" w:dyaOrig="360">
          <v:shape id="_x0000_i1617" type="#_x0000_t75" style="width:27.6pt;height:18pt" o:ole="">
            <v:imagedata r:id="rId1199" o:title=""/>
          </v:shape>
          <o:OLEObject Type="Embed" ProgID="Equation.DSMT4" ShapeID="_x0000_i1617" DrawAspect="Content" ObjectID="_1673311369" r:id="rId1200"/>
        </w:object>
      </w:r>
      <w:r>
        <w:rPr>
          <w:rFonts w:cs="B Nazanin" w:hint="cs"/>
          <w:sz w:val="28"/>
          <w:szCs w:val="28"/>
          <w:rtl/>
        </w:rPr>
        <w:t xml:space="preserve">     </w:t>
      </w:r>
      <w:r>
        <w:rPr>
          <w:noProof/>
          <w:sz w:val="20"/>
          <w:szCs w:val="20"/>
          <w:lang w:bidi="fa-IR"/>
        </w:rPr>
        <w:drawing>
          <wp:inline distT="0" distB="0" distL="0" distR="0" wp14:anchorId="00D228E2" wp14:editId="19770593">
            <wp:extent cx="1543050" cy="714375"/>
            <wp:effectExtent l="0" t="0" r="0" b="9525"/>
            <wp:docPr id="41" name="Picture 41" descr="GAE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AEM2"/>
                    <pic:cNvPicPr>
                      <a:picLocks noChangeAspect="1" noChangeArrowheads="1"/>
                    </pic:cNvPicPr>
                  </pic:nvPicPr>
                  <pic:blipFill>
                    <a:blip r:embed="rId1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53" w:rsidRDefault="00461053" w:rsidP="00461053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</w:p>
    <w:p w:rsidR="00461053" w:rsidRDefault="00461053" w:rsidP="00461053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</w:p>
    <w:p w:rsidR="00461053" w:rsidRDefault="00461053" w:rsidP="00461053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461053" w:rsidRPr="00AB15D9" w:rsidTr="00BD716E">
        <w:trPr>
          <w:trHeight w:val="698"/>
          <w:jc w:val="center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461053" w:rsidRPr="00AB15D9" w:rsidRDefault="00B44F01" w:rsidP="00941985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697511701"/>
                <w:placeholder>
                  <w:docPart w:val="820F84E0E81F44CB97FD67768FE1EBB6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461053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461053" w:rsidRPr="00974437" w:rsidTr="00BD716E">
        <w:trPr>
          <w:trHeight w:val="17"/>
          <w:jc w:val="center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461053" w:rsidRPr="00974437" w:rsidRDefault="00B44F01" w:rsidP="00941985">
            <w:pPr>
              <w:pStyle w:val="NoSpacing"/>
              <w:jc w:val="center"/>
              <w:rPr>
                <w:rFonts w:cs="B Nazanin"/>
                <w:caps/>
                <w:color w:val="564B3C" w:themeColor="text2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2092049453"/>
                <w:placeholder>
                  <w:docPart w:val="550E1772D84D41AEBE0DED43F55F5BC3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461053" w:rsidRDefault="00461053" w:rsidP="00461053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 </w:t>
      </w:r>
    </w:p>
    <w:p w:rsidR="00461053" w:rsidRDefault="00461053" w:rsidP="00387916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8</w:t>
      </w:r>
      <w:r w:rsidR="00387916">
        <w:rPr>
          <w:rFonts w:cs="B Nazanin" w:hint="cs"/>
          <w:sz w:val="28"/>
          <w:szCs w:val="28"/>
          <w:rtl/>
        </w:rPr>
        <w:t>3</w:t>
      </w:r>
      <w:r w:rsidRPr="00AB15D9">
        <w:rPr>
          <w:rFonts w:cs="B Nazanin" w:hint="cs"/>
          <w:sz w:val="28"/>
          <w:szCs w:val="28"/>
          <w:rtl/>
        </w:rPr>
        <w:t xml:space="preserve">) معین کنید چه تعدادی از زوایای زیر در شرط </w:t>
      </w:r>
      <w:r w:rsidRPr="00145CA7">
        <w:rPr>
          <w:position w:val="-6"/>
        </w:rPr>
        <w:object w:dxaOrig="1780" w:dyaOrig="279">
          <v:shape id="_x0000_i1618" type="#_x0000_t75" style="width:89.2pt;height:14.4pt" o:ole="">
            <v:imagedata r:id="rId1202" o:title=""/>
          </v:shape>
          <o:OLEObject Type="Embed" ProgID="Equation.DSMT4" ShapeID="_x0000_i1618" DrawAspect="Content" ObjectID="_1673311370" r:id="rId1203"/>
        </w:object>
      </w:r>
      <w:r w:rsidRPr="00AB15D9">
        <w:rPr>
          <w:rFonts w:cs="B Nazanin" w:hint="cs"/>
          <w:sz w:val="28"/>
          <w:szCs w:val="28"/>
          <w:rtl/>
        </w:rPr>
        <w:t xml:space="preserve"> صدق می کند؟</w:t>
      </w:r>
    </w:p>
    <w:p w:rsidR="00461053" w:rsidRPr="00AB15D9" w:rsidRDefault="00461053" w:rsidP="00461053">
      <w:pPr>
        <w:pStyle w:val="Signature"/>
        <w:tabs>
          <w:tab w:val="right" w:pos="8100"/>
        </w:tabs>
        <w:bidi/>
        <w:rPr>
          <w:rFonts w:cs="B Nazanin"/>
          <w:color w:val="FF0000"/>
          <w:sz w:val="28"/>
          <w:szCs w:val="28"/>
          <w:rtl/>
          <w:lang w:bidi="fa-IR"/>
        </w:rPr>
      </w:pPr>
    </w:p>
    <w:p w:rsidR="00D575D1" w:rsidRPr="00AB15D9" w:rsidRDefault="00D575D1" w:rsidP="00CA7ED9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b/>
          <w:bCs/>
          <w:sz w:val="28"/>
          <w:szCs w:val="28"/>
          <w:rtl/>
        </w:rPr>
        <w:t xml:space="preserve">                                        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α</m:t>
        </m:r>
      </m:oMath>
      <w:r w:rsidRPr="00AB15D9">
        <w:rPr>
          <w:rFonts w:cs="B Nazanin"/>
          <w:sz w:val="28"/>
          <w:szCs w:val="28"/>
        </w:rPr>
        <w:t xml:space="preserve"> =710°                 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β</m:t>
        </m:r>
      </m:oMath>
      <w:r w:rsidRPr="00AB15D9">
        <w:rPr>
          <w:rFonts w:cs="B Nazanin"/>
          <w:sz w:val="28"/>
          <w:szCs w:val="28"/>
        </w:rPr>
        <w:t xml:space="preserve"> = -275°                         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σ</m:t>
        </m:r>
      </m:oMath>
      <w:r w:rsidRPr="00AB15D9">
        <w:rPr>
          <w:rFonts w:cs="B Nazanin"/>
          <w:sz w:val="28"/>
          <w:szCs w:val="28"/>
        </w:rPr>
        <w:t xml:space="preserve"> = -480° </w:t>
      </w:r>
    </w:p>
    <w:p w:rsidR="00992701" w:rsidRDefault="00992701" w:rsidP="00C7446C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</w:p>
    <w:p w:rsidR="00992701" w:rsidRPr="00461053" w:rsidRDefault="00D575D1" w:rsidP="004001CA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الف) 0             </w:t>
      </w:r>
      <w:r w:rsidR="00C7446C" w:rsidRPr="00AB15D9">
        <w:rPr>
          <w:rFonts w:cs="B Nazanin" w:hint="cs"/>
          <w:sz w:val="28"/>
          <w:szCs w:val="28"/>
          <w:rtl/>
        </w:rPr>
        <w:t xml:space="preserve">   ب)1   </w:t>
      </w:r>
      <w:r w:rsidR="004001CA">
        <w:rPr>
          <w:rFonts w:cs="B Nazanin" w:hint="cs"/>
          <w:sz w:val="28"/>
          <w:szCs w:val="28"/>
          <w:rtl/>
        </w:rPr>
        <w:t xml:space="preserve">   </w:t>
      </w:r>
      <w:r w:rsidR="00C7446C" w:rsidRPr="00AB15D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 </w:t>
      </w:r>
      <w:r w:rsidR="004001CA">
        <w:rPr>
          <w:rFonts w:cs="B Nazanin" w:hint="cs"/>
          <w:sz w:val="28"/>
          <w:szCs w:val="28"/>
          <w:rtl/>
        </w:rPr>
        <w:t xml:space="preserve">          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="00B20A89">
        <w:rPr>
          <w:rFonts w:cs="B Nazanin" w:hint="cs"/>
          <w:sz w:val="28"/>
          <w:szCs w:val="28"/>
          <w:rtl/>
        </w:rPr>
        <w:t>پ</w:t>
      </w:r>
      <w:r w:rsidR="004001CA">
        <w:rPr>
          <w:rFonts w:cs="B Nazanin" w:hint="cs"/>
          <w:sz w:val="28"/>
          <w:szCs w:val="28"/>
          <w:rtl/>
        </w:rPr>
        <w:t xml:space="preserve">) 2  </w:t>
      </w:r>
      <w:r w:rsidRPr="00AB15D9">
        <w:rPr>
          <w:rFonts w:cs="B Nazanin" w:hint="cs"/>
          <w:sz w:val="28"/>
          <w:szCs w:val="28"/>
          <w:rtl/>
        </w:rPr>
        <w:t xml:space="preserve">      </w:t>
      </w:r>
      <w:r w:rsidR="004001CA">
        <w:rPr>
          <w:rFonts w:cs="B Nazanin" w:hint="cs"/>
          <w:sz w:val="28"/>
          <w:szCs w:val="28"/>
          <w:rtl/>
        </w:rPr>
        <w:t xml:space="preserve">        </w:t>
      </w:r>
      <w:r w:rsidRPr="00AB15D9">
        <w:rPr>
          <w:rFonts w:cs="B Nazanin" w:hint="cs"/>
          <w:sz w:val="28"/>
          <w:szCs w:val="28"/>
          <w:rtl/>
        </w:rPr>
        <w:t xml:space="preserve">  </w:t>
      </w:r>
      <w:r w:rsidR="00B20A89"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>) 3</w:t>
      </w:r>
    </w:p>
    <w:p w:rsidR="009D28F8" w:rsidRPr="00AB15D9" w:rsidRDefault="009D28F8" w:rsidP="009C1B87">
      <w:pPr>
        <w:framePr w:hSpace="180" w:wrap="around" w:vAnchor="text" w:hAnchor="page" w:x="4456" w:y="2859"/>
        <w:tabs>
          <w:tab w:val="center" w:pos="4295"/>
          <w:tab w:val="right" w:pos="8100"/>
        </w:tabs>
        <w:bidi/>
        <w:spacing w:line="360" w:lineRule="auto"/>
        <w:rPr>
          <w:rFonts w:cs="B Nazanin"/>
          <w:b/>
          <w:bCs/>
          <w:sz w:val="28"/>
          <w:szCs w:val="28"/>
        </w:rPr>
      </w:pPr>
    </w:p>
    <w:p w:rsidR="00461053" w:rsidRPr="00461053" w:rsidRDefault="00461053" w:rsidP="00387916">
      <w:pPr>
        <w:tabs>
          <w:tab w:val="center" w:pos="4295"/>
          <w:tab w:val="right" w:pos="8100"/>
        </w:tabs>
        <w:bidi/>
        <w:spacing w:line="360" w:lineRule="auto"/>
        <w:rPr>
          <w:rFonts w:eastAsiaTheme="minorEastAsia"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8</w:t>
      </w:r>
      <w:r w:rsidR="00387916">
        <w:rPr>
          <w:rFonts w:cs="B Nazanin" w:hint="cs"/>
          <w:sz w:val="28"/>
          <w:szCs w:val="28"/>
          <w:rtl/>
        </w:rPr>
        <w:t>4</w:t>
      </w:r>
      <w:r w:rsidRPr="00AB15D9">
        <w:rPr>
          <w:rFonts w:cs="B Nazanin" w:hint="cs"/>
          <w:sz w:val="28"/>
          <w:szCs w:val="28"/>
          <w:rtl/>
        </w:rPr>
        <w:t xml:space="preserve">) هرگاه </w:t>
      </w:r>
      <w:r w:rsidRPr="00145CA7">
        <w:rPr>
          <w:position w:val="-6"/>
        </w:rPr>
        <w:object w:dxaOrig="1780" w:dyaOrig="300">
          <v:shape id="_x0000_i1619" type="#_x0000_t75" style="width:89.2pt;height:15.2pt" o:ole="">
            <v:imagedata r:id="rId1204" o:title=""/>
          </v:shape>
          <o:OLEObject Type="Embed" ProgID="Equation.DSMT4" ShapeID="_x0000_i1619" DrawAspect="Content" ObjectID="_1673311371" r:id="rId1205"/>
        </w:object>
      </w:r>
      <w:r w:rsidRPr="00AB15D9">
        <w:rPr>
          <w:rFonts w:eastAsiaTheme="minorEastAsia" w:cs="B Nazanin" w:hint="cs"/>
          <w:sz w:val="28"/>
          <w:szCs w:val="28"/>
          <w:rtl/>
        </w:rPr>
        <w:t xml:space="preserve"> باشد حاصل </w:t>
      </w:r>
      <w:r w:rsidRPr="00145CA7">
        <w:rPr>
          <w:position w:val="-6"/>
        </w:rPr>
        <w:object w:dxaOrig="1340" w:dyaOrig="300">
          <v:shape id="_x0000_i1620" type="#_x0000_t75" style="width:66.8pt;height:15.2pt" o:ole="">
            <v:imagedata r:id="rId1206" o:title=""/>
          </v:shape>
          <o:OLEObject Type="Embed" ProgID="Equation.DSMT4" ShapeID="_x0000_i1620" DrawAspect="Content" ObjectID="_1673311372" r:id="rId1207"/>
        </w:object>
      </w:r>
      <w:r>
        <w:rPr>
          <w:rFonts w:eastAsiaTheme="minorEastAsia" w:cs="B Nazanin" w:hint="cs"/>
          <w:sz w:val="28"/>
          <w:szCs w:val="28"/>
          <w:rtl/>
        </w:rPr>
        <w:t xml:space="preserve"> چقدر است؟</w:t>
      </w:r>
    </w:p>
    <w:p w:rsidR="00992701" w:rsidRPr="00AB15D9" w:rsidRDefault="00D575D1" w:rsidP="00B20A89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ا</w:t>
      </w:r>
      <w:r w:rsidR="00B20A89">
        <w:rPr>
          <w:rFonts w:cs="B Nazanin" w:hint="cs"/>
          <w:sz w:val="28"/>
          <w:szCs w:val="28"/>
          <w:rtl/>
        </w:rPr>
        <w:t xml:space="preserve">لف) 3-          </w:t>
      </w:r>
      <w:r w:rsidRPr="00AB15D9">
        <w:rPr>
          <w:rFonts w:cs="B Nazanin" w:hint="cs"/>
          <w:sz w:val="28"/>
          <w:szCs w:val="28"/>
          <w:rtl/>
        </w:rPr>
        <w:t xml:space="preserve">    ب</w:t>
      </w:r>
      <w:r w:rsidR="00E740C5" w:rsidRPr="00AB15D9">
        <w:rPr>
          <w:rFonts w:cs="B Nazanin" w:hint="cs"/>
          <w:sz w:val="28"/>
          <w:szCs w:val="28"/>
          <w:rtl/>
        </w:rPr>
        <w:t>)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="00E740C5" w:rsidRPr="00AB15D9">
        <w:rPr>
          <w:rFonts w:cs="B Nazanin"/>
          <w:position w:val="-28"/>
          <w:sz w:val="28"/>
          <w:szCs w:val="28"/>
        </w:rPr>
        <w:object w:dxaOrig="240" w:dyaOrig="720">
          <v:shape id="_x0000_i1621" type="#_x0000_t75" style="width:12pt;height:36pt" o:ole="">
            <v:imagedata r:id="rId1208" o:title=""/>
          </v:shape>
          <o:OLEObject Type="Embed" ProgID="Equation.DSMT4" ShapeID="_x0000_i1621" DrawAspect="Content" ObjectID="_1673311373" r:id="rId1209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    </w:t>
      </w:r>
      <w:r w:rsidR="00B20A89">
        <w:rPr>
          <w:rFonts w:cs="B Nazanin" w:hint="cs"/>
          <w:sz w:val="28"/>
          <w:szCs w:val="28"/>
          <w:rtl/>
        </w:rPr>
        <w:t>پ</w:t>
      </w:r>
      <w:r w:rsidRPr="00AB15D9">
        <w:rPr>
          <w:rFonts w:cs="B Nazanin" w:hint="cs"/>
          <w:sz w:val="28"/>
          <w:szCs w:val="28"/>
          <w:rtl/>
        </w:rPr>
        <w:t xml:space="preserve">)6                </w:t>
      </w:r>
      <w:r w:rsidR="00B20A8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  </w:t>
      </w:r>
      <w:r w:rsidR="00B20A89">
        <w:rPr>
          <w:rFonts w:cs="B Nazanin" w:hint="cs"/>
          <w:sz w:val="28"/>
          <w:szCs w:val="28"/>
          <w:rtl/>
        </w:rPr>
        <w:t>ت</w:t>
      </w:r>
      <w:r w:rsidR="00CA7ED9" w:rsidRPr="00AB15D9">
        <w:rPr>
          <w:rFonts w:cs="B Nazanin" w:hint="cs"/>
          <w:sz w:val="28"/>
          <w:szCs w:val="28"/>
          <w:rtl/>
        </w:rPr>
        <w:t>)</w:t>
      </w:r>
      <w:r w:rsidR="00CA7ED9" w:rsidRPr="00AB15D9">
        <w:rPr>
          <w:rFonts w:cs="B Nazanin"/>
          <w:sz w:val="28"/>
          <w:szCs w:val="28"/>
        </w:rPr>
        <w:t xml:space="preserve"> </w:t>
      </w:r>
      <w:r w:rsidR="00CA7ED9" w:rsidRPr="00AB15D9">
        <w:rPr>
          <w:rFonts w:cs="B Nazanin"/>
          <w:position w:val="-28"/>
          <w:sz w:val="28"/>
          <w:szCs w:val="28"/>
        </w:rPr>
        <w:object w:dxaOrig="240" w:dyaOrig="720">
          <v:shape id="_x0000_i1622" type="#_x0000_t75" style="width:12pt;height:36pt" o:ole="">
            <v:imagedata r:id="rId1210" o:title=""/>
          </v:shape>
          <o:OLEObject Type="Embed" ProgID="Equation.DSMT4" ShapeID="_x0000_i1622" DrawAspect="Content" ObjectID="_1673311374" r:id="rId1211"/>
        </w:object>
      </w:r>
    </w:p>
    <w:p w:rsidR="009D28F8" w:rsidRPr="00AB15D9" w:rsidRDefault="00B20A89" w:rsidP="00387916">
      <w:pPr>
        <w:tabs>
          <w:tab w:val="center" w:pos="4295"/>
          <w:tab w:val="right" w:pos="8100"/>
        </w:tabs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>8</w:t>
      </w:r>
      <w:r w:rsidR="00387916">
        <w:rPr>
          <w:rFonts w:cs="B Nazanin" w:hint="cs"/>
          <w:sz w:val="28"/>
          <w:szCs w:val="28"/>
          <w:rtl/>
        </w:rPr>
        <w:t>5</w:t>
      </w:r>
      <w:r w:rsidRPr="00AB15D9">
        <w:rPr>
          <w:rFonts w:cs="B Nazanin" w:hint="cs"/>
          <w:sz w:val="28"/>
          <w:szCs w:val="28"/>
          <w:rtl/>
        </w:rPr>
        <w:t xml:space="preserve">) کدامیک از زوایای زیر در شرط </w:t>
      </w:r>
      <w:r w:rsidRPr="00145CA7">
        <w:rPr>
          <w:position w:val="-6"/>
        </w:rPr>
        <w:object w:dxaOrig="1700" w:dyaOrig="300">
          <v:shape id="_x0000_i1623" type="#_x0000_t75" style="width:84.8pt;height:15.2pt" o:ole="">
            <v:imagedata r:id="rId1212" o:title=""/>
          </v:shape>
          <o:OLEObject Type="Embed" ProgID="Equation.DSMT4" ShapeID="_x0000_i1623" DrawAspect="Content" ObjectID="_1673311375" r:id="rId1213"/>
        </w:object>
      </w:r>
      <w:r w:rsidRPr="00AB15D9">
        <w:rPr>
          <w:rFonts w:cs="B Nazanin" w:hint="cs"/>
          <w:sz w:val="28"/>
          <w:szCs w:val="28"/>
          <w:rtl/>
        </w:rPr>
        <w:t xml:space="preserve"> و</w:t>
      </w:r>
      <w:r w:rsidRPr="00145CA7">
        <w:rPr>
          <w:position w:val="-6"/>
        </w:rPr>
        <w:object w:dxaOrig="1380" w:dyaOrig="300">
          <v:shape id="_x0000_i1624" type="#_x0000_t75" style="width:69.2pt;height:15.2pt" o:ole="">
            <v:imagedata r:id="rId1214" o:title=""/>
          </v:shape>
          <o:OLEObject Type="Embed" ProgID="Equation.DSMT4" ShapeID="_x0000_i1624" DrawAspect="Content" ObjectID="_1673311376" r:id="rId1215"/>
        </w:object>
      </w:r>
      <w:r w:rsidRPr="00AB15D9">
        <w:rPr>
          <w:rFonts w:cs="B Nazanin" w:hint="cs"/>
          <w:sz w:val="28"/>
          <w:szCs w:val="28"/>
          <w:rtl/>
        </w:rPr>
        <w:t xml:space="preserve"> صدق می کند؟</w:t>
      </w:r>
    </w:p>
    <w:p w:rsidR="006A109B" w:rsidRPr="00AB15D9" w:rsidRDefault="006A109B" w:rsidP="006A109B">
      <w:pPr>
        <w:framePr w:hSpace="180" w:wrap="around" w:vAnchor="text" w:hAnchor="page" w:x="1216" w:y="613"/>
        <w:tabs>
          <w:tab w:val="center" w:pos="4295"/>
          <w:tab w:val="right" w:pos="8100"/>
        </w:tabs>
        <w:bidi/>
        <w:spacing w:line="360" w:lineRule="auto"/>
        <w:rPr>
          <w:rFonts w:cs="B Nazanin"/>
          <w:sz w:val="28"/>
          <w:szCs w:val="28"/>
        </w:rPr>
      </w:pPr>
    </w:p>
    <w:p w:rsidR="009D28F8" w:rsidRDefault="009D28F8" w:rsidP="00B20A89">
      <w:pPr>
        <w:pStyle w:val="Signature"/>
        <w:tabs>
          <w:tab w:val="right" w:pos="8100"/>
        </w:tabs>
        <w:bidi/>
        <w:rPr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الف) </w:t>
      </w:r>
      <w:r w:rsidR="00B20A89" w:rsidRPr="00145CA7">
        <w:rPr>
          <w:position w:val="-6"/>
        </w:rPr>
        <w:object w:dxaOrig="480" w:dyaOrig="360">
          <v:shape id="_x0000_i1625" type="#_x0000_t75" style="width:24pt;height:18pt" o:ole="">
            <v:imagedata r:id="rId1216" o:title=""/>
          </v:shape>
          <o:OLEObject Type="Embed" ProgID="Equation.DSMT4" ShapeID="_x0000_i1625" DrawAspect="Content" ObjectID="_1673311377" r:id="rId1217"/>
        </w:object>
      </w:r>
      <w:r w:rsidRPr="00AB15D9">
        <w:rPr>
          <w:rFonts w:ascii="Times New Roman" w:hAnsi="Times New Roman" w:cs="B Nazanin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     </w:t>
      </w:r>
      <w:r w:rsidR="00B20A8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ب) </w:t>
      </w:r>
      <w:r w:rsidR="00B20A89" w:rsidRPr="00145CA7">
        <w:rPr>
          <w:position w:val="-6"/>
        </w:rPr>
        <w:object w:dxaOrig="520" w:dyaOrig="360">
          <v:shape id="_x0000_i1626" type="#_x0000_t75" style="width:26.4pt;height:18pt" o:ole="">
            <v:imagedata r:id="rId1218" o:title=""/>
          </v:shape>
          <o:OLEObject Type="Embed" ProgID="Equation.DSMT4" ShapeID="_x0000_i1626" DrawAspect="Content" ObjectID="_1673311378" r:id="rId1219"/>
        </w:object>
      </w:r>
      <w:r w:rsidR="00B20A89">
        <w:rPr>
          <w:rFonts w:hint="cs"/>
          <w:rtl/>
        </w:rPr>
        <w:t xml:space="preserve">              </w:t>
      </w:r>
      <w:r w:rsidR="00B20A89">
        <w:rPr>
          <w:rFonts w:cs="B Nazanin" w:hint="cs"/>
          <w:sz w:val="28"/>
          <w:szCs w:val="28"/>
          <w:rtl/>
        </w:rPr>
        <w:t>پ</w:t>
      </w:r>
      <w:r w:rsidRPr="00AB15D9">
        <w:rPr>
          <w:rFonts w:cs="B Nazanin" w:hint="cs"/>
          <w:sz w:val="28"/>
          <w:szCs w:val="28"/>
          <w:rtl/>
        </w:rPr>
        <w:t xml:space="preserve">) </w:t>
      </w:r>
      <w:r w:rsidR="00B20A89" w:rsidRPr="00145CA7">
        <w:rPr>
          <w:position w:val="-6"/>
        </w:rPr>
        <w:object w:dxaOrig="660" w:dyaOrig="360">
          <v:shape id="_x0000_i1627" type="#_x0000_t75" style="width:33.2pt;height:18pt" o:ole="">
            <v:imagedata r:id="rId1220" o:title=""/>
          </v:shape>
          <o:OLEObject Type="Embed" ProgID="Equation.DSMT4" ShapeID="_x0000_i1627" DrawAspect="Content" ObjectID="_1673311379" r:id="rId1221"/>
        </w:object>
      </w:r>
      <w:r w:rsidRPr="00AB15D9">
        <w:rPr>
          <w:rFonts w:ascii="Times New Roman" w:hAnsi="Times New Roman" w:cs="B Nazanin"/>
          <w:sz w:val="28"/>
          <w:szCs w:val="28"/>
          <w:rtl/>
        </w:rPr>
        <w:t xml:space="preserve"> </w:t>
      </w:r>
      <w:r w:rsidR="00B20A89">
        <w:rPr>
          <w:rFonts w:cs="B Nazanin" w:hint="cs"/>
          <w:sz w:val="28"/>
          <w:szCs w:val="28"/>
          <w:rtl/>
        </w:rPr>
        <w:t xml:space="preserve">         </w:t>
      </w:r>
      <w:r w:rsidR="004001CA">
        <w:rPr>
          <w:rFonts w:cs="B Nazanin" w:hint="cs"/>
          <w:sz w:val="28"/>
          <w:szCs w:val="28"/>
          <w:rtl/>
        </w:rPr>
        <w:t xml:space="preserve">   </w:t>
      </w:r>
      <w:r w:rsidR="00B20A89">
        <w:rPr>
          <w:rFonts w:cs="B Nazanin" w:hint="cs"/>
          <w:sz w:val="28"/>
          <w:szCs w:val="28"/>
          <w:rtl/>
        </w:rPr>
        <w:t>ت)</w:t>
      </w:r>
      <w:r w:rsidR="00B20A89" w:rsidRPr="00AB15D9">
        <w:rPr>
          <w:rFonts w:cs="B Nazanin"/>
          <w:sz w:val="28"/>
          <w:szCs w:val="28"/>
          <w:rtl/>
        </w:rPr>
        <w:t xml:space="preserve"> </w:t>
      </w:r>
      <w:r w:rsidR="00B20A89" w:rsidRPr="00145CA7">
        <w:rPr>
          <w:position w:val="-6"/>
        </w:rPr>
        <w:object w:dxaOrig="660" w:dyaOrig="360">
          <v:shape id="_x0000_i1628" type="#_x0000_t75" style="width:33.2pt;height:18pt" o:ole="">
            <v:imagedata r:id="rId1222" o:title=""/>
          </v:shape>
          <o:OLEObject Type="Embed" ProgID="Equation.DSMT4" ShapeID="_x0000_i1628" DrawAspect="Content" ObjectID="_1673311380" r:id="rId1223"/>
        </w:object>
      </w:r>
    </w:p>
    <w:p w:rsidR="00387916" w:rsidRPr="00AB15D9" w:rsidRDefault="00387916" w:rsidP="00387916">
      <w:pPr>
        <w:tabs>
          <w:tab w:val="center" w:pos="4295"/>
          <w:tab w:val="right" w:pos="8100"/>
        </w:tabs>
        <w:bidi/>
        <w:spacing w:line="360" w:lineRule="auto"/>
        <w:rPr>
          <w:rFonts w:cs="B Nazanin"/>
          <w:sz w:val="28"/>
          <w:szCs w:val="28"/>
          <w:rtl/>
        </w:rPr>
      </w:pPr>
      <w:r w:rsidRPr="00AB15D9">
        <w:rPr>
          <w:rFonts w:cs="B Nazanin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91C4C23" wp14:editId="5DA1A9D6">
                <wp:simplePos x="0" y="0"/>
                <wp:positionH relativeFrom="column">
                  <wp:posOffset>-12065</wp:posOffset>
                </wp:positionH>
                <wp:positionV relativeFrom="paragraph">
                  <wp:posOffset>45085</wp:posOffset>
                </wp:positionV>
                <wp:extent cx="1373505" cy="73469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734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0E1" w:rsidRDefault="006820E1" w:rsidP="00387916">
                            <w:pPr>
                              <w:bidi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bidi="fa-IR"/>
                              </w:rPr>
                              <w:drawing>
                                <wp:inline distT="0" distB="0" distL="0" distR="0" wp14:anchorId="7799F17F" wp14:editId="67D29B42">
                                  <wp:extent cx="1190625" cy="638175"/>
                                  <wp:effectExtent l="0" t="0" r="9525" b="9525"/>
                                  <wp:docPr id="43" name="Picture 43" descr="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2" type="#_x0000_t202" style="position:absolute;left:0;text-align:left;margin-left:-.95pt;margin-top:3.55pt;width:108.15pt;height:57.85pt;z-index:25180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" filled="f" stroked="f" strokeweight=".5pt">
                <v:textbox>
                  <w:txbxContent>
                    <w:p w:rsidR="006820E1" w:rsidRDefault="006820E1" w:rsidP="00387916">
                      <w:pPr>
                        <w:bidi/>
                      </w:pPr>
                      <w:r>
                        <w:rPr>
                          <w:noProof/>
                          <w:sz w:val="20"/>
                          <w:szCs w:val="20"/>
                          <w:lang w:bidi="fa-IR"/>
                        </w:rPr>
                        <w:drawing>
                          <wp:inline distT="0" distB="0" distL="0" distR="0" wp14:anchorId="7799F17F" wp14:editId="67D29B42">
                            <wp:extent cx="1190625" cy="638175"/>
                            <wp:effectExtent l="0" t="0" r="9525" b="9525"/>
                            <wp:docPr id="43" name="Picture 43" descr="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625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sz w:val="28"/>
          <w:szCs w:val="28"/>
          <w:rtl/>
        </w:rPr>
        <w:t>86</w:t>
      </w:r>
      <w:r w:rsidRPr="00AB15D9">
        <w:rPr>
          <w:rFonts w:cs="B Nazanin" w:hint="cs"/>
          <w:sz w:val="28"/>
          <w:szCs w:val="28"/>
          <w:rtl/>
        </w:rPr>
        <w:t>) در شکل مقابل تمامی مثلث ها همنهشتند. مساحت شکل چقدر است؟</w:t>
      </w:r>
    </w:p>
    <w:p w:rsidR="009D28F8" w:rsidRPr="00AB15D9" w:rsidRDefault="009D28F8" w:rsidP="00B20A89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الف)</w:t>
      </w:r>
      <w:r w:rsidR="00B20A89" w:rsidRPr="00145CA7">
        <w:rPr>
          <w:position w:val="-8"/>
        </w:rPr>
        <w:object w:dxaOrig="540" w:dyaOrig="400">
          <v:shape id="_x0000_i1629" type="#_x0000_t75" style="width:27.2pt;height:20.4pt" o:ole="">
            <v:imagedata r:id="rId1225" o:title=""/>
          </v:shape>
          <o:OLEObject Type="Embed" ProgID="Equation.DSMT4" ShapeID="_x0000_i1629" DrawAspect="Content" ObjectID="_1673311381" r:id="rId1226"/>
        </w:object>
      </w:r>
      <w:r w:rsidR="00B20A89">
        <w:rPr>
          <w:rFonts w:cs="B Nazanin" w:hint="cs"/>
          <w:sz w:val="28"/>
          <w:szCs w:val="28"/>
          <w:rtl/>
        </w:rPr>
        <w:t xml:space="preserve">    </w:t>
      </w:r>
      <w:r w:rsidRPr="00AB15D9">
        <w:rPr>
          <w:rFonts w:cs="B Nazanin" w:hint="cs"/>
          <w:sz w:val="28"/>
          <w:szCs w:val="28"/>
          <w:rtl/>
        </w:rPr>
        <w:t xml:space="preserve">      ب) </w:t>
      </w:r>
      <w:r w:rsidR="00B20A89" w:rsidRPr="00145CA7">
        <w:rPr>
          <w:position w:val="-6"/>
        </w:rPr>
        <w:object w:dxaOrig="139" w:dyaOrig="260">
          <v:shape id="_x0000_i1630" type="#_x0000_t75" style="width:6.8pt;height:12.8pt" o:ole="">
            <v:imagedata r:id="rId1227" o:title=""/>
          </v:shape>
          <o:OLEObject Type="Embed" ProgID="Equation.DSMT4" ShapeID="_x0000_i1630" DrawAspect="Content" ObjectID="_1673311382" r:id="rId1228"/>
        </w:object>
      </w:r>
      <w:r w:rsidR="00B20A89">
        <w:rPr>
          <w:rFonts w:cs="B Nazanin" w:hint="cs"/>
          <w:sz w:val="28"/>
          <w:szCs w:val="28"/>
          <w:rtl/>
        </w:rPr>
        <w:t xml:space="preserve">    </w:t>
      </w:r>
      <w:r w:rsidRPr="00AB15D9">
        <w:rPr>
          <w:rFonts w:cs="B Nazanin" w:hint="cs"/>
          <w:sz w:val="28"/>
          <w:szCs w:val="28"/>
          <w:rtl/>
        </w:rPr>
        <w:t xml:space="preserve">     </w:t>
      </w:r>
      <w:r w:rsidR="004001CA">
        <w:rPr>
          <w:rFonts w:cs="B Nazanin" w:hint="cs"/>
          <w:sz w:val="28"/>
          <w:szCs w:val="28"/>
          <w:rtl/>
        </w:rPr>
        <w:t xml:space="preserve">      </w:t>
      </w:r>
      <w:r w:rsidRPr="00AB15D9">
        <w:rPr>
          <w:rFonts w:cs="B Nazanin" w:hint="cs"/>
          <w:sz w:val="28"/>
          <w:szCs w:val="28"/>
          <w:rtl/>
        </w:rPr>
        <w:t xml:space="preserve">    </w:t>
      </w:r>
      <w:r w:rsidR="00B20A89">
        <w:rPr>
          <w:rFonts w:cs="B Nazanin" w:hint="cs"/>
          <w:sz w:val="28"/>
          <w:szCs w:val="28"/>
          <w:rtl/>
        </w:rPr>
        <w:t>پ</w:t>
      </w:r>
      <w:r w:rsidRPr="00AB15D9">
        <w:rPr>
          <w:rFonts w:cs="B Nazanin" w:hint="cs"/>
          <w:sz w:val="28"/>
          <w:szCs w:val="28"/>
          <w:rtl/>
        </w:rPr>
        <w:t xml:space="preserve">) </w:t>
      </w:r>
      <w:r w:rsidR="00B20A89" w:rsidRPr="00145CA7">
        <w:rPr>
          <w:position w:val="-8"/>
        </w:rPr>
        <w:object w:dxaOrig="420" w:dyaOrig="400">
          <v:shape id="_x0000_i1631" type="#_x0000_t75" style="width:21.2pt;height:20.4pt" o:ole="">
            <v:imagedata r:id="rId1229" o:title=""/>
          </v:shape>
          <o:OLEObject Type="Embed" ProgID="Equation.DSMT4" ShapeID="_x0000_i1631" DrawAspect="Content" ObjectID="_1673311383" r:id="rId1230"/>
        </w:object>
      </w:r>
      <w:r w:rsidR="00B20A89">
        <w:rPr>
          <w:rFonts w:cs="B Nazanin" w:hint="cs"/>
          <w:sz w:val="28"/>
          <w:szCs w:val="28"/>
          <w:rtl/>
        </w:rPr>
        <w:t xml:space="preserve">         </w:t>
      </w:r>
      <w:r w:rsidRPr="00AB15D9">
        <w:rPr>
          <w:rFonts w:cs="B Nazanin" w:hint="cs"/>
          <w:sz w:val="28"/>
          <w:szCs w:val="28"/>
          <w:rtl/>
        </w:rPr>
        <w:t xml:space="preserve">         </w:t>
      </w:r>
      <w:r w:rsidR="00B20A89"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 xml:space="preserve">) </w:t>
      </w:r>
      <w:r w:rsidR="00B20A89" w:rsidRPr="00145CA7">
        <w:rPr>
          <w:position w:val="-6"/>
        </w:rPr>
        <w:object w:dxaOrig="200" w:dyaOrig="260">
          <v:shape id="_x0000_i1632" type="#_x0000_t75" style="width:9.6pt;height:12.8pt" o:ole="">
            <v:imagedata r:id="rId1231" o:title=""/>
          </v:shape>
          <o:OLEObject Type="Embed" ProgID="Equation.DSMT4" ShapeID="_x0000_i1632" DrawAspect="Content" ObjectID="_1673311384" r:id="rId1232"/>
        </w:object>
      </w:r>
    </w:p>
    <w:p w:rsidR="009D28F8" w:rsidRPr="00B20A89" w:rsidRDefault="00B20A89" w:rsidP="00387916">
      <w:pPr>
        <w:tabs>
          <w:tab w:val="center" w:pos="4295"/>
          <w:tab w:val="right" w:pos="8100"/>
        </w:tabs>
        <w:bidi/>
        <w:spacing w:line="360" w:lineRule="auto"/>
        <w:rPr>
          <w:rFonts w:eastAsiaTheme="minorEastAsia"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8</w:t>
      </w:r>
      <w:r w:rsidR="00387916">
        <w:rPr>
          <w:rFonts w:cs="B Nazanin" w:hint="cs"/>
          <w:sz w:val="28"/>
          <w:szCs w:val="28"/>
          <w:rtl/>
        </w:rPr>
        <w:t>7</w:t>
      </w:r>
      <w:r w:rsidRPr="00AB15D9">
        <w:rPr>
          <w:rFonts w:cs="B Nazanin" w:hint="cs"/>
          <w:sz w:val="28"/>
          <w:szCs w:val="28"/>
          <w:rtl/>
        </w:rPr>
        <w:t xml:space="preserve">) هرگاه </w:t>
      </w:r>
      <w:r w:rsidRPr="00145CA7">
        <w:rPr>
          <w:position w:val="-6"/>
        </w:rPr>
        <w:object w:dxaOrig="1680" w:dyaOrig="300">
          <v:shape id="_x0000_i1633" type="#_x0000_t75" style="width:84pt;height:15.2pt" o:ole="">
            <v:imagedata r:id="rId1233" o:title=""/>
          </v:shape>
          <o:OLEObject Type="Embed" ProgID="Equation.DSMT4" ShapeID="_x0000_i1633" DrawAspect="Content" ObjectID="_1673311385" r:id="rId1234"/>
        </w:object>
      </w:r>
      <w:r w:rsidRPr="00AB15D9">
        <w:rPr>
          <w:rFonts w:eastAsiaTheme="minorEastAsia" w:cs="B Nazanin" w:hint="cs"/>
          <w:sz w:val="28"/>
          <w:szCs w:val="28"/>
          <w:rtl/>
        </w:rPr>
        <w:t xml:space="preserve"> حاصل </w:t>
      </w:r>
      <w:r w:rsidRPr="00145CA7">
        <w:rPr>
          <w:position w:val="-6"/>
        </w:rPr>
        <w:object w:dxaOrig="620" w:dyaOrig="300">
          <v:shape id="_x0000_i1634" type="#_x0000_t75" style="width:30.8pt;height:15.2pt" o:ole="">
            <v:imagedata r:id="rId1235" o:title=""/>
          </v:shape>
          <o:OLEObject Type="Embed" ProgID="Equation.DSMT4" ShapeID="_x0000_i1634" DrawAspect="Content" ObjectID="_1673311386" r:id="rId1236"/>
        </w:object>
      </w:r>
      <w:r w:rsidRPr="00AB15D9">
        <w:rPr>
          <w:rFonts w:eastAsiaTheme="minorEastAsia" w:cs="B Nazanin"/>
          <w:sz w:val="28"/>
          <w:szCs w:val="28"/>
        </w:rPr>
        <w:t xml:space="preserve"> </w:t>
      </w:r>
      <w:r>
        <w:rPr>
          <w:rFonts w:eastAsiaTheme="minorEastAsia" w:cs="B Nazanin" w:hint="cs"/>
          <w:sz w:val="28"/>
          <w:szCs w:val="28"/>
          <w:rtl/>
        </w:rPr>
        <w:t xml:space="preserve"> چقدر است؟</w:t>
      </w:r>
    </w:p>
    <w:p w:rsidR="009D28F8" w:rsidRDefault="009D28F8" w:rsidP="004001CA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ا</w:t>
      </w:r>
      <w:r w:rsidR="004001CA">
        <w:rPr>
          <w:rFonts w:cs="B Nazanin" w:hint="cs"/>
          <w:sz w:val="28"/>
          <w:szCs w:val="28"/>
          <w:rtl/>
        </w:rPr>
        <w:t xml:space="preserve">لف) 5/0       </w:t>
      </w:r>
      <w:r w:rsidRPr="00AB15D9">
        <w:rPr>
          <w:rFonts w:cs="B Nazanin"/>
          <w:sz w:val="28"/>
          <w:szCs w:val="28"/>
        </w:rPr>
        <w:t xml:space="preserve">  </w:t>
      </w:r>
      <w:r w:rsidRPr="00AB15D9">
        <w:rPr>
          <w:rFonts w:cs="B Nazanin" w:hint="cs"/>
          <w:sz w:val="28"/>
          <w:szCs w:val="28"/>
          <w:rtl/>
        </w:rPr>
        <w:t xml:space="preserve">  ب) </w:t>
      </w:r>
      <w:r w:rsidRPr="00AB15D9">
        <w:rPr>
          <w:rFonts w:cs="B Nazanin"/>
          <w:sz w:val="28"/>
          <w:szCs w:val="28"/>
        </w:rPr>
        <w:t>-2</w:t>
      </w:r>
      <w:r w:rsidRPr="00AB15D9">
        <w:rPr>
          <w:rFonts w:cs="B Nazanin" w:hint="cs"/>
          <w:sz w:val="28"/>
          <w:szCs w:val="28"/>
          <w:rtl/>
        </w:rPr>
        <w:t xml:space="preserve">      </w:t>
      </w:r>
      <w:r w:rsidRPr="00AB15D9">
        <w:rPr>
          <w:rFonts w:cs="B Nazanin"/>
          <w:sz w:val="28"/>
          <w:szCs w:val="28"/>
        </w:rPr>
        <w:t xml:space="preserve"> </w:t>
      </w:r>
      <w:r w:rsidR="004001CA">
        <w:rPr>
          <w:rFonts w:cs="B Nazanin" w:hint="cs"/>
          <w:sz w:val="28"/>
          <w:szCs w:val="28"/>
          <w:rtl/>
        </w:rPr>
        <w:t xml:space="preserve">         </w:t>
      </w:r>
      <w:r w:rsidRPr="00AB15D9">
        <w:rPr>
          <w:rFonts w:cs="B Nazanin" w:hint="cs"/>
          <w:sz w:val="28"/>
          <w:szCs w:val="28"/>
          <w:rtl/>
        </w:rPr>
        <w:t xml:space="preserve">   </w:t>
      </w:r>
      <w:r w:rsidR="00B20A89">
        <w:rPr>
          <w:rFonts w:cs="B Nazanin" w:hint="cs"/>
          <w:sz w:val="28"/>
          <w:szCs w:val="28"/>
          <w:rtl/>
        </w:rPr>
        <w:t>پ</w:t>
      </w:r>
      <w:r w:rsidR="004001CA">
        <w:rPr>
          <w:rFonts w:cs="B Nazanin" w:hint="cs"/>
          <w:sz w:val="28"/>
          <w:szCs w:val="28"/>
          <w:rtl/>
        </w:rPr>
        <w:t xml:space="preserve">) 5/0-            </w:t>
      </w:r>
      <w:r w:rsidRPr="00AB15D9">
        <w:rPr>
          <w:rFonts w:cs="B Nazanin"/>
          <w:sz w:val="28"/>
          <w:szCs w:val="28"/>
        </w:rPr>
        <w:t xml:space="preserve">  </w:t>
      </w:r>
      <w:r w:rsidRPr="00AB15D9">
        <w:rPr>
          <w:rFonts w:cs="B Nazanin" w:hint="cs"/>
          <w:sz w:val="28"/>
          <w:szCs w:val="28"/>
          <w:rtl/>
        </w:rPr>
        <w:t xml:space="preserve">  </w:t>
      </w:r>
      <w:r w:rsidR="00B20A89"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>) 2</w:t>
      </w:r>
    </w:p>
    <w:p w:rsidR="00B20A89" w:rsidRDefault="00B20A89" w:rsidP="00B20A89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</w:p>
    <w:p w:rsidR="00461053" w:rsidRPr="00AB15D9" w:rsidRDefault="00461053" w:rsidP="00387916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8</w:t>
      </w:r>
      <w:r w:rsidR="00387916">
        <w:rPr>
          <w:rFonts w:cs="B Nazanin" w:hint="cs"/>
          <w:sz w:val="28"/>
          <w:szCs w:val="28"/>
          <w:rtl/>
        </w:rPr>
        <w:t>8</w:t>
      </w:r>
      <w:r w:rsidRPr="00AB15D9">
        <w:rPr>
          <w:rFonts w:cs="B Nazanin" w:hint="cs"/>
          <w:sz w:val="28"/>
          <w:szCs w:val="28"/>
          <w:rtl/>
        </w:rPr>
        <w:t xml:space="preserve">) اگر عبارت </w:t>
      </w:r>
      <w:r w:rsidR="004001CA" w:rsidRPr="00145CA7">
        <w:rPr>
          <w:position w:val="-8"/>
        </w:rPr>
        <w:object w:dxaOrig="1640" w:dyaOrig="400">
          <v:shape id="_x0000_i1635" type="#_x0000_t75" style="width:81.6pt;height:20.4pt" o:ole="">
            <v:imagedata r:id="rId1237" o:title=""/>
          </v:shape>
          <o:OLEObject Type="Embed" ProgID="Equation.DSMT4" ShapeID="_x0000_i1635" DrawAspect="Content" ObjectID="_1673311387" r:id="rId1238"/>
        </w:object>
      </w:r>
      <w:r w:rsidRPr="00AB15D9">
        <w:rPr>
          <w:rFonts w:cs="B Nazanin" w:hint="cs"/>
          <w:sz w:val="28"/>
          <w:szCs w:val="28"/>
          <w:rtl/>
        </w:rPr>
        <w:t xml:space="preserve"> با معنی باشد و </w:t>
      </w:r>
      <w:r w:rsidR="004001CA" w:rsidRPr="00145CA7">
        <w:rPr>
          <w:position w:val="-6"/>
        </w:rPr>
        <w:object w:dxaOrig="960" w:dyaOrig="240">
          <v:shape id="_x0000_i1636" type="#_x0000_t75" style="width:48pt;height:12pt" o:ole="">
            <v:imagedata r:id="rId1239" o:title=""/>
          </v:shape>
          <o:OLEObject Type="Embed" ProgID="Equation.DSMT4" ShapeID="_x0000_i1636" DrawAspect="Content" ObjectID="_1673311388" r:id="rId1240"/>
        </w:object>
      </w:r>
      <w:r w:rsidRPr="00AB15D9">
        <w:rPr>
          <w:rFonts w:cs="B Nazanin" w:hint="cs"/>
          <w:sz w:val="28"/>
          <w:szCs w:val="28"/>
          <w:rtl/>
        </w:rPr>
        <w:t xml:space="preserve"> باشد. کدامیک از گزینه های زیر درست است؟</w:t>
      </w:r>
    </w:p>
    <w:p w:rsidR="009D28F8" w:rsidRDefault="009D28F8" w:rsidP="004001CA">
      <w:pPr>
        <w:pStyle w:val="Signature"/>
        <w:tabs>
          <w:tab w:val="right" w:pos="8100"/>
        </w:tabs>
        <w:bidi/>
        <w:rPr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الف) </w:t>
      </w:r>
      <w:r w:rsidR="004001CA" w:rsidRPr="00145CA7">
        <w:rPr>
          <w:position w:val="-28"/>
        </w:rPr>
        <w:object w:dxaOrig="980" w:dyaOrig="720">
          <v:shape id="_x0000_i1637" type="#_x0000_t75" style="width:48.8pt;height:36pt" o:ole="">
            <v:imagedata r:id="rId1241" o:title=""/>
          </v:shape>
          <o:OLEObject Type="Embed" ProgID="Equation.DSMT4" ShapeID="_x0000_i1637" DrawAspect="Content" ObjectID="_1673311389" r:id="rId1242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ب) </w:t>
      </w:r>
      <w:r w:rsidRPr="00AB15D9">
        <w:rPr>
          <w:rFonts w:cs="B Nazanin"/>
          <w:sz w:val="28"/>
          <w:szCs w:val="28"/>
        </w:rPr>
        <w:t xml:space="preserve">  </w:t>
      </w:r>
      <w:r w:rsidR="004001CA" w:rsidRPr="00145CA7">
        <w:rPr>
          <w:position w:val="-6"/>
        </w:rPr>
        <w:object w:dxaOrig="940" w:dyaOrig="279">
          <v:shape id="_x0000_i1638" type="#_x0000_t75" style="width:47.2pt;height:14.4pt" o:ole="">
            <v:imagedata r:id="rId1243" o:title=""/>
          </v:shape>
          <o:OLEObject Type="Embed" ProgID="Equation.DSMT4" ShapeID="_x0000_i1638" DrawAspect="Content" ObjectID="_1673311390" r:id="rId1244"/>
        </w:object>
      </w:r>
      <w:r w:rsidRPr="00AB15D9">
        <w:rPr>
          <w:rFonts w:cs="B Nazanin" w:hint="cs"/>
          <w:sz w:val="28"/>
          <w:szCs w:val="28"/>
          <w:rtl/>
        </w:rPr>
        <w:t xml:space="preserve">          </w:t>
      </w:r>
      <w:r w:rsidR="00B20A89">
        <w:rPr>
          <w:rFonts w:cs="B Nazanin" w:hint="cs"/>
          <w:sz w:val="28"/>
          <w:szCs w:val="28"/>
          <w:rtl/>
        </w:rPr>
        <w:t>پ</w:t>
      </w:r>
      <w:r w:rsidRPr="00AB15D9">
        <w:rPr>
          <w:rFonts w:cs="B Nazanin" w:hint="cs"/>
          <w:sz w:val="28"/>
          <w:szCs w:val="28"/>
          <w:rtl/>
        </w:rPr>
        <w:t xml:space="preserve">) </w:t>
      </w:r>
      <w:r w:rsidR="004001CA" w:rsidRPr="00145CA7">
        <w:rPr>
          <w:position w:val="-6"/>
        </w:rPr>
        <w:object w:dxaOrig="1540" w:dyaOrig="300">
          <v:shape id="_x0000_i1639" type="#_x0000_t75" style="width:77.2pt;height:15.2pt" o:ole="">
            <v:imagedata r:id="rId1245" o:title=""/>
          </v:shape>
          <o:OLEObject Type="Embed" ProgID="Equation.DSMT4" ShapeID="_x0000_i1639" DrawAspect="Content" ObjectID="_1673311391" r:id="rId1246"/>
        </w:object>
      </w:r>
      <w:r w:rsidRPr="00AB15D9">
        <w:rPr>
          <w:rFonts w:cs="B Nazanin" w:hint="cs"/>
          <w:sz w:val="28"/>
          <w:szCs w:val="28"/>
          <w:rtl/>
        </w:rPr>
        <w:t xml:space="preserve">           </w:t>
      </w:r>
      <w:r w:rsidR="00B20A89"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 xml:space="preserve">) </w:t>
      </w:r>
      <w:r w:rsidR="004001CA" w:rsidRPr="00145CA7">
        <w:rPr>
          <w:position w:val="-28"/>
        </w:rPr>
        <w:object w:dxaOrig="999" w:dyaOrig="720">
          <v:shape id="_x0000_i1640" type="#_x0000_t75" style="width:50.4pt;height:36pt" o:ole="">
            <v:imagedata r:id="rId1247" o:title=""/>
          </v:shape>
          <o:OLEObject Type="Embed" ProgID="Equation.DSMT4" ShapeID="_x0000_i1640" DrawAspect="Content" ObjectID="_1673311392" r:id="rId1248"/>
        </w:object>
      </w:r>
    </w:p>
    <w:p w:rsidR="004001CA" w:rsidRDefault="004001CA" w:rsidP="004001CA">
      <w:pPr>
        <w:pStyle w:val="Signature"/>
        <w:tabs>
          <w:tab w:val="right" w:pos="8100"/>
        </w:tabs>
        <w:bidi/>
        <w:rPr>
          <w:rtl/>
        </w:rPr>
      </w:pPr>
    </w:p>
    <w:p w:rsidR="00387916" w:rsidRPr="00387916" w:rsidRDefault="00387916" w:rsidP="00387916">
      <w:pPr>
        <w:bidi/>
        <w:spacing w:line="360" w:lineRule="auto"/>
        <w:rPr>
          <w:rFonts w:cs="B Nazanin"/>
          <w:sz w:val="28"/>
          <w:szCs w:val="28"/>
          <w:rtl/>
          <w:lang w:bidi="fa-IR"/>
        </w:rPr>
      </w:pPr>
      <w:r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89) </w: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معادله خطی را بنویسید که با جهت مثبت محور </w:t>
      </w:r>
      <m:oMath>
        <m:r>
          <w:rPr>
            <w:rFonts w:ascii="Cambria Math" w:eastAsia="Times New Roman" w:hAnsi="Cambria Math" w:cs="B Nazanin"/>
            <w:sz w:val="28"/>
            <w:szCs w:val="28"/>
          </w:rPr>
          <m:t>x</m:t>
        </m:r>
      </m:oMath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ها، زاویه </w:t>
      </w:r>
      <m:oMath>
        <m:r>
          <m:rPr>
            <m:sty m:val="p"/>
          </m:rPr>
          <w:rPr>
            <w:rFonts w:ascii="Cambria Math" w:eastAsia="Times New Roman" w:hAnsi="Cambria Math" w:cs="B Nazanin"/>
            <w:sz w:val="28"/>
            <w:szCs w:val="28"/>
          </w:rPr>
          <m:t>30°</m:t>
        </m:r>
      </m:oMath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بسازد و از نقطه </w:t>
      </w:r>
      <m:oMath>
        <m:d>
          <m:dPr>
            <m:ctrlPr>
              <w:rPr>
                <w:rFonts w:ascii="Cambria Math" w:eastAsia="Times New Roman" w:hAnsi="Cambria Math" w:cs="B Nazanin"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B Nazanin"/>
                <w:sz w:val="28"/>
                <w:szCs w:val="28"/>
              </w:rPr>
              <m:t>3,0</m:t>
            </m:r>
          </m:e>
        </m:d>
      </m:oMath>
      <w:r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بگذرد.</w: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4001CA" w:rsidRPr="00AB15D9" w:rsidTr="00BD716E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4001CA" w:rsidRPr="00AB15D9" w:rsidRDefault="00B44F01" w:rsidP="00941985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1288497194"/>
                <w:placeholder>
                  <w:docPart w:val="20E8D3DEFFBB4DDDA5F6A960B9F59343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4001CA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4001CA" w:rsidRPr="00AB15D9" w:rsidTr="00BD716E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4001CA" w:rsidRPr="00AB15D9" w:rsidRDefault="00B44F01" w:rsidP="00941985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025248323"/>
                <w:placeholder>
                  <w:docPart w:val="68E5492A9A794D05A694BDD16846FE49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4001CA" w:rsidRDefault="004001CA" w:rsidP="004001CA">
      <w:pPr>
        <w:pStyle w:val="Signature"/>
        <w:tabs>
          <w:tab w:val="right" w:pos="8100"/>
        </w:tabs>
        <w:bidi/>
        <w:rPr>
          <w:rtl/>
        </w:rPr>
      </w:pPr>
    </w:p>
    <w:p w:rsidR="00992701" w:rsidRPr="001D4CC3" w:rsidRDefault="00387916" w:rsidP="001D4CC3">
      <w:pPr>
        <w:tabs>
          <w:tab w:val="center" w:pos="4295"/>
          <w:tab w:val="right" w:pos="8100"/>
        </w:tabs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90</w:t>
      </w:r>
      <w:r w:rsidR="001D4CC3" w:rsidRPr="00AB15D9">
        <w:rPr>
          <w:rFonts w:cs="B Nazanin" w:hint="cs"/>
          <w:sz w:val="28"/>
          <w:szCs w:val="28"/>
          <w:rtl/>
        </w:rPr>
        <w:t xml:space="preserve">) اگر </w:t>
      </w:r>
      <w:r w:rsidR="001D4CC3" w:rsidRPr="00982366">
        <w:rPr>
          <w:position w:val="-6"/>
        </w:rPr>
        <w:object w:dxaOrig="1380" w:dyaOrig="360">
          <v:shape id="_x0000_i1641" type="#_x0000_t75" style="width:69.6pt;height:17.2pt" o:ole="">
            <v:imagedata r:id="rId1249" o:title=""/>
          </v:shape>
          <o:OLEObject Type="Embed" ProgID="Equation.DSMT4" ShapeID="_x0000_i1641" DrawAspect="Content" ObjectID="_1673311393" r:id="rId1250"/>
        </w:object>
      </w:r>
      <w:r w:rsidR="001D4CC3" w:rsidRPr="00AB15D9">
        <w:rPr>
          <w:rFonts w:eastAsiaTheme="minorEastAsia" w:cs="B Nazanin" w:hint="cs"/>
          <w:sz w:val="28"/>
          <w:szCs w:val="28"/>
          <w:rtl/>
        </w:rPr>
        <w:t xml:space="preserve"> </w:t>
      </w:r>
      <w:r w:rsidR="001D4CC3" w:rsidRPr="00AB15D9">
        <w:rPr>
          <w:rFonts w:cs="B Nazanin" w:hint="cs"/>
          <w:sz w:val="28"/>
          <w:szCs w:val="28"/>
          <w:rtl/>
        </w:rPr>
        <w:t>باشد، کدامیک از گزینه های زیر می تواند درست باشد؟</w:t>
      </w:r>
    </w:p>
    <w:p w:rsidR="006A109B" w:rsidRPr="00AB15D9" w:rsidRDefault="006A109B" w:rsidP="004001CA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الف)</w:t>
      </w:r>
      <w:r w:rsidR="004001CA" w:rsidRPr="00145CA7">
        <w:rPr>
          <w:position w:val="-6"/>
        </w:rPr>
        <w:object w:dxaOrig="1280" w:dyaOrig="300">
          <v:shape id="_x0000_i1642" type="#_x0000_t75" style="width:63.6pt;height:15.2pt" o:ole="">
            <v:imagedata r:id="rId1251" o:title=""/>
          </v:shape>
          <o:OLEObject Type="Embed" ProgID="Equation.DSMT4" ShapeID="_x0000_i1642" DrawAspect="Content" ObjectID="_1673311394" r:id="rId1252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</w:t>
      </w:r>
      <w:r w:rsidRPr="00AB15D9">
        <w:rPr>
          <w:rFonts w:cs="B Nazanin"/>
          <w:sz w:val="28"/>
          <w:szCs w:val="28"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ب)</w:t>
      </w:r>
      <w:r w:rsidRPr="00AB15D9">
        <w:rPr>
          <w:rFonts w:cs="B Nazanin"/>
          <w:sz w:val="28"/>
          <w:szCs w:val="28"/>
          <w:rtl/>
        </w:rPr>
        <w:t xml:space="preserve"> </w:t>
      </w:r>
      <w:r w:rsidR="004001CA" w:rsidRPr="00145CA7">
        <w:rPr>
          <w:position w:val="-6"/>
        </w:rPr>
        <w:object w:dxaOrig="1700" w:dyaOrig="300">
          <v:shape id="_x0000_i1643" type="#_x0000_t75" style="width:84.8pt;height:15.2pt" o:ole="">
            <v:imagedata r:id="rId1253" o:title=""/>
          </v:shape>
          <o:OLEObject Type="Embed" ProgID="Equation.DSMT4" ShapeID="_x0000_i1643" DrawAspect="Content" ObjectID="_1673311395" r:id="rId1254"/>
        </w:object>
      </w:r>
      <w:r w:rsidRPr="00AB15D9">
        <w:rPr>
          <w:rFonts w:cs="B Nazanin"/>
          <w:sz w:val="28"/>
          <w:szCs w:val="28"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     </w:t>
      </w:r>
      <w:r w:rsidRPr="00AB15D9">
        <w:rPr>
          <w:rFonts w:cs="B Nazanin"/>
          <w:sz w:val="28"/>
          <w:szCs w:val="28"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/>
          <w:sz w:val="28"/>
          <w:szCs w:val="28"/>
        </w:rPr>
        <w:t xml:space="preserve">  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/>
          <w:sz w:val="28"/>
          <w:szCs w:val="28"/>
        </w:rPr>
        <w:t xml:space="preserve">  </w:t>
      </w:r>
      <w:r w:rsidR="004001CA">
        <w:rPr>
          <w:rFonts w:cs="B Nazanin" w:hint="cs"/>
          <w:sz w:val="28"/>
          <w:szCs w:val="28"/>
          <w:rtl/>
        </w:rPr>
        <w:t>پ</w:t>
      </w:r>
      <w:r w:rsidRPr="00AB15D9">
        <w:rPr>
          <w:rFonts w:cs="B Nazanin" w:hint="cs"/>
          <w:sz w:val="28"/>
          <w:szCs w:val="28"/>
          <w:rtl/>
        </w:rPr>
        <w:t>)</w:t>
      </w:r>
      <w:r w:rsidR="004001CA" w:rsidRPr="00145CA7">
        <w:rPr>
          <w:position w:val="-6"/>
        </w:rPr>
        <w:object w:dxaOrig="1380" w:dyaOrig="300">
          <v:shape id="_x0000_i1644" type="#_x0000_t75" style="width:69.2pt;height:15.2pt" o:ole="">
            <v:imagedata r:id="rId1255" o:title=""/>
          </v:shape>
          <o:OLEObject Type="Embed" ProgID="Equation.DSMT4" ShapeID="_x0000_i1644" DrawAspect="Content" ObjectID="_1673311396" r:id="rId1256"/>
        </w:object>
      </w:r>
      <w:r w:rsidRPr="00AB15D9">
        <w:rPr>
          <w:rFonts w:cs="B Nazanin" w:hint="cs"/>
          <w:sz w:val="28"/>
          <w:szCs w:val="28"/>
          <w:rtl/>
        </w:rPr>
        <w:t xml:space="preserve">   </w:t>
      </w:r>
      <w:r w:rsidRPr="00AB15D9">
        <w:rPr>
          <w:rFonts w:cs="B Nazanin"/>
          <w:sz w:val="28"/>
          <w:szCs w:val="28"/>
        </w:rPr>
        <w:t xml:space="preserve">     </w:t>
      </w:r>
      <w:r w:rsidR="004001CA"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>)</w:t>
      </w:r>
      <m:oMath>
        <m:r>
          <m:rPr>
            <m:sty m:val="p"/>
          </m:rPr>
          <w:rPr>
            <w:rFonts w:ascii="Cambria Math" w:hAnsi="Cambria Math" w:cs="B Nazanin" w:hint="cs"/>
            <w:sz w:val="28"/>
            <w:szCs w:val="28"/>
            <w:rtl/>
          </w:rPr>
          <m:t xml:space="preserve"> </m:t>
        </m:r>
      </m:oMath>
      <w:r w:rsidRPr="00AB15D9">
        <w:rPr>
          <w:rFonts w:cs="B Nazanin" w:hint="cs"/>
          <w:sz w:val="28"/>
          <w:szCs w:val="28"/>
          <w:rtl/>
        </w:rPr>
        <w:t>الف و ج</w:t>
      </w:r>
    </w:p>
    <w:p w:rsidR="004001CA" w:rsidRPr="00AB15D9" w:rsidRDefault="00387916" w:rsidP="000E40C8">
      <w:pPr>
        <w:tabs>
          <w:tab w:val="center" w:pos="4295"/>
          <w:tab w:val="right" w:pos="8100"/>
          <w:tab w:val="right" w:pos="8753"/>
        </w:tabs>
        <w:bidi/>
        <w:spacing w:line="360" w:lineRule="auto"/>
        <w:rPr>
          <w:rFonts w:eastAsiaTheme="minorEastAsia"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91</w:t>
      </w:r>
      <w:r w:rsidR="004001CA">
        <w:rPr>
          <w:rFonts w:cs="B Nazanin" w:hint="cs"/>
          <w:b/>
          <w:bCs/>
          <w:sz w:val="28"/>
          <w:szCs w:val="28"/>
          <w:rtl/>
        </w:rPr>
        <w:t>)</w:t>
      </w:r>
      <w:r w:rsidR="004001CA" w:rsidRPr="004001CA">
        <w:rPr>
          <w:rFonts w:cs="B Nazanin" w:hint="cs"/>
          <w:sz w:val="28"/>
          <w:szCs w:val="28"/>
          <w:rtl/>
        </w:rPr>
        <w:t xml:space="preserve"> </w:t>
      </w:r>
      <w:r w:rsidR="004001CA" w:rsidRPr="00AB15D9">
        <w:rPr>
          <w:rFonts w:cs="B Nazanin" w:hint="cs"/>
          <w:sz w:val="28"/>
          <w:szCs w:val="28"/>
          <w:rtl/>
        </w:rPr>
        <w:t xml:space="preserve">در شکل </w:t>
      </w:r>
      <w:r w:rsidR="004001CA">
        <w:rPr>
          <w:rFonts w:cs="B Nazanin" w:hint="cs"/>
          <w:sz w:val="28"/>
          <w:szCs w:val="28"/>
          <w:rtl/>
        </w:rPr>
        <w:t>زیر</w:t>
      </w:r>
      <w:r w:rsidR="004001CA" w:rsidRPr="00AB15D9">
        <w:rPr>
          <w:rFonts w:cs="B Nazanin" w:hint="cs"/>
          <w:sz w:val="28"/>
          <w:szCs w:val="28"/>
          <w:rtl/>
        </w:rPr>
        <w:t xml:space="preserve"> حاصل </w:t>
      </w:r>
      <w:r w:rsidR="004001CA" w:rsidRPr="00982366">
        <w:rPr>
          <w:position w:val="-6"/>
        </w:rPr>
        <w:object w:dxaOrig="2040" w:dyaOrig="300">
          <v:shape id="_x0000_i1645" type="#_x0000_t75" style="width:102pt;height:15.2pt" o:ole="">
            <v:imagedata r:id="rId1257" o:title=""/>
          </v:shape>
          <o:OLEObject Type="Embed" ProgID="Equation.DSMT4" ShapeID="_x0000_i1645" DrawAspect="Content" ObjectID="_1673311397" r:id="rId1258"/>
        </w:object>
      </w:r>
      <w:r w:rsidR="004001CA" w:rsidRPr="00AB15D9">
        <w:rPr>
          <w:rFonts w:eastAsiaTheme="minorEastAsia" w:cs="B Nazanin" w:hint="cs"/>
          <w:sz w:val="28"/>
          <w:szCs w:val="28"/>
          <w:rtl/>
        </w:rPr>
        <w:t xml:space="preserve"> چقدر است؟</w:t>
      </w:r>
      <w:r w:rsidR="004001CA" w:rsidRPr="00AB15D9">
        <w:rPr>
          <w:rFonts w:eastAsiaTheme="minorEastAsia" w:cs="B Nazanin" w:hint="cs"/>
          <w:sz w:val="28"/>
          <w:szCs w:val="28"/>
          <w:rtl/>
        </w:rPr>
        <w:tab/>
      </w:r>
    </w:p>
    <w:p w:rsidR="004001CA" w:rsidRPr="00AB15D9" w:rsidRDefault="004001CA" w:rsidP="004001CA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الف)</w:t>
      </w:r>
      <w:r w:rsidRPr="00982366">
        <w:rPr>
          <w:position w:val="-6"/>
        </w:rPr>
        <w:object w:dxaOrig="580" w:dyaOrig="300">
          <v:shape id="_x0000_i1646" type="#_x0000_t75" style="width:29.2pt;height:15.2pt" o:ole="">
            <v:imagedata r:id="rId1259" o:title=""/>
          </v:shape>
          <o:OLEObject Type="Embed" ProgID="Equation.DSMT4" ShapeID="_x0000_i1646" DrawAspect="Content" ObjectID="_1673311398" r:id="rId1260"/>
        </w:object>
      </w:r>
      <w:r w:rsidRPr="00AB15D9">
        <w:rPr>
          <w:rFonts w:cs="B Nazanin" w:hint="cs"/>
          <w:sz w:val="28"/>
          <w:szCs w:val="28"/>
          <w:rtl/>
        </w:rPr>
        <w:t xml:space="preserve">        </w:t>
      </w:r>
      <w:r w:rsidRPr="00AB15D9">
        <w:rPr>
          <w:rFonts w:cs="B Nazanin"/>
          <w:sz w:val="28"/>
          <w:szCs w:val="28"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     ب)</w:t>
      </w:r>
      <w:r w:rsidRPr="00982366">
        <w:rPr>
          <w:position w:val="-4"/>
        </w:rPr>
        <w:object w:dxaOrig="520" w:dyaOrig="279">
          <v:shape id="_x0000_i1647" type="#_x0000_t75" style="width:26.4pt;height:14.4pt" o:ole="">
            <v:imagedata r:id="rId1261" o:title=""/>
          </v:shape>
          <o:OLEObject Type="Embed" ProgID="Equation.DSMT4" ShapeID="_x0000_i1647" DrawAspect="Content" ObjectID="_1673311399" r:id="rId1262"/>
        </w:object>
      </w:r>
      <w:r w:rsidRPr="00AB15D9">
        <w:rPr>
          <w:rFonts w:cs="B Nazanin" w:hint="cs"/>
          <w:sz w:val="28"/>
          <w:szCs w:val="28"/>
          <w:rtl/>
        </w:rPr>
        <w:t xml:space="preserve">               </w:t>
      </w:r>
      <w:r w:rsidRPr="00AB15D9">
        <w:rPr>
          <w:rFonts w:cs="B Nazanin" w:hint="cs"/>
          <w:b/>
          <w:bCs/>
          <w:sz w:val="28"/>
          <w:szCs w:val="28"/>
          <w:rtl/>
        </w:rPr>
        <w:t xml:space="preserve">  </w:t>
      </w:r>
      <w:r>
        <w:rPr>
          <w:rFonts w:cs="B Nazanin" w:hint="cs"/>
          <w:sz w:val="28"/>
          <w:szCs w:val="28"/>
          <w:rtl/>
        </w:rPr>
        <w:t>پ</w:t>
      </w:r>
      <w:r w:rsidRPr="00AB15D9">
        <w:rPr>
          <w:rFonts w:cs="B Nazanin" w:hint="cs"/>
          <w:sz w:val="28"/>
          <w:szCs w:val="28"/>
          <w:rtl/>
        </w:rPr>
        <w:t>)</w:t>
      </w:r>
      <w:r w:rsidRPr="00982366">
        <w:rPr>
          <w:position w:val="-6"/>
        </w:rPr>
        <w:object w:dxaOrig="540" w:dyaOrig="300">
          <v:shape id="_x0000_i1648" type="#_x0000_t75" style="width:27.2pt;height:15.2pt" o:ole="">
            <v:imagedata r:id="rId1263" o:title=""/>
          </v:shape>
          <o:OLEObject Type="Embed" ProgID="Equation.DSMT4" ShapeID="_x0000_i1648" DrawAspect="Content" ObjectID="_1673311400" r:id="rId1264"/>
        </w:object>
      </w:r>
      <w:r w:rsidRPr="00AB15D9">
        <w:rPr>
          <w:rFonts w:ascii="Cambria Math" w:hAnsi="Cambria Math" w:cs="B Nazanin" w:hint="cs"/>
          <w:i/>
          <w:iCs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                </w:t>
      </w:r>
      <w:r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 xml:space="preserve">) </w:t>
      </w:r>
      <w:r w:rsidRPr="00982366">
        <w:rPr>
          <w:position w:val="-4"/>
        </w:rPr>
        <w:object w:dxaOrig="1200" w:dyaOrig="279">
          <v:shape id="_x0000_i1649" type="#_x0000_t75" style="width:60pt;height:14.4pt" o:ole="">
            <v:imagedata r:id="rId1265" o:title=""/>
          </v:shape>
          <o:OLEObject Type="Embed" ProgID="Equation.DSMT4" ShapeID="_x0000_i1649" DrawAspect="Content" ObjectID="_1673311401" r:id="rId1266"/>
        </w:object>
      </w:r>
    </w:p>
    <w:p w:rsidR="004001CA" w:rsidRPr="00AB15D9" w:rsidRDefault="004001CA" w:rsidP="004001CA">
      <w:pPr>
        <w:tabs>
          <w:tab w:val="center" w:pos="4295"/>
          <w:tab w:val="right" w:pos="8100"/>
        </w:tabs>
        <w:bidi/>
        <w:spacing w:line="360" w:lineRule="auto"/>
        <w:jc w:val="right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lastRenderedPageBreak/>
        <w:t xml:space="preserve">          </w:t>
      </w:r>
      <w:r>
        <w:rPr>
          <w:noProof/>
          <w:sz w:val="20"/>
          <w:szCs w:val="20"/>
          <w:lang w:bidi="fa-IR"/>
        </w:rPr>
        <w:drawing>
          <wp:inline distT="0" distB="0" distL="0" distR="0" wp14:anchorId="0F4E45BD" wp14:editId="48D617A9">
            <wp:extent cx="1285240" cy="1219200"/>
            <wp:effectExtent l="0" t="0" r="0" b="0"/>
            <wp:docPr id="45" name="Picture 4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1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627" cy="122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8F8" w:rsidRPr="000E40C8" w:rsidRDefault="000E40C8" w:rsidP="00387916">
      <w:pPr>
        <w:tabs>
          <w:tab w:val="center" w:pos="4295"/>
          <w:tab w:val="right" w:pos="8100"/>
        </w:tabs>
        <w:bidi/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9</w:t>
      </w:r>
      <w:r w:rsidR="00387916">
        <w:rPr>
          <w:rFonts w:cs="B Nazanin" w:hint="cs"/>
          <w:sz w:val="28"/>
          <w:szCs w:val="28"/>
          <w:rtl/>
        </w:rPr>
        <w:t>2</w:t>
      </w:r>
      <w:r w:rsidRPr="00AB15D9">
        <w:rPr>
          <w:rFonts w:cs="B Nazanin" w:hint="cs"/>
          <w:sz w:val="28"/>
          <w:szCs w:val="28"/>
          <w:rtl/>
        </w:rPr>
        <w:t xml:space="preserve">) هرگاه </w:t>
      </w:r>
      <w:r w:rsidRPr="00982366">
        <w:rPr>
          <w:position w:val="-6"/>
        </w:rPr>
        <w:object w:dxaOrig="2060" w:dyaOrig="300">
          <v:shape id="_x0000_i1650" type="#_x0000_t75" style="width:103.6pt;height:15.2pt" o:ole="">
            <v:imagedata r:id="rId1268" o:title=""/>
          </v:shape>
          <o:OLEObject Type="Embed" ProgID="Equation.DSMT4" ShapeID="_x0000_i1650" DrawAspect="Content" ObjectID="_1673311402" r:id="rId1269"/>
        </w:object>
      </w:r>
      <w:r w:rsidRPr="00AB15D9">
        <w:rPr>
          <w:rFonts w:cs="B Nazanin" w:hint="cs"/>
          <w:sz w:val="28"/>
          <w:szCs w:val="28"/>
          <w:rtl/>
        </w:rPr>
        <w:t xml:space="preserve"> باشد حاصل </w:t>
      </w:r>
      <w:r w:rsidRPr="00982366">
        <w:rPr>
          <w:position w:val="-6"/>
        </w:rPr>
        <w:object w:dxaOrig="1420" w:dyaOrig="279">
          <v:shape id="_x0000_i1651" type="#_x0000_t75" style="width:70.4pt;height:14.4pt" o:ole="">
            <v:imagedata r:id="rId1270" o:title=""/>
          </v:shape>
          <o:OLEObject Type="Embed" ProgID="Equation.DSMT4" ShapeID="_x0000_i1651" DrawAspect="Content" ObjectID="_1673311403" r:id="rId1271"/>
        </w:object>
      </w:r>
      <w:r>
        <w:rPr>
          <w:rFonts w:hint="cs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چقدر است؟</w:t>
      </w:r>
    </w:p>
    <w:p w:rsidR="009D28F8" w:rsidRDefault="009D28F8" w:rsidP="00D919E3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الف)  </w:t>
      </w:r>
      <w:r w:rsidR="00E740C5" w:rsidRPr="00AB15D9">
        <w:rPr>
          <w:rFonts w:cs="B Nazanin"/>
          <w:position w:val="-28"/>
          <w:sz w:val="28"/>
          <w:szCs w:val="28"/>
        </w:rPr>
        <w:object w:dxaOrig="400" w:dyaOrig="720">
          <v:shape id="_x0000_i1652" type="#_x0000_t75" style="width:21.2pt;height:36pt" o:ole="">
            <v:imagedata r:id="rId1272" o:title=""/>
          </v:shape>
          <o:OLEObject Type="Embed" ProgID="Equation.DSMT4" ShapeID="_x0000_i1652" DrawAspect="Content" ObjectID="_1673311404" r:id="rId1273"/>
        </w:object>
      </w:r>
      <w:r w:rsidR="0077032F" w:rsidRPr="00AB15D9">
        <w:rPr>
          <w:rFonts w:cs="B Nazanin" w:hint="cs"/>
          <w:sz w:val="28"/>
          <w:szCs w:val="28"/>
          <w:rtl/>
        </w:rPr>
        <w:t xml:space="preserve">     </w:t>
      </w:r>
      <w:r w:rsidRPr="00AB15D9">
        <w:rPr>
          <w:rFonts w:cs="B Nazanin" w:hint="cs"/>
          <w:sz w:val="28"/>
          <w:szCs w:val="28"/>
          <w:rtl/>
        </w:rPr>
        <w:t xml:space="preserve">      ب) </w:t>
      </w:r>
      <w:r w:rsidR="00E740C5" w:rsidRPr="00AB15D9">
        <w:rPr>
          <w:rFonts w:cs="B Nazanin"/>
          <w:position w:val="-28"/>
          <w:sz w:val="28"/>
          <w:szCs w:val="28"/>
        </w:rPr>
        <w:object w:dxaOrig="400" w:dyaOrig="720">
          <v:shape id="_x0000_i1653" type="#_x0000_t75" style="width:21.2pt;height:36pt" o:ole="">
            <v:imagedata r:id="rId1274" o:title=""/>
          </v:shape>
          <o:OLEObject Type="Embed" ProgID="Equation.DSMT4" ShapeID="_x0000_i1653" DrawAspect="Content" ObjectID="_1673311405" r:id="rId1275"/>
        </w:object>
      </w:r>
      <w:r w:rsidR="0077032F" w:rsidRPr="00AB15D9">
        <w:rPr>
          <w:rFonts w:cs="B Nazanin" w:hint="cs"/>
          <w:sz w:val="28"/>
          <w:szCs w:val="28"/>
          <w:rtl/>
        </w:rPr>
        <w:t xml:space="preserve">                </w:t>
      </w:r>
      <w:r w:rsidRPr="00AB15D9">
        <w:rPr>
          <w:rFonts w:cs="B Nazanin" w:hint="cs"/>
          <w:sz w:val="28"/>
          <w:szCs w:val="28"/>
          <w:rtl/>
        </w:rPr>
        <w:t xml:space="preserve">    </w:t>
      </w:r>
      <w:r w:rsidR="00D919E3">
        <w:rPr>
          <w:rFonts w:cs="B Nazanin" w:hint="cs"/>
          <w:sz w:val="28"/>
          <w:szCs w:val="28"/>
          <w:rtl/>
          <w:lang w:bidi="fa-IR"/>
        </w:rPr>
        <w:t>پ</w:t>
      </w:r>
      <w:r w:rsidRPr="00AB15D9">
        <w:rPr>
          <w:rFonts w:cs="B Nazanin" w:hint="cs"/>
          <w:sz w:val="28"/>
          <w:szCs w:val="28"/>
          <w:rtl/>
        </w:rPr>
        <w:t xml:space="preserve">) </w:t>
      </w:r>
      <w:r w:rsidR="00E740C5" w:rsidRPr="00AB15D9">
        <w:rPr>
          <w:rFonts w:cs="B Nazanin"/>
          <w:position w:val="-28"/>
          <w:sz w:val="28"/>
          <w:szCs w:val="28"/>
        </w:rPr>
        <w:object w:dxaOrig="220" w:dyaOrig="720">
          <v:shape id="_x0000_i1654" type="#_x0000_t75" style="width:10.4pt;height:36pt" o:ole="">
            <v:imagedata r:id="rId1276" o:title=""/>
          </v:shape>
          <o:OLEObject Type="Embed" ProgID="Equation.DSMT4" ShapeID="_x0000_i1654" DrawAspect="Content" ObjectID="_1673311406" r:id="rId1277"/>
        </w:object>
      </w:r>
      <w:r w:rsidR="00E740C5" w:rsidRPr="00AB15D9">
        <w:rPr>
          <w:rFonts w:cs="B Nazanin" w:hint="cs"/>
          <w:sz w:val="28"/>
          <w:szCs w:val="28"/>
          <w:rtl/>
        </w:rPr>
        <w:t xml:space="preserve">         </w:t>
      </w:r>
      <w:r w:rsidR="0077032F" w:rsidRPr="00AB15D9">
        <w:rPr>
          <w:rFonts w:cs="B Nazanin" w:hint="cs"/>
          <w:sz w:val="28"/>
          <w:szCs w:val="28"/>
          <w:rtl/>
        </w:rPr>
        <w:t xml:space="preserve">        </w:t>
      </w:r>
      <w:r w:rsidR="00E740C5" w:rsidRPr="00AB15D9">
        <w:rPr>
          <w:rFonts w:cs="B Nazanin" w:hint="cs"/>
          <w:sz w:val="28"/>
          <w:szCs w:val="28"/>
          <w:rtl/>
        </w:rPr>
        <w:t xml:space="preserve">   </w:t>
      </w:r>
      <w:r w:rsidR="00D919E3"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>) 4</w:t>
      </w:r>
    </w:p>
    <w:p w:rsidR="00EC25EF" w:rsidRDefault="00EC25EF" w:rsidP="00387916">
      <w:pPr>
        <w:pStyle w:val="Signature"/>
        <w:tabs>
          <w:tab w:val="right" w:pos="8100"/>
        </w:tabs>
        <w:bidi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</w:rPr>
        <w:t>9</w:t>
      </w:r>
      <w:r w:rsidR="00387916">
        <w:rPr>
          <w:rFonts w:cs="B Nazanin" w:hint="cs"/>
          <w:noProof/>
          <w:sz w:val="28"/>
          <w:szCs w:val="28"/>
          <w:rtl/>
        </w:rPr>
        <w:t>3</w:t>
      </w:r>
      <w:r w:rsidRPr="00AB15D9">
        <w:rPr>
          <w:rFonts w:cs="B Nazanin" w:hint="cs"/>
          <w:noProof/>
          <w:sz w:val="28"/>
          <w:szCs w:val="28"/>
          <w:rtl/>
        </w:rPr>
        <w:t xml:space="preserve">) اگر </w:t>
      </w:r>
      <w:r w:rsidRPr="00AB15D9">
        <w:rPr>
          <w:rFonts w:ascii="Calibri" w:eastAsia="Calibri" w:hAnsi="Calibri" w:cs="B Nazanin"/>
          <w:position w:val="-6"/>
          <w:sz w:val="28"/>
          <w:szCs w:val="28"/>
          <w:lang w:bidi="fa-IR"/>
        </w:rPr>
        <w:object w:dxaOrig="180" w:dyaOrig="285">
          <v:shape id="_x0000_i1655" type="#_x0000_t75" style="width:9.2pt;height:14.4pt" o:ole="">
            <v:imagedata r:id="rId1278" o:title=""/>
          </v:shape>
          <o:OLEObject Type="Embed" ProgID="Equation.DSMT4" ShapeID="_x0000_i1655" DrawAspect="Content" ObjectID="_1673311407" r:id="rId1279"/>
        </w:object>
      </w:r>
      <w:r w:rsidRPr="00AB15D9">
        <w:rPr>
          <w:rFonts w:cs="B Nazanin" w:hint="cs"/>
          <w:noProof/>
          <w:sz w:val="28"/>
          <w:szCs w:val="28"/>
          <w:rtl/>
        </w:rPr>
        <w:t xml:space="preserve"> زاویه ای در ربع سوم دایره مثلثاتی باشد و </w:t>
      </w:r>
      <w:r w:rsidRPr="00AB15D9">
        <w:rPr>
          <w:rFonts w:ascii="Calibri" w:eastAsia="Calibri" w:hAnsi="Calibri" w:cs="B Nazanin"/>
          <w:position w:val="-24"/>
          <w:sz w:val="28"/>
          <w:szCs w:val="28"/>
          <w:lang w:bidi="fa-IR"/>
        </w:rPr>
        <w:object w:dxaOrig="915" w:dyaOrig="615">
          <v:shape id="_x0000_i1656" type="#_x0000_t75" style="width:45.6pt;height:31.6pt" o:ole="">
            <v:imagedata r:id="rId1280" o:title=""/>
          </v:shape>
          <o:OLEObject Type="Embed" ProgID="Equation.DSMT4" ShapeID="_x0000_i1656" DrawAspect="Content" ObjectID="_1673311408" r:id="rId1281"/>
        </w:object>
      </w:r>
      <w:r w:rsidRPr="00AB15D9">
        <w:rPr>
          <w:rFonts w:cs="B Nazanin" w:hint="cs"/>
          <w:noProof/>
          <w:sz w:val="28"/>
          <w:szCs w:val="28"/>
          <w:rtl/>
        </w:rPr>
        <w:t>باشد. در این صورت سایر نسبت های نسبت‌های مثلثاتی  زاویه</w:t>
      </w:r>
      <w:r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/>
          <w:position w:val="-6"/>
          <w:sz w:val="28"/>
          <w:szCs w:val="28"/>
        </w:rPr>
        <w:object w:dxaOrig="220" w:dyaOrig="300">
          <v:shape id="_x0000_i1657" type="#_x0000_t75" style="width:10.4pt;height:15.2pt" o:ole="">
            <v:imagedata r:id="rId1282" o:title=""/>
          </v:shape>
          <o:OLEObject Type="Embed" ProgID="Equation.DSMT4" ShapeID="_x0000_i1657" DrawAspect="Content" ObjectID="_1673311409" r:id="rId1283"/>
        </w:object>
      </w:r>
      <w:r w:rsidRPr="00AB15D9">
        <w:rPr>
          <w:rFonts w:cs="B Nazanin" w:hint="cs"/>
          <w:noProof/>
          <w:sz w:val="28"/>
          <w:szCs w:val="28"/>
          <w:rtl/>
        </w:rPr>
        <w:t xml:space="preserve"> را بیابید.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EC25EF" w:rsidRPr="00AB15D9" w:rsidRDefault="00EC25EF" w:rsidP="00387916">
      <w:pPr>
        <w:bidi/>
        <w:rPr>
          <w:rFonts w:ascii="Tahoma" w:hAnsi="Tahoma" w:cs="B Nazanin"/>
          <w:sz w:val="28"/>
          <w:szCs w:val="28"/>
          <w:rtl/>
        </w:rPr>
      </w:pPr>
      <w:r>
        <w:rPr>
          <w:rFonts w:ascii="Tahoma" w:hAnsi="Tahoma" w:cs="B Nazanin" w:hint="cs"/>
          <w:sz w:val="28"/>
          <w:szCs w:val="28"/>
          <w:rtl/>
        </w:rPr>
        <w:t>9</w:t>
      </w:r>
      <w:r w:rsidR="00387916">
        <w:rPr>
          <w:rFonts w:ascii="Tahoma" w:hAnsi="Tahoma" w:cs="B Nazanin" w:hint="cs"/>
          <w:sz w:val="28"/>
          <w:szCs w:val="28"/>
          <w:rtl/>
        </w:rPr>
        <w:t>4</w:t>
      </w:r>
      <w:r>
        <w:rPr>
          <w:rFonts w:ascii="Tahoma" w:hAnsi="Tahoma" w:cs="B Nazanin" w:hint="cs"/>
          <w:sz w:val="28"/>
          <w:szCs w:val="28"/>
          <w:rtl/>
        </w:rPr>
        <w:t>) ا</w:t>
      </w:r>
      <w:r>
        <w:rPr>
          <w:rFonts w:ascii="Tahoma" w:hAnsi="Tahoma" w:cs="B Nazanin"/>
          <w:sz w:val="28"/>
          <w:szCs w:val="28"/>
          <w:rtl/>
        </w:rPr>
        <w:t xml:space="preserve">گر </w:t>
      </w:r>
      <w:r w:rsidRPr="00AB15D9">
        <w:rPr>
          <w:rFonts w:ascii="Tahoma" w:hAnsi="Tahoma" w:cs="B Nazanin"/>
          <w:sz w:val="28"/>
          <w:szCs w:val="28"/>
          <w:rtl/>
        </w:rPr>
        <w:t xml:space="preserve"> </w:t>
      </w:r>
      <w:r w:rsidRPr="00982366">
        <w:rPr>
          <w:position w:val="-28"/>
        </w:rPr>
        <w:object w:dxaOrig="1080" w:dyaOrig="720">
          <v:shape id="_x0000_i1658" type="#_x0000_t75" style="width:54.8pt;height:36pt" o:ole="">
            <v:imagedata r:id="rId1284" o:title=""/>
          </v:shape>
          <o:OLEObject Type="Embed" ProgID="Equation.DSMT4" ShapeID="_x0000_i1658" DrawAspect="Content" ObjectID="_1673311410" r:id="rId1285"/>
        </w:object>
      </w:r>
      <w:r w:rsidRPr="00AB15D9">
        <w:rPr>
          <w:rFonts w:ascii="Tahoma" w:hAnsi="Tahoma" w:cs="B Nazanin"/>
          <w:sz w:val="28"/>
          <w:szCs w:val="28"/>
          <w:rtl/>
        </w:rPr>
        <w:t xml:space="preserve"> باشد مقدار عبارت</w:t>
      </w:r>
      <w:r>
        <w:rPr>
          <w:rFonts w:ascii="Tahoma" w:hAnsi="Tahoma" w:cs="B Nazanin" w:hint="cs"/>
          <w:sz w:val="28"/>
          <w:szCs w:val="28"/>
          <w:rtl/>
        </w:rPr>
        <w:t>‌های</w:t>
      </w:r>
      <w:r w:rsidRPr="00AB15D9">
        <w:rPr>
          <w:rFonts w:ascii="Tahoma" w:hAnsi="Tahoma" w:cs="B Nazanin"/>
          <w:sz w:val="28"/>
          <w:szCs w:val="28"/>
          <w:rtl/>
        </w:rPr>
        <w:t xml:space="preserve"> زیر را بیابید:</w:t>
      </w:r>
    </w:p>
    <w:p w:rsidR="00EC25EF" w:rsidRDefault="00EC25EF" w:rsidP="00EC25EF">
      <w:pPr>
        <w:bidi/>
        <w:rPr>
          <w:rFonts w:cs="B Nazanin"/>
          <w:sz w:val="28"/>
          <w:szCs w:val="28"/>
          <w:rtl/>
        </w:rPr>
      </w:pPr>
      <w:r w:rsidRPr="007B6D3B">
        <w:rPr>
          <w:rFonts w:ascii="Tahoma" w:eastAsiaTheme="minorEastAsia" w:hAnsi="Tahoma" w:cs="B Nazanin" w:hint="cs"/>
          <w:i/>
          <w:sz w:val="28"/>
          <w:szCs w:val="28"/>
          <w:rtl/>
        </w:rPr>
        <w:t xml:space="preserve">الف) </w:t>
      </w:r>
      <w:r w:rsidRPr="007B6D3B">
        <w:rPr>
          <w:rFonts w:cs="B Nazanin"/>
          <w:position w:val="-6"/>
          <w:sz w:val="28"/>
          <w:szCs w:val="28"/>
        </w:rPr>
        <w:object w:dxaOrig="1420" w:dyaOrig="300">
          <v:shape id="_x0000_i1659" type="#_x0000_t75" style="width:70.4pt;height:15.2pt" o:ole="">
            <v:imagedata r:id="rId1286" o:title=""/>
          </v:shape>
          <o:OLEObject Type="Embed" ProgID="Equation.DSMT4" ShapeID="_x0000_i1659" DrawAspect="Content" ObjectID="_1673311411" r:id="rId1287"/>
        </w:object>
      </w:r>
      <w:r w:rsidRPr="007B6D3B">
        <w:rPr>
          <w:rFonts w:cs="B Nazanin" w:hint="cs"/>
          <w:sz w:val="28"/>
          <w:szCs w:val="28"/>
          <w:rtl/>
        </w:rPr>
        <w:t xml:space="preserve">        ب) </w:t>
      </w:r>
      <w:r w:rsidRPr="007B6D3B">
        <w:rPr>
          <w:rFonts w:cs="B Nazanin"/>
          <w:position w:val="-6"/>
          <w:sz w:val="28"/>
          <w:szCs w:val="28"/>
        </w:rPr>
        <w:object w:dxaOrig="1460" w:dyaOrig="300">
          <v:shape id="_x0000_i1660" type="#_x0000_t75" style="width:73.6pt;height:15.2pt" o:ole="">
            <v:imagedata r:id="rId1288" o:title=""/>
          </v:shape>
          <o:OLEObject Type="Embed" ProgID="Equation.DSMT4" ShapeID="_x0000_i1660" DrawAspect="Content" ObjectID="_1673311412" r:id="rId1289"/>
        </w:object>
      </w:r>
      <w:r w:rsidRPr="007B6D3B">
        <w:rPr>
          <w:rFonts w:cs="B Nazanin" w:hint="cs"/>
          <w:sz w:val="28"/>
          <w:szCs w:val="28"/>
          <w:rtl/>
        </w:rPr>
        <w:t xml:space="preserve">         پ) </w:t>
      </w:r>
      <w:r w:rsidRPr="007B6D3B">
        <w:rPr>
          <w:rFonts w:cs="B Nazanin"/>
          <w:position w:val="-28"/>
          <w:sz w:val="28"/>
          <w:szCs w:val="28"/>
        </w:rPr>
        <w:object w:dxaOrig="1640" w:dyaOrig="720">
          <v:shape id="_x0000_i1661" type="#_x0000_t75" style="width:82.4pt;height:36pt" o:ole="">
            <v:imagedata r:id="rId1290" o:title=""/>
          </v:shape>
          <o:OLEObject Type="Embed" ProgID="Equation.DSMT4" ShapeID="_x0000_i1661" DrawAspect="Content" ObjectID="_1673311413" r:id="rId1291"/>
        </w:object>
      </w:r>
    </w:p>
    <w:p w:rsidR="001D4CC3" w:rsidRDefault="001D4CC3" w:rsidP="00387916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</w:t>
      </w:r>
      <w:r w:rsidR="00387916">
        <w:rPr>
          <w:rFonts w:cs="B Nazanin" w:hint="cs"/>
          <w:sz w:val="28"/>
          <w:szCs w:val="28"/>
          <w:rtl/>
          <w:lang w:bidi="fa-IR"/>
        </w:rPr>
        <w:t>5</w:t>
      </w:r>
      <w:r w:rsidRPr="007B6D3B">
        <w:rPr>
          <w:rFonts w:cs="B Nazanin" w:hint="cs"/>
          <w:sz w:val="28"/>
          <w:szCs w:val="28"/>
          <w:rtl/>
          <w:lang w:bidi="fa-IR"/>
        </w:rPr>
        <w:t xml:space="preserve">) </w:t>
      </w:r>
      <w:r>
        <w:rPr>
          <w:rFonts w:cs="B Nazanin" w:hint="cs"/>
          <w:sz w:val="28"/>
          <w:szCs w:val="28"/>
          <w:rtl/>
          <w:lang w:bidi="fa-IR"/>
        </w:rPr>
        <w:t>ثابت کنید.</w:t>
      </w:r>
      <w:r w:rsidRPr="00AB15D9">
        <w:rPr>
          <w:rFonts w:cs="B Nazanin" w:hint="cs"/>
          <w:sz w:val="28"/>
          <w:szCs w:val="28"/>
          <w:rtl/>
        </w:rPr>
        <w:t xml:space="preserve">   </w:t>
      </w:r>
      <w:r w:rsidRPr="00AB15D9">
        <w:rPr>
          <w:rFonts w:cs="B Nazanin"/>
          <w:position w:val="-28"/>
          <w:sz w:val="28"/>
          <w:szCs w:val="28"/>
        </w:rPr>
        <w:object w:dxaOrig="3580" w:dyaOrig="720">
          <v:shape id="_x0000_i1662" type="#_x0000_t75" style="width:180pt;height:36pt" o:ole="">
            <v:imagedata r:id="rId1292" o:title=""/>
          </v:shape>
          <o:OLEObject Type="Embed" ProgID="Equation.DSMT4" ShapeID="_x0000_i1662" DrawAspect="Content" ObjectID="_1673311414" r:id="rId1293"/>
        </w:object>
      </w:r>
      <w:r w:rsidRPr="00AB15D9">
        <w:rPr>
          <w:rFonts w:cs="B Nazanin" w:hint="cs"/>
          <w:sz w:val="28"/>
          <w:szCs w:val="28"/>
          <w:rtl/>
        </w:rPr>
        <w:t xml:space="preserve">    </w: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1D4CC3" w:rsidRPr="00AB15D9" w:rsidTr="00BD716E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1D4CC3" w:rsidRPr="00AB15D9" w:rsidRDefault="00B44F01" w:rsidP="00941985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2005274960"/>
                <w:placeholder>
                  <w:docPart w:val="ADC5EDC1D0E34B4B8D6E14C7C0295889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1D4CC3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1D4CC3" w:rsidRPr="00AB15D9" w:rsidTr="00BD716E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1D4CC3" w:rsidRPr="00AB15D9" w:rsidRDefault="00B44F01" w:rsidP="00941985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029530624"/>
                <w:placeholder>
                  <w:docPart w:val="8C538E590C654E7792157E27D69D7F6F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EC25EF" w:rsidRDefault="00EC25EF" w:rsidP="00EC25EF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</w:p>
    <w:p w:rsidR="001D4CC3" w:rsidRDefault="001D4CC3" w:rsidP="00387916">
      <w:pPr>
        <w:tabs>
          <w:tab w:val="left" w:pos="1590"/>
          <w:tab w:val="center" w:pos="4711"/>
          <w:tab w:val="right" w:pos="9423"/>
        </w:tabs>
        <w:bidi/>
        <w:jc w:val="both"/>
        <w:rPr>
          <w:rFonts w:ascii="Times New Roman" w:eastAsia="Times New Roman" w:hAnsi="Times New Roman" w:cs="B Nazanin"/>
          <w:sz w:val="28"/>
          <w:szCs w:val="28"/>
          <w:rtl/>
        </w:rPr>
      </w:pPr>
      <w:r>
        <w:rPr>
          <w:rFonts w:ascii="Times New Roman" w:eastAsia="Times New Roman" w:hAnsi="Times New Roman" w:cs="B Nazanin" w:hint="cs"/>
          <w:sz w:val="28"/>
          <w:szCs w:val="28"/>
          <w:rtl/>
        </w:rPr>
        <w:t>9</w:t>
      </w:r>
      <w:r w:rsidR="00387916">
        <w:rPr>
          <w:rFonts w:ascii="Times New Roman" w:eastAsia="Times New Roman" w:hAnsi="Times New Roman" w:cs="B Nazanin" w:hint="cs"/>
          <w:sz w:val="28"/>
          <w:szCs w:val="28"/>
          <w:rtl/>
        </w:rPr>
        <w:t>6</w: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) مطابق شکل زیر ، نردبانی به طول 8 متر در زیر پنجره ی ساختمانی قرار گرفته است.اگر زاویه ی نردبان با سطح زمین </w:t>
      </w:r>
      <w:r w:rsidRPr="00AB15D9">
        <w:rPr>
          <w:rFonts w:ascii="Times New Roman" w:eastAsia="Times New Roman" w:hAnsi="Times New Roman" w:cs="B Nazanin"/>
          <w:position w:val="-6"/>
          <w:sz w:val="28"/>
          <w:szCs w:val="28"/>
        </w:rPr>
        <w:object w:dxaOrig="705" w:dyaOrig="360">
          <v:shape id="_x0000_i1663" type="#_x0000_t75" style="width:36pt;height:17.2pt" o:ole="">
            <v:imagedata r:id="rId1294" o:title=""/>
          </v:shape>
          <o:OLEObject Type="Embed" ProgID="Equation.DSMT4" ShapeID="_x0000_i1663" DrawAspect="Content" ObjectID="_1673311415" r:id="rId1295"/>
        </w:objec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باشد، ارتفاع پنجره تا زمین را محاسبه کنید.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>فاصل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ۀ </w: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>پای نردبان تا ساختمان چقدر است؟</w:t>
      </w:r>
    </w:p>
    <w:p w:rsidR="001D4CC3" w:rsidRDefault="001D4CC3" w:rsidP="001D4CC3">
      <w:pPr>
        <w:tabs>
          <w:tab w:val="left" w:pos="1590"/>
          <w:tab w:val="center" w:pos="4711"/>
          <w:tab w:val="right" w:pos="9423"/>
        </w:tabs>
        <w:bidi/>
        <w:jc w:val="right"/>
        <w:rPr>
          <w:rFonts w:ascii="Times New Roman" w:eastAsia="Times New Roman" w:hAnsi="Times New Roman" w:cs="B Nazanin"/>
          <w:sz w:val="28"/>
          <w:szCs w:val="28"/>
          <w:rtl/>
        </w:rPr>
      </w:pPr>
      <w:r w:rsidRPr="00AB15D9">
        <w:rPr>
          <w:rFonts w:ascii="Times New Roman" w:eastAsia="Times New Roman" w:hAnsi="Times New Roman" w:cs="B Nazanin"/>
          <w:noProof/>
          <w:sz w:val="28"/>
          <w:szCs w:val="28"/>
          <w:lang w:bidi="fa-IR"/>
        </w:rPr>
        <w:drawing>
          <wp:inline distT="0" distB="0" distL="0" distR="0" wp14:anchorId="466FB811" wp14:editId="46F53972">
            <wp:extent cx="923925" cy="9525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CC3" w:rsidRDefault="001D4CC3" w:rsidP="00387916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>
        <w:rPr>
          <w:rFonts w:ascii="Times New Roman" w:eastAsia="Times New Roman" w:hAnsi="Times New Roman" w:cs="B Nazanin" w:hint="cs"/>
          <w:sz w:val="28"/>
          <w:szCs w:val="28"/>
          <w:rtl/>
        </w:rPr>
        <w:t>9</w:t>
      </w:r>
      <w:r w:rsidR="00387916">
        <w:rPr>
          <w:rFonts w:ascii="Times New Roman" w:eastAsia="Times New Roman" w:hAnsi="Times New Roman" w:cs="B Nazanin" w:hint="cs"/>
          <w:sz w:val="28"/>
          <w:szCs w:val="28"/>
          <w:rtl/>
        </w:rPr>
        <w:t>7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) </w: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>مساحت مثلث زیر را بیابید.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( </w:t>
      </w:r>
      <w:r w:rsidRPr="00AB15D9">
        <w:rPr>
          <w:rFonts w:ascii="Times New Roman" w:eastAsia="Times New Roman" w:hAnsi="Times New Roman" w:cs="B Nazanin"/>
          <w:position w:val="-6"/>
          <w:sz w:val="28"/>
          <w:szCs w:val="28"/>
        </w:rPr>
        <w:object w:dxaOrig="1365" w:dyaOrig="360">
          <v:shape id="_x0000_i1664" type="#_x0000_t75" style="width:75.6pt;height:21.2pt" o:ole="">
            <v:imagedata r:id="rId1297" o:title=""/>
          </v:shape>
          <o:OLEObject Type="Embed" ProgID="Equation.DSMT4" ShapeID="_x0000_i1664" DrawAspect="Content" ObjectID="_1673311416" r:id="rId1298"/>
        </w:objec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)                                   </w:t>
      </w:r>
    </w:p>
    <w:p w:rsidR="001D4CC3" w:rsidRDefault="001D4CC3" w:rsidP="001D4CC3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</w:rPr>
      </w:pP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lastRenderedPageBreak/>
        <w:t xml:space="preserve">                                                                                                </w:t>
      </w:r>
    </w:p>
    <w:p w:rsidR="00C360F1" w:rsidRPr="007B6D3B" w:rsidRDefault="001D4CC3" w:rsidP="001D4CC3">
      <w:pPr>
        <w:pStyle w:val="Signature"/>
        <w:tabs>
          <w:tab w:val="right" w:pos="8100"/>
        </w:tabs>
        <w:bidi/>
        <w:jc w:val="right"/>
        <w:rPr>
          <w:rFonts w:cs="B Nazanin"/>
          <w:sz w:val="28"/>
          <w:szCs w:val="28"/>
          <w:rtl/>
        </w:rPr>
      </w:pPr>
      <w:r w:rsidRPr="00AB15D9">
        <w:rPr>
          <w:rFonts w:ascii="Times New Roman" w:eastAsia="Times New Roman" w:hAnsi="Times New Roman" w:cs="B Nazanin"/>
          <w:noProof/>
          <w:sz w:val="28"/>
          <w:szCs w:val="28"/>
          <w:lang w:bidi="fa-IR"/>
        </w:rPr>
        <w:drawing>
          <wp:inline distT="0" distB="0" distL="0" distR="0" wp14:anchorId="48A99903" wp14:editId="2D5FF6AF">
            <wp:extent cx="1704975" cy="10001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8D0" w:rsidRPr="00AB15D9">
        <w:rPr>
          <w:rFonts w:cs="B Nazanin" w:hint="cs"/>
          <w:sz w:val="28"/>
          <w:szCs w:val="28"/>
          <w:rtl/>
        </w:rPr>
        <w:t xml:space="preserve">    </w:t>
      </w:r>
      <w:r w:rsidR="00FA3EB7" w:rsidRPr="00AB15D9">
        <w:rPr>
          <w:rFonts w:cs="B Nazanin" w:hint="cs"/>
          <w:sz w:val="28"/>
          <w:szCs w:val="28"/>
          <w:rtl/>
        </w:rPr>
        <w:t xml:space="preserve">    </w:t>
      </w:r>
    </w:p>
    <w:p w:rsidR="006771F7" w:rsidRDefault="007B6D3B" w:rsidP="00387916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</w:t>
      </w:r>
      <w:r w:rsidR="00387916">
        <w:rPr>
          <w:rFonts w:cs="B Nazanin" w:hint="cs"/>
          <w:sz w:val="28"/>
          <w:szCs w:val="28"/>
          <w:rtl/>
          <w:lang w:bidi="fa-IR"/>
        </w:rPr>
        <w:t>8</w:t>
      </w:r>
      <w:r w:rsidR="00036AFA" w:rsidRPr="00AB15D9">
        <w:rPr>
          <w:rFonts w:cs="B Nazanin" w:hint="cs"/>
          <w:sz w:val="28"/>
          <w:szCs w:val="28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C360F1" w:rsidRPr="00AB15D9">
        <w:rPr>
          <w:rFonts w:cs="B Nazanin" w:hint="cs"/>
          <w:sz w:val="28"/>
          <w:szCs w:val="28"/>
          <w:rtl/>
          <w:lang w:bidi="fa-IR"/>
        </w:rPr>
        <w:t>مساحت شش ضلعی منتظم به ضلع 3 را پیدا کنید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827027" w:rsidRDefault="00827027" w:rsidP="00827027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  <w:lang w:bidi="fa-IR"/>
        </w:rPr>
      </w:pPr>
    </w:p>
    <w:p w:rsidR="001D4CC3" w:rsidRDefault="001D4CC3" w:rsidP="00387916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</w:t>
      </w:r>
      <w:r w:rsidR="00387916">
        <w:rPr>
          <w:rFonts w:cs="B Nazanin" w:hint="cs"/>
          <w:sz w:val="28"/>
          <w:szCs w:val="28"/>
          <w:rtl/>
          <w:lang w:bidi="fa-IR"/>
        </w:rPr>
        <w:t>9</w:t>
      </w:r>
      <w:r>
        <w:rPr>
          <w:rFonts w:cs="B Nazanin" w:hint="cs"/>
          <w:sz w:val="28"/>
          <w:szCs w:val="28"/>
          <w:rtl/>
          <w:lang w:bidi="fa-IR"/>
        </w:rPr>
        <w:t>)</w:t>
      </w:r>
      <w:r w:rsidRPr="001D4CC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عبارت   </w:t>
      </w:r>
      <w:r w:rsidRPr="00982366">
        <w:rPr>
          <w:position w:val="-6"/>
        </w:rPr>
        <w:object w:dxaOrig="1560" w:dyaOrig="360">
          <v:shape id="_x0000_i1665" type="#_x0000_t75" style="width:78pt;height:17.2pt" o:ole="">
            <v:imagedata r:id="rId1300" o:title=""/>
          </v:shape>
          <o:OLEObject Type="Embed" ProgID="Equation.DSMT4" ShapeID="_x0000_i1665" DrawAspect="Content" ObjectID="_1673311417" r:id="rId1301"/>
        </w:object>
      </w:r>
      <w:r>
        <w:rPr>
          <w:rFonts w:cs="B Nazanin" w:hint="cs"/>
          <w:sz w:val="28"/>
          <w:szCs w:val="28"/>
          <w:rtl/>
          <w:lang w:bidi="fa-IR"/>
        </w:rPr>
        <w:t xml:space="preserve"> با کدام یک از گزینه های </w:t>
      </w:r>
      <w:r w:rsidRPr="00AB15D9">
        <w:rPr>
          <w:rFonts w:cs="B Nazanin" w:hint="cs"/>
          <w:sz w:val="28"/>
          <w:szCs w:val="28"/>
          <w:rtl/>
          <w:lang w:bidi="fa-IR"/>
        </w:rPr>
        <w:t>زیر برابر است؟</w:t>
      </w:r>
    </w:p>
    <w:p w:rsidR="001D4CC3" w:rsidRDefault="001D4CC3" w:rsidP="001D4CC3">
      <w:pPr>
        <w:pStyle w:val="Signature"/>
        <w:tabs>
          <w:tab w:val="right" w:pos="8100"/>
        </w:tabs>
        <w:bidi/>
        <w:rPr>
          <w:rtl/>
        </w:rPr>
      </w:pPr>
      <w:r>
        <w:rPr>
          <w:rFonts w:cs="B Nazanin" w:hint="cs"/>
          <w:sz w:val="28"/>
          <w:szCs w:val="28"/>
          <w:rtl/>
          <w:lang w:bidi="fa-IR"/>
        </w:rPr>
        <w:t>الف</w:t>
      </w:r>
      <w:r w:rsidRPr="00AB15D9">
        <w:rPr>
          <w:rFonts w:cs="B Nazanin" w:hint="cs"/>
          <w:sz w:val="28"/>
          <w:szCs w:val="28"/>
          <w:rtl/>
          <w:lang w:bidi="fa-IR"/>
        </w:rPr>
        <w:t>)</w:t>
      </w:r>
      <w:r w:rsidRPr="00982366">
        <w:rPr>
          <w:position w:val="-12"/>
        </w:rPr>
        <w:object w:dxaOrig="1820" w:dyaOrig="420">
          <v:shape id="_x0000_i1666" type="#_x0000_t75" style="width:90pt;height:21.2pt" o:ole="">
            <v:imagedata r:id="rId1302" o:title=""/>
          </v:shape>
          <o:OLEObject Type="Embed" ProgID="Equation.DSMT4" ShapeID="_x0000_i1666" DrawAspect="Content" ObjectID="_1673311418" r:id="rId1303"/>
        </w:object>
      </w:r>
      <w:r>
        <w:rPr>
          <w:rFonts w:cs="B Nazanin" w:hint="cs"/>
          <w:sz w:val="28"/>
          <w:szCs w:val="28"/>
          <w:rtl/>
          <w:lang w:bidi="fa-IR"/>
        </w:rPr>
        <w:t xml:space="preserve">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>
        <w:rPr>
          <w:rFonts w:cs="B Nazanin" w:hint="cs"/>
          <w:sz w:val="28"/>
          <w:szCs w:val="28"/>
          <w:rtl/>
          <w:lang w:bidi="fa-IR"/>
        </w:rPr>
        <w:t>ب</w:t>
      </w:r>
      <w:r w:rsidRPr="00AB15D9">
        <w:rPr>
          <w:rFonts w:cs="B Nazanin" w:hint="cs"/>
          <w:sz w:val="28"/>
          <w:szCs w:val="28"/>
          <w:rtl/>
          <w:lang w:bidi="fa-IR"/>
        </w:rPr>
        <w:t>)</w:t>
      </w:r>
      <w:r w:rsidRPr="00982366">
        <w:rPr>
          <w:position w:val="-6"/>
        </w:rPr>
        <w:object w:dxaOrig="1560" w:dyaOrig="360">
          <v:shape id="_x0000_i1667" type="#_x0000_t75" style="width:78pt;height:17.2pt" o:ole="">
            <v:imagedata r:id="rId1304" o:title=""/>
          </v:shape>
          <o:OLEObject Type="Embed" ProgID="Equation.DSMT4" ShapeID="_x0000_i1667" DrawAspect="Content" ObjectID="_1673311419" r:id="rId1305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</w:t>
      </w:r>
      <w:r>
        <w:rPr>
          <w:rFonts w:cs="B Nazanin" w:hint="cs"/>
          <w:sz w:val="28"/>
          <w:szCs w:val="28"/>
          <w:rtl/>
          <w:lang w:bidi="fa-IR"/>
        </w:rPr>
        <w:t>پ</w:t>
      </w:r>
      <w:r w:rsidRPr="00AB15D9">
        <w:rPr>
          <w:rFonts w:cs="B Nazanin" w:hint="cs"/>
          <w:sz w:val="28"/>
          <w:szCs w:val="28"/>
          <w:rtl/>
          <w:lang w:bidi="fa-IR"/>
        </w:rPr>
        <w:t>)</w:t>
      </w:r>
      <w:r w:rsidRPr="00982366">
        <w:rPr>
          <w:position w:val="-6"/>
        </w:rPr>
        <w:object w:dxaOrig="1560" w:dyaOrig="360">
          <v:shape id="_x0000_i1668" type="#_x0000_t75" style="width:78pt;height:17.2pt" o:ole="">
            <v:imagedata r:id="rId1306" o:title=""/>
          </v:shape>
          <o:OLEObject Type="Embed" ProgID="Equation.DSMT4" ShapeID="_x0000_i1668" DrawAspect="Content" ObjectID="_1673311420" r:id="rId1307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</w:t>
      </w:r>
      <w:r>
        <w:rPr>
          <w:rFonts w:cs="B Nazanin" w:hint="cs"/>
          <w:sz w:val="28"/>
          <w:szCs w:val="28"/>
          <w:rtl/>
          <w:lang w:bidi="fa-IR"/>
        </w:rPr>
        <w:t>ت</w:t>
      </w:r>
      <w:r w:rsidRPr="00AB15D9">
        <w:rPr>
          <w:rFonts w:cs="B Nazanin" w:hint="cs"/>
          <w:sz w:val="28"/>
          <w:szCs w:val="28"/>
          <w:rtl/>
          <w:lang w:bidi="fa-IR"/>
        </w:rPr>
        <w:t>)</w:t>
      </w:r>
      <w:r w:rsidRPr="00982366">
        <w:rPr>
          <w:position w:val="-12"/>
        </w:rPr>
        <w:object w:dxaOrig="1820" w:dyaOrig="420">
          <v:shape id="_x0000_i1669" type="#_x0000_t75" style="width:90pt;height:21.2pt" o:ole="">
            <v:imagedata r:id="rId1308" o:title=""/>
          </v:shape>
          <o:OLEObject Type="Embed" ProgID="Equation.DSMT4" ShapeID="_x0000_i1669" DrawAspect="Content" ObjectID="_1673311421" r:id="rId1309"/>
        </w:object>
      </w:r>
    </w:p>
    <w:p w:rsidR="00827027" w:rsidRPr="006771F7" w:rsidRDefault="00827027" w:rsidP="00827027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  <w:lang w:bidi="fa-IR"/>
        </w:rPr>
      </w:pPr>
    </w:p>
    <w:p w:rsidR="00827027" w:rsidRPr="00827027" w:rsidRDefault="00387916" w:rsidP="00827027">
      <w:pPr>
        <w:bidi/>
        <w:rPr>
          <w:rtl/>
        </w:rPr>
      </w:pPr>
      <w:r>
        <w:rPr>
          <w:rFonts w:cs="B Nazanin" w:hint="cs"/>
          <w:sz w:val="28"/>
          <w:szCs w:val="28"/>
          <w:rtl/>
          <w:lang w:bidi="fa-IR"/>
        </w:rPr>
        <w:t>100</w:t>
      </w:r>
      <w:r w:rsidR="00827027">
        <w:rPr>
          <w:rFonts w:cs="B Nazanin" w:hint="cs"/>
          <w:sz w:val="28"/>
          <w:szCs w:val="28"/>
          <w:rtl/>
          <w:lang w:bidi="fa-IR"/>
        </w:rPr>
        <w:t>)  اگر</w:t>
      </w:r>
      <w:r w:rsidR="00827027" w:rsidRPr="00982366">
        <w:rPr>
          <w:position w:val="-8"/>
        </w:rPr>
        <w:object w:dxaOrig="1520" w:dyaOrig="400">
          <v:shape id="_x0000_i1670" type="#_x0000_t75" style="width:75.6pt;height:19.6pt" o:ole="">
            <v:imagedata r:id="rId1310" o:title=""/>
          </v:shape>
          <o:OLEObject Type="Embed" ProgID="Equation.DSMT4" ShapeID="_x0000_i1670" DrawAspect="Content" ObjectID="_1673311422" r:id="rId1311"/>
        </w:object>
      </w:r>
      <w:r w:rsidR="00827027">
        <w:rPr>
          <w:rFonts w:cs="B Nazanin" w:hint="cs"/>
          <w:sz w:val="28"/>
          <w:szCs w:val="28"/>
          <w:rtl/>
          <w:lang w:bidi="fa-IR"/>
        </w:rPr>
        <w:t>،</w:t>
      </w:r>
      <w:r w:rsidR="00827027" w:rsidRPr="00AB15D9">
        <w:rPr>
          <w:rFonts w:cs="B Nazanin" w:hint="cs"/>
          <w:sz w:val="28"/>
          <w:szCs w:val="28"/>
          <w:rtl/>
          <w:lang w:bidi="fa-IR"/>
        </w:rPr>
        <w:t xml:space="preserve"> سایر نسبتهای مثلثا تی 240 درجه را پیدا کنید</w:t>
      </w:r>
      <w:r w:rsidR="00827027">
        <w:rPr>
          <w:rFonts w:cs="B Nazanin" w:hint="cs"/>
          <w:sz w:val="28"/>
          <w:szCs w:val="28"/>
          <w:rtl/>
          <w:lang w:bidi="fa-IR"/>
        </w:rPr>
        <w:t>.</w:t>
      </w:r>
      <w:r w:rsidR="00827027" w:rsidRPr="006771F7">
        <w:t xml:space="preserve"> </w:t>
      </w:r>
    </w:p>
    <w:p w:rsidR="006771F7" w:rsidRDefault="00387916" w:rsidP="006771F7">
      <w:pPr>
        <w:bidi/>
        <w:rPr>
          <w:rFonts w:ascii="Tahoma" w:hAnsi="Tahoma" w:cs="B Nazanin"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>101</w:t>
      </w:r>
      <w:r w:rsidR="006771F7">
        <w:rPr>
          <w:rFonts w:ascii="Tahoma" w:hAnsi="Tahoma" w:cs="B Nazanin" w:hint="cs"/>
          <w:sz w:val="28"/>
          <w:szCs w:val="28"/>
          <w:rtl/>
        </w:rPr>
        <w:t xml:space="preserve">) </w:t>
      </w:r>
      <w:r w:rsidR="006771F7" w:rsidRPr="00AB15D9">
        <w:rPr>
          <w:rFonts w:ascii="Tahoma" w:hAnsi="Tahoma" w:cs="B Nazanin"/>
          <w:sz w:val="28"/>
          <w:szCs w:val="28"/>
          <w:rtl/>
        </w:rPr>
        <w:t xml:space="preserve">اگر </w:t>
      </w:r>
      <w:r w:rsidR="006771F7" w:rsidRPr="00982366">
        <w:rPr>
          <w:position w:val="-28"/>
        </w:rPr>
        <w:object w:dxaOrig="2060" w:dyaOrig="780">
          <v:shape id="_x0000_i1671" type="#_x0000_t75" style="width:103.6pt;height:39.2pt" o:ole="">
            <v:imagedata r:id="rId1312" o:title=""/>
          </v:shape>
          <o:OLEObject Type="Embed" ProgID="Equation.DSMT4" ShapeID="_x0000_i1671" DrawAspect="Content" ObjectID="_1673311423" r:id="rId1313"/>
        </w:object>
      </w:r>
      <w:r w:rsidR="006771F7" w:rsidRPr="00AB15D9">
        <w:rPr>
          <w:rFonts w:ascii="Tahoma" w:hAnsi="Tahoma" w:cs="B Nazanin"/>
          <w:sz w:val="28"/>
          <w:szCs w:val="28"/>
          <w:rtl/>
        </w:rPr>
        <w:t xml:space="preserve"> باشد ، مقدار </w:t>
      </w:r>
      <w:r w:rsidR="006771F7" w:rsidRPr="00982366">
        <w:rPr>
          <w:position w:val="-6"/>
        </w:rPr>
        <w:object w:dxaOrig="1520" w:dyaOrig="300">
          <v:shape id="_x0000_i1672" type="#_x0000_t75" style="width:75.6pt;height:15.2pt" o:ole="">
            <v:imagedata r:id="rId1314" o:title=""/>
          </v:shape>
          <o:OLEObject Type="Embed" ProgID="Equation.DSMT4" ShapeID="_x0000_i1672" DrawAspect="Content" ObjectID="_1673311424" r:id="rId1315"/>
        </w:object>
      </w:r>
      <w:r w:rsidR="006771F7" w:rsidRPr="00AB15D9">
        <w:rPr>
          <w:rFonts w:ascii="Tahoma" w:hAnsi="Tahoma" w:cs="B Nazanin"/>
          <w:sz w:val="28"/>
          <w:szCs w:val="28"/>
          <w:rtl/>
        </w:rPr>
        <w:t xml:space="preserve"> کدام است؟</w:t>
      </w:r>
    </w:p>
    <w:p w:rsidR="00827027" w:rsidRPr="00827027" w:rsidRDefault="00D919E3" w:rsidP="00D919E3">
      <w:pPr>
        <w:bidi/>
        <w:rPr>
          <w:rtl/>
        </w:rPr>
      </w:pPr>
      <w:r>
        <w:rPr>
          <w:rFonts w:ascii="Tahoma" w:hAnsi="Tahoma" w:cs="B Nazanin" w:hint="cs"/>
          <w:sz w:val="28"/>
          <w:szCs w:val="28"/>
          <w:rtl/>
        </w:rPr>
        <w:t>الف</w:t>
      </w:r>
      <w:r w:rsidR="006771F7" w:rsidRPr="00AB15D9">
        <w:rPr>
          <w:rFonts w:ascii="Tahoma" w:hAnsi="Tahoma" w:cs="B Nazanin"/>
          <w:sz w:val="28"/>
          <w:szCs w:val="28"/>
          <w:rtl/>
        </w:rPr>
        <w:t>)</w:t>
      </w:r>
      <w:r w:rsidR="00390A5B" w:rsidRPr="00982366">
        <w:rPr>
          <w:position w:val="-28"/>
        </w:rPr>
        <w:object w:dxaOrig="560" w:dyaOrig="720">
          <v:shape id="_x0000_i1673" type="#_x0000_t75" style="width:27.6pt;height:36pt" o:ole="">
            <v:imagedata r:id="rId1316" o:title=""/>
          </v:shape>
          <o:OLEObject Type="Embed" ProgID="Equation.DSMT4" ShapeID="_x0000_i1673" DrawAspect="Content" ObjectID="_1673311425" r:id="rId1317"/>
        </w:object>
      </w:r>
      <w:r w:rsidR="006771F7" w:rsidRPr="00AB15D9">
        <w:rPr>
          <w:rFonts w:ascii="Tahoma" w:hAnsi="Tahoma" w:cs="B Nazanin"/>
          <w:sz w:val="28"/>
          <w:szCs w:val="28"/>
          <w:rtl/>
        </w:rPr>
        <w:t xml:space="preserve">                 </w:t>
      </w:r>
      <w:r>
        <w:rPr>
          <w:rFonts w:ascii="Tahoma" w:hAnsi="Tahoma" w:cs="B Nazanin" w:hint="cs"/>
          <w:sz w:val="28"/>
          <w:szCs w:val="28"/>
          <w:rtl/>
        </w:rPr>
        <w:t xml:space="preserve">        </w:t>
      </w:r>
      <w:r w:rsidR="006771F7" w:rsidRPr="00AB15D9">
        <w:rPr>
          <w:rFonts w:ascii="Tahoma" w:hAnsi="Tahoma" w:cs="B Nazanin"/>
          <w:sz w:val="28"/>
          <w:szCs w:val="28"/>
          <w:rtl/>
        </w:rPr>
        <w:t xml:space="preserve"> </w:t>
      </w:r>
      <w:r>
        <w:rPr>
          <w:rFonts w:ascii="Tahoma" w:hAnsi="Tahoma" w:cs="B Nazanin" w:hint="cs"/>
          <w:sz w:val="28"/>
          <w:szCs w:val="28"/>
          <w:rtl/>
        </w:rPr>
        <w:t>ب</w:t>
      </w:r>
      <w:r w:rsidR="006771F7" w:rsidRPr="00AB15D9">
        <w:rPr>
          <w:rFonts w:ascii="Tahoma" w:hAnsi="Tahoma" w:cs="B Nazanin"/>
          <w:sz w:val="28"/>
          <w:szCs w:val="28"/>
          <w:rtl/>
        </w:rPr>
        <w:t>)</w:t>
      </w:r>
      <w:r w:rsidR="00390A5B" w:rsidRPr="00982366">
        <w:rPr>
          <w:position w:val="-28"/>
        </w:rPr>
        <w:object w:dxaOrig="540" w:dyaOrig="720">
          <v:shape id="_x0000_i1674" type="#_x0000_t75" style="width:27.2pt;height:36pt" o:ole="">
            <v:imagedata r:id="rId1318" o:title=""/>
          </v:shape>
          <o:OLEObject Type="Embed" ProgID="Equation.DSMT4" ShapeID="_x0000_i1674" DrawAspect="Content" ObjectID="_1673311426" r:id="rId1319"/>
        </w:object>
      </w:r>
      <w:r w:rsidR="006771F7" w:rsidRPr="00AB15D9">
        <w:rPr>
          <w:rFonts w:ascii="Tahoma" w:hAnsi="Tahoma" w:cs="B Nazanin"/>
          <w:sz w:val="28"/>
          <w:szCs w:val="28"/>
          <w:rtl/>
        </w:rPr>
        <w:t xml:space="preserve">                </w:t>
      </w:r>
      <w:r>
        <w:rPr>
          <w:rFonts w:ascii="Tahoma" w:hAnsi="Tahoma" w:cs="B Nazanin" w:hint="cs"/>
          <w:sz w:val="28"/>
          <w:szCs w:val="28"/>
          <w:rtl/>
        </w:rPr>
        <w:t xml:space="preserve">        </w:t>
      </w:r>
      <w:r w:rsidR="006771F7" w:rsidRPr="00AB15D9">
        <w:rPr>
          <w:rFonts w:ascii="Tahoma" w:hAnsi="Tahoma" w:cs="B Nazanin"/>
          <w:sz w:val="28"/>
          <w:szCs w:val="28"/>
          <w:rtl/>
        </w:rPr>
        <w:t xml:space="preserve">  </w:t>
      </w:r>
      <w:r>
        <w:rPr>
          <w:rFonts w:ascii="Tahoma" w:hAnsi="Tahoma" w:cs="B Nazanin" w:hint="cs"/>
          <w:i/>
          <w:sz w:val="28"/>
          <w:szCs w:val="28"/>
          <w:rtl/>
        </w:rPr>
        <w:t>پ</w:t>
      </w:r>
      <w:r w:rsidR="006771F7" w:rsidRPr="00AB15D9">
        <w:rPr>
          <w:rFonts w:ascii="Tahoma" w:hAnsi="Tahoma" w:cs="B Nazanin"/>
          <w:i/>
          <w:sz w:val="28"/>
          <w:szCs w:val="28"/>
          <w:rtl/>
        </w:rPr>
        <w:t>)</w:t>
      </w:r>
      <w:r w:rsidR="00390A5B" w:rsidRPr="00982366">
        <w:rPr>
          <w:position w:val="-28"/>
        </w:rPr>
        <w:object w:dxaOrig="360" w:dyaOrig="720">
          <v:shape id="_x0000_i1675" type="#_x0000_t75" style="width:17.2pt;height:36pt" o:ole="">
            <v:imagedata r:id="rId1320" o:title=""/>
          </v:shape>
          <o:OLEObject Type="Embed" ProgID="Equation.DSMT4" ShapeID="_x0000_i1675" DrawAspect="Content" ObjectID="_1673311427" r:id="rId1321"/>
        </w:object>
      </w:r>
      <w:r w:rsidR="006771F7" w:rsidRPr="00AB15D9">
        <w:rPr>
          <w:rFonts w:ascii="Tahoma" w:hAnsi="Tahoma" w:cs="B Nazanin"/>
          <w:i/>
          <w:sz w:val="28"/>
          <w:szCs w:val="28"/>
          <w:rtl/>
        </w:rPr>
        <w:t xml:space="preserve"> </w:t>
      </w:r>
      <w:r w:rsidR="006771F7" w:rsidRPr="00AB15D9">
        <w:rPr>
          <w:rFonts w:ascii="Tahoma" w:hAnsi="Tahoma" w:cs="B Nazanin"/>
          <w:sz w:val="28"/>
          <w:szCs w:val="28"/>
          <w:rtl/>
        </w:rPr>
        <w:t xml:space="preserve">            </w:t>
      </w:r>
      <w:r>
        <w:rPr>
          <w:rFonts w:ascii="Tahoma" w:hAnsi="Tahoma" w:cs="B Nazanin" w:hint="cs"/>
          <w:sz w:val="28"/>
          <w:szCs w:val="28"/>
          <w:rtl/>
        </w:rPr>
        <w:t xml:space="preserve">        </w:t>
      </w:r>
      <w:r w:rsidR="006771F7" w:rsidRPr="00AB15D9">
        <w:rPr>
          <w:rFonts w:ascii="Tahoma" w:hAnsi="Tahoma" w:cs="B Nazanin"/>
          <w:sz w:val="28"/>
          <w:szCs w:val="28"/>
          <w:rtl/>
        </w:rPr>
        <w:t xml:space="preserve">     </w:t>
      </w:r>
      <w:r>
        <w:rPr>
          <w:rFonts w:ascii="Tahoma" w:hAnsi="Tahoma" w:cs="B Nazanin" w:hint="cs"/>
          <w:sz w:val="28"/>
          <w:szCs w:val="28"/>
          <w:rtl/>
        </w:rPr>
        <w:t>ت</w:t>
      </w:r>
      <w:r w:rsidR="006771F7" w:rsidRPr="00AB15D9">
        <w:rPr>
          <w:rFonts w:ascii="Tahoma" w:hAnsi="Tahoma" w:cs="B Nazanin"/>
          <w:sz w:val="28"/>
          <w:szCs w:val="28"/>
          <w:rtl/>
        </w:rPr>
        <w:t>)</w:t>
      </w:r>
      <w:r w:rsidR="00390A5B" w:rsidRPr="00982366">
        <w:rPr>
          <w:position w:val="-28"/>
        </w:rPr>
        <w:object w:dxaOrig="360" w:dyaOrig="720">
          <v:shape id="_x0000_i1676" type="#_x0000_t75" style="width:17.2pt;height:36pt" o:ole="">
            <v:imagedata r:id="rId1322" o:title=""/>
          </v:shape>
          <o:OLEObject Type="Embed" ProgID="Equation.DSMT4" ShapeID="_x0000_i1676" DrawAspect="Content" ObjectID="_1673311428" r:id="rId1323"/>
        </w:objec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AD250D" w:rsidRPr="00AB15D9" w:rsidTr="00BD716E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AD250D" w:rsidRPr="00AB15D9" w:rsidRDefault="00B44F01" w:rsidP="00F25196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2066085590"/>
                <w:placeholder>
                  <w:docPart w:val="7524DD6179C94590A504ACE1B1131B66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AD250D" w:rsidRPr="00AB15D9" w:rsidTr="00BD716E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AD250D" w:rsidRPr="00AB15D9" w:rsidRDefault="00B44F01" w:rsidP="00F25196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659627192"/>
                <w:placeholder>
                  <w:docPart w:val="B3557C03239145A0881B2316681AE2F9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6771F7" w:rsidRPr="00AD250D" w:rsidRDefault="006771F7" w:rsidP="006771F7">
      <w:pPr>
        <w:bidi/>
        <w:rPr>
          <w:rFonts w:ascii="Tahoma" w:hAnsi="Tahoma" w:cs="B Nazanin"/>
          <w:sz w:val="28"/>
          <w:szCs w:val="28"/>
        </w:rPr>
      </w:pPr>
    </w:p>
    <w:p w:rsidR="006771F7" w:rsidRPr="00AD250D" w:rsidRDefault="00827027" w:rsidP="00387916">
      <w:pPr>
        <w:bidi/>
        <w:rPr>
          <w:rFonts w:cs="B Nazanin"/>
          <w:noProof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>10</w:t>
      </w:r>
      <w:r w:rsidR="00387916">
        <w:rPr>
          <w:rFonts w:cs="B Nazanin" w:hint="cs"/>
          <w:noProof/>
          <w:sz w:val="28"/>
          <w:szCs w:val="28"/>
          <w:rtl/>
          <w:lang w:bidi="fa-IR"/>
        </w:rPr>
        <w:t>2</w:t>
      </w:r>
      <w:r w:rsidR="00AD250D" w:rsidRPr="00AD250D">
        <w:rPr>
          <w:rFonts w:cs="B Nazanin" w:hint="cs"/>
          <w:noProof/>
          <w:sz w:val="28"/>
          <w:szCs w:val="28"/>
          <w:rtl/>
          <w:lang w:bidi="fa-IR"/>
        </w:rPr>
        <w:t>) مساحت مثلث شکل زیر را محاسبه کنید.</w:t>
      </w:r>
    </w:p>
    <w:p w:rsidR="0074117F" w:rsidRPr="00AD250D" w:rsidRDefault="006771F7" w:rsidP="00AD250D">
      <w:pPr>
        <w:rPr>
          <w:rFonts w:cs="B Nazanin"/>
          <w:noProof/>
          <w:sz w:val="28"/>
          <w:szCs w:val="28"/>
          <w:rtl/>
          <w:lang w:bidi="fa-IR"/>
        </w:rPr>
      </w:pPr>
      <w:r w:rsidRPr="00AD250D">
        <w:rPr>
          <w:rFonts w:cs="B Nazanin"/>
          <w:sz w:val="28"/>
          <w:szCs w:val="28"/>
        </w:rPr>
        <w:object w:dxaOrig="4695" w:dyaOrig="1860">
          <v:shape id="_x0000_i1677" type="#_x0000_t75" style="width:184.4pt;height:74.4pt" o:ole="">
            <v:imagedata r:id="rId1324" o:title=""/>
          </v:shape>
          <o:OLEObject Type="Embed" ProgID="PBrush" ShapeID="_x0000_i1677" DrawAspect="Content" ObjectID="_1673311429" r:id="rId1325"/>
        </w:object>
      </w:r>
    </w:p>
    <w:p w:rsidR="00AD250D" w:rsidRPr="00827027" w:rsidRDefault="00827027" w:rsidP="00387916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 w:rsidR="00387916">
        <w:rPr>
          <w:rFonts w:cs="B Nazanin" w:hint="cs"/>
          <w:sz w:val="28"/>
          <w:szCs w:val="28"/>
          <w:rtl/>
          <w:lang w:bidi="fa-IR"/>
        </w:rPr>
        <w:t>3</w:t>
      </w:r>
      <w:r>
        <w:rPr>
          <w:rFonts w:cs="B Nazanin" w:hint="cs"/>
          <w:sz w:val="28"/>
          <w:szCs w:val="28"/>
          <w:rtl/>
          <w:lang w:bidi="fa-IR"/>
        </w:rPr>
        <w:t>)</w:t>
      </w:r>
      <w:r w:rsidRPr="00827027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اگر </w:t>
      </w:r>
      <w:r w:rsidRPr="00982366">
        <w:rPr>
          <w:position w:val="-28"/>
        </w:rPr>
        <w:object w:dxaOrig="1100" w:dyaOrig="720">
          <v:shape id="_x0000_i1678" type="#_x0000_t75" style="width:54.8pt;height:36pt" o:ole="">
            <v:imagedata r:id="rId1326" o:title=""/>
          </v:shape>
          <o:OLEObject Type="Embed" ProgID="Equation.DSMT4" ShapeID="_x0000_i1678" DrawAspect="Content" ObjectID="_1673311430" r:id="rId1327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و </w:t>
      </w:r>
      <w:r w:rsidRPr="00982366">
        <w:rPr>
          <w:position w:val="-6"/>
        </w:rPr>
        <w:object w:dxaOrig="260" w:dyaOrig="240">
          <v:shape id="_x0000_i1679" type="#_x0000_t75" style="width:12.8pt;height:12pt" o:ole="">
            <v:imagedata r:id="rId1328" o:title=""/>
          </v:shape>
          <o:OLEObject Type="Embed" ProgID="Equation.DSMT4" ShapeID="_x0000_i1679" DrawAspect="Content" ObjectID="_1673311431" r:id="rId1329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زاویه ای در ربع چهارم باشد نسبت های مثلثاتی   </w:t>
      </w:r>
      <w:r w:rsidRPr="00982366">
        <w:rPr>
          <w:position w:val="-6"/>
        </w:rPr>
        <w:object w:dxaOrig="600" w:dyaOrig="300">
          <v:shape id="_x0000_i1680" type="#_x0000_t75" style="width:30pt;height:15.2pt" o:ole="">
            <v:imagedata r:id="rId1330" o:title=""/>
          </v:shape>
          <o:OLEObject Type="Embed" ProgID="Equation.DSMT4" ShapeID="_x0000_i1680" DrawAspect="Content" ObjectID="_1673311432" r:id="rId1331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982366">
        <w:rPr>
          <w:position w:val="-6"/>
        </w:rPr>
        <w:object w:dxaOrig="639" w:dyaOrig="279">
          <v:shape id="_x0000_i1681" type="#_x0000_t75" style="width:31.6pt;height:14.4pt" o:ole="">
            <v:imagedata r:id="rId1332" o:title=""/>
          </v:shape>
          <o:OLEObject Type="Embed" ProgID="Equation.DSMT4" ShapeID="_x0000_i1681" DrawAspect="Content" ObjectID="_1673311433" r:id="rId1333"/>
        </w:object>
      </w:r>
      <w:r>
        <w:rPr>
          <w:rFonts w:cs="B Nazanin" w:hint="cs"/>
          <w:sz w:val="28"/>
          <w:szCs w:val="28"/>
          <w:rtl/>
          <w:lang w:bidi="fa-IR"/>
        </w:rPr>
        <w:t xml:space="preserve"> را بیابید.</w:t>
      </w:r>
    </w:p>
    <w:p w:rsidR="00745A9A" w:rsidRPr="008E514A" w:rsidRDefault="00AD250D" w:rsidP="00387916">
      <w:pPr>
        <w:bidi/>
        <w:rPr>
          <w:rFonts w:cs="B Nazanin"/>
          <w:noProof/>
          <w:sz w:val="28"/>
          <w:szCs w:val="28"/>
          <w:rtl/>
          <w:lang w:bidi="fa-IR"/>
        </w:rPr>
      </w:pPr>
      <w:r w:rsidRPr="008E514A">
        <w:rPr>
          <w:rFonts w:cs="B Nazanin" w:hint="cs"/>
          <w:noProof/>
          <w:sz w:val="28"/>
          <w:szCs w:val="28"/>
          <w:rtl/>
          <w:lang w:bidi="fa-IR"/>
        </w:rPr>
        <w:t>10</w:t>
      </w:r>
      <w:r w:rsidR="00387916">
        <w:rPr>
          <w:rFonts w:cs="B Nazanin" w:hint="cs"/>
          <w:noProof/>
          <w:sz w:val="28"/>
          <w:szCs w:val="28"/>
          <w:rtl/>
          <w:lang w:bidi="fa-IR"/>
        </w:rPr>
        <w:t>4</w:t>
      </w:r>
      <w:r w:rsidRPr="008E514A">
        <w:rPr>
          <w:rFonts w:cs="B Nazanin" w:hint="cs"/>
          <w:noProof/>
          <w:sz w:val="28"/>
          <w:szCs w:val="28"/>
          <w:rtl/>
          <w:lang w:bidi="fa-IR"/>
        </w:rPr>
        <w:t xml:space="preserve">) </w:t>
      </w:r>
      <w:r w:rsidR="00745A9A" w:rsidRPr="008E514A">
        <w:rPr>
          <w:rFonts w:cs="B Nazanin" w:hint="cs"/>
          <w:noProof/>
          <w:sz w:val="28"/>
          <w:szCs w:val="28"/>
          <w:rtl/>
          <w:lang w:bidi="fa-IR"/>
        </w:rPr>
        <w:t>با فرض با معنی بودن کسرها درستی تساوی زیر را نشان دهید.</w:t>
      </w:r>
    </w:p>
    <w:p w:rsidR="00745A9A" w:rsidRPr="00AD250D" w:rsidRDefault="008E514A" w:rsidP="00AD250D">
      <w:pPr>
        <w:bidi/>
        <w:jc w:val="right"/>
        <w:rPr>
          <w:rFonts w:eastAsiaTheme="minorEastAsia" w:cs="B Nazanin"/>
          <w:b/>
          <w:bCs/>
          <w:i/>
          <w:noProof/>
          <w:sz w:val="28"/>
          <w:szCs w:val="28"/>
          <w:rtl/>
          <w:lang w:bidi="fa-IR"/>
        </w:rPr>
      </w:pPr>
      <w:r w:rsidRPr="00982366">
        <w:rPr>
          <w:position w:val="-28"/>
        </w:rPr>
        <w:object w:dxaOrig="2079" w:dyaOrig="720">
          <v:shape id="_x0000_i1682" type="#_x0000_t75" style="width:103.6pt;height:36pt" o:ole="">
            <v:imagedata r:id="rId1334" o:title=""/>
          </v:shape>
          <o:OLEObject Type="Embed" ProgID="Equation.DSMT4" ShapeID="_x0000_i1682" DrawAspect="Content" ObjectID="_1673311434" r:id="rId1335"/>
        </w:object>
      </w:r>
    </w:p>
    <w:p w:rsidR="00935563" w:rsidRPr="00AB15D9" w:rsidRDefault="003F6220" w:rsidP="00387916">
      <w:pPr>
        <w:bidi/>
        <w:spacing w:after="0" w:line="360" w:lineRule="auto"/>
        <w:rPr>
          <w:rFonts w:ascii="Times New Roman" w:eastAsia="Times New Roman" w:hAnsi="Times New Roman" w:cs="B Nazanin"/>
          <w:sz w:val="28"/>
          <w:szCs w:val="28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 w:rsidR="00387916">
        <w:rPr>
          <w:rFonts w:cs="B Nazanin" w:hint="cs"/>
          <w:sz w:val="28"/>
          <w:szCs w:val="28"/>
          <w:rtl/>
          <w:lang w:bidi="fa-IR"/>
        </w:rPr>
        <w:t>5</w:t>
      </w:r>
      <w:r>
        <w:rPr>
          <w:rFonts w:cs="B Nazanin" w:hint="cs"/>
          <w:sz w:val="28"/>
          <w:szCs w:val="28"/>
          <w:rtl/>
          <w:lang w:bidi="fa-IR"/>
        </w:rPr>
        <w:t>)</w:t>
      </w:r>
      <w:r w:rsidR="00935563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حدود زاویه </w:t>
      </w:r>
      <w:r w:rsidRPr="00982366">
        <w:rPr>
          <w:position w:val="-6"/>
        </w:rPr>
        <w:object w:dxaOrig="220" w:dyaOrig="300">
          <v:shape id="_x0000_i1683" type="#_x0000_t75" style="width:10.4pt;height:15.2pt" o:ole="">
            <v:imagedata r:id="rId1336" o:title=""/>
          </v:shape>
          <o:OLEObject Type="Embed" ProgID="Equation.DSMT4" ShapeID="_x0000_i1683" DrawAspect="Content" ObjectID="_1673311435" r:id="rId1337"/>
        </w:objec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را در هر یک از حالات زیر مشخص کنید. </w:t>
      </w:r>
    </w:p>
    <w:p w:rsidR="00935563" w:rsidRPr="00AB15D9" w:rsidRDefault="00935563" w:rsidP="00935563">
      <w:pPr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</w:p>
    <w:p w:rsidR="00935563" w:rsidRPr="00AB15D9" w:rsidRDefault="00935563" w:rsidP="003F6220">
      <w:pPr>
        <w:tabs>
          <w:tab w:val="left" w:pos="4080"/>
        </w:tabs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     </w: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3F6220">
        <w:rPr>
          <w:rFonts w:ascii="Times New Roman" w:eastAsia="Times New Roman" w:hAnsi="Times New Roman" w:cs="B Nazanin" w:hint="cs"/>
          <w:sz w:val="28"/>
          <w:szCs w:val="28"/>
          <w:rtl/>
        </w:rPr>
        <w:t>الف)</w: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3F6220" w:rsidRPr="00982366">
        <w:rPr>
          <w:position w:val="-10"/>
        </w:rPr>
        <w:object w:dxaOrig="1860" w:dyaOrig="340">
          <v:shape id="_x0000_i1684" type="#_x0000_t75" style="width:93.2pt;height:17.2pt" o:ole="">
            <v:imagedata r:id="rId1338" o:title=""/>
          </v:shape>
          <o:OLEObject Type="Embed" ProgID="Equation.DSMT4" ShapeID="_x0000_i1684" DrawAspect="Content" ObjectID="_1673311436" r:id="rId1339"/>
        </w:objec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                      </w:t>
      </w:r>
      <w:r w:rsidR="003F6220">
        <w:rPr>
          <w:rFonts w:ascii="Times New Roman" w:eastAsia="Times New Roman" w:hAnsi="Times New Roman" w:cs="B Nazanin" w:hint="cs"/>
          <w:sz w:val="28"/>
          <w:szCs w:val="28"/>
          <w:rtl/>
        </w:rPr>
        <w:t>ب)</w: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 </w:t>
      </w:r>
      <w:r w:rsidR="003F6220" w:rsidRPr="00982366">
        <w:rPr>
          <w:position w:val="-10"/>
        </w:rPr>
        <w:object w:dxaOrig="1860" w:dyaOrig="340">
          <v:shape id="_x0000_i1685" type="#_x0000_t75" style="width:93.2pt;height:17.2pt" o:ole="">
            <v:imagedata r:id="rId1340" o:title=""/>
          </v:shape>
          <o:OLEObject Type="Embed" ProgID="Equation.DSMT4" ShapeID="_x0000_i1685" DrawAspect="Content" ObjectID="_1673311437" r:id="rId1341"/>
        </w:object>
      </w:r>
    </w:p>
    <w:p w:rsidR="00935563" w:rsidRPr="00AB15D9" w:rsidRDefault="003F6220" w:rsidP="00935563">
      <w:pPr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  <w:r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</w:t>
      </w:r>
    </w:p>
    <w:p w:rsidR="00935563" w:rsidRPr="00AB15D9" w:rsidRDefault="00935563" w:rsidP="00387916">
      <w:pPr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  <w:r w:rsidRPr="00AB15D9">
        <w:rPr>
          <w:rFonts w:cs="B Nazanin" w:hint="cs"/>
          <w:noProof/>
          <w:sz w:val="28"/>
          <w:szCs w:val="28"/>
          <w:rtl/>
          <w:lang w:bidi="fa-IR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4642A9E5" wp14:editId="067C89BE">
                <wp:simplePos x="0" y="0"/>
                <wp:positionH relativeFrom="column">
                  <wp:posOffset>153670</wp:posOffset>
                </wp:positionH>
                <wp:positionV relativeFrom="paragraph">
                  <wp:posOffset>219075</wp:posOffset>
                </wp:positionV>
                <wp:extent cx="1458595" cy="1401445"/>
                <wp:effectExtent l="1270" t="0" r="0" b="8255"/>
                <wp:wrapNone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595" cy="1401445"/>
                          <a:chOff x="1637" y="2755"/>
                          <a:chExt cx="2297" cy="2207"/>
                        </a:xfrm>
                      </wpg:grpSpPr>
                      <wps:wsp>
                        <wps:cNvPr id="236" name="Oval 164"/>
                        <wps:cNvSpPr>
                          <a:spLocks noChangeArrowheads="1"/>
                        </wps:cNvSpPr>
                        <wps:spPr bwMode="auto">
                          <a:xfrm>
                            <a:off x="1726" y="2790"/>
                            <a:ext cx="2160" cy="216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165"/>
                        <wps:cNvCnPr>
                          <a:cxnSpLocks noChangeShapeType="1"/>
                        </wps:cNvCnPr>
                        <wps:spPr bwMode="auto">
                          <a:xfrm>
                            <a:off x="2798" y="2793"/>
                            <a:ext cx="0" cy="21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AutoShape 166"/>
                        <wps:cNvCnPr>
                          <a:cxnSpLocks noChangeShapeType="1"/>
                        </wps:cNvCnPr>
                        <wps:spPr bwMode="auto">
                          <a:xfrm>
                            <a:off x="1724" y="3867"/>
                            <a:ext cx="21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AutoShape 167"/>
                        <wps:cNvCnPr>
                          <a:cxnSpLocks noChangeShapeType="1"/>
                        </wps:cNvCnPr>
                        <wps:spPr bwMode="auto">
                          <a:xfrm flipV="1">
                            <a:off x="2796" y="3114"/>
                            <a:ext cx="770" cy="7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Arc 168"/>
                        <wps:cNvSpPr>
                          <a:spLocks/>
                        </wps:cNvSpPr>
                        <wps:spPr bwMode="auto">
                          <a:xfrm rot="1547043">
                            <a:off x="2902" y="3728"/>
                            <a:ext cx="140" cy="142"/>
                          </a:xfrm>
                          <a:custGeom>
                            <a:avLst/>
                            <a:gdLst>
                              <a:gd name="T0" fmla="*/ 17 w 21128"/>
                              <a:gd name="T1" fmla="*/ 0 h 21442"/>
                              <a:gd name="T2" fmla="*/ 140 w 21128"/>
                              <a:gd name="T3" fmla="*/ 112 h 21442"/>
                              <a:gd name="T4" fmla="*/ 0 w 21128"/>
                              <a:gd name="T5" fmla="*/ 142 h 2144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128" h="21442" fill="none" extrusionOk="0">
                                <a:moveTo>
                                  <a:pt x="2606" y="-1"/>
                                </a:moveTo>
                                <a:cubicBezTo>
                                  <a:pt x="11766" y="1113"/>
                                  <a:pt x="19208" y="7922"/>
                                  <a:pt x="21127" y="16949"/>
                                </a:cubicBezTo>
                              </a:path>
                              <a:path w="21128" h="21442" stroke="0" extrusionOk="0">
                                <a:moveTo>
                                  <a:pt x="2606" y="-1"/>
                                </a:moveTo>
                                <a:cubicBezTo>
                                  <a:pt x="11766" y="1113"/>
                                  <a:pt x="19208" y="7922"/>
                                  <a:pt x="21127" y="16949"/>
                                </a:cubicBezTo>
                                <a:lnTo>
                                  <a:pt x="0" y="21442"/>
                                </a:lnTo>
                                <a:lnTo>
                                  <a:pt x="2606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2994" y="3521"/>
                            <a:ext cx="430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20E1" w:rsidRDefault="006820E1" w:rsidP="00935563">
                              <w:pPr>
                                <w:bidi/>
                                <w:rPr>
                                  <w:sz w:val="20"/>
                                  <w:szCs w:val="20"/>
                                  <w:lang w:bidi="fa-IR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45°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3366" y="2755"/>
                            <a:ext cx="553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20E1" w:rsidRDefault="006820E1" w:rsidP="00935563">
                              <w:pPr>
                                <w:bidi/>
                                <w:rPr>
                                  <w:i/>
                                  <w:lang w:bidi="fa-IR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1655" y="2806"/>
                            <a:ext cx="553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20E1" w:rsidRDefault="006820E1" w:rsidP="00935563">
                              <w:pPr>
                                <w:bidi/>
                                <w:rPr>
                                  <w:lang w:bidi="fa-IR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1637" y="4526"/>
                            <a:ext cx="553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20E1" w:rsidRDefault="006820E1" w:rsidP="00935563">
                              <w:pPr>
                                <w:bidi/>
                                <w:rPr>
                                  <w:i/>
                                  <w:lang w:bidi="fa-IR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3381" y="4541"/>
                            <a:ext cx="553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20E1" w:rsidRDefault="006820E1" w:rsidP="00935563">
                              <w:pPr>
                                <w:bidi/>
                                <w:rPr>
                                  <w:lang w:bidi="fa-IR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lang w:bidi="fa-IR"/>
                                    </w:rPr>
                                    <m:t>D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AutoShape 174"/>
                        <wps:cNvCnPr>
                          <a:cxnSpLocks noChangeShapeType="1"/>
                        </wps:cNvCnPr>
                        <wps:spPr bwMode="auto">
                          <a:xfrm flipV="1">
                            <a:off x="2027" y="3866"/>
                            <a:ext cx="770" cy="7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AutoShape 175"/>
                        <wps:cNvCnPr>
                          <a:cxnSpLocks noChangeShapeType="1"/>
                        </wps:cNvCnPr>
                        <wps:spPr bwMode="auto">
                          <a:xfrm>
                            <a:off x="2027" y="3122"/>
                            <a:ext cx="770" cy="7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AutoShape 176"/>
                        <wps:cNvCnPr>
                          <a:cxnSpLocks noChangeShapeType="1"/>
                        </wps:cNvCnPr>
                        <wps:spPr bwMode="auto">
                          <a:xfrm>
                            <a:off x="2797" y="3883"/>
                            <a:ext cx="770" cy="7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o:spid="_x0000_s1033" style="position:absolute;left:0;text-align:left;margin-left:12.1pt;margin-top:17.25pt;width:114.85pt;height:110.35pt;z-index:251776000;mso-position-horizontal-relative:text;mso-position-vertical-relative:text" coordorigin="1637,2755" coordsize="2297,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">
                <v:oval id="Oval 164" o:spid="_x0000_s1034" style="position:absolute;left:1726;top:2790;width:216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+JsQA&#10;AADcAAAADwAAAGRycy9kb3ducmV2LnhtbESPW2vCQBSE3wv+h+UIvtWNEVKJriJCURAp9fJ+yJ7c&#10;zJ6N2a3Gf98tFHwcZuYbZrHqTSPu1LnKsoLJOAJBnFldcaHgfPp8n4FwHlljY5kUPMnBajl4W2Cq&#10;7YO/6X70hQgQdikqKL1vUyldVpJBN7YtcfBy2xn0QXaF1B0+Atw0Mo6iRBqsOCyU2NKmpOx6/DEK&#10;Dh95PJnWl5zqr6S+FXve7i5bpUbDfj0H4an3r/B/e6cVxNME/s6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rfibEAAAA3AAAAA8AAAAAAAAAAAAAAAAAmAIAAGRycy9k&#10;b3ducmV2LnhtbFBLBQYAAAAABAAEAPUAAACJAwAAAAA=&#10;">
                  <v:fill opacity="0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5" o:spid="_x0000_s1035" type="#_x0000_t32" style="position:absolute;left:2798;top:2793;width:0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ixdsYAAADc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pG4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IsXbGAAAA3AAAAA8AAAAAAAAA&#10;AAAAAAAAoQIAAGRycy9kb3ducmV2LnhtbFBLBQYAAAAABAAEAPkAAACUAwAAAAA=&#10;"/>
                <v:shape id="AutoShape 166" o:spid="_x0000_s1036" type="#_x0000_t32" style="position:absolute;left:1724;top:3867;width:21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clBMIAAADc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Uze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clBMIAAADcAAAADwAAAAAAAAAAAAAA&#10;AAChAgAAZHJzL2Rvd25yZXYueG1sUEsFBgAAAAAEAAQA+QAAAJADAAAAAA==&#10;"/>
                <v:shape id="AutoShape 167" o:spid="_x0000_s1037" type="#_x0000_t32" style="position:absolute;left:2796;top:3114;width:770;height:7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oA9MUAAADcAAAADwAAAGRycy9kb3ducmV2LnhtbESPwWrDMBBE74H+g9hCLyGRnUJIXMsh&#10;FAolh0ITH3JcpI1taq0cSXXcv68KhRyHmXnDlLvJ9mIkHzrHCvJlBoJYO9Nxo6A+vS02IEJENtg7&#10;JgU/FGBXPcxKLIy78SeNx9iIBOFQoII2xqGQMuiWLIalG4iTd3HeYkzSN9J4vCW47eUqy9bSYsdp&#10;ocWBXlvSX8dvq6A71B/1OL9GrzeH/OzzcDr3Wqmnx2n/AiLSFO/h//a7UbB63sL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oA9MUAAADcAAAADwAAAAAAAAAA&#10;AAAAAAChAgAAZHJzL2Rvd25yZXYueG1sUEsFBgAAAAAEAAQA+QAAAJMDAAAAAA==&#10;"/>
                <v:shape id="Arc 168" o:spid="_x0000_s1038" style="position:absolute;left:2902;top:3728;width:140;height:142;rotation:1689784fd;visibility:visible;mso-wrap-style:square;v-text-anchor:top" coordsize="21128,2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tZ8EA&#10;AADcAAAADwAAAGRycy9kb3ducmV2LnhtbERPy4rCMBTdD/gP4Q64GTT1gUjHKCIIupiF1Q+4Nnea&#10;Ms1NbaJGv36yEFweznuxirYRN+p87VjBaJiBIC6drrlScDpuB3MQPiBrbByTggd5WC17HwvMtbvz&#10;gW5FqEQKYZ+jAhNCm0vpS0MW/dC1xIn7dZ3FkGBXSd3hPYXbRo6zbCYt1pwaDLa0MVT+FVerwMXd&#10;ubTx/DW5PPbP9Y8+XAo2SvU/4/obRKAY3uKXe6cVjKdpfjq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JbWfBAAAA3AAAAA8AAAAAAAAAAAAAAAAAmAIAAGRycy9kb3du&#10;cmV2LnhtbFBLBQYAAAAABAAEAPUAAACGAwAAAAA=&#10;" path="m2606,-1nfc11766,1113,19208,7922,21127,16949em2606,-1nsc11766,1113,19208,7922,21127,16949l,21442,2606,-1xe" filled="f">
                  <v:path arrowok="t" o:extrusionok="f" o:connecttype="custom" o:connectlocs="0,0;1,1;0,1" o:connectangles="0,0,0"/>
                </v:shape>
                <v:shape id="Text Box 169" o:spid="_x0000_s1039" type="#_x0000_t202" style="position:absolute;left:2994;top:3521;width:430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jHE8YA&#10;AADcAAAADwAAAGRycy9kb3ducmV2LnhtbESPzWsCMRTE7wX/h/AKXopmV0SW1ShFUHoRv9qDt8fm&#10;7QduXpYkXbf/fSMUehxm5jfMajOYVvTkfGNZQTpNQBAXVjdcKfi87iYZCB+QNbaWScEPedisRy8r&#10;zLV98Jn6S6hEhLDPUUEdQpdL6YuaDPqp7YijV1pnMETpKqkdPiLctHKWJAtpsOG4UGNH25qK++Xb&#10;KHDbpDr521s63/dZti+/ysNJHpUavw7vSxCBhvAf/mt/aAWzeQrP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jHE8YAAADcAAAADwAAAAAAAAAAAAAAAACYAgAAZHJz&#10;L2Rvd25yZXYueG1sUEsFBgAAAAAEAAQA9QAAAIsDAAAAAA==&#10;" filled="f" stroked="f">
                  <v:fill opacity="0"/>
                  <v:textbox>
                    <w:txbxContent>
                      <w:p w:rsidR="006820E1" w:rsidRDefault="006820E1" w:rsidP="00935563">
                        <w:pPr>
                          <w:bidi/>
                          <w:rPr>
                            <w:sz w:val="20"/>
                            <w:szCs w:val="20"/>
                            <w:lang w:bidi="fa-IR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45°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170" o:spid="_x0000_s1040" type="#_x0000_t202" style="position:absolute;left:3366;top:2755;width:553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ZZMUA&#10;AADcAAAADwAAAGRycy9kb3ducmV2LnhtbESPT2sCMRTE74LfIbyCF9Gsi5RlNUoRlF6kVtuDt8fm&#10;7R/cvCxJum6/fVMQPA4z8xtmvR1MK3pyvrGsYDFPQBAXVjdcKfi67GcZCB+QNbaWScEvedhuxqM1&#10;5tre+ZP6c6hEhLDPUUEdQpdL6YuaDPq57YijV1pnMETpKqkd3iPctDJNkldpsOG4UGNHu5qK2/nH&#10;KHC7pDr563SxPPRZdii/y+NJfig1eRneViACDeEZfrTftYJ0mcL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llkxQAAANwAAAAPAAAAAAAAAAAAAAAAAJgCAABkcnMv&#10;ZG93bnJldi54bWxQSwUGAAAAAAQABAD1AAAAigMAAAAA&#10;" filled="f" stroked="f">
                  <v:fill opacity="0"/>
                  <v:textbox>
                    <w:txbxContent>
                      <w:p w:rsidR="006820E1" w:rsidRDefault="006820E1" w:rsidP="00935563">
                        <w:pPr>
                          <w:bidi/>
                          <w:rPr>
                            <w:i/>
                            <w:lang w:bidi="fa-IR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171" o:spid="_x0000_s1041" type="#_x0000_t202" style="position:absolute;left:1655;top:2806;width:553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8/8YA&#10;AADcAAAADwAAAGRycy9kb3ducmV2LnhtbESPS2sCQRCE74L/YehALqKzPgjLxlFEUHIJMT4OuTU7&#10;vQ+y07PMjOvm3zsBwWNRVV9Ry3VvGtGR87VlBdNJAoI4t7rmUsH5tBunIHxA1thYJgV/5GG9Gg6W&#10;mGl742/qjqEUEcI+QwVVCG0mpc8rMugntiWOXmGdwRClK6V2eItw08hZkrxJgzXHhQpb2laU/x6v&#10;RoHbJuXB/4ymi32XpvviUnwe5JdSry/95h1EoD48w4/2h1YwW8zh/0w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b8/8YAAADcAAAADwAAAAAAAAAAAAAAAACYAgAAZHJz&#10;L2Rvd25yZXYueG1sUEsFBgAAAAAEAAQA9QAAAIsDAAAAAA==&#10;" filled="f" stroked="f">
                  <v:fill opacity="0"/>
                  <v:textbox>
                    <w:txbxContent>
                      <w:p w:rsidR="006820E1" w:rsidRDefault="006820E1" w:rsidP="00935563">
                        <w:pPr>
                          <w:bidi/>
                          <w:rPr>
                            <w:lang w:bidi="fa-IR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172" o:spid="_x0000_s1042" type="#_x0000_t202" style="position:absolute;left:1637;top:4526;width:553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9ki8YA&#10;AADcAAAADwAAAGRycy9kb3ducmV2LnhtbESPzWsCMRTE7wX/h/AEL6VmlaUsW6OIoHiRWj8OvT02&#10;bz/o5mVJ4rr975uC4HGYmd8wi9VgWtGT841lBbNpAoK4sLrhSsHlvH3LQPiArLG1TAp+ycNqOXpZ&#10;YK7tnb+oP4VKRAj7HBXUIXS5lL6oyaCf2o44eqV1BkOUrpLa4T3CTSvnSfIuDTYcF2rsaFNT8XO6&#10;GQVuk1RH//06S3d9lu3Ka3k4yk+lJuNh/QEi0BCe4Ud7rxXM0xT+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9ki8YAAADcAAAADwAAAAAAAAAAAAAAAACYAgAAZHJz&#10;L2Rvd25yZXYueG1sUEsFBgAAAAAEAAQA9QAAAIsDAAAAAA==&#10;" filled="f" stroked="f">
                  <v:fill opacity="0"/>
                  <v:textbox>
                    <w:txbxContent>
                      <w:p w:rsidR="006820E1" w:rsidRDefault="006820E1" w:rsidP="00935563">
                        <w:pPr>
                          <w:bidi/>
                          <w:rPr>
                            <w:i/>
                            <w:lang w:bidi="fa-IR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173" o:spid="_x0000_s1043" type="#_x0000_t202" style="position:absolute;left:3381;top:4541;width:553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BEMYA&#10;AADcAAAADwAAAGRycy9kb3ducmV2LnhtbESPzWsCMRTE74L/Q3iFXkSzipZlaxQRlF5KrR+H3h6b&#10;tx9087Ikcd3+940geBxm5jfMct2bRnTkfG1ZwXSSgCDOra65VHA+7cYpCB+QNTaWScEfeVivhoMl&#10;Ztre+Ju6YyhFhLDPUEEVQptJ6fOKDPqJbYmjV1hnMETpSqkd3iLcNHKWJG/SYM1xocKWthXlv8er&#10;UeC2SXnwP6PpfN+l6b64FJ8H+aXU60u/eQcRqA/P8KP9oRXM5gu4n4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PBEMYAAADcAAAADwAAAAAAAAAAAAAAAACYAgAAZHJz&#10;L2Rvd25yZXYueG1sUEsFBgAAAAAEAAQA9QAAAIsDAAAAAA==&#10;" filled="f" stroked="f">
                  <v:fill opacity="0"/>
                  <v:textbox>
                    <w:txbxContent>
                      <w:p w:rsidR="006820E1" w:rsidRDefault="006820E1" w:rsidP="00935563">
                        <w:pPr>
                          <w:bidi/>
                          <w:rPr>
                            <w:lang w:bidi="fa-IR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lang w:bidi="fa-IR"/>
                              </w:rPr>
                              <m:t>D</m:t>
                            </m:r>
                          </m:oMath>
                        </m:oMathPara>
                      </w:p>
                    </w:txbxContent>
                  </v:textbox>
                </v:shape>
                <v:shape id="AutoShape 174" o:spid="_x0000_s1044" type="#_x0000_t32" style="position:absolute;left:2027;top:3866;width:770;height:7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8kXsYAAADcAAAADwAAAGRycy9kb3ducmV2LnhtbESP3WoCMRSE74W+QziF3mm2VkRWo6gg&#10;KoWCWoqXh83ZH92cbJPorm/fFAq9HGbmG2a26Ewt7uR8ZVnB6yABQZxZXXGh4PO06U9A+ICssbZM&#10;Ch7kYTF/6s0w1bblA92PoRARwj5FBWUITSqlz0oy6Ae2IY5ebp3BEKUrpHbYRrip5TBJxtJgxXGh&#10;xIbWJWXX480o2PrD95fLV+3+Y5m9X9Zvu3aVn5V6ee6WUxCBuvAf/mvvtILhaAy/Z+IR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PJF7GAAAA3AAAAA8AAAAAAAAA&#10;AAAAAAAAoQIAAGRycy9kb3ducmV2LnhtbFBLBQYAAAAABAAEAPkAAACUAwAAAAA=&#10;">
                  <v:stroke dashstyle="dash"/>
                </v:shape>
                <v:shape id="AutoShape 175" o:spid="_x0000_s1045" type="#_x0000_t32" style="position:absolute;left:2027;top:3122;width:770;height:7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UZ2ccAAADcAAAADwAAAGRycy9kb3ducmV2LnhtbESP3UoDMRSE7wXfIRyhN9JmrdqWtWmR&#10;QqFFRPsDvT1sjptlNydhk27XPr0RBC+HmfmGmS9724iO2lA5VvAwykAQF05XXCo4HtbDGYgQkTU2&#10;jknBNwVYLm5v5phrd+EddftYigThkKMCE6PPpQyFIYth5Dxx8r5cazEm2ZZSt3hJcNvIcZZNpMWK&#10;04JBTytDRb0/WwV1V3/sPp+Dvz9fafLmzfv28aSVGtz1ry8gIvXxP/zX3mgF46cp/J5JR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VRnZxwAAANwAAAAPAAAAAAAA&#10;AAAAAAAAAKECAABkcnMvZG93bnJldi54bWxQSwUGAAAAAAQABAD5AAAAlQMAAAAA&#10;">
                  <v:stroke dashstyle="dash"/>
                </v:shape>
                <v:shape id="AutoShape 176" o:spid="_x0000_s1046" type="#_x0000_t32" style="position:absolute;left:2797;top:3883;width:770;height:7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qNq8MAAADcAAAADwAAAGRycy9kb3ducmV2LnhtbERPXWvCMBR9H+w/hDvYi2iqU5HOKCII&#10;G0M23cDXS3PXlDY3oYm1+uuXB2GPh/O9XPe2ER21oXKsYDzKQBAXTldcKvj53g0XIEJE1tg4JgVX&#10;CrBePT4sMdfuwgfqjrEUKYRDjgpMjD6XMhSGLIaR88SJ+3WtxZhgW0rd4iWF20ZOsmwuLVacGgx6&#10;2hoq6uPZKqi7+vPwNQt+cL7R/MOb/fvLSSv1/NRvXkFE6uO/+O5+0wom07Q2nUlH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KjavDAAAA3AAAAA8AAAAAAAAAAAAA&#10;AAAAoQIAAGRycy9kb3ducmV2LnhtbFBLBQYAAAAABAAEAPkAAACRAwAAAAA=&#10;">
                  <v:stroke dashstyle="dash"/>
                </v:shape>
              </v:group>
            </w:pict>
          </mc:Fallback>
        </mc:AlternateContent>
      </w:r>
      <w:r w:rsidR="003F6220">
        <w:rPr>
          <w:rFonts w:ascii="Times New Roman" w:eastAsia="Times New Roman" w:hAnsi="Times New Roman" w:cs="B Nazanin" w:hint="cs"/>
          <w:sz w:val="28"/>
          <w:szCs w:val="28"/>
          <w:rtl/>
        </w:rPr>
        <w:t>10</w:t>
      </w:r>
      <w:r w:rsidR="00387916">
        <w:rPr>
          <w:rFonts w:ascii="Times New Roman" w:eastAsia="Times New Roman" w:hAnsi="Times New Roman" w:cs="B Nazanin" w:hint="cs"/>
          <w:sz w:val="28"/>
          <w:szCs w:val="28"/>
          <w:rtl/>
        </w:rPr>
        <w:t>6</w: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>) با توجه به دایره مثلثاتی، مختصات نقاط داده شده را به</w: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softHyphen/>
        <w:t>دست آورید.</w:t>
      </w:r>
    </w:p>
    <w:p w:rsidR="00935563" w:rsidRPr="00AB15D9" w:rsidRDefault="00935563" w:rsidP="00935563">
      <w:pPr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</w:p>
    <w:p w:rsidR="00935563" w:rsidRPr="00AB15D9" w:rsidRDefault="00935563" w:rsidP="00935563">
      <w:pPr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</w:p>
    <w:p w:rsidR="00935563" w:rsidRPr="00AB15D9" w:rsidRDefault="00935563" w:rsidP="00935563">
      <w:pPr>
        <w:bidi/>
        <w:spacing w:line="360" w:lineRule="auto"/>
        <w:rPr>
          <w:rFonts w:cs="B Nazanin"/>
          <w:sz w:val="28"/>
          <w:szCs w:val="28"/>
          <w:rtl/>
          <w:lang w:bidi="fa-IR"/>
        </w:rPr>
      </w:pPr>
    </w:p>
    <w:p w:rsidR="00935563" w:rsidRDefault="00935563" w:rsidP="00935563">
      <w:pPr>
        <w:bidi/>
        <w:spacing w:line="360" w:lineRule="auto"/>
        <w:rPr>
          <w:rFonts w:cs="B Nazanin"/>
          <w:sz w:val="28"/>
          <w:szCs w:val="28"/>
          <w:rtl/>
          <w:lang w:bidi="fa-IR"/>
        </w:rPr>
      </w:pPr>
    </w:p>
    <w:p w:rsidR="003F6220" w:rsidRDefault="00827027" w:rsidP="00387916">
      <w:pPr>
        <w:bidi/>
        <w:spacing w:line="36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 w:rsidR="00387916">
        <w:rPr>
          <w:rFonts w:cs="B Nazanin" w:hint="cs"/>
          <w:sz w:val="28"/>
          <w:szCs w:val="28"/>
          <w:rtl/>
          <w:lang w:bidi="fa-IR"/>
        </w:rPr>
        <w:t>7</w:t>
      </w:r>
      <w:r>
        <w:rPr>
          <w:rFonts w:cs="B Nazanin" w:hint="cs"/>
          <w:sz w:val="28"/>
          <w:szCs w:val="28"/>
          <w:rtl/>
          <w:lang w:bidi="fa-IR"/>
        </w:rPr>
        <w:t>)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ascii="Times New Roman" w:eastAsia="Times New Roman" w:hAnsi="Times New Roman" w:cs="B Nazanin" w:hint="cs"/>
          <w:noProof/>
          <w:sz w:val="28"/>
          <w:szCs w:val="28"/>
          <w:rtl/>
        </w:rPr>
        <w:t xml:space="preserve">حاصل عبارت روبرو را بیابید. </w:t>
      </w:r>
      <w:r w:rsidRPr="00AB15D9">
        <w:rPr>
          <w:rFonts w:ascii="Times New Roman" w:eastAsia="Times New Roman" w:hAnsi="Times New Roman" w:cs="B Nazanin" w:hint="cs"/>
          <w:noProof/>
          <w:sz w:val="28"/>
          <w:szCs w:val="28"/>
          <w:rtl/>
        </w:rPr>
        <w:t xml:space="preserve">   </w:t>
      </w:r>
      <w:r>
        <w:rPr>
          <w:rFonts w:ascii="Times New Roman" w:eastAsia="Times New Roman" w:hAnsi="Times New Roman" w:cs="B Nazanin" w:hint="cs"/>
          <w:noProof/>
          <w:sz w:val="28"/>
          <w:szCs w:val="28"/>
          <w:rtl/>
        </w:rPr>
        <w:t xml:space="preserve">       </w:t>
      </w:r>
      <w:r w:rsidRPr="00982366">
        <w:rPr>
          <w:position w:val="-28"/>
        </w:rPr>
        <w:object w:dxaOrig="2100" w:dyaOrig="760">
          <v:shape id="_x0000_i1686" type="#_x0000_t75" style="width:105.2pt;height:38.4pt" o:ole="">
            <v:imagedata r:id="rId1342" o:title=""/>
          </v:shape>
          <o:OLEObject Type="Embed" ProgID="Equation.DSMT4" ShapeID="_x0000_i1686" DrawAspect="Content" ObjectID="_1673311438" r:id="rId1343"/>
        </w:object>
      </w:r>
      <w:r w:rsidRPr="00AB15D9">
        <w:rPr>
          <w:rFonts w:ascii="Times New Roman" w:eastAsia="Times New Roman" w:hAnsi="Times New Roman" w:cs="B Nazanin" w:hint="cs"/>
          <w:noProof/>
          <w:sz w:val="28"/>
          <w:szCs w:val="28"/>
          <w:rtl/>
        </w:rPr>
        <w:t xml:space="preserve">                                                                                                                  </w:t>
      </w:r>
    </w:p>
    <w:p w:rsidR="003F6220" w:rsidRDefault="003F6220" w:rsidP="003F6220">
      <w:pPr>
        <w:bidi/>
        <w:spacing w:line="360" w:lineRule="auto"/>
        <w:rPr>
          <w:rFonts w:cs="B Nazanin"/>
          <w:sz w:val="28"/>
          <w:szCs w:val="28"/>
          <w:rtl/>
          <w:lang w:bidi="fa-IR"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3F6220" w:rsidRPr="00AB15D9" w:rsidTr="00BD716E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F6CEEE"/>
            <w:vAlign w:val="center"/>
          </w:tcPr>
          <w:p w:rsidR="003F6220" w:rsidRPr="00AB15D9" w:rsidRDefault="00B44F01" w:rsidP="00F25196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698279540"/>
                <w:placeholder>
                  <w:docPart w:val="EEAF273CD1DC4E4DA943886829BCE4C2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3F6220" w:rsidRPr="00AB15D9" w:rsidTr="00BD716E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AFED2"/>
            <w:vAlign w:val="center"/>
          </w:tcPr>
          <w:p w:rsidR="003F6220" w:rsidRPr="00AB15D9" w:rsidRDefault="00B44F01" w:rsidP="00F25196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300499266"/>
                <w:placeholder>
                  <w:docPart w:val="44B501AE437B4AD7AA6E3EA29A15FF6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935563" w:rsidRPr="003F6220" w:rsidRDefault="00935563" w:rsidP="00827027">
      <w:pPr>
        <w:bidi/>
        <w:spacing w:after="0" w:line="240" w:lineRule="auto"/>
        <w:rPr>
          <w:rFonts w:ascii="Times New Roman" w:eastAsia="Times New Roman" w:hAnsi="Times New Roman" w:cs="B Nazanin"/>
          <w:noProof/>
          <w:sz w:val="28"/>
          <w:szCs w:val="28"/>
          <w:rtl/>
        </w:rPr>
      </w:pPr>
    </w:p>
    <w:p w:rsidR="00B42AB2" w:rsidRDefault="00935563" w:rsidP="00935563">
      <w:pPr>
        <w:bidi/>
        <w:spacing w:after="0" w:line="240" w:lineRule="auto"/>
        <w:rPr>
          <w:rFonts w:ascii="Times New Roman" w:eastAsia="Times New Roman" w:hAnsi="Times New Roman" w:cs="B Nazanin"/>
          <w:noProof/>
          <w:sz w:val="28"/>
          <w:szCs w:val="28"/>
          <w:rtl/>
        </w:rPr>
      </w:pPr>
      <w:r w:rsidRPr="00AB15D9">
        <w:rPr>
          <w:rFonts w:ascii="Times New Roman" w:eastAsia="Times New Roman" w:hAnsi="Times New Roman" w:cs="B Nazanin" w:hint="cs"/>
          <w:noProof/>
          <w:sz w:val="28"/>
          <w:szCs w:val="28"/>
          <w:rtl/>
        </w:rPr>
        <w:t xml:space="preserve">  </w:t>
      </w:r>
    </w:p>
    <w:p w:rsidR="00935563" w:rsidRPr="00AB15D9" w:rsidRDefault="00B42AB2" w:rsidP="00387916">
      <w:pPr>
        <w:bidi/>
        <w:spacing w:after="0" w:line="240" w:lineRule="auto"/>
        <w:rPr>
          <w:rFonts w:ascii="Times New Roman" w:eastAsia="Times New Roman" w:hAnsi="Times New Roman" w:cs="B Nazanin"/>
          <w:noProof/>
          <w:sz w:val="28"/>
          <w:szCs w:val="28"/>
          <w:rtl/>
        </w:rPr>
      </w:pPr>
      <w:r>
        <w:rPr>
          <w:rFonts w:ascii="Times New Roman" w:eastAsia="Times New Roman" w:hAnsi="Times New Roman" w:cs="B Nazanin" w:hint="cs"/>
          <w:noProof/>
          <w:sz w:val="28"/>
          <w:szCs w:val="28"/>
          <w:rtl/>
        </w:rPr>
        <w:t>10</w:t>
      </w:r>
      <w:r w:rsidR="00387916">
        <w:rPr>
          <w:rFonts w:ascii="Times New Roman" w:eastAsia="Times New Roman" w:hAnsi="Times New Roman" w:cs="B Nazanin" w:hint="cs"/>
          <w:noProof/>
          <w:sz w:val="28"/>
          <w:szCs w:val="28"/>
          <w:rtl/>
        </w:rPr>
        <w:t>8</w:t>
      </w:r>
      <w:r>
        <w:rPr>
          <w:rFonts w:ascii="Times New Roman" w:eastAsia="Times New Roman" w:hAnsi="Times New Roman" w:cs="B Nazanin" w:hint="cs"/>
          <w:noProof/>
          <w:sz w:val="28"/>
          <w:szCs w:val="28"/>
          <w:rtl/>
        </w:rPr>
        <w:t>)</w:t>
      </w:r>
      <w:r w:rsidR="00935563" w:rsidRPr="00AB15D9">
        <w:rPr>
          <w:rFonts w:ascii="Times New Roman" w:eastAsia="Times New Roman" w:hAnsi="Times New Roman" w:cs="B Nazanin" w:hint="cs"/>
          <w:noProof/>
          <w:sz w:val="28"/>
          <w:szCs w:val="28"/>
          <w:rtl/>
        </w:rPr>
        <w:t xml:space="preserve"> درستی تساوی زیر را ثابت کنید.</w:t>
      </w:r>
    </w:p>
    <w:p w:rsidR="00935563" w:rsidRPr="00AB15D9" w:rsidRDefault="00935563" w:rsidP="00B42AB2">
      <w:pPr>
        <w:bidi/>
        <w:spacing w:after="0" w:line="240" w:lineRule="auto"/>
        <w:rPr>
          <w:rFonts w:ascii="Times New Roman" w:eastAsia="Times New Roman" w:hAnsi="Times New Roman" w:cs="B Nazanin"/>
          <w:i/>
          <w:noProof/>
          <w:sz w:val="28"/>
          <w:szCs w:val="28"/>
          <w:rtl/>
        </w:rPr>
      </w:pPr>
      <w:r w:rsidRPr="00AB15D9">
        <w:rPr>
          <w:rFonts w:ascii="Times New Roman" w:eastAsia="Times New Roman" w:hAnsi="Times New Roman" w:cs="B Nazanin" w:hint="cs"/>
          <w:noProof/>
          <w:sz w:val="28"/>
          <w:szCs w:val="28"/>
          <w:rtl/>
        </w:rPr>
        <w:t xml:space="preserve">                                                                                                          </w:t>
      </w:r>
      <w:r w:rsidR="00B42AB2" w:rsidRPr="00982366">
        <w:rPr>
          <w:position w:val="-28"/>
        </w:rPr>
        <w:object w:dxaOrig="2540" w:dyaOrig="720">
          <v:shape id="_x0000_i1687" type="#_x0000_t75" style="width:126.8pt;height:36pt" o:ole="">
            <v:imagedata r:id="rId1344" o:title=""/>
          </v:shape>
          <o:OLEObject Type="Embed" ProgID="Equation.DSMT4" ShapeID="_x0000_i1687" DrawAspect="Content" ObjectID="_1673311439" r:id="rId1345"/>
        </w:object>
      </w:r>
    </w:p>
    <w:p w:rsidR="00935563" w:rsidRPr="00AB15D9" w:rsidRDefault="00935563" w:rsidP="00935563">
      <w:pPr>
        <w:bidi/>
        <w:spacing w:line="360" w:lineRule="auto"/>
        <w:rPr>
          <w:rFonts w:cs="B Nazanin"/>
          <w:sz w:val="28"/>
          <w:szCs w:val="28"/>
          <w:rtl/>
          <w:lang w:bidi="fa-IR"/>
        </w:rPr>
      </w:pPr>
    </w:p>
    <w:p w:rsidR="00935563" w:rsidRPr="00AB15D9" w:rsidRDefault="00B42AB2" w:rsidP="00387916">
      <w:pPr>
        <w:tabs>
          <w:tab w:val="left" w:pos="7992"/>
        </w:tabs>
        <w:bidi/>
        <w:spacing w:after="0" w:line="480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 w:rsidR="00387916">
        <w:rPr>
          <w:rFonts w:cs="B Nazanin" w:hint="cs"/>
          <w:sz w:val="28"/>
          <w:szCs w:val="28"/>
          <w:rtl/>
          <w:lang w:bidi="fa-IR"/>
        </w:rPr>
        <w:t>9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الف) </w:t>
      </w:r>
      <w:r w:rsidR="00935563" w:rsidRPr="00AB15D9">
        <w:rPr>
          <w:rFonts w:cs="B Nazanin" w:hint="cs"/>
          <w:i/>
          <w:sz w:val="28"/>
          <w:szCs w:val="28"/>
          <w:rtl/>
          <w:lang w:bidi="fa-IR"/>
        </w:rPr>
        <w:t>در مثلث قائم</w:t>
      </w:r>
      <w:r w:rsidR="00935563" w:rsidRPr="00AB15D9">
        <w:rPr>
          <w:rFonts w:cs="B Nazanin" w:hint="cs"/>
          <w:i/>
          <w:sz w:val="28"/>
          <w:szCs w:val="28"/>
          <w:rtl/>
          <w:lang w:bidi="fa-IR"/>
        </w:rPr>
        <w:softHyphen/>
        <w:t xml:space="preserve">الزاویه </w:t>
      </w:r>
      <w:r w:rsidRPr="00982366">
        <w:rPr>
          <w:position w:val="-6"/>
        </w:rPr>
        <w:object w:dxaOrig="639" w:dyaOrig="300">
          <v:shape id="_x0000_i1688" type="#_x0000_t75" style="width:31.6pt;height:15.2pt" o:ole="">
            <v:imagedata r:id="rId1346" o:title=""/>
          </v:shape>
          <o:OLEObject Type="Embed" ProgID="Equation.DSMT4" ShapeID="_x0000_i1688" DrawAspect="Content" ObjectID="_1673311440" r:id="rId1347"/>
        </w:object>
      </w:r>
      <w:r w:rsidR="00935563" w:rsidRPr="00AB15D9">
        <w:rPr>
          <w:rFonts w:cs="B Nazanin" w:hint="cs"/>
          <w:i/>
          <w:sz w:val="28"/>
          <w:szCs w:val="28"/>
          <w:rtl/>
          <w:lang w:bidi="fa-IR"/>
        </w:rPr>
        <w:t xml:space="preserve"> (</w:t>
      </w:r>
      <w:r w:rsidRPr="00982366">
        <w:rPr>
          <w:position w:val="-6"/>
        </w:rPr>
        <w:object w:dxaOrig="820" w:dyaOrig="360">
          <v:shape id="_x0000_i1689" type="#_x0000_t75" style="width:40.4pt;height:17.2pt" o:ole="">
            <v:imagedata r:id="rId1348" o:title=""/>
          </v:shape>
          <o:OLEObject Type="Embed" ProgID="Equation.DSMT4" ShapeID="_x0000_i1689" DrawAspect="Content" ObjectID="_1673311441" r:id="rId1349"/>
        </w:object>
      </w:r>
      <w:r w:rsidR="00935563" w:rsidRPr="00AB15D9">
        <w:rPr>
          <w:rFonts w:cs="B Nazanin" w:hint="cs"/>
          <w:i/>
          <w:sz w:val="28"/>
          <w:szCs w:val="28"/>
          <w:rtl/>
          <w:lang w:bidi="fa-IR"/>
        </w:rPr>
        <w:t xml:space="preserve">) اگر </w:t>
      </w:r>
      <w:r w:rsidRPr="00982366">
        <w:rPr>
          <w:position w:val="-28"/>
        </w:rPr>
        <w:object w:dxaOrig="1120" w:dyaOrig="720">
          <v:shape id="_x0000_i1690" type="#_x0000_t75" style="width:56.4pt;height:36pt" o:ole="">
            <v:imagedata r:id="rId1350" o:title=""/>
          </v:shape>
          <o:OLEObject Type="Embed" ProgID="Equation.DSMT4" ShapeID="_x0000_i1690" DrawAspect="Content" ObjectID="_1673311442" r:id="rId1351"/>
        </w:object>
      </w:r>
      <w:r w:rsidR="00935563" w:rsidRPr="00AB15D9">
        <w:rPr>
          <w:rFonts w:cs="B Nazanin" w:hint="cs"/>
          <w:i/>
          <w:sz w:val="28"/>
          <w:szCs w:val="28"/>
          <w:rtl/>
          <w:lang w:bidi="fa-IR"/>
        </w:rPr>
        <w:t xml:space="preserve"> و</w:t>
      </w:r>
      <w:r w:rsidRPr="00982366">
        <w:rPr>
          <w:position w:val="-6"/>
        </w:rPr>
        <w:object w:dxaOrig="920" w:dyaOrig="300">
          <v:shape id="_x0000_i1691" type="#_x0000_t75" style="width:45.6pt;height:15.2pt" o:ole="">
            <v:imagedata r:id="rId1352" o:title=""/>
          </v:shape>
          <o:OLEObject Type="Embed" ProgID="Equation.DSMT4" ShapeID="_x0000_i1691" DrawAspect="Content" ObjectID="_1673311443" r:id="rId1353"/>
        </w:object>
      </w:r>
      <w:r w:rsidR="00935563" w:rsidRPr="00AB15D9">
        <w:rPr>
          <w:rFonts w:cs="B Nazanin" w:hint="cs"/>
          <w:i/>
          <w:sz w:val="28"/>
          <w:szCs w:val="28"/>
          <w:rtl/>
          <w:lang w:bidi="fa-IR"/>
        </w:rPr>
        <w:t xml:space="preserve"> باشد، مقدار تانژانت زاویه</w:t>
      </w:r>
      <w:r w:rsidR="00827027">
        <w:rPr>
          <w:rFonts w:cs="B Nazanin" w:hint="cs"/>
          <w:i/>
          <w:sz w:val="28"/>
          <w:szCs w:val="28"/>
          <w:rtl/>
          <w:lang w:bidi="fa-IR"/>
        </w:rPr>
        <w:t xml:space="preserve"> </w:t>
      </w:r>
      <w:r w:rsidRPr="00982366">
        <w:rPr>
          <w:position w:val="-6"/>
        </w:rPr>
        <w:object w:dxaOrig="260" w:dyaOrig="300">
          <v:shape id="_x0000_i1692" type="#_x0000_t75" style="width:12.8pt;height:15.2pt" o:ole="">
            <v:imagedata r:id="rId1354" o:title=""/>
          </v:shape>
          <o:OLEObject Type="Embed" ProgID="Equation.DSMT4" ShapeID="_x0000_i1692" DrawAspect="Content" ObjectID="_1673311444" r:id="rId1355"/>
        </w:object>
      </w:r>
      <w:r w:rsidR="00935563" w:rsidRPr="00AB15D9">
        <w:rPr>
          <w:rFonts w:cs="B Nazanin" w:hint="cs"/>
          <w:i/>
          <w:sz w:val="28"/>
          <w:szCs w:val="28"/>
          <w:rtl/>
          <w:lang w:bidi="fa-IR"/>
        </w:rPr>
        <w:t>را به</w:t>
      </w:r>
      <w:r>
        <w:rPr>
          <w:rFonts w:cs="B Nazanin" w:hint="cs"/>
          <w:i/>
          <w:sz w:val="28"/>
          <w:szCs w:val="28"/>
          <w:rtl/>
          <w:lang w:bidi="fa-IR"/>
        </w:rPr>
        <w:t>‌</w:t>
      </w:r>
      <w:r w:rsidR="00935563" w:rsidRPr="00AB15D9">
        <w:rPr>
          <w:rFonts w:cs="B Nazanin" w:hint="cs"/>
          <w:i/>
          <w:sz w:val="28"/>
          <w:szCs w:val="28"/>
          <w:rtl/>
          <w:lang w:bidi="fa-IR"/>
        </w:rPr>
        <w:t>دست آورید.</w:t>
      </w:r>
      <w:r w:rsidR="00935563" w:rsidRPr="00AB15D9"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                                                                                                   </w:t>
      </w:r>
    </w:p>
    <w:p w:rsidR="00935563" w:rsidRPr="00B42AB2" w:rsidRDefault="000A6A4F" w:rsidP="00B42AB2">
      <w:pPr>
        <w:bidi/>
        <w:spacing w:after="0" w:line="360" w:lineRule="auto"/>
        <w:rPr>
          <w:rFonts w:ascii="Times New Roman" w:eastAsia="Times New Roman" w:hAnsi="Times New Roman" w:cs="B Nazanin"/>
          <w:sz w:val="28"/>
          <w:szCs w:val="28"/>
          <w:rtl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lastRenderedPageBreak/>
        <w:t xml:space="preserve">    </w:t>
      </w:r>
      <w:r w:rsidR="00935563" w:rsidRPr="00AB15D9">
        <w:rPr>
          <w:rFonts w:eastAsiaTheme="minorEastAsia" w:cs="B Nazanin" w:hint="cs"/>
          <w:sz w:val="28"/>
          <w:szCs w:val="28"/>
          <w:lang w:bidi="fa-IR"/>
        </w:rPr>
        <w:t xml:space="preserve">  </w:t>
      </w:r>
      <w:r w:rsidR="00935563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>ب) در مثلث قائم</w: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softHyphen/>
        <w:t xml:space="preserve">الزاویه </w:t>
      </w:r>
      <w:r w:rsidR="00B42AB2" w:rsidRPr="00982366">
        <w:rPr>
          <w:position w:val="-6"/>
        </w:rPr>
        <w:object w:dxaOrig="639" w:dyaOrig="300">
          <v:shape id="_x0000_i1693" type="#_x0000_t75" style="width:31.6pt;height:15.2pt" o:ole="">
            <v:imagedata r:id="rId1346" o:title=""/>
          </v:shape>
          <o:OLEObject Type="Embed" ProgID="Equation.DSMT4" ShapeID="_x0000_i1693" DrawAspect="Content" ObjectID="_1673311445" r:id="rId1356"/>
        </w:objec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="00B42AB2">
        <w:rPr>
          <w:rFonts w:ascii="Times New Roman" w:eastAsia="Times New Roman" w:hAnsi="Times New Roman" w:cs="B Nazanin" w:hint="cs"/>
          <w:sz w:val="28"/>
          <w:szCs w:val="28"/>
          <w:rtl/>
        </w:rPr>
        <w:t>(</w:t>
      </w:r>
      <w:r w:rsidR="00B42AB2" w:rsidRPr="00982366">
        <w:rPr>
          <w:position w:val="-6"/>
        </w:rPr>
        <w:object w:dxaOrig="840" w:dyaOrig="360">
          <v:shape id="_x0000_i1694" type="#_x0000_t75" style="width:42pt;height:17.2pt" o:ole="">
            <v:imagedata r:id="rId1357" o:title=""/>
          </v:shape>
          <o:OLEObject Type="Embed" ProgID="Equation.DSMT4" ShapeID="_x0000_i1694" DrawAspect="Content" ObjectID="_1673311446" r:id="rId1358"/>
        </w:object>
      </w:r>
      <w:r w:rsidR="00B42AB2">
        <w:rPr>
          <w:rFonts w:hint="cs"/>
          <w:rtl/>
        </w:rPr>
        <w:t>)</w: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داریم </w:t>
      </w:r>
      <w:r w:rsidR="00B42AB2" w:rsidRPr="00982366">
        <w:rPr>
          <w:position w:val="-8"/>
        </w:rPr>
        <w:object w:dxaOrig="1200" w:dyaOrig="400">
          <v:shape id="_x0000_i1695" type="#_x0000_t75" style="width:60pt;height:19.6pt" o:ole="">
            <v:imagedata r:id="rId1359" o:title=""/>
          </v:shape>
          <o:OLEObject Type="Embed" ProgID="Equation.DSMT4" ShapeID="_x0000_i1695" DrawAspect="Content" ObjectID="_1673311447" r:id="rId1360"/>
        </w:objec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و </w:t>
      </w:r>
      <w:r w:rsidR="00B42AB2" w:rsidRPr="00982366">
        <w:rPr>
          <w:position w:val="-6"/>
        </w:rPr>
        <w:object w:dxaOrig="820" w:dyaOrig="360">
          <v:shape id="_x0000_i1696" type="#_x0000_t75" style="width:40.4pt;height:17.2pt" o:ole="">
            <v:imagedata r:id="rId1361" o:title=""/>
          </v:shape>
          <o:OLEObject Type="Embed" ProgID="Equation.DSMT4" ShapeID="_x0000_i1696" DrawAspect="Content" ObjectID="_1673311448" r:id="rId1362"/>
        </w:objec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. با استفاده از نسبت</w: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softHyphen/>
        <w:t xml:space="preserve">های مثلثاتی، 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  </w: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مقادیر </w:t>
      </w:r>
      <w:r w:rsidR="00B42AB2" w:rsidRPr="00982366">
        <w:rPr>
          <w:position w:val="-4"/>
        </w:rPr>
        <w:object w:dxaOrig="460" w:dyaOrig="279">
          <v:shape id="_x0000_i1697" type="#_x0000_t75" style="width:23.2pt;height:14.4pt" o:ole="">
            <v:imagedata r:id="rId1363" o:title=""/>
          </v:shape>
          <o:OLEObject Type="Embed" ProgID="Equation.DSMT4" ShapeID="_x0000_i1697" DrawAspect="Content" ObjectID="_1673311449" r:id="rId1364"/>
        </w:objec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و </w:t>
      </w:r>
      <w:r w:rsidR="00B42AB2" w:rsidRPr="00982366">
        <w:rPr>
          <w:position w:val="-6"/>
        </w:rPr>
        <w:object w:dxaOrig="440" w:dyaOrig="300">
          <v:shape id="_x0000_i1698" type="#_x0000_t75" style="width:22.4pt;height:15.2pt" o:ole="">
            <v:imagedata r:id="rId1365" o:title=""/>
          </v:shape>
          <o:OLEObject Type="Embed" ProgID="Equation.DSMT4" ShapeID="_x0000_i1698" DrawAspect="Content" ObjectID="_1673311450" r:id="rId1366"/>
        </w:objec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را بیابید.</w:t>
      </w:r>
      <w:r w:rsidR="00935563" w:rsidRPr="00AB15D9">
        <w:rPr>
          <w:rFonts w:eastAsiaTheme="minorEastAsia" w:cs="B Nazanin" w:hint="cs"/>
          <w:i/>
          <w:iCs/>
          <w:sz w:val="28"/>
          <w:szCs w:val="28"/>
          <w:rtl/>
          <w:lang w:bidi="fa-IR"/>
        </w:rPr>
        <w:tab/>
        <w:t xml:space="preserve">                                                                             </w:t>
      </w:r>
    </w:p>
    <w:p w:rsidR="00935563" w:rsidRPr="00AB15D9" w:rsidRDefault="00935563" w:rsidP="00935563">
      <w:pPr>
        <w:tabs>
          <w:tab w:val="left" w:pos="1571"/>
          <w:tab w:val="right" w:pos="10755"/>
        </w:tabs>
        <w:bidi/>
        <w:spacing w:after="0" w:line="240" w:lineRule="auto"/>
        <w:rPr>
          <w:rFonts w:cs="B Nazanin"/>
          <w:sz w:val="28"/>
          <w:szCs w:val="28"/>
          <w:lang w:bidi="fa-IR"/>
        </w:rPr>
      </w:pPr>
    </w:p>
    <w:p w:rsidR="00935563" w:rsidRPr="00AB15D9" w:rsidRDefault="00935563" w:rsidP="00745A9A">
      <w:pPr>
        <w:jc w:val="right"/>
        <w:rPr>
          <w:rFonts w:cs="B Nazanin"/>
          <w:b/>
          <w:bCs/>
          <w:i/>
          <w:noProof/>
          <w:sz w:val="28"/>
          <w:szCs w:val="28"/>
          <w:lang w:bidi="fa-IR"/>
        </w:rPr>
      </w:pPr>
    </w:p>
    <w:p w:rsidR="00030321" w:rsidRDefault="00030321" w:rsidP="00030321">
      <w:pPr>
        <w:pStyle w:val="Signature"/>
        <w:tabs>
          <w:tab w:val="right" w:pos="8100"/>
        </w:tabs>
        <w:bidi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</w:p>
    <w:p w:rsidR="00DE6694" w:rsidRDefault="00DE6694" w:rsidP="00DE6694">
      <w:pPr>
        <w:pStyle w:val="Signature"/>
        <w:tabs>
          <w:tab w:val="right" w:pos="8100"/>
        </w:tabs>
        <w:bidi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</w:p>
    <w:p w:rsidR="00DE6694" w:rsidRDefault="00DE6694" w:rsidP="00DE6694">
      <w:pPr>
        <w:pStyle w:val="Signature"/>
        <w:tabs>
          <w:tab w:val="right" w:pos="8100"/>
        </w:tabs>
        <w:bidi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</w:p>
    <w:p w:rsidR="00827027" w:rsidRDefault="00827027" w:rsidP="00827027">
      <w:pPr>
        <w:pStyle w:val="Signature"/>
        <w:tabs>
          <w:tab w:val="right" w:pos="8100"/>
        </w:tabs>
        <w:bidi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</w:p>
    <w:p w:rsidR="00DE6694" w:rsidRDefault="00DE6694" w:rsidP="00DE6694">
      <w:pPr>
        <w:pStyle w:val="Signature"/>
        <w:tabs>
          <w:tab w:val="right" w:pos="8100"/>
        </w:tabs>
        <w:bidi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</w:p>
    <w:p w:rsidR="00C673E6" w:rsidRDefault="00C673E6" w:rsidP="00C673E6">
      <w:pPr>
        <w:pStyle w:val="Signature"/>
        <w:tabs>
          <w:tab w:val="right" w:pos="8100"/>
        </w:tabs>
        <w:bidi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</w:p>
    <w:p w:rsidR="00C673E6" w:rsidRDefault="00C673E6" w:rsidP="00C673E6">
      <w:pPr>
        <w:pStyle w:val="Signature"/>
        <w:tabs>
          <w:tab w:val="right" w:pos="8100"/>
        </w:tabs>
        <w:bidi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</w:p>
    <w:p w:rsidR="00C673E6" w:rsidRDefault="00C673E6" w:rsidP="00C673E6">
      <w:pPr>
        <w:pStyle w:val="Signature"/>
        <w:tabs>
          <w:tab w:val="right" w:pos="8100"/>
        </w:tabs>
        <w:bidi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</w:p>
    <w:p w:rsidR="00DE6694" w:rsidRPr="00AB15D9" w:rsidRDefault="00DE6694" w:rsidP="00DE6694">
      <w:pPr>
        <w:pStyle w:val="Signature"/>
        <w:tabs>
          <w:tab w:val="right" w:pos="8100"/>
        </w:tabs>
        <w:bidi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</w:p>
    <w:tbl>
      <w:tblPr>
        <w:tblW w:w="52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3"/>
        <w:gridCol w:w="1232"/>
      </w:tblGrid>
      <w:tr w:rsidR="0074117F" w:rsidRPr="00AB15D9" w:rsidTr="00186C33">
        <w:trPr>
          <w:trHeight w:val="698"/>
          <w:jc w:val="center"/>
        </w:trPr>
        <w:tc>
          <w:tcPr>
            <w:tcW w:w="4419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74117F" w:rsidRPr="00AB15D9" w:rsidRDefault="00B44F01" w:rsidP="001B531C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1312788739"/>
                <w:placeholder>
                  <w:docPart w:val="082FED292C0D4B4991D4DE5CC9A455E9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  <w:tc>
          <w:tcPr>
            <w:tcW w:w="581" w:type="pct"/>
            <w:vMerge w:val="restart"/>
            <w:tcBorders>
              <w:top w:val="nil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auto"/>
            <w:tcMar>
              <w:left w:w="158" w:type="dxa"/>
              <w:right w:w="0" w:type="dxa"/>
            </w:tcMar>
            <w:vAlign w:val="center"/>
          </w:tcPr>
          <w:p w:rsidR="0074117F" w:rsidRPr="00AB15D9" w:rsidRDefault="0074117F" w:rsidP="001B531C">
            <w:pPr>
              <w:pStyle w:val="NoSpacing"/>
              <w:ind w:left="71" w:hanging="71"/>
              <w:jc w:val="right"/>
              <w:rPr>
                <w:rFonts w:cs="B Nazanin"/>
                <w:sz w:val="28"/>
                <w:szCs w:val="28"/>
              </w:rPr>
            </w:pPr>
            <w:r w:rsidRPr="00AB15D9">
              <w:rPr>
                <w:rFonts w:cs="B Nazanin"/>
                <w:noProof/>
                <w:sz w:val="28"/>
                <w:szCs w:val="28"/>
                <w:lang w:bidi="fa-IR"/>
              </w:rPr>
              <mc:AlternateContent>
                <mc:Choice Requires="wps">
                  <w:drawing>
                    <wp:inline distT="0" distB="0" distL="0" distR="0" wp14:anchorId="6F2B6714" wp14:editId="6F1E50FD">
                      <wp:extent cx="643890" cy="640080"/>
                      <wp:effectExtent l="0" t="0" r="22860" b="26670"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3890" cy="640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5AE53">
                                  <a:lumMod val="60000"/>
                                  <a:lumOff val="40000"/>
                                </a:srgbClr>
                              </a:solidFill>
                              <a:ln w="6350" cap="flat" cmpd="sng" algn="ctr">
                                <a:solidFill>
                                  <a:srgbClr val="93A299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820E1" w:rsidRPr="00DE6694" w:rsidRDefault="006820E1" w:rsidP="00DE6694">
                                  <w:pPr>
                                    <w:tabs>
                                      <w:tab w:val="left" w:pos="5580"/>
                                      <w:tab w:val="left" w:pos="6960"/>
                                      <w:tab w:val="left" w:pos="7920"/>
                                      <w:tab w:val="right" w:pos="9294"/>
                                    </w:tabs>
                                    <w:jc w:val="center"/>
                                    <w:rPr>
                                      <w:rFonts w:cs="B Nazanin"/>
                                      <w:sz w:val="32"/>
                                      <w:szCs w:val="32"/>
                                      <w:lang w:bidi="fa-IR"/>
                                    </w:rPr>
                                  </w:pPr>
                                  <w:r w:rsidRPr="00DE6694">
                                    <w:rPr>
                                      <w:rFonts w:cs="B Nazani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 xml:space="preserve">فصل </w:t>
                                  </w:r>
                                  <w:r w:rsidRPr="00DE6694">
                                    <w:rPr>
                                      <w:rFonts w:cs="B Nazanin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  <w:t>3</w:t>
                                  </w:r>
                                </w:p>
                                <w:p w:rsidR="006820E1" w:rsidRPr="00AB15D9" w:rsidRDefault="006820E1" w:rsidP="00AD250D">
                                  <w:pPr>
                                    <w:rPr>
                                      <w:rFonts w:cs="B Nazanin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</w:pPr>
                                </w:p>
                                <w:p w:rsidR="006820E1" w:rsidRPr="00AB15D9" w:rsidRDefault="006820E1" w:rsidP="00AD250D">
                                  <w:pPr>
                                    <w:tabs>
                                      <w:tab w:val="left" w:pos="1812"/>
                                      <w:tab w:val="left" w:pos="4008"/>
                                      <w:tab w:val="left" w:pos="4320"/>
                                      <w:tab w:val="left" w:pos="5040"/>
                                      <w:tab w:val="left" w:pos="6984"/>
                                    </w:tabs>
                                    <w:rPr>
                                      <w:rFonts w:eastAsiaTheme="minorEastAsia" w:cs="B Nazanin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</w:pPr>
                                  <w:r w:rsidRPr="00AB15D9">
                                    <w:rPr>
                                      <w:rFonts w:cs="B Nazanin" w:hint="cs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(الف</w:t>
                                  </w:r>
                                  <m:oMath>
                                    <m:rad>
                                      <m:radPr>
                                        <m:ctrlPr>
                                          <w:rPr>
                                            <w:rFonts w:ascii="Cambria Math" w:hAnsi="Cambria Math" w:cs="B Nazanin"/>
                                            <w:sz w:val="28"/>
                                            <w:szCs w:val="28"/>
                                            <w:lang w:bidi="fa-IR"/>
                                          </w:rPr>
                                        </m:ctrlPr>
                                      </m:radPr>
                                      <m:deg>
                                        <m:r>
                                          <w:rPr>
                                            <w:rFonts w:ascii="Cambria Math" w:hAnsi="Cambria Math" w:cs="B Nazanin"/>
                                            <w:sz w:val="28"/>
                                            <w:szCs w:val="28"/>
                                            <w:lang w:bidi="fa-IR"/>
                                          </w:rPr>
                                          <m:t>5</m:t>
                                        </m:r>
                                      </m:deg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 w:cs="B Nazanin"/>
                                                <w:i/>
                                                <w:sz w:val="28"/>
                                                <w:szCs w:val="28"/>
                                                <w:lang w:bidi="fa-IR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 w:cs="B Nazanin"/>
                                                <w:sz w:val="28"/>
                                                <w:szCs w:val="28"/>
                                                <w:lang w:bidi="fa-IR"/>
                                              </w:rPr>
                                              <m:t>-1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 w:cs="B Nazanin"/>
                                                <w:sz w:val="28"/>
                                                <w:szCs w:val="28"/>
                                                <w:lang w:bidi="fa-IR"/>
                                              </w:rPr>
                                              <m:t>32</m:t>
                                            </m:r>
                                          </m:den>
                                        </m:f>
                                      </m:e>
                                    </m:rad>
                                  </m:oMath>
                                  <w:r w:rsidRPr="00AB15D9">
                                    <w:rPr>
                                      <w:rFonts w:eastAsiaTheme="minorEastAsia" w:cs="B Nazanin" w:hint="cs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 xml:space="preserve">      </w:t>
                                  </w:r>
                                  <w:r w:rsidRPr="00AB15D9">
                                    <w:rPr>
                                      <w:rFonts w:eastAsiaTheme="minorEastAsia" w:cs="B Nazanin" w:hint="cs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ab/>
                                    <w:t>(ب</w:t>
                                  </w:r>
                                  <m:oMath>
                                    <m:rad>
                                      <m:radPr>
                                        <m:ctrlPr>
                                          <w:rPr>
                                            <w:rFonts w:ascii="Cambria Math" w:eastAsiaTheme="minorEastAsia" w:hAnsi="Cambria Math" w:cs="B Nazanin"/>
                                            <w:sz w:val="28"/>
                                            <w:szCs w:val="28"/>
                                            <w:lang w:bidi="fa-IR"/>
                                          </w:rPr>
                                        </m:ctrlPr>
                                      </m:radPr>
                                      <m:deg>
                                        <m:r>
                                          <w:rPr>
                                            <w:rFonts w:ascii="Cambria Math" w:eastAsiaTheme="minorEastAsia" w:hAnsi="Cambria Math" w:cs="B Nazanin"/>
                                            <w:sz w:val="28"/>
                                            <w:szCs w:val="28"/>
                                            <w:lang w:bidi="fa-IR"/>
                                          </w:rPr>
                                          <m:t>7</m:t>
                                        </m:r>
                                      </m:deg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B Nazanin"/>
                                            <w:sz w:val="28"/>
                                            <w:szCs w:val="28"/>
                                            <w:lang w:bidi="fa-IR"/>
                                          </w:rPr>
                                          <m:t>128</m:t>
                                        </m:r>
                                      </m:e>
                                    </m:rad>
                                  </m:oMath>
                                  <w:r w:rsidRPr="00AB15D9">
                                    <w:rPr>
                                      <w:rFonts w:eastAsiaTheme="minorEastAsia" w:cs="B Nazanin" w:hint="cs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 xml:space="preserve">        </w:t>
                                  </w:r>
                                  <w:r w:rsidRPr="00AB15D9">
                                    <w:rPr>
                                      <w:rFonts w:eastAsiaTheme="minorEastAsia" w:cs="B Nazanin" w:hint="cs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ab/>
                                    <w:t>(ج</w:t>
                                  </w:r>
                                  <m:oMath>
                                    <m:rad>
                                      <m:radPr>
                                        <m:ctrlPr>
                                          <w:rPr>
                                            <w:rFonts w:ascii="Cambria Math" w:eastAsiaTheme="minorEastAsia" w:hAnsi="Cambria Math" w:cs="B Nazanin"/>
                                            <w:sz w:val="28"/>
                                            <w:szCs w:val="28"/>
                                            <w:lang w:bidi="fa-IR"/>
                                          </w:rPr>
                                        </m:ctrlPr>
                                      </m:radPr>
                                      <m:deg>
                                        <m:r>
                                          <w:rPr>
                                            <w:rFonts w:ascii="Cambria Math" w:eastAsiaTheme="minorEastAsia" w:hAnsi="Cambria Math" w:cs="B Nazanin"/>
                                            <w:sz w:val="28"/>
                                            <w:szCs w:val="28"/>
                                            <w:lang w:bidi="fa-IR"/>
                                          </w:rPr>
                                          <m:t>3</m:t>
                                        </m:r>
                                      </m:deg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B Nazanin"/>
                                            <w:sz w:val="28"/>
                                            <w:szCs w:val="28"/>
                                            <w:lang w:bidi="fa-IR"/>
                                          </w:rPr>
                                          <m:t>125</m:t>
                                        </m:r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 w:cs="B Nazanin"/>
                                        <w:sz w:val="28"/>
                                        <w:szCs w:val="28"/>
                                        <w:lang w:bidi="fa-IR"/>
                                      </w:rPr>
                                      <m:t>×</m:t>
                                    </m:r>
                                    <m:rad>
                                      <m:radPr>
                                        <m:ctrlPr>
                                          <w:rPr>
                                            <w:rFonts w:ascii="Cambria Math" w:eastAsiaTheme="minorEastAsia" w:hAnsi="Cambria Math" w:cs="B Nazanin"/>
                                            <w:i/>
                                            <w:sz w:val="28"/>
                                            <w:szCs w:val="28"/>
                                            <w:lang w:bidi="fa-IR"/>
                                          </w:rPr>
                                        </m:ctrlPr>
                                      </m:radPr>
                                      <m:deg>
                                        <m:r>
                                          <w:rPr>
                                            <w:rFonts w:ascii="Cambria Math" w:eastAsiaTheme="minorEastAsia" w:hAnsi="Cambria Math" w:cs="B Nazanin"/>
                                            <w:sz w:val="28"/>
                                            <w:szCs w:val="28"/>
                                            <w:lang w:bidi="fa-IR"/>
                                          </w:rPr>
                                          <m:t>3</m:t>
                                        </m:r>
                                      </m:deg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B Nazanin"/>
                                            <w:sz w:val="28"/>
                                            <w:szCs w:val="28"/>
                                            <w:lang w:bidi="fa-IR"/>
                                          </w:rPr>
                                          <m:t>-8</m:t>
                                        </m:r>
                                      </m:e>
                                    </m:rad>
                                  </m:oMath>
                                  <w:r w:rsidRPr="00AB15D9">
                                    <w:rPr>
                                      <w:rFonts w:eastAsiaTheme="minorEastAsia" w:cs="B Nazanin" w:hint="cs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 xml:space="preserve">   </w:t>
                                  </w:r>
                                  <w:r w:rsidRPr="00AB15D9">
                                    <w:rPr>
                                      <w:rFonts w:eastAsiaTheme="minorEastAsia" w:cs="B Nazanin" w:hint="cs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ab/>
                                    <w:t>(د</w:t>
                                  </w:r>
                                  <m:oMath>
                                    <m:rad>
                                      <m:radPr>
                                        <m:ctrlPr>
                                          <w:rPr>
                                            <w:rFonts w:ascii="Cambria Math" w:eastAsiaTheme="minorEastAsia" w:hAnsi="Cambria Math" w:cs="B Nazanin"/>
                                            <w:sz w:val="28"/>
                                            <w:szCs w:val="28"/>
                                            <w:lang w:bidi="fa-IR"/>
                                          </w:rPr>
                                        </m:ctrlPr>
                                      </m:radPr>
                                      <m:deg>
                                        <m:r>
                                          <w:rPr>
                                            <w:rFonts w:ascii="Cambria Math" w:eastAsiaTheme="minorEastAsia" w:hAnsi="Cambria Math" w:cs="B Nazanin"/>
                                            <w:sz w:val="28"/>
                                            <w:szCs w:val="28"/>
                                            <w:lang w:bidi="fa-IR"/>
                                          </w:rPr>
                                          <m:t>4</m:t>
                                        </m:r>
                                      </m:deg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B Nazanin"/>
                                                <w:i/>
                                                <w:sz w:val="28"/>
                                                <w:szCs w:val="28"/>
                                                <w:lang w:bidi="fa-IR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B Nazanin"/>
                                                <w:sz w:val="28"/>
                                                <w:szCs w:val="28"/>
                                                <w:lang w:bidi="fa-IR"/>
                                              </w:rPr>
                                              <m:t>(-3)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B Nazanin"/>
                                                <w:sz w:val="28"/>
                                                <w:szCs w:val="28"/>
                                                <w:lang w:bidi="fa-IR"/>
                                              </w:rPr>
                                              <m:t>4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oMath>
                                </w:p>
                                <w:p w:rsidR="006820E1" w:rsidRPr="00D776C9" w:rsidRDefault="006820E1" w:rsidP="0074117F">
                                  <w:pPr>
                                    <w:pStyle w:val="PersonalName"/>
                                    <w:rPr>
                                      <w:b w:val="0"/>
                                      <w:caps w:val="0"/>
                                      <w:color w:val="000000" w:themeColor="text1"/>
                                      <w:lang w:bidi="fa-I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50" o:spid="_x0000_s1047" style="width:50.7pt;height:5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" fillcolor="#d3ce98" strokecolor="#6b7d72" strokeweight=".5pt">
                      <v:textbox>
                        <w:txbxContent>
                          <w:p w:rsidR="006820E1" w:rsidRPr="00DE6694" w:rsidRDefault="006820E1" w:rsidP="00DE6694">
                            <w:pPr>
                              <w:tabs>
                                <w:tab w:val="left" w:pos="5580"/>
                                <w:tab w:val="left" w:pos="6960"/>
                                <w:tab w:val="left" w:pos="7920"/>
                                <w:tab w:val="right" w:pos="9294"/>
                              </w:tabs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DE6694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فصل </w:t>
                            </w:r>
                            <w:r w:rsidRPr="00DE6694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3</w:t>
                            </w:r>
                          </w:p>
                          <w:p w:rsidR="006820E1" w:rsidRPr="00AB15D9" w:rsidRDefault="006820E1" w:rsidP="00AD250D">
                            <w:pP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:rsidR="006820E1" w:rsidRPr="00AB15D9" w:rsidRDefault="006820E1" w:rsidP="00AD250D">
                            <w:pPr>
                              <w:tabs>
                                <w:tab w:val="left" w:pos="1812"/>
                                <w:tab w:val="left" w:pos="4008"/>
                                <w:tab w:val="left" w:pos="4320"/>
                                <w:tab w:val="left" w:pos="5040"/>
                                <w:tab w:val="left" w:pos="6984"/>
                              </w:tabs>
                              <w:rPr>
                                <w:rFonts w:eastAsiaTheme="minorEastAsia"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AB15D9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(الف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5</m:t>
                                  </m:r>
                                </m:deg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B Nazanin"/>
                                          <w:i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-1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32</m:t>
                                      </m:r>
                                    </m:den>
                                  </m:f>
                                </m:e>
                              </m:rad>
                            </m:oMath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</w:t>
                            </w:r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>(ب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7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128</m:t>
                                  </m:r>
                                </m:e>
                              </m:rad>
                            </m:oMath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</w:t>
                            </w:r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>(ج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125</m:t>
                                  </m:r>
                                </m:e>
                              </m:rad>
                              <m:r>
                                <w:rPr>
                                  <w:rFonts w:ascii="Cambria Math" w:eastAsiaTheme="minorEastAsia" w:hAnsi="Cambria Math" w:cs="B Nazanin"/>
                                  <w:sz w:val="28"/>
                                  <w:szCs w:val="28"/>
                                  <w:lang w:bidi="fa-IR"/>
                                </w:rPr>
                                <m:t>×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i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-8</m:t>
                                  </m:r>
                                </m:e>
                              </m:rad>
                            </m:oMath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>(د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4</m:t>
                                  </m:r>
                                </m:deg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B Nazanin"/>
                                          <w:i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(-3)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4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</w:p>
                          <w:p w:rsidR="006820E1" w:rsidRPr="00D776C9" w:rsidRDefault="006820E1" w:rsidP="0074117F">
                            <w:pPr>
                              <w:pStyle w:val="PersonalName"/>
                              <w:rPr>
                                <w:b w:val="0"/>
                                <w:caps w:val="0"/>
                                <w:color w:val="000000" w:themeColor="text1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page"/>
                      <w10:anchorlock/>
                    </v:rect>
                  </w:pict>
                </mc:Fallback>
              </mc:AlternateContent>
            </w:r>
          </w:p>
        </w:tc>
      </w:tr>
      <w:tr w:rsidR="0074117F" w:rsidRPr="00AB15D9" w:rsidTr="00186C33">
        <w:trPr>
          <w:trHeight w:val="17"/>
          <w:jc w:val="center"/>
        </w:trPr>
        <w:tc>
          <w:tcPr>
            <w:tcW w:w="4419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74117F" w:rsidRPr="00AB15D9" w:rsidRDefault="00B44F01" w:rsidP="0074117F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864787295"/>
                <w:placeholder>
                  <w:docPart w:val="0DA538B6DCBF42E885149518F0EA77F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  <w:tc>
          <w:tcPr>
            <w:tcW w:w="581" w:type="pct"/>
            <w:vMerge/>
            <w:tcBorders>
              <w:top w:val="nil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auto"/>
          </w:tcPr>
          <w:p w:rsidR="0074117F" w:rsidRPr="00AB15D9" w:rsidRDefault="0074117F" w:rsidP="001B531C">
            <w:pPr>
              <w:pStyle w:val="NoSpacing"/>
              <w:rPr>
                <w:rFonts w:cs="B Nazanin"/>
                <w:sz w:val="28"/>
                <w:szCs w:val="28"/>
              </w:rPr>
            </w:pPr>
          </w:p>
        </w:tc>
      </w:tr>
    </w:tbl>
    <w:p w:rsidR="00FA3EB7" w:rsidRPr="00AB15D9" w:rsidRDefault="00FA3EB7" w:rsidP="00FA3EB7">
      <w:pPr>
        <w:framePr w:hSpace="180" w:wrap="around" w:vAnchor="text" w:hAnchor="margin" w:y="1441"/>
        <w:bidi/>
        <w:rPr>
          <w:rFonts w:cs="B Nazanin"/>
          <w:sz w:val="28"/>
          <w:szCs w:val="28"/>
          <w:rtl/>
        </w:rPr>
      </w:pPr>
    </w:p>
    <w:p w:rsidR="004D67F4" w:rsidRDefault="004D67F4" w:rsidP="0074117F">
      <w:pPr>
        <w:pStyle w:val="Signature"/>
        <w:tabs>
          <w:tab w:val="right" w:pos="8100"/>
        </w:tabs>
        <w:bidi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</w:p>
    <w:p w:rsidR="0074117F" w:rsidRDefault="004D67F4" w:rsidP="004D67F4">
      <w:pPr>
        <w:pStyle w:val="Signature"/>
        <w:tabs>
          <w:tab w:val="right" w:pos="8100"/>
        </w:tabs>
        <w:bidi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توان‌های گویا و عبارت‌های جبری</w:t>
      </w:r>
    </w:p>
    <w:p w:rsidR="00DE6694" w:rsidRPr="00AB15D9" w:rsidRDefault="00DE6694" w:rsidP="00005FA1">
      <w:pPr>
        <w:bidi/>
        <w:spacing w:line="360" w:lineRule="auto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1) </w:t>
      </w:r>
      <w:r w:rsidRPr="00AB15D9">
        <w:rPr>
          <w:rFonts w:cs="B Nazanin" w:hint="cs"/>
          <w:sz w:val="28"/>
          <w:szCs w:val="28"/>
          <w:rtl/>
        </w:rPr>
        <w:t xml:space="preserve">حاصل هر يك را بيابيد .                                                                    </w:t>
      </w:r>
      <w:r>
        <w:rPr>
          <w:rFonts w:cs="B Nazanin" w:hint="cs"/>
          <w:sz w:val="28"/>
          <w:szCs w:val="28"/>
          <w:rtl/>
        </w:rPr>
        <w:t xml:space="preserve">  </w:t>
      </w:r>
      <w:r w:rsidRPr="00AB15D9">
        <w:rPr>
          <w:rFonts w:cs="B Nazanin" w:hint="cs"/>
          <w:sz w:val="28"/>
          <w:szCs w:val="28"/>
          <w:rtl/>
        </w:rPr>
        <w:t xml:space="preserve">  </w:t>
      </w:r>
      <w:r w:rsidR="00005FA1" w:rsidRPr="00982366">
        <w:rPr>
          <w:position w:val="-10"/>
        </w:rPr>
        <w:object w:dxaOrig="880" w:dyaOrig="480">
          <v:shape id="_x0000_i1699" type="#_x0000_t75" style="width:44.4pt;height:24.8pt" o:ole="">
            <v:imagedata r:id="rId1367" o:title=""/>
          </v:shape>
          <o:OLEObject Type="Embed" ProgID="Equation.DSMT4" ShapeID="_x0000_i1699" DrawAspect="Content" ObjectID="_1673311451" r:id="rId1368"/>
        </w:object>
      </w:r>
      <w:r w:rsidR="00005FA1" w:rsidRPr="00AB15D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(الف</w:t>
      </w:r>
    </w:p>
    <w:p w:rsidR="00DE6694" w:rsidRPr="00AB15D9" w:rsidRDefault="00DE6694" w:rsidP="00005FA1">
      <w:pPr>
        <w:bidi/>
        <w:spacing w:line="360" w:lineRule="auto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                                                                                </w:t>
      </w:r>
      <w:r w:rsidR="00827027">
        <w:rPr>
          <w:rFonts w:cs="B Nazanin" w:hint="cs"/>
          <w:sz w:val="28"/>
          <w:szCs w:val="28"/>
          <w:rtl/>
        </w:rPr>
        <w:t xml:space="preserve">  </w:t>
      </w:r>
      <w:r w:rsidRPr="00AB15D9">
        <w:rPr>
          <w:rFonts w:cs="B Nazanin" w:hint="cs"/>
          <w:sz w:val="28"/>
          <w:szCs w:val="28"/>
          <w:rtl/>
        </w:rPr>
        <w:t xml:space="preserve">  </w:t>
      </w:r>
      <w:r w:rsidR="00005FA1" w:rsidRPr="00982366">
        <w:rPr>
          <w:position w:val="-10"/>
        </w:rPr>
        <w:object w:dxaOrig="2439" w:dyaOrig="480">
          <v:shape id="_x0000_i1700" type="#_x0000_t75" style="width:121.6pt;height:24.8pt" o:ole="">
            <v:imagedata r:id="rId1369" o:title=""/>
          </v:shape>
          <o:OLEObject Type="Embed" ProgID="Equation.DSMT4" ShapeID="_x0000_i1700" DrawAspect="Content" ObjectID="_1673311452" r:id="rId1370"/>
        </w:object>
      </w:r>
      <w:r w:rsidRPr="00AB15D9">
        <w:rPr>
          <w:rFonts w:cs="B Nazanin" w:hint="cs"/>
          <w:sz w:val="28"/>
          <w:szCs w:val="28"/>
          <w:rtl/>
        </w:rPr>
        <w:t>( ب</w:t>
      </w:r>
    </w:p>
    <w:p w:rsidR="00DE6694" w:rsidRPr="00E12320" w:rsidRDefault="00DE6694" w:rsidP="00827027">
      <w:pPr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                                                                                      </w:t>
      </w:r>
      <w:r w:rsidR="00827027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  </w:t>
      </w:r>
      <w:r w:rsidR="00005FA1" w:rsidRPr="00982366">
        <w:rPr>
          <w:position w:val="-8"/>
        </w:rPr>
        <w:object w:dxaOrig="1939" w:dyaOrig="440">
          <v:shape id="_x0000_i1701" type="#_x0000_t75" style="width:96.8pt;height:22.4pt" o:ole="">
            <v:imagedata r:id="rId1371" o:title=""/>
          </v:shape>
          <o:OLEObject Type="Embed" ProgID="Equation.DSMT4" ShapeID="_x0000_i1701" DrawAspect="Content" ObjectID="_1673311453" r:id="rId1372"/>
        </w:object>
      </w:r>
      <w:r w:rsidRPr="00AB15D9">
        <w:rPr>
          <w:rFonts w:cs="B Nazanin" w:hint="cs"/>
          <w:sz w:val="28"/>
          <w:szCs w:val="28"/>
          <w:rtl/>
        </w:rPr>
        <w:t xml:space="preserve">  (</w:t>
      </w:r>
      <w:r w:rsidR="00827027">
        <w:rPr>
          <w:rFonts w:cs="B Nazanin" w:hint="cs"/>
          <w:sz w:val="28"/>
          <w:szCs w:val="28"/>
          <w:rtl/>
        </w:rPr>
        <w:t>پ</w:t>
      </w:r>
    </w:p>
    <w:p w:rsidR="00745A9A" w:rsidRPr="00DE6694" w:rsidRDefault="00DE6694" w:rsidP="00015A19">
      <w:pPr>
        <w:bidi/>
        <w:rPr>
          <w:rFonts w:cs="B Nazanin"/>
          <w:noProof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 xml:space="preserve">2) </w:t>
      </w:r>
      <w:r w:rsidR="00745A9A" w:rsidRPr="00DE6694">
        <w:rPr>
          <w:rFonts w:cs="B Nazanin" w:hint="cs"/>
          <w:noProof/>
          <w:sz w:val="28"/>
          <w:szCs w:val="28"/>
          <w:rtl/>
          <w:lang w:bidi="fa-IR"/>
        </w:rPr>
        <w:t xml:space="preserve">هر عبارت توانی </w:t>
      </w:r>
      <w:r w:rsidR="00015A19">
        <w:rPr>
          <w:rFonts w:cs="B Nazanin" w:hint="cs"/>
          <w:noProof/>
          <w:sz w:val="28"/>
          <w:szCs w:val="28"/>
          <w:rtl/>
          <w:lang w:bidi="fa-IR"/>
        </w:rPr>
        <w:t xml:space="preserve">را </w:t>
      </w:r>
      <w:r w:rsidR="00015A19" w:rsidRPr="00DE6694">
        <w:rPr>
          <w:rFonts w:cs="B Nazanin" w:hint="cs"/>
          <w:noProof/>
          <w:sz w:val="28"/>
          <w:szCs w:val="28"/>
          <w:rtl/>
          <w:lang w:bidi="fa-IR"/>
        </w:rPr>
        <w:t>به</w:t>
      </w:r>
      <w:r w:rsidR="00015A19">
        <w:rPr>
          <w:rFonts w:cs="B Nazanin" w:hint="cs"/>
          <w:noProof/>
          <w:sz w:val="28"/>
          <w:szCs w:val="28"/>
          <w:rtl/>
          <w:lang w:bidi="fa-IR"/>
        </w:rPr>
        <w:t>‌</w:t>
      </w:r>
      <w:r w:rsidR="00015A19" w:rsidRPr="00DE6694">
        <w:rPr>
          <w:rFonts w:cs="B Nazanin" w:hint="cs"/>
          <w:noProof/>
          <w:sz w:val="28"/>
          <w:szCs w:val="28"/>
          <w:rtl/>
          <w:lang w:bidi="fa-IR"/>
        </w:rPr>
        <w:t>صورت</w:t>
      </w:r>
      <w:r w:rsidR="00745A9A" w:rsidRPr="00DE6694">
        <w:rPr>
          <w:rFonts w:cs="B Nazanin" w:hint="cs"/>
          <w:noProof/>
          <w:sz w:val="28"/>
          <w:szCs w:val="28"/>
          <w:rtl/>
          <w:lang w:bidi="fa-IR"/>
        </w:rPr>
        <w:t xml:space="preserve"> رادیکالی و هر </w:t>
      </w:r>
      <w:r w:rsidR="00015A19">
        <w:rPr>
          <w:rFonts w:cs="B Nazanin" w:hint="cs"/>
          <w:noProof/>
          <w:sz w:val="28"/>
          <w:szCs w:val="28"/>
          <w:rtl/>
          <w:lang w:bidi="fa-IR"/>
        </w:rPr>
        <w:t xml:space="preserve">عبارت </w:t>
      </w:r>
      <w:r w:rsidR="00745A9A" w:rsidRPr="00DE6694">
        <w:rPr>
          <w:rFonts w:cs="B Nazanin" w:hint="cs"/>
          <w:noProof/>
          <w:sz w:val="28"/>
          <w:szCs w:val="28"/>
          <w:rtl/>
          <w:lang w:bidi="fa-IR"/>
        </w:rPr>
        <w:t xml:space="preserve">رادیکالی </w:t>
      </w:r>
      <w:r w:rsidR="00015A19">
        <w:rPr>
          <w:rFonts w:cs="B Nazanin" w:hint="cs"/>
          <w:noProof/>
          <w:sz w:val="28"/>
          <w:szCs w:val="28"/>
          <w:rtl/>
          <w:lang w:bidi="fa-IR"/>
        </w:rPr>
        <w:t xml:space="preserve">را به‌صورت </w:t>
      </w:r>
      <w:r w:rsidR="00745A9A" w:rsidRPr="00DE6694">
        <w:rPr>
          <w:rFonts w:cs="B Nazanin" w:hint="cs"/>
          <w:noProof/>
          <w:sz w:val="28"/>
          <w:szCs w:val="28"/>
          <w:rtl/>
          <w:lang w:bidi="fa-IR"/>
        </w:rPr>
        <w:t>توان کسری بنویسید.</w:t>
      </w:r>
    </w:p>
    <w:p w:rsidR="00745A9A" w:rsidRPr="00DE6694" w:rsidRDefault="00DE6694" w:rsidP="00DE6694">
      <w:pPr>
        <w:jc w:val="right"/>
        <w:rPr>
          <w:rFonts w:cs="B Nazanin"/>
          <w:noProof/>
          <w:sz w:val="28"/>
          <w:szCs w:val="28"/>
          <w:rtl/>
          <w:lang w:bidi="fa-IR"/>
        </w:rPr>
      </w:pPr>
      <w:r>
        <w:rPr>
          <w:rFonts w:hint="cs"/>
          <w:rtl/>
        </w:rPr>
        <w:t xml:space="preserve">             </w:t>
      </w:r>
      <w:r w:rsidRPr="00982366">
        <w:rPr>
          <w:position w:val="-8"/>
        </w:rPr>
        <w:object w:dxaOrig="540" w:dyaOrig="400">
          <v:shape id="_x0000_i1702" type="#_x0000_t75" style="width:27.2pt;height:19.6pt" o:ole="">
            <v:imagedata r:id="rId1373" o:title=""/>
          </v:shape>
          <o:OLEObject Type="Embed" ProgID="Equation.DSMT4" ShapeID="_x0000_i1702" DrawAspect="Content" ObjectID="_1673311454" r:id="rId1374"/>
        </w:object>
      </w:r>
      <w:r>
        <w:rPr>
          <w:rFonts w:hint="cs"/>
          <w:rtl/>
        </w:rPr>
        <w:t xml:space="preserve">                                  ب) </w:t>
      </w:r>
      <w:r w:rsidRPr="00DE6694">
        <w:t xml:space="preserve"> </w:t>
      </w:r>
      <w:r w:rsidRPr="00982366">
        <w:rPr>
          <w:position w:val="-6"/>
        </w:rPr>
        <w:object w:dxaOrig="760" w:dyaOrig="540">
          <v:shape id="_x0000_i1703" type="#_x0000_t75" style="width:38.4pt;height:27.2pt" o:ole="">
            <v:imagedata r:id="rId1375" o:title=""/>
          </v:shape>
          <o:OLEObject Type="Embed" ProgID="Equation.DSMT4" ShapeID="_x0000_i1703" DrawAspect="Content" ObjectID="_1673311455" r:id="rId1376"/>
        </w:object>
      </w:r>
      <w:r>
        <w:rPr>
          <w:rFonts w:hint="cs"/>
          <w:rtl/>
        </w:rPr>
        <w:t xml:space="preserve">الف) </w:t>
      </w:r>
    </w:p>
    <w:p w:rsidR="006067F0" w:rsidRPr="00AB15D9" w:rsidRDefault="00DE6694" w:rsidP="00F25196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3) </w:t>
      </w:r>
      <w:r w:rsidR="006067F0" w:rsidRPr="00AB15D9">
        <w:rPr>
          <w:rFonts w:cs="B Nazanin" w:hint="cs"/>
          <w:sz w:val="28"/>
          <w:szCs w:val="28"/>
          <w:rtl/>
          <w:lang w:bidi="fa-IR"/>
        </w:rPr>
        <w:t xml:space="preserve">ریشه دوم مثبت </w:t>
      </w:r>
      <w:r w:rsidR="00F25196" w:rsidRPr="00982366">
        <w:rPr>
          <w:position w:val="-6"/>
        </w:rPr>
        <w:object w:dxaOrig="440" w:dyaOrig="360">
          <v:shape id="_x0000_i1704" type="#_x0000_t75" style="width:22.4pt;height:17.2pt" o:ole="">
            <v:imagedata r:id="rId1377" o:title=""/>
          </v:shape>
          <o:OLEObject Type="Embed" ProgID="Equation.DSMT4" ShapeID="_x0000_i1704" DrawAspect="Content" ObjectID="_1673311456" r:id="rId1378"/>
        </w:object>
      </w:r>
      <w:r w:rsidR="006067F0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با ریشه سوم </w:t>
      </w:r>
      <w:r w:rsidR="00F25196" w:rsidRPr="00982366">
        <w:rPr>
          <w:position w:val="-28"/>
        </w:rPr>
        <w:object w:dxaOrig="580" w:dyaOrig="720">
          <v:shape id="_x0000_i1705" type="#_x0000_t75" style="width:29.2pt;height:36pt" o:ole="">
            <v:imagedata r:id="rId1379" o:title=""/>
          </v:shape>
          <o:OLEObject Type="Embed" ProgID="Equation.DSMT4" ShapeID="_x0000_i1705" DrawAspect="Content" ObjectID="_1673311457" r:id="rId1380"/>
        </w:object>
      </w:r>
      <w:r w:rsidR="006067F0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برابر است </w:t>
      </w:r>
      <w:r w:rsidR="00F25196" w:rsidRPr="00982366">
        <w:rPr>
          <w:position w:val="-4"/>
        </w:rPr>
        <w:object w:dxaOrig="220" w:dyaOrig="220">
          <v:shape id="_x0000_i1706" type="#_x0000_t75" style="width:10.4pt;height:10.4pt" o:ole="">
            <v:imagedata r:id="rId1381" o:title=""/>
          </v:shape>
          <o:OLEObject Type="Embed" ProgID="Equation.DSMT4" ShapeID="_x0000_i1706" DrawAspect="Content" ObjectID="_1673311458" r:id="rId1382"/>
        </w:object>
      </w:r>
      <w:r w:rsidR="006067F0" w:rsidRPr="00AB15D9">
        <w:rPr>
          <w:rFonts w:eastAsiaTheme="minorEastAsia" w:cs="B Nazanin" w:hint="cs"/>
          <w:sz w:val="28"/>
          <w:szCs w:val="28"/>
          <w:rtl/>
          <w:lang w:bidi="fa-IR"/>
        </w:rPr>
        <w:t>کدام است؟</w:t>
      </w:r>
    </w:p>
    <w:p w:rsidR="006067F0" w:rsidRPr="00AB15D9" w:rsidRDefault="00015A19" w:rsidP="00015A19">
      <w:pPr>
        <w:pStyle w:val="Signature"/>
        <w:tabs>
          <w:tab w:val="right" w:pos="8100"/>
        </w:tabs>
        <w:bidi/>
        <w:rPr>
          <w:rFonts w:ascii="B Nazanin" w:hAnsi="B Nazanin" w:cs="B Nazanin"/>
          <w:b/>
          <w:bCs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  <w:lang w:bidi="fa-IR"/>
        </w:rPr>
        <w:t>الف</w:t>
      </w:r>
      <w:r w:rsidR="006067F0" w:rsidRPr="00AB15D9">
        <w:rPr>
          <w:rFonts w:cs="B Nazanin" w:hint="cs"/>
          <w:sz w:val="28"/>
          <w:szCs w:val="28"/>
          <w:rtl/>
          <w:lang w:bidi="fa-IR"/>
        </w:rPr>
        <w:t>)</w:t>
      </w:r>
      <w:r w:rsidR="00F25196" w:rsidRPr="00982366">
        <w:rPr>
          <w:position w:val="-28"/>
        </w:rPr>
        <w:object w:dxaOrig="400" w:dyaOrig="720">
          <v:shape id="_x0000_i1707" type="#_x0000_t75" style="width:19.6pt;height:36pt" o:ole="">
            <v:imagedata r:id="rId1383" o:title=""/>
          </v:shape>
          <o:OLEObject Type="Embed" ProgID="Equation.DSMT4" ShapeID="_x0000_i1707" DrawAspect="Content" ObjectID="_1673311459" r:id="rId1384"/>
        </w:object>
      </w:r>
      <w:r w:rsidR="006067F0" w:rsidRPr="00AB15D9">
        <w:rPr>
          <w:rFonts w:cs="B Nazanin" w:hint="cs"/>
          <w:sz w:val="28"/>
          <w:szCs w:val="28"/>
          <w:rtl/>
          <w:lang w:bidi="fa-IR"/>
        </w:rPr>
        <w:t xml:space="preserve">       </w:t>
      </w:r>
      <w:r>
        <w:rPr>
          <w:rFonts w:cs="B Nazanin" w:hint="cs"/>
          <w:sz w:val="28"/>
          <w:szCs w:val="28"/>
          <w:rtl/>
          <w:lang w:bidi="fa-IR"/>
        </w:rPr>
        <w:t>ب</w:t>
      </w:r>
      <w:r w:rsidR="006067F0" w:rsidRPr="00AB15D9">
        <w:rPr>
          <w:rFonts w:cs="B Nazanin" w:hint="cs"/>
          <w:sz w:val="28"/>
          <w:szCs w:val="28"/>
          <w:rtl/>
          <w:lang w:bidi="fa-IR"/>
        </w:rPr>
        <w:t>)</w:t>
      </w:r>
      <w:r w:rsidR="00F25196" w:rsidRPr="00982366">
        <w:rPr>
          <w:position w:val="-28"/>
        </w:rPr>
        <w:object w:dxaOrig="400" w:dyaOrig="720">
          <v:shape id="_x0000_i1708" type="#_x0000_t75" style="width:19.6pt;height:36pt" o:ole="">
            <v:imagedata r:id="rId1385" o:title=""/>
          </v:shape>
          <o:OLEObject Type="Embed" ProgID="Equation.DSMT4" ShapeID="_x0000_i1708" DrawAspect="Content" ObjectID="_1673311460" r:id="rId1386"/>
        </w:object>
      </w:r>
      <w:r w:rsidR="006067F0" w:rsidRPr="00AB15D9">
        <w:rPr>
          <w:rFonts w:cs="B Nazanin" w:hint="cs"/>
          <w:sz w:val="28"/>
          <w:szCs w:val="28"/>
          <w:rtl/>
          <w:lang w:bidi="fa-IR"/>
        </w:rPr>
        <w:t xml:space="preserve">              </w:t>
      </w:r>
      <w:r>
        <w:rPr>
          <w:rFonts w:cs="B Nazanin" w:hint="cs"/>
          <w:sz w:val="28"/>
          <w:szCs w:val="28"/>
          <w:rtl/>
          <w:lang w:bidi="fa-IR"/>
        </w:rPr>
        <w:t>پ</w:t>
      </w:r>
      <w:r w:rsidR="006067F0" w:rsidRPr="00AB15D9">
        <w:rPr>
          <w:rFonts w:cs="B Nazanin" w:hint="cs"/>
          <w:sz w:val="28"/>
          <w:szCs w:val="28"/>
          <w:rtl/>
          <w:lang w:bidi="fa-IR"/>
        </w:rPr>
        <w:t>)</w:t>
      </w:r>
      <w:r w:rsidR="00F25196" w:rsidRPr="00982366">
        <w:rPr>
          <w:position w:val="-28"/>
        </w:rPr>
        <w:object w:dxaOrig="400" w:dyaOrig="720">
          <v:shape id="_x0000_i1709" type="#_x0000_t75" style="width:19.6pt;height:36pt" o:ole="">
            <v:imagedata r:id="rId1387" o:title=""/>
          </v:shape>
          <o:OLEObject Type="Embed" ProgID="Equation.DSMT4" ShapeID="_x0000_i1709" DrawAspect="Content" ObjectID="_1673311461" r:id="rId1388"/>
        </w:object>
      </w:r>
      <w:r w:rsidR="006067F0" w:rsidRPr="00AB15D9">
        <w:rPr>
          <w:rFonts w:cs="B Nazanin" w:hint="cs"/>
          <w:sz w:val="28"/>
          <w:szCs w:val="28"/>
          <w:rtl/>
          <w:lang w:bidi="fa-IR"/>
        </w:rPr>
        <w:t xml:space="preserve">                </w:t>
      </w:r>
      <w:r>
        <w:rPr>
          <w:rFonts w:cs="B Nazanin" w:hint="cs"/>
          <w:sz w:val="28"/>
          <w:szCs w:val="28"/>
          <w:rtl/>
          <w:lang w:bidi="fa-IR"/>
        </w:rPr>
        <w:t>ت</w:t>
      </w:r>
      <w:r w:rsidR="006067F0" w:rsidRPr="00AB15D9">
        <w:rPr>
          <w:rFonts w:cs="B Nazanin" w:hint="cs"/>
          <w:sz w:val="28"/>
          <w:szCs w:val="28"/>
          <w:rtl/>
          <w:lang w:bidi="fa-IR"/>
        </w:rPr>
        <w:t>)</w:t>
      </w:r>
      <w:r w:rsidR="00F25196" w:rsidRPr="00982366">
        <w:rPr>
          <w:position w:val="-28"/>
        </w:rPr>
        <w:object w:dxaOrig="400" w:dyaOrig="720">
          <v:shape id="_x0000_i1710" type="#_x0000_t75" style="width:19.6pt;height:36pt" o:ole="">
            <v:imagedata r:id="rId1389" o:title=""/>
          </v:shape>
          <o:OLEObject Type="Embed" ProgID="Equation.DSMT4" ShapeID="_x0000_i1710" DrawAspect="Content" ObjectID="_1673311462" r:id="rId1390"/>
        </w:object>
      </w:r>
    </w:p>
    <w:p w:rsidR="00C360F1" w:rsidRPr="00AB15D9" w:rsidRDefault="00C360F1" w:rsidP="00C360F1">
      <w:pPr>
        <w:pStyle w:val="Signature"/>
        <w:tabs>
          <w:tab w:val="right" w:pos="8100"/>
        </w:tabs>
        <w:bidi/>
        <w:rPr>
          <w:rFonts w:ascii="B Nazanin" w:hAnsi="B Nazanin" w:cs="B Nazanin"/>
          <w:b/>
          <w:bCs/>
          <w:sz w:val="28"/>
          <w:szCs w:val="28"/>
          <w:rtl/>
        </w:rPr>
      </w:pPr>
    </w:p>
    <w:p w:rsidR="006067F0" w:rsidRPr="00AB15D9" w:rsidRDefault="00DE6694" w:rsidP="00F25196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4) </w:t>
      </w:r>
      <w:r w:rsidR="006067F0" w:rsidRPr="00AB15D9">
        <w:rPr>
          <w:rFonts w:cs="B Nazanin" w:hint="cs"/>
          <w:sz w:val="28"/>
          <w:szCs w:val="28"/>
          <w:rtl/>
          <w:lang w:bidi="fa-IR"/>
        </w:rPr>
        <w:t xml:space="preserve">اگر </w:t>
      </w:r>
      <w:r w:rsidR="00F25196" w:rsidRPr="00982366">
        <w:rPr>
          <w:position w:val="-4"/>
        </w:rPr>
        <w:object w:dxaOrig="560" w:dyaOrig="220">
          <v:shape id="_x0000_i1711" type="#_x0000_t75" style="width:27.6pt;height:10.4pt" o:ole="">
            <v:imagedata r:id="rId1391" o:title=""/>
          </v:shape>
          <o:OLEObject Type="Embed" ProgID="Equation.DSMT4" ShapeID="_x0000_i1711" DrawAspect="Content" ObjectID="_1673311463" r:id="rId1392"/>
        </w:object>
      </w:r>
      <w:r w:rsidR="006067F0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باشد.</w:t>
      </w:r>
      <w:r w:rsidR="00015A19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6067F0" w:rsidRPr="00AB15D9">
        <w:rPr>
          <w:rFonts w:eastAsiaTheme="minorEastAsia" w:cs="B Nazanin" w:hint="cs"/>
          <w:sz w:val="28"/>
          <w:szCs w:val="28"/>
          <w:rtl/>
          <w:lang w:bidi="fa-IR"/>
        </w:rPr>
        <w:t>حاصل</w:t>
      </w:r>
      <w:r w:rsidR="00F25196" w:rsidRPr="00982366">
        <w:rPr>
          <w:position w:val="-32"/>
        </w:rPr>
        <w:object w:dxaOrig="1180" w:dyaOrig="880">
          <v:shape id="_x0000_i1712" type="#_x0000_t75" style="width:59.2pt;height:44.4pt" o:ole="">
            <v:imagedata r:id="rId1393" o:title=""/>
          </v:shape>
          <o:OLEObject Type="Embed" ProgID="Equation.DSMT4" ShapeID="_x0000_i1712" DrawAspect="Content" ObjectID="_1673311464" r:id="rId1394"/>
        </w:object>
      </w:r>
      <w:r w:rsidR="006067F0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کدام است؟</w:t>
      </w:r>
    </w:p>
    <w:p w:rsidR="006067F0" w:rsidRPr="00AB15D9" w:rsidRDefault="00015A19" w:rsidP="00015A19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الف</w:t>
      </w:r>
      <w:r w:rsidR="006067F0" w:rsidRPr="00AB15D9">
        <w:rPr>
          <w:rFonts w:cs="B Nazanin" w:hint="cs"/>
          <w:sz w:val="28"/>
          <w:szCs w:val="28"/>
          <w:rtl/>
          <w:lang w:bidi="fa-IR"/>
        </w:rPr>
        <w:t>)</w:t>
      </w:r>
      <w:r w:rsidR="00F25196">
        <w:rPr>
          <w:rFonts w:cs="B Nazanin" w:hint="cs"/>
          <w:sz w:val="28"/>
          <w:szCs w:val="28"/>
          <w:rtl/>
          <w:lang w:bidi="fa-IR"/>
        </w:rPr>
        <w:t>1</w:t>
      </w:r>
      <w:r w:rsidR="006067F0" w:rsidRPr="00AB15D9">
        <w:rPr>
          <w:rFonts w:cs="B Nazanin" w:hint="cs"/>
          <w:sz w:val="28"/>
          <w:szCs w:val="28"/>
          <w:rtl/>
          <w:lang w:bidi="fa-IR"/>
        </w:rPr>
        <w:t xml:space="preserve">     </w:t>
      </w: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="006067F0"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>
        <w:rPr>
          <w:rFonts w:cs="B Nazanin" w:hint="cs"/>
          <w:sz w:val="28"/>
          <w:szCs w:val="28"/>
          <w:rtl/>
          <w:lang w:bidi="fa-IR"/>
        </w:rPr>
        <w:t>ب</w:t>
      </w:r>
      <w:r w:rsidR="006067F0" w:rsidRPr="00AB15D9">
        <w:rPr>
          <w:rFonts w:cs="B Nazanin" w:hint="cs"/>
          <w:sz w:val="28"/>
          <w:szCs w:val="28"/>
          <w:rtl/>
          <w:lang w:bidi="fa-IR"/>
        </w:rPr>
        <w:t>)</w:t>
      </w:r>
      <w:r w:rsidR="00F25196" w:rsidRPr="00F25196">
        <w:t xml:space="preserve"> </w:t>
      </w:r>
      <w:r w:rsidR="00F25196" w:rsidRPr="00982366">
        <w:rPr>
          <w:position w:val="-6"/>
        </w:rPr>
        <w:object w:dxaOrig="320" w:dyaOrig="260">
          <v:shape id="_x0000_i1713" type="#_x0000_t75" style="width:17.2pt;height:12.8pt" o:ole="">
            <v:imagedata r:id="rId1395" o:title=""/>
          </v:shape>
          <o:OLEObject Type="Embed" ProgID="Equation.DSMT4" ShapeID="_x0000_i1713" DrawAspect="Content" ObjectID="_1673311465" r:id="rId1396"/>
        </w:object>
      </w:r>
      <w:r w:rsidR="006067F0" w:rsidRPr="00AB15D9">
        <w:rPr>
          <w:rFonts w:cs="B Nazanin" w:hint="cs"/>
          <w:sz w:val="28"/>
          <w:szCs w:val="28"/>
          <w:rtl/>
          <w:lang w:bidi="fa-IR"/>
        </w:rPr>
        <w:t xml:space="preserve">              </w:t>
      </w:r>
      <w:r>
        <w:rPr>
          <w:rFonts w:cs="B Nazanin" w:hint="cs"/>
          <w:sz w:val="28"/>
          <w:szCs w:val="28"/>
          <w:rtl/>
          <w:lang w:bidi="fa-IR"/>
        </w:rPr>
        <w:t>پ</w:t>
      </w:r>
      <w:r w:rsidR="006067F0" w:rsidRPr="00AB15D9">
        <w:rPr>
          <w:rFonts w:cs="B Nazanin" w:hint="cs"/>
          <w:sz w:val="28"/>
          <w:szCs w:val="28"/>
          <w:rtl/>
          <w:lang w:bidi="fa-IR"/>
        </w:rPr>
        <w:t>)</w:t>
      </w:r>
      <w:r w:rsidR="00F25196" w:rsidRPr="00982366">
        <w:rPr>
          <w:position w:val="-6"/>
        </w:rPr>
        <w:object w:dxaOrig="320" w:dyaOrig="279">
          <v:shape id="_x0000_i1714" type="#_x0000_t75" style="width:17.2pt;height:14.4pt" o:ole="">
            <v:imagedata r:id="rId1397" o:title=""/>
          </v:shape>
          <o:OLEObject Type="Embed" ProgID="Equation.DSMT4" ShapeID="_x0000_i1714" DrawAspect="Content" ObjectID="_1673311466" r:id="rId1398"/>
        </w:object>
      </w:r>
      <w:r w:rsidR="006067F0" w:rsidRPr="00AB15D9">
        <w:rPr>
          <w:rFonts w:cs="B Nazanin" w:hint="cs"/>
          <w:sz w:val="28"/>
          <w:szCs w:val="28"/>
          <w:rtl/>
          <w:lang w:bidi="fa-IR"/>
        </w:rPr>
        <w:t xml:space="preserve">          </w:t>
      </w:r>
      <w:r>
        <w:rPr>
          <w:rFonts w:cs="B Nazanin" w:hint="cs"/>
          <w:sz w:val="28"/>
          <w:szCs w:val="28"/>
          <w:rtl/>
          <w:lang w:bidi="fa-IR"/>
        </w:rPr>
        <w:t xml:space="preserve">    </w:t>
      </w:r>
      <w:r w:rsidR="006067F0"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  <w:r>
        <w:rPr>
          <w:rFonts w:cs="B Nazanin" w:hint="cs"/>
          <w:sz w:val="28"/>
          <w:szCs w:val="28"/>
          <w:rtl/>
          <w:lang w:bidi="fa-IR"/>
        </w:rPr>
        <w:t>ت</w:t>
      </w:r>
      <w:r w:rsidR="006067F0" w:rsidRPr="00AB15D9">
        <w:rPr>
          <w:rFonts w:cs="B Nazanin" w:hint="cs"/>
          <w:sz w:val="28"/>
          <w:szCs w:val="28"/>
          <w:rtl/>
          <w:lang w:bidi="fa-IR"/>
        </w:rPr>
        <w:t>)</w:t>
      </w:r>
      <w:r w:rsidR="00F25196" w:rsidRPr="00982366">
        <w:rPr>
          <w:position w:val="-28"/>
        </w:rPr>
        <w:object w:dxaOrig="220" w:dyaOrig="720">
          <v:shape id="_x0000_i1715" type="#_x0000_t75" style="width:10.4pt;height:36pt" o:ole="">
            <v:imagedata r:id="rId1399" o:title=""/>
          </v:shape>
          <o:OLEObject Type="Embed" ProgID="Equation.DSMT4" ShapeID="_x0000_i1715" DrawAspect="Content" ObjectID="_1673311467" r:id="rId1400"/>
        </w:object>
      </w:r>
    </w:p>
    <w:p w:rsidR="00935563" w:rsidRPr="00AB15D9" w:rsidRDefault="00DE6694" w:rsidP="00935563">
      <w:pPr>
        <w:bidi/>
        <w:spacing w:line="240" w:lineRule="auto"/>
        <w:ind w:right="-270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5)</w:t>
      </w:r>
      <w:r w:rsidR="00935563" w:rsidRPr="00AB15D9">
        <w:rPr>
          <w:rFonts w:cs="B Nazanin" w:hint="cs"/>
          <w:sz w:val="28"/>
          <w:szCs w:val="28"/>
          <w:rtl/>
          <w:lang w:bidi="fa-IR"/>
        </w:rPr>
        <w:t xml:space="preserve"> عبارت</w:t>
      </w:r>
      <w:r w:rsidR="00935563" w:rsidRPr="00AB15D9">
        <w:rPr>
          <w:rFonts w:cs="B Nazanin" w:hint="cs"/>
          <w:sz w:val="28"/>
          <w:szCs w:val="28"/>
          <w:rtl/>
          <w:lang w:bidi="fa-IR"/>
        </w:rPr>
        <w:softHyphen/>
        <w:t>های زیر را ساده کنید.</w:t>
      </w:r>
    </w:p>
    <w:p w:rsidR="00E12320" w:rsidRPr="004D67F4" w:rsidRDefault="00F25196" w:rsidP="00015A19">
      <w:pPr>
        <w:tabs>
          <w:tab w:val="left" w:pos="5035"/>
        </w:tabs>
        <w:bidi/>
        <w:spacing w:line="600" w:lineRule="auto"/>
        <w:rPr>
          <w:rtl/>
        </w:rPr>
      </w:pPr>
      <w:r>
        <w:rPr>
          <w:rFonts w:cs="B Nazanin" w:hint="cs"/>
          <w:sz w:val="28"/>
          <w:szCs w:val="28"/>
          <w:rtl/>
          <w:lang w:bidi="fa-IR"/>
        </w:rPr>
        <w:t>الف)</w:t>
      </w:r>
      <w:r w:rsidR="00935563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82366">
        <w:rPr>
          <w:position w:val="-8"/>
        </w:rPr>
        <w:object w:dxaOrig="760" w:dyaOrig="440">
          <v:shape id="_x0000_i1716" type="#_x0000_t75" style="width:38.4pt;height:22.4pt" o:ole="">
            <v:imagedata r:id="rId1401" o:title=""/>
          </v:shape>
          <o:OLEObject Type="Embed" ProgID="Equation.DSMT4" ShapeID="_x0000_i1716" DrawAspect="Content" ObjectID="_1673311468" r:id="rId1402"/>
        </w:object>
      </w:r>
      <w:r w:rsidR="00935563" w:rsidRPr="00AB15D9">
        <w:rPr>
          <w:rFonts w:cs="B Nazanin" w:hint="cs"/>
          <w:sz w:val="28"/>
          <w:szCs w:val="28"/>
          <w:rtl/>
          <w:lang w:bidi="fa-IR"/>
        </w:rPr>
        <w:t xml:space="preserve">    </w:t>
      </w:r>
      <w:r>
        <w:rPr>
          <w:rFonts w:cs="B Nazanin" w:hint="cs"/>
          <w:sz w:val="28"/>
          <w:szCs w:val="28"/>
          <w:rtl/>
          <w:lang w:bidi="fa-IR"/>
        </w:rPr>
        <w:t xml:space="preserve">      </w:t>
      </w:r>
      <w:r w:rsidR="00935563"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  <w:r>
        <w:rPr>
          <w:rFonts w:cs="B Nazanin" w:hint="cs"/>
          <w:sz w:val="28"/>
          <w:szCs w:val="28"/>
          <w:rtl/>
          <w:lang w:bidi="fa-IR"/>
        </w:rPr>
        <w:t>ب)</w:t>
      </w:r>
      <w:r w:rsidR="00015A1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82366">
        <w:rPr>
          <w:position w:val="-8"/>
        </w:rPr>
        <w:object w:dxaOrig="540" w:dyaOrig="400">
          <v:shape id="_x0000_i1717" type="#_x0000_t75" style="width:27.2pt;height:19.6pt" o:ole="">
            <v:imagedata r:id="rId1403" o:title=""/>
          </v:shape>
          <o:OLEObject Type="Embed" ProgID="Equation.DSMT4" ShapeID="_x0000_i1717" DrawAspect="Content" ObjectID="_1673311469" r:id="rId1404"/>
        </w:object>
      </w:r>
      <w:r w:rsidR="00935563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  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    </w:t>
      </w:r>
      <w:r w:rsidR="00935563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 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پ)</w:t>
      </w:r>
      <w:r w:rsidRPr="00F25196">
        <w:t xml:space="preserve"> </w:t>
      </w:r>
      <w:r w:rsidRPr="00982366">
        <w:rPr>
          <w:position w:val="-8"/>
        </w:rPr>
        <w:object w:dxaOrig="800" w:dyaOrig="440">
          <v:shape id="_x0000_i1718" type="#_x0000_t75" style="width:40.4pt;height:22.4pt" o:ole="">
            <v:imagedata r:id="rId1405" o:title=""/>
          </v:shape>
          <o:OLEObject Type="Embed" ProgID="Equation.DSMT4" ShapeID="_x0000_i1718" DrawAspect="Content" ObjectID="_1673311470" r:id="rId1406"/>
        </w:object>
      </w:r>
      <w:r>
        <w:rPr>
          <w:rFonts w:hint="cs"/>
          <w:rtl/>
        </w:rPr>
        <w:t xml:space="preserve">             ت)</w:t>
      </w:r>
      <w:r w:rsidRPr="00F25196">
        <w:t xml:space="preserve"> </w:t>
      </w:r>
      <w:r w:rsidRPr="00982366">
        <w:rPr>
          <w:position w:val="-14"/>
        </w:rPr>
        <w:object w:dxaOrig="960" w:dyaOrig="499">
          <v:shape id="_x0000_i1719" type="#_x0000_t75" style="width:47.2pt;height:24.8pt" o:ole="">
            <v:imagedata r:id="rId1407" o:title=""/>
          </v:shape>
          <o:OLEObject Type="Embed" ProgID="Equation.DSMT4" ShapeID="_x0000_i1719" DrawAspect="Content" ObjectID="_1673311471" r:id="rId1408"/>
        </w:objec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2E6932" w:rsidRPr="00AB15D9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2E6932" w:rsidRPr="00AB15D9" w:rsidRDefault="00B44F01" w:rsidP="00582FF6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1321159171"/>
                <w:placeholder>
                  <w:docPart w:val="22E646A5EAD84A5FA500AC52197E984D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2E6932" w:rsidRPr="00AB15D9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2E6932" w:rsidRPr="00AB15D9" w:rsidRDefault="00B44F01" w:rsidP="00582FF6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237472132"/>
                <w:placeholder>
                  <w:docPart w:val="7FB796D3BF354AC1A521B59654E3E8B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2E6932" w:rsidRDefault="00935563" w:rsidP="002E6932">
      <w:pPr>
        <w:bidi/>
        <w:spacing w:after="0"/>
        <w:rPr>
          <w:rFonts w:eastAsiaTheme="minorEastAsia" w:cs="B Nazanin"/>
          <w:sz w:val="28"/>
          <w:szCs w:val="28"/>
          <w:rtl/>
          <w:lang w:bidi="fa-IR"/>
        </w:rPr>
      </w:pP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</w:p>
    <w:p w:rsidR="002E6932" w:rsidRPr="00AB15D9" w:rsidRDefault="002E6932" w:rsidP="002E6932">
      <w:pPr>
        <w:bidi/>
        <w:spacing w:after="0"/>
        <w:rPr>
          <w:rFonts w:ascii="Times New Roman" w:eastAsia="Times New Roman" w:hAnsi="Times New Roman" w:cs="B Nazanin"/>
          <w:sz w:val="28"/>
          <w:szCs w:val="28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>6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) </w: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>حاصل عبارات زیر را به ساده</w: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softHyphen/>
        <w:t xml:space="preserve">ترین صورت بنویسید.   </w:t>
      </w:r>
    </w:p>
    <w:p w:rsidR="002E6932" w:rsidRPr="00AB15D9" w:rsidRDefault="002E6932" w:rsidP="002E6932">
      <w:pPr>
        <w:tabs>
          <w:tab w:val="left" w:pos="4114"/>
        </w:tabs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2E6932" w:rsidRPr="00AB15D9" w:rsidRDefault="002E6932" w:rsidP="002E6932">
      <w:pPr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>
        <w:rPr>
          <w:rFonts w:ascii="Times New Roman" w:eastAsia="Times New Roman" w:hAnsi="Times New Roman" w:cs="B Nazanin" w:hint="cs"/>
          <w:sz w:val="28"/>
          <w:szCs w:val="28"/>
          <w:rtl/>
        </w:rPr>
        <w:t>الف)</w:t>
      </w:r>
      <w:r w:rsidR="00015A1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982366">
        <w:rPr>
          <w:position w:val="-10"/>
        </w:rPr>
        <w:object w:dxaOrig="760" w:dyaOrig="520">
          <v:shape id="_x0000_i1720" type="#_x0000_t75" style="width:38.4pt;height:26.4pt" o:ole="">
            <v:imagedata r:id="rId1409" o:title=""/>
          </v:shape>
          <o:OLEObject Type="Embed" ProgID="Equation.DSMT4" ShapeID="_x0000_i1720" DrawAspect="Content" ObjectID="_1673311472" r:id="rId1410"/>
        </w:objec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        </w:t>
      </w:r>
      <w:r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                                        </w: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    </w:t>
      </w:r>
      <w:r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>ب)</w:t>
      </w:r>
      <w:r w:rsidR="00015A19"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982366">
        <w:rPr>
          <w:position w:val="-8"/>
        </w:rPr>
        <w:object w:dxaOrig="940" w:dyaOrig="400">
          <v:shape id="_x0000_i1721" type="#_x0000_t75" style="width:47.2pt;height:19.6pt" o:ole="">
            <v:imagedata r:id="rId1411" o:title=""/>
          </v:shape>
          <o:OLEObject Type="Embed" ProgID="Equation.DSMT4" ShapeID="_x0000_i1721" DrawAspect="Content" ObjectID="_1673311473" r:id="rId1412"/>
        </w:object>
      </w:r>
    </w:p>
    <w:p w:rsidR="002E6932" w:rsidRPr="00AB15D9" w:rsidRDefault="002E6932" w:rsidP="002E6932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2E6932" w:rsidRPr="00AB15D9" w:rsidRDefault="002E6932" w:rsidP="00015A19">
      <w:pPr>
        <w:bidi/>
        <w:spacing w:after="0" w:line="240" w:lineRule="auto"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>پ)</w:t>
      </w:r>
      <w:r w:rsidR="00015A19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982366">
        <w:rPr>
          <w:position w:val="-8"/>
        </w:rPr>
        <w:object w:dxaOrig="1520" w:dyaOrig="400">
          <v:shape id="_x0000_i1722" type="#_x0000_t75" style="width:75.6pt;height:19.6pt" o:ole="">
            <v:imagedata r:id="rId1413" o:title=""/>
          </v:shape>
          <o:OLEObject Type="Embed" ProgID="Equation.DSMT4" ShapeID="_x0000_i1722" DrawAspect="Content" ObjectID="_1673311474" r:id="rId1414"/>
        </w:objec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        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         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015A19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 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015A19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>
        <w:rPr>
          <w:rFonts w:eastAsiaTheme="minorEastAsia" w:cs="B Nazanin" w:hint="cs"/>
          <w:sz w:val="28"/>
          <w:szCs w:val="28"/>
          <w:rtl/>
          <w:lang w:bidi="fa-IR"/>
        </w:rPr>
        <w:t>ت)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982366">
        <w:rPr>
          <w:position w:val="-10"/>
        </w:rPr>
        <w:object w:dxaOrig="1200" w:dyaOrig="480">
          <v:shape id="_x0000_i1723" type="#_x0000_t75" style="width:60pt;height:24.8pt" o:ole="">
            <v:imagedata r:id="rId1415" o:title=""/>
          </v:shape>
          <o:OLEObject Type="Embed" ProgID="Equation.DSMT4" ShapeID="_x0000_i1723" DrawAspect="Content" ObjectID="_1673311475" r:id="rId1416"/>
        </w:objec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                                      </w:t>
      </w:r>
    </w:p>
    <w:p w:rsidR="002E6932" w:rsidRPr="00AB15D9" w:rsidRDefault="002E6932" w:rsidP="002E6932">
      <w:pPr>
        <w:bidi/>
        <w:spacing w:after="0" w:line="240" w:lineRule="auto"/>
        <w:rPr>
          <w:rFonts w:eastAsiaTheme="minorEastAsia" w:cs="B Nazanin"/>
          <w:sz w:val="28"/>
          <w:szCs w:val="28"/>
          <w:rtl/>
          <w:lang w:bidi="fa-IR"/>
        </w:rPr>
      </w:pPr>
    </w:p>
    <w:p w:rsidR="004E6977" w:rsidRDefault="002E6932" w:rsidP="002E6932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ث)</w:t>
      </w:r>
      <w:r w:rsidRPr="00AB15D9">
        <w:rPr>
          <w:rFonts w:cs="B Nazanin"/>
          <w:sz w:val="28"/>
          <w:szCs w:val="28"/>
          <w:rtl/>
          <w:lang w:bidi="fa-IR"/>
        </w:rPr>
        <w:t xml:space="preserve"> </w:t>
      </w:r>
      <w:r w:rsidRPr="00982366">
        <w:rPr>
          <w:position w:val="-14"/>
        </w:rPr>
        <w:object w:dxaOrig="3480" w:dyaOrig="520">
          <v:shape id="_x0000_i1724" type="#_x0000_t75" style="width:174pt;height:26.4pt" o:ole="">
            <v:imagedata r:id="rId1417" o:title=""/>
          </v:shape>
          <o:OLEObject Type="Embed" ProgID="Equation.DSMT4" ShapeID="_x0000_i1724" DrawAspect="Content" ObjectID="_1673311476" r:id="rId1418"/>
        </w:object>
      </w:r>
      <w:r w:rsidRPr="00AB15D9">
        <w:rPr>
          <w:rFonts w:cs="B Nazanin"/>
          <w:sz w:val="28"/>
          <w:szCs w:val="28"/>
          <w:rtl/>
          <w:lang w:bidi="fa-IR"/>
        </w:rPr>
        <w:t xml:space="preserve">            </w:t>
      </w:r>
      <w:r w:rsidR="00015A19">
        <w:rPr>
          <w:rFonts w:cs="B Nazanin" w:hint="cs"/>
          <w:sz w:val="28"/>
          <w:szCs w:val="28"/>
          <w:rtl/>
          <w:lang w:bidi="fa-IR"/>
        </w:rPr>
        <w:t xml:space="preserve">    </w:t>
      </w:r>
      <w:r w:rsidRPr="00AB15D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ج)</w:t>
      </w:r>
      <w:r w:rsidR="00015A19">
        <w:rPr>
          <w:rFonts w:cs="B Nazanin"/>
          <w:sz w:val="28"/>
          <w:szCs w:val="28"/>
          <w:rtl/>
          <w:lang w:bidi="fa-IR"/>
        </w:rPr>
        <w:t xml:space="preserve"> </w:t>
      </w:r>
      <w:r w:rsidRPr="00AB15D9">
        <w:rPr>
          <w:rFonts w:cs="B Nazanin"/>
          <w:sz w:val="28"/>
          <w:szCs w:val="28"/>
          <w:rtl/>
          <w:lang w:bidi="fa-IR"/>
        </w:rPr>
        <w:t xml:space="preserve"> </w:t>
      </w:r>
      <w:r w:rsidRPr="00982366">
        <w:rPr>
          <w:position w:val="-10"/>
        </w:rPr>
        <w:object w:dxaOrig="1400" w:dyaOrig="480">
          <v:shape id="_x0000_i1725" type="#_x0000_t75" style="width:69.6pt;height:24.8pt" o:ole="">
            <v:imagedata r:id="rId1419" o:title=""/>
          </v:shape>
          <o:OLEObject Type="Embed" ProgID="Equation.DSMT4" ShapeID="_x0000_i1725" DrawAspect="Content" ObjectID="_1673311477" r:id="rId1420"/>
        </w:object>
      </w:r>
      <w:r w:rsidR="00935563"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</w:p>
    <w:p w:rsidR="002E6932" w:rsidRDefault="00935563" w:rsidP="004E6977">
      <w:pPr>
        <w:pStyle w:val="Signature"/>
        <w:tabs>
          <w:tab w:val="right" w:pos="8100"/>
        </w:tabs>
        <w:bidi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                   </w:t>
      </w:r>
      <w:r w:rsidRPr="00AB15D9">
        <w:rPr>
          <w:rFonts w:cs="B Nazanin" w:hint="cs"/>
          <w:noProof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                                                                                                </w:t>
      </w:r>
    </w:p>
    <w:p w:rsidR="00935563" w:rsidRPr="002E6932" w:rsidRDefault="002E6932" w:rsidP="002E6932">
      <w:pPr>
        <w:pStyle w:val="Signature"/>
        <w:tabs>
          <w:tab w:val="right" w:pos="8100"/>
        </w:tabs>
        <w:bidi/>
        <w:rPr>
          <w:rFonts w:ascii="B Nazanin" w:hAnsi="B Nazanin" w:cs="B Nazanin"/>
          <w:b/>
          <w:bCs/>
          <w:sz w:val="28"/>
          <w:szCs w:val="28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) </w:t>
      </w:r>
      <w:r w:rsidR="00935563"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الف) </w:t>
      </w:r>
      <w:r w:rsidR="00935563" w:rsidRPr="00AB15D9">
        <w:rPr>
          <w:rFonts w:cs="B Nazanin" w:hint="cs"/>
          <w:color w:val="000000" w:themeColor="text1"/>
          <w:sz w:val="28"/>
          <w:szCs w:val="28"/>
          <w:rtl/>
          <w:lang w:bidi="fa-IR"/>
        </w:rPr>
        <w:t>اعداد زیر بین کدام دو عدد صحیح متوالی قرار دارند؟</w:t>
      </w:r>
    </w:p>
    <w:p w:rsidR="00935563" w:rsidRPr="00AB15D9" w:rsidRDefault="00935563" w:rsidP="00695291">
      <w:pPr>
        <w:bidi/>
        <w:spacing w:after="0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       </w:t>
      </w:r>
      <w:r w:rsidR="004E6977">
        <w:rPr>
          <w:rFonts w:cs="B Nazanin" w:hint="cs"/>
          <w:sz w:val="28"/>
          <w:szCs w:val="28"/>
          <w:rtl/>
          <w:lang w:bidi="fa-IR"/>
        </w:rPr>
        <w:t>1)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6977" w:rsidRPr="00982366">
        <w:rPr>
          <w:position w:val="-8"/>
        </w:rPr>
        <w:object w:dxaOrig="639" w:dyaOrig="400">
          <v:shape id="_x0000_i1726" type="#_x0000_t75" style="width:31.6pt;height:19.6pt" o:ole="">
            <v:imagedata r:id="rId1421" o:title=""/>
          </v:shape>
          <o:OLEObject Type="Embed" ProgID="Equation.DSMT4" ShapeID="_x0000_i1726" DrawAspect="Content" ObjectID="_1673311478" r:id="rId1422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                </w:t>
      </w:r>
      <w:r w:rsidR="004E6977">
        <w:rPr>
          <w:rFonts w:cs="B Nazanin" w:hint="cs"/>
          <w:sz w:val="28"/>
          <w:szCs w:val="28"/>
          <w:rtl/>
          <w:lang w:bidi="fa-IR"/>
        </w:rPr>
        <w:t>2)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6977" w:rsidRPr="00982366">
        <w:rPr>
          <w:position w:val="-8"/>
        </w:rPr>
        <w:object w:dxaOrig="540" w:dyaOrig="400">
          <v:shape id="_x0000_i1727" type="#_x0000_t75" style="width:27.2pt;height:19.6pt" o:ole="">
            <v:imagedata r:id="rId1423" o:title=""/>
          </v:shape>
          <o:OLEObject Type="Embed" ProgID="Equation.DSMT4" ShapeID="_x0000_i1727" DrawAspect="Content" ObjectID="_1673311479" r:id="rId1424"/>
        </w:object>
      </w:r>
    </w:p>
    <w:p w:rsidR="00935563" w:rsidRPr="00AB15D9" w:rsidRDefault="00935563" w:rsidP="004E6977">
      <w:pPr>
        <w:tabs>
          <w:tab w:val="right" w:pos="3852"/>
        </w:tabs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  <w:lang w:bidi="fa-IR"/>
        </w:rPr>
        <w:lastRenderedPageBreak/>
        <w:t xml:space="preserve">  </w: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ب) مقدار تقریبی </w:t>
      </w:r>
      <w:r w:rsidR="004E6977" w:rsidRPr="00982366">
        <w:rPr>
          <w:position w:val="-8"/>
        </w:rPr>
        <w:object w:dxaOrig="520" w:dyaOrig="400">
          <v:shape id="_x0000_i1728" type="#_x0000_t75" style="width:26.4pt;height:19.6pt" o:ole="">
            <v:imagedata r:id="rId1425" o:title=""/>
          </v:shape>
          <o:OLEObject Type="Embed" ProgID="Equation.DSMT4" ShapeID="_x0000_i1728" DrawAspect="Content" ObjectID="_1673311480" r:id="rId1426"/>
        </w:object>
      </w:r>
      <w:r w:rsidRPr="00AB15D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را تا یک رقم اعشار حساب کنید.</w:t>
      </w:r>
    </w:p>
    <w:p w:rsidR="00935563" w:rsidRPr="00AB15D9" w:rsidRDefault="00935563" w:rsidP="00935563">
      <w:pPr>
        <w:tabs>
          <w:tab w:val="right" w:pos="3852"/>
        </w:tabs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</w:p>
    <w:p w:rsidR="00935563" w:rsidRPr="00015A19" w:rsidRDefault="00935563" w:rsidP="00695291">
      <w:pPr>
        <w:tabs>
          <w:tab w:val="right" w:pos="3852"/>
        </w:tabs>
        <w:bidi/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015A1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  </w:t>
      </w:r>
      <w:r w:rsidR="00695291">
        <w:rPr>
          <w:rFonts w:ascii="Times New Roman" w:eastAsia="Times New Roman" w:hAnsi="Times New Roman" w:cs="B Nazanin" w:hint="cs"/>
          <w:sz w:val="28"/>
          <w:szCs w:val="28"/>
          <w:rtl/>
        </w:rPr>
        <w:t>پ</w:t>
      </w:r>
      <w:r w:rsidRPr="00015A1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) ریشه پنجم عدد </w:t>
      </w:r>
      <w:r w:rsidR="004E6977" w:rsidRPr="00015A19">
        <w:rPr>
          <w:position w:val="-28"/>
        </w:rPr>
        <w:object w:dxaOrig="1420" w:dyaOrig="760">
          <v:shape id="_x0000_i1729" type="#_x0000_t75" style="width:70.4pt;height:38.4pt" o:ole="">
            <v:imagedata r:id="rId1427" o:title=""/>
          </v:shape>
          <o:OLEObject Type="Embed" ProgID="Equation.DSMT4" ShapeID="_x0000_i1729" DrawAspect="Content" ObjectID="_1673311481" r:id="rId1428"/>
        </w:object>
      </w:r>
      <w:r w:rsidRPr="00015A19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را به</w:t>
      </w:r>
      <w:r w:rsidRPr="00015A19">
        <w:rPr>
          <w:rFonts w:ascii="Times New Roman" w:eastAsia="Times New Roman" w:hAnsi="Times New Roman" w:cs="B Nazanin" w:hint="cs"/>
          <w:sz w:val="28"/>
          <w:szCs w:val="28"/>
          <w:rtl/>
        </w:rPr>
        <w:softHyphen/>
        <w:t xml:space="preserve">دست آورید. </w:t>
      </w:r>
    </w:p>
    <w:p w:rsidR="00935563" w:rsidRPr="00AB15D9" w:rsidRDefault="00935563" w:rsidP="00FA3EB7">
      <w:pPr>
        <w:pStyle w:val="Signature"/>
        <w:tabs>
          <w:tab w:val="right" w:pos="8100"/>
        </w:tabs>
        <w:bidi/>
        <w:rPr>
          <w:rFonts w:ascii="B Nazanin" w:hAnsi="B Nazanin" w:cs="B Nazanin"/>
          <w:b/>
          <w:bCs/>
          <w:sz w:val="28"/>
          <w:szCs w:val="28"/>
          <w:rtl/>
        </w:rPr>
      </w:pPr>
    </w:p>
    <w:p w:rsidR="001F3FAA" w:rsidRPr="004E6977" w:rsidRDefault="00E12320" w:rsidP="00E12320">
      <w:pPr>
        <w:pStyle w:val="Signature"/>
        <w:tabs>
          <w:tab w:val="right" w:pos="8100"/>
        </w:tabs>
        <w:bidi/>
        <w:rPr>
          <w:rFonts w:cs="B Nazanin"/>
          <w:color w:val="FF0000"/>
          <w:sz w:val="28"/>
          <w:szCs w:val="28"/>
          <w:lang w:bidi="fa-IR"/>
        </w:rPr>
      </w:pPr>
      <w:r w:rsidRPr="00E12320">
        <w:rPr>
          <w:rFonts w:ascii="B Nazanin" w:hAnsi="B Nazanin" w:cs="B Nazanin" w:hint="cs"/>
          <w:sz w:val="28"/>
          <w:szCs w:val="28"/>
          <w:rtl/>
        </w:rPr>
        <w:t>8</w:t>
      </w:r>
      <w:r w:rsidR="004E6977" w:rsidRPr="004E6977">
        <w:rPr>
          <w:rFonts w:ascii="B Nazanin" w:hAnsi="B Nazanin" w:cs="B Nazanin" w:hint="cs"/>
          <w:sz w:val="28"/>
          <w:szCs w:val="28"/>
          <w:rtl/>
        </w:rPr>
        <w:t xml:space="preserve">) </w:t>
      </w:r>
      <w:r w:rsidR="001F3FAA" w:rsidRPr="004E6977">
        <w:rPr>
          <w:rFonts w:ascii="B Nazanin" w:hAnsi="B Nazanin" w:cs="B Nazanin" w:hint="cs"/>
          <w:sz w:val="28"/>
          <w:szCs w:val="28"/>
          <w:rtl/>
        </w:rPr>
        <w:t xml:space="preserve">اعداد  </w:t>
      </w:r>
      <w:r w:rsidRPr="00982366">
        <w:rPr>
          <w:position w:val="-28"/>
        </w:rPr>
        <w:object w:dxaOrig="2060" w:dyaOrig="720">
          <v:shape id="_x0000_i1730" type="#_x0000_t75" style="width:103.6pt;height:36pt" o:ole="">
            <v:imagedata r:id="rId1429" o:title=""/>
          </v:shape>
          <o:OLEObject Type="Embed" ProgID="Equation.DSMT4" ShapeID="_x0000_i1730" DrawAspect="Content" ObjectID="_1673311482" r:id="rId1430"/>
        </w:object>
      </w:r>
      <w:r w:rsidR="001F3FAA" w:rsidRPr="004E6977">
        <w:rPr>
          <w:rFonts w:ascii="B Nazanin" w:hAnsi="B Nazanin" w:cs="B Nazanin" w:hint="cs"/>
          <w:sz w:val="28"/>
          <w:szCs w:val="28"/>
          <w:rtl/>
        </w:rPr>
        <w:t>را از کوچک به بزرگ مرتب کنید.</w:t>
      </w:r>
    </w:p>
    <w:p w:rsidR="00E12320" w:rsidRDefault="00E12320" w:rsidP="00E12320">
      <w:pPr>
        <w:tabs>
          <w:tab w:val="left" w:pos="2533"/>
          <w:tab w:val="left" w:pos="4183"/>
          <w:tab w:val="right" w:pos="8100"/>
          <w:tab w:val="right" w:pos="9478"/>
        </w:tabs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9)</w:t>
      </w:r>
      <w:r w:rsidR="00582FF6">
        <w:rPr>
          <w:rFonts w:cs="B Nazanin"/>
          <w:sz w:val="28"/>
          <w:szCs w:val="28"/>
        </w:rPr>
        <w:t xml:space="preserve"> </w:t>
      </w:r>
      <w:r w:rsidR="001F34C4" w:rsidRPr="004E6977">
        <w:rPr>
          <w:rFonts w:cs="B Nazanin" w:hint="cs"/>
          <w:sz w:val="28"/>
          <w:szCs w:val="28"/>
          <w:rtl/>
        </w:rPr>
        <w:t xml:space="preserve">محاسبات زیر در برگه ی </w:t>
      </w:r>
      <w:r>
        <w:rPr>
          <w:rFonts w:cs="B Nazanin" w:hint="cs"/>
          <w:sz w:val="28"/>
          <w:szCs w:val="28"/>
          <w:rtl/>
        </w:rPr>
        <w:t xml:space="preserve">یک دانش آموز برای به دست آوردن </w:t>
      </w:r>
      <w:r w:rsidRPr="00982366">
        <w:rPr>
          <w:position w:val="-14"/>
        </w:rPr>
        <w:object w:dxaOrig="859" w:dyaOrig="499">
          <v:shape id="_x0000_i1731" type="#_x0000_t75" style="width:42.8pt;height:24.8pt" o:ole="">
            <v:imagedata r:id="rId1431" o:title=""/>
          </v:shape>
          <o:OLEObject Type="Embed" ProgID="Equation.DSMT4" ShapeID="_x0000_i1731" DrawAspect="Content" ObjectID="_1673311483" r:id="rId1432"/>
        </w:object>
      </w:r>
      <w:r w:rsidR="001F34C4" w:rsidRPr="004E6977">
        <w:rPr>
          <w:rFonts w:cs="B Nazanin"/>
          <w:sz w:val="28"/>
          <w:szCs w:val="28"/>
        </w:rPr>
        <w:t xml:space="preserve"> </w:t>
      </w:r>
      <w:r w:rsidR="001F34C4" w:rsidRPr="004E6977">
        <w:rPr>
          <w:rFonts w:cs="B Nazanin" w:hint="cs"/>
          <w:sz w:val="28"/>
          <w:szCs w:val="28"/>
          <w:rtl/>
        </w:rPr>
        <w:t xml:space="preserve"> نوشته شده است. اشتباهات او را بیابید </w:t>
      </w:r>
    </w:p>
    <w:p w:rsidR="00E12320" w:rsidRDefault="00E12320" w:rsidP="00E12320">
      <w:pPr>
        <w:tabs>
          <w:tab w:val="left" w:pos="2533"/>
          <w:tab w:val="left" w:pos="4183"/>
          <w:tab w:val="right" w:pos="8100"/>
          <w:tab w:val="right" w:pos="9478"/>
        </w:tabs>
        <w:bidi/>
        <w:jc w:val="both"/>
        <w:rPr>
          <w:rFonts w:cs="B Nazanin"/>
          <w:sz w:val="28"/>
          <w:szCs w:val="28"/>
          <w:rtl/>
        </w:rPr>
      </w:pPr>
      <w:r w:rsidRPr="004E6977">
        <w:rPr>
          <w:rFonts w:cs="B Nazanin"/>
          <w:sz w:val="28"/>
          <w:szCs w:val="28"/>
          <w:lang w:bidi="fa-IR"/>
        </w:rPr>
        <w:object w:dxaOrig="6720" w:dyaOrig="1140">
          <v:shape id="_x0000_i1732" type="#_x0000_t75" style="width:336pt;height:57.2pt" o:ole="">
            <v:imagedata r:id="rId1433" o:title=""/>
          </v:shape>
          <o:OLEObject Type="Embed" ProgID="Equation.DSMT4" ShapeID="_x0000_i1732" DrawAspect="Content" ObjectID="_1673311484" r:id="rId1434"/>
        </w:object>
      </w:r>
    </w:p>
    <w:p w:rsidR="001F34C4" w:rsidRPr="00AB15D9" w:rsidRDefault="001F34C4" w:rsidP="00695291">
      <w:pPr>
        <w:tabs>
          <w:tab w:val="left" w:pos="2533"/>
          <w:tab w:val="left" w:pos="4183"/>
          <w:tab w:val="right" w:pos="8100"/>
          <w:tab w:val="right" w:pos="9478"/>
        </w:tabs>
        <w:bidi/>
        <w:jc w:val="both"/>
        <w:rPr>
          <w:rFonts w:cs="B Nazanin"/>
          <w:sz w:val="28"/>
          <w:szCs w:val="28"/>
        </w:rPr>
      </w:pPr>
      <w:r w:rsidRPr="004E6977">
        <w:rPr>
          <w:rFonts w:cs="B Nazanin" w:hint="cs"/>
          <w:sz w:val="28"/>
          <w:szCs w:val="28"/>
          <w:rtl/>
        </w:rPr>
        <w:t>و آن ها را اصلاح کنید و جواب درست را بیابید</w:t>
      </w:r>
      <w:r w:rsidR="00E12320">
        <w:rPr>
          <w:rFonts w:cs="B Nazanin" w:hint="cs"/>
          <w:sz w:val="28"/>
          <w:szCs w:val="28"/>
          <w:rtl/>
        </w:rPr>
        <w:t>.</w:t>
      </w:r>
      <w:r w:rsidRPr="004E6977">
        <w:rPr>
          <w:rFonts w:cs="B Nazanin"/>
          <w:sz w:val="28"/>
          <w:szCs w:val="28"/>
          <w:lang w:bidi="fa-IR"/>
        </w:rPr>
        <w:t xml:space="preserve"> </w: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34EE3" w:rsidRPr="00AB15D9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834EE3" w:rsidRPr="00AB15D9" w:rsidRDefault="00B44F01" w:rsidP="00834EE3">
            <w:pPr>
              <w:pStyle w:val="PersonalName"/>
              <w:jc w:val="center"/>
              <w:rPr>
                <w:rFonts w:cs="B Nazanin"/>
                <w:b w:val="0"/>
                <w:bCs/>
              </w:rPr>
            </w:pPr>
            <w:sdt>
              <w:sdtPr>
                <w:rPr>
                  <w:rFonts w:cs="B Nazanin"/>
                  <w:b w:val="0"/>
                  <w:bCs/>
                </w:rPr>
                <w:id w:val="-1758199330"/>
                <w:placeholder>
                  <w:docPart w:val="7EEFE8AC3F624CA7A8ECB8B10DE6C5AC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bCs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34EE3" w:rsidRPr="00AB15D9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834EE3" w:rsidRPr="00AB15D9" w:rsidRDefault="00B44F01" w:rsidP="00834EE3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315041241"/>
                <w:placeholder>
                  <w:docPart w:val="362CCEBBACA64842A7160AEA2310572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4D1B37" w:rsidRPr="0083636B" w:rsidRDefault="00834EE3" w:rsidP="00834EE3">
      <w:pPr>
        <w:bidi/>
        <w:spacing w:after="0"/>
        <w:rPr>
          <w:rFonts w:eastAsiaTheme="minorEastAsia" w:cs="B Nazanin"/>
          <w:sz w:val="28"/>
          <w:szCs w:val="28"/>
          <w:lang w:bidi="fa-IR"/>
        </w:rPr>
      </w:pPr>
      <w:r w:rsidRPr="0083636B">
        <w:rPr>
          <w:rFonts w:eastAsiaTheme="minorEastAsia" w:cs="B Nazanin" w:hint="cs"/>
          <w:sz w:val="28"/>
          <w:szCs w:val="28"/>
          <w:rtl/>
          <w:lang w:bidi="fa-IR"/>
        </w:rPr>
        <w:t>10) اگر</w:t>
      </w:r>
      <w:r w:rsidRPr="0083636B">
        <w:rPr>
          <w:rFonts w:cs="B Nazanin"/>
          <w:sz w:val="28"/>
          <w:szCs w:val="28"/>
        </w:rPr>
        <w:t xml:space="preserve"> </w:t>
      </w:r>
      <w:r w:rsidRPr="0083636B">
        <w:rPr>
          <w:rFonts w:cs="B Nazanin"/>
          <w:position w:val="-4"/>
          <w:sz w:val="28"/>
          <w:szCs w:val="28"/>
        </w:rPr>
        <w:object w:dxaOrig="560" w:dyaOrig="220">
          <v:shape id="_x0000_i1733" type="#_x0000_t75" style="width:27.6pt;height:10.4pt" o:ole="">
            <v:imagedata r:id="rId1435" o:title=""/>
          </v:shape>
          <o:OLEObject Type="Embed" ProgID="Equation.DSMT4" ShapeID="_x0000_i1733" DrawAspect="Content" ObjectID="_1673311485" r:id="rId1436"/>
        </w:object>
      </w:r>
      <w:r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، آن‌گاه حاصل  </w:t>
      </w:r>
      <w:r w:rsidRPr="0083636B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83636B">
        <w:rPr>
          <w:rFonts w:cs="B Nazanin"/>
          <w:position w:val="-32"/>
          <w:sz w:val="28"/>
          <w:szCs w:val="28"/>
        </w:rPr>
        <w:object w:dxaOrig="1200" w:dyaOrig="880">
          <v:shape id="_x0000_i1734" type="#_x0000_t75" style="width:60pt;height:44.4pt" o:ole="">
            <v:imagedata r:id="rId1437" o:title=""/>
          </v:shape>
          <o:OLEObject Type="Embed" ProgID="Equation.DSMT4" ShapeID="_x0000_i1734" DrawAspect="Content" ObjectID="_1673311486" r:id="rId1438"/>
        </w:object>
      </w:r>
      <w:r w:rsidRPr="0083636B">
        <w:rPr>
          <w:rFonts w:cs="B Nazanin" w:hint="cs"/>
          <w:sz w:val="28"/>
          <w:szCs w:val="28"/>
          <w:rtl/>
        </w:rPr>
        <w:t>کدام است؟</w:t>
      </w:r>
    </w:p>
    <w:p w:rsidR="004D1B37" w:rsidRPr="0083636B" w:rsidRDefault="004D1B37" w:rsidP="004D1B37">
      <w:pPr>
        <w:framePr w:hSpace="180" w:wrap="around" w:vAnchor="text" w:hAnchor="page" w:x="961" w:y="2356"/>
        <w:bidi/>
        <w:rPr>
          <w:rFonts w:ascii="Arial" w:hAnsi="Arial" w:cs="B Nazanin"/>
          <w:color w:val="000000"/>
          <w:sz w:val="28"/>
          <w:szCs w:val="28"/>
          <w:u w:val="single"/>
          <w:rtl/>
          <w:lang w:bidi="fa-IR"/>
        </w:rPr>
      </w:pPr>
    </w:p>
    <w:p w:rsidR="004D1B37" w:rsidRPr="0083636B" w:rsidRDefault="00C15A93" w:rsidP="00C15A93">
      <w:pPr>
        <w:pStyle w:val="Signature"/>
        <w:jc w:val="right"/>
        <w:rPr>
          <w:rFonts w:cs="B Nazanin"/>
          <w:sz w:val="28"/>
          <w:szCs w:val="28"/>
          <w:rtl/>
          <w:lang w:bidi="fa-IR"/>
        </w:rPr>
      </w:pPr>
      <w:r w:rsidRPr="0083636B">
        <w:rPr>
          <w:rFonts w:cs="B Nazanin" w:hint="cs"/>
          <w:sz w:val="28"/>
          <w:szCs w:val="28"/>
          <w:rtl/>
          <w:lang w:bidi="fa-IR"/>
        </w:rPr>
        <w:t xml:space="preserve">                       پ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 xml:space="preserve">) 1  </w:t>
      </w:r>
      <w:r w:rsidRPr="0083636B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 xml:space="preserve">      </w:t>
      </w:r>
      <w:r w:rsidRPr="0083636B">
        <w:rPr>
          <w:rFonts w:cs="B Nazanin" w:hint="cs"/>
          <w:sz w:val="28"/>
          <w:szCs w:val="28"/>
          <w:rtl/>
          <w:lang w:bidi="fa-IR"/>
        </w:rPr>
        <w:t xml:space="preserve">    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 xml:space="preserve">       </w:t>
      </w:r>
      <w:r w:rsidRPr="0083636B">
        <w:rPr>
          <w:rFonts w:cs="B Nazanin" w:hint="cs"/>
          <w:sz w:val="28"/>
          <w:szCs w:val="28"/>
          <w:rtl/>
          <w:lang w:bidi="fa-IR"/>
        </w:rPr>
        <w:t>ت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>) 1</w:t>
      </w:r>
      <w:r w:rsidRPr="0083636B">
        <w:rPr>
          <w:rFonts w:cs="B Nazanin" w:hint="cs"/>
          <w:sz w:val="28"/>
          <w:szCs w:val="28"/>
          <w:rtl/>
          <w:lang w:bidi="fa-IR"/>
        </w:rPr>
        <w:t>-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 xml:space="preserve"> </w:t>
      </w:r>
      <w:r w:rsidR="00834EE3" w:rsidRPr="0083636B">
        <w:rPr>
          <w:position w:val="-26"/>
        </w:rPr>
        <w:object w:dxaOrig="279" w:dyaOrig="700">
          <v:shape id="_x0000_i1735" type="#_x0000_t75" style="width:14.4pt;height:35.2pt" o:ole="">
            <v:imagedata r:id="rId1439" o:title=""/>
          </v:shape>
          <o:OLEObject Type="Embed" ProgID="Equation.DSMT4" ShapeID="_x0000_i1735" DrawAspect="Content" ObjectID="_1673311487" r:id="rId1440"/>
        </w:object>
      </w:r>
      <w:r w:rsidR="004D1B37" w:rsidRPr="0083636B">
        <w:rPr>
          <w:rFonts w:cs="B Nazanin" w:hint="cs"/>
          <w:sz w:val="28"/>
          <w:szCs w:val="28"/>
          <w:rtl/>
          <w:lang w:bidi="fa-IR"/>
        </w:rPr>
        <w:t xml:space="preserve">          </w:t>
      </w:r>
      <w:r w:rsidRPr="0083636B">
        <w:rPr>
          <w:rFonts w:cs="B Nazanin" w:hint="cs"/>
          <w:sz w:val="28"/>
          <w:szCs w:val="28"/>
          <w:rtl/>
          <w:lang w:bidi="fa-IR"/>
        </w:rPr>
        <w:t xml:space="preserve">    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 xml:space="preserve">       </w:t>
      </w:r>
      <w:r w:rsidR="00834EE3" w:rsidRPr="0083636B">
        <w:rPr>
          <w:rFonts w:cs="B Nazanin" w:hint="cs"/>
          <w:sz w:val="28"/>
          <w:szCs w:val="28"/>
          <w:rtl/>
          <w:lang w:bidi="fa-IR"/>
        </w:rPr>
        <w:t>ب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>)</w:t>
      </w:r>
      <w:r w:rsidR="00834EE3" w:rsidRPr="0083636B">
        <w:rPr>
          <w:position w:val="-28"/>
        </w:rPr>
        <w:object w:dxaOrig="400" w:dyaOrig="720">
          <v:shape id="_x0000_i1736" type="#_x0000_t75" style="width:19.6pt;height:36pt" o:ole="">
            <v:imagedata r:id="rId1441" o:title=""/>
          </v:shape>
          <o:OLEObject Type="Embed" ProgID="Equation.DSMT4" ShapeID="_x0000_i1736" DrawAspect="Content" ObjectID="_1673311488" r:id="rId1442"/>
        </w:object>
      </w:r>
      <w:r w:rsidR="004D1B37" w:rsidRPr="0083636B">
        <w:rPr>
          <w:rFonts w:cs="B Nazanin"/>
          <w:sz w:val="28"/>
          <w:szCs w:val="28"/>
          <w:lang w:bidi="fa-IR"/>
        </w:rPr>
        <w:t xml:space="preserve"> </w:t>
      </w:r>
      <w:r w:rsidR="00834EE3" w:rsidRPr="0083636B">
        <w:rPr>
          <w:rFonts w:cs="B Nazanin" w:hint="cs"/>
          <w:sz w:val="28"/>
          <w:szCs w:val="28"/>
          <w:rtl/>
          <w:lang w:bidi="fa-IR"/>
        </w:rPr>
        <w:t>الف)</w:t>
      </w:r>
      <w:r w:rsidR="004D1B37" w:rsidRPr="0083636B">
        <w:rPr>
          <w:rFonts w:cs="B Nazanin"/>
          <w:sz w:val="28"/>
          <w:szCs w:val="28"/>
          <w:lang w:bidi="fa-IR"/>
        </w:rPr>
        <w:t xml:space="preserve"> </w:t>
      </w:r>
    </w:p>
    <w:p w:rsidR="004D1B37" w:rsidRPr="0083636B" w:rsidRDefault="004D1B37" w:rsidP="004D1B37">
      <w:pPr>
        <w:pStyle w:val="Signature"/>
        <w:rPr>
          <w:rFonts w:cs="B Nazanin"/>
          <w:sz w:val="28"/>
          <w:szCs w:val="28"/>
          <w:rtl/>
          <w:lang w:bidi="fa-IR"/>
        </w:rPr>
      </w:pPr>
    </w:p>
    <w:p w:rsidR="004D1B37" w:rsidRPr="008F7782" w:rsidRDefault="00C15A93" w:rsidP="004D1B37">
      <w:pPr>
        <w:jc w:val="right"/>
        <w:rPr>
          <w:rFonts w:cs="B Nazanin"/>
          <w:sz w:val="28"/>
          <w:szCs w:val="28"/>
          <w:rtl/>
          <w:lang w:bidi="fa-IR"/>
        </w:rPr>
      </w:pPr>
      <w:r w:rsidRPr="0083636B">
        <w:rPr>
          <w:rFonts w:cs="B Nazanin" w:hint="cs"/>
          <w:sz w:val="28"/>
          <w:szCs w:val="28"/>
          <w:rtl/>
          <w:lang w:bidi="fa-IR"/>
        </w:rPr>
        <w:t>11) ص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>حیح یا غلط بودن تساویهای زیر را مشخص کنید.</w:t>
      </w:r>
    </w:p>
    <w:p w:rsidR="00C15A93" w:rsidRPr="008F7782" w:rsidRDefault="00C15A93" w:rsidP="008F7782">
      <w:pPr>
        <w:jc w:val="right"/>
        <w:rPr>
          <w:rFonts w:cs="B Nazanin"/>
          <w:sz w:val="28"/>
          <w:szCs w:val="28"/>
          <w:lang w:bidi="fa-IR"/>
        </w:rPr>
      </w:pPr>
      <w:r w:rsidRPr="008F7782">
        <w:rPr>
          <w:rFonts w:cs="B Nazanin" w:hint="cs"/>
          <w:sz w:val="28"/>
          <w:szCs w:val="28"/>
          <w:rtl/>
          <w:lang w:bidi="fa-IR"/>
        </w:rPr>
        <w:t xml:space="preserve">                    </w:t>
      </w:r>
      <w:r w:rsidRPr="008F7782">
        <w:rPr>
          <w:rFonts w:cs="B Nazanin"/>
          <w:position w:val="-8"/>
          <w:sz w:val="28"/>
          <w:szCs w:val="28"/>
        </w:rPr>
        <w:object w:dxaOrig="1740" w:dyaOrig="400">
          <v:shape id="_x0000_i1737" type="#_x0000_t75" style="width:87.2pt;height:19.6pt" o:ole="">
            <v:imagedata r:id="rId1443" o:title=""/>
          </v:shape>
          <o:OLEObject Type="Embed" ProgID="Equation.DSMT4" ShapeID="_x0000_i1737" DrawAspect="Content" ObjectID="_1673311489" r:id="rId1444"/>
        </w:object>
      </w:r>
      <w:r w:rsidRPr="008F7782">
        <w:rPr>
          <w:rFonts w:cs="B Nazanin" w:hint="cs"/>
          <w:sz w:val="28"/>
          <w:szCs w:val="28"/>
          <w:rtl/>
        </w:rPr>
        <w:t xml:space="preserve">                     </w:t>
      </w:r>
      <w:r w:rsidR="008F7782" w:rsidRPr="008F7782">
        <w:rPr>
          <w:rFonts w:cs="B Nazanin" w:hint="cs"/>
          <w:sz w:val="28"/>
          <w:szCs w:val="28"/>
          <w:rtl/>
        </w:rPr>
        <w:t>ب</w:t>
      </w:r>
      <w:r w:rsidRPr="008F7782">
        <w:rPr>
          <w:rFonts w:cs="B Nazanin" w:hint="cs"/>
          <w:sz w:val="28"/>
          <w:szCs w:val="28"/>
          <w:rtl/>
        </w:rPr>
        <w:t xml:space="preserve">) </w:t>
      </w:r>
      <w:r w:rsidRPr="008F7782">
        <w:rPr>
          <w:rFonts w:cs="B Nazanin"/>
          <w:position w:val="-30"/>
          <w:sz w:val="28"/>
          <w:szCs w:val="28"/>
        </w:rPr>
        <w:object w:dxaOrig="2240" w:dyaOrig="800">
          <v:shape id="_x0000_i1738" type="#_x0000_t75" style="width:112.4pt;height:39.2pt" o:ole="">
            <v:imagedata r:id="rId1445" o:title=""/>
          </v:shape>
          <o:OLEObject Type="Embed" ProgID="Equation.DSMT4" ShapeID="_x0000_i1738" DrawAspect="Content" ObjectID="_1673311490" r:id="rId1446"/>
        </w:object>
      </w:r>
      <w:r w:rsidR="003626BB" w:rsidRPr="008F7782">
        <w:rPr>
          <w:rFonts w:cs="B Nazanin" w:hint="cs"/>
          <w:sz w:val="28"/>
          <w:szCs w:val="28"/>
          <w:rtl/>
        </w:rPr>
        <w:t xml:space="preserve">  الف)</w:t>
      </w:r>
    </w:p>
    <w:p w:rsidR="004D1B37" w:rsidRPr="008F7782" w:rsidRDefault="00C15A93" w:rsidP="003626BB">
      <w:pPr>
        <w:jc w:val="right"/>
        <w:rPr>
          <w:rFonts w:eastAsiaTheme="minorEastAsia" w:cs="B Nazanin"/>
          <w:sz w:val="28"/>
          <w:szCs w:val="28"/>
          <w:lang w:bidi="fa-IR"/>
        </w:rPr>
      </w:pPr>
      <w:r w:rsidRPr="008F7782">
        <w:rPr>
          <w:rFonts w:cs="B Nazanin"/>
          <w:position w:val="-8"/>
          <w:sz w:val="28"/>
          <w:szCs w:val="28"/>
        </w:rPr>
        <w:object w:dxaOrig="1780" w:dyaOrig="400">
          <v:shape id="_x0000_i1739" type="#_x0000_t75" style="width:89.2pt;height:19.6pt" o:ole="">
            <v:imagedata r:id="rId1447" o:title=""/>
          </v:shape>
          <o:OLEObject Type="Embed" ProgID="Equation.DSMT4" ShapeID="_x0000_i1739" DrawAspect="Content" ObjectID="_1673311491" r:id="rId1448"/>
        </w:object>
      </w:r>
      <w:r w:rsidRPr="008F7782">
        <w:rPr>
          <w:rFonts w:cs="B Nazanin" w:hint="cs"/>
          <w:sz w:val="28"/>
          <w:szCs w:val="28"/>
          <w:rtl/>
        </w:rPr>
        <w:t xml:space="preserve"> </w:t>
      </w:r>
      <w:r w:rsidR="003626BB" w:rsidRPr="008F7782">
        <w:rPr>
          <w:rFonts w:cs="B Nazanin" w:hint="cs"/>
          <w:sz w:val="28"/>
          <w:szCs w:val="28"/>
          <w:rtl/>
        </w:rPr>
        <w:t xml:space="preserve">  پ) </w:t>
      </w:r>
    </w:p>
    <w:p w:rsidR="004D1B37" w:rsidRPr="0083636B" w:rsidRDefault="00C15A93" w:rsidP="00C15A93">
      <w:pPr>
        <w:jc w:val="right"/>
        <w:rPr>
          <w:rFonts w:cs="B Nazanin"/>
          <w:sz w:val="28"/>
          <w:szCs w:val="28"/>
          <w:lang w:bidi="fa-IR"/>
        </w:rPr>
      </w:pPr>
      <w:r w:rsidRPr="0083636B">
        <w:rPr>
          <w:rFonts w:cs="B Nazanin" w:hint="cs"/>
          <w:sz w:val="28"/>
          <w:szCs w:val="28"/>
          <w:rtl/>
          <w:lang w:bidi="fa-IR"/>
        </w:rPr>
        <w:t>12) ه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>ر عبارت سطر اول را به عبارت مناسب در سطر دوم وصل کنید.</w:t>
      </w:r>
    </w:p>
    <w:p w:rsidR="004D1B37" w:rsidRPr="0083636B" w:rsidRDefault="00C15A93" w:rsidP="00C44E34">
      <w:pPr>
        <w:bidi/>
        <w:rPr>
          <w:rFonts w:eastAsiaTheme="minorEastAsia" w:cs="B Nazanin"/>
          <w:sz w:val="28"/>
          <w:szCs w:val="28"/>
          <w:rtl/>
          <w:lang w:bidi="fa-IR"/>
        </w:rPr>
      </w:pPr>
      <w:r w:rsidRPr="0083636B">
        <w:rPr>
          <w:position w:val="-30"/>
        </w:rPr>
        <w:object w:dxaOrig="8660" w:dyaOrig="800">
          <v:shape id="_x0000_i1740" type="#_x0000_t75" style="width:432.4pt;height:39.2pt" o:ole="">
            <v:imagedata r:id="rId1449" o:title=""/>
          </v:shape>
          <o:OLEObject Type="Embed" ProgID="Equation.DSMT4" ShapeID="_x0000_i1740" DrawAspect="Content" ObjectID="_1673311492" r:id="rId1450"/>
        </w:object>
      </w:r>
    </w:p>
    <w:p w:rsidR="004D1B37" w:rsidRPr="0083636B" w:rsidRDefault="004D1B37" w:rsidP="00000CAE">
      <w:pPr>
        <w:pStyle w:val="Signature"/>
        <w:jc w:val="right"/>
        <w:rPr>
          <w:rFonts w:cs="B Nazanin"/>
          <w:sz w:val="28"/>
          <w:szCs w:val="28"/>
          <w:rtl/>
          <w:lang w:bidi="fa-IR"/>
        </w:rPr>
      </w:pPr>
      <w:r w:rsidRPr="0083636B">
        <w:rPr>
          <w:rFonts w:cs="B Nazanin"/>
          <w:sz w:val="28"/>
          <w:szCs w:val="28"/>
          <w:lang w:bidi="fa-IR"/>
        </w:rPr>
        <w:t xml:space="preserve">             </w:t>
      </w:r>
      <m:oMath>
        <m:rad>
          <m:radPr>
            <m:degHide m:val="1"/>
            <m:ctrlPr>
              <w:rPr>
                <w:rFonts w:ascii="Cambria Math" w:hAnsi="Cambria Math" w:cs="B Nazanin"/>
                <w:i/>
                <w:sz w:val="28"/>
                <w:szCs w:val="28"/>
                <w:lang w:bidi="fa-IR"/>
              </w:rPr>
            </m:ctrlPr>
          </m:radPr>
          <m:deg/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2</m:t>
            </m:r>
          </m:e>
        </m:rad>
      </m:oMath>
      <w:r w:rsidRPr="0083636B">
        <w:rPr>
          <w:rFonts w:cs="B Nazanin"/>
          <w:sz w:val="28"/>
          <w:szCs w:val="28"/>
          <w:lang w:bidi="fa-IR"/>
        </w:rPr>
        <w:t xml:space="preserve"> </w:t>
      </w:r>
      <w:r w:rsidR="00000CAE" w:rsidRPr="0083636B">
        <w:rPr>
          <w:rFonts w:cs="B Nazanin" w:hint="cs"/>
          <w:sz w:val="28"/>
          <w:szCs w:val="28"/>
          <w:rtl/>
          <w:lang w:bidi="fa-IR"/>
        </w:rPr>
        <w:t>ت)</w:t>
      </w:r>
      <w:r w:rsidRPr="0083636B">
        <w:rPr>
          <w:rFonts w:cs="B Nazanin"/>
          <w:sz w:val="28"/>
          <w:szCs w:val="28"/>
          <w:lang w:bidi="fa-IR"/>
        </w:rPr>
        <w:t xml:space="preserve">      </w:t>
      </w:r>
      <w:r w:rsidR="0083636B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83636B">
        <w:rPr>
          <w:rFonts w:cs="B Nazanin"/>
          <w:sz w:val="28"/>
          <w:szCs w:val="28"/>
          <w:lang w:bidi="fa-IR"/>
        </w:rPr>
        <w:t xml:space="preserve">       -9</w:t>
      </w:r>
      <m:oMath>
        <m:rad>
          <m:radPr>
            <m:degHide m:val="1"/>
            <m:ctrlPr>
              <w:rPr>
                <w:rFonts w:ascii="Cambria Math" w:hAnsi="Cambria Math" w:cs="B Nazanin"/>
                <w:i/>
                <w:sz w:val="28"/>
                <w:szCs w:val="28"/>
                <w:lang w:bidi="fa-IR"/>
              </w:rPr>
            </m:ctrlPr>
          </m:radPr>
          <m:deg/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3</m:t>
            </m:r>
          </m:e>
        </m:rad>
      </m:oMath>
      <w:r w:rsidRPr="0083636B">
        <w:rPr>
          <w:rFonts w:cs="B Nazanin"/>
          <w:sz w:val="28"/>
          <w:szCs w:val="28"/>
          <w:lang w:bidi="fa-IR"/>
        </w:rPr>
        <w:t xml:space="preserve">  </w:t>
      </w:r>
      <w:r w:rsidR="00000CAE" w:rsidRPr="0083636B">
        <w:rPr>
          <w:rFonts w:cs="B Nazanin" w:hint="cs"/>
          <w:sz w:val="28"/>
          <w:szCs w:val="28"/>
          <w:rtl/>
          <w:lang w:bidi="fa-IR"/>
        </w:rPr>
        <w:t>پ)</w:t>
      </w:r>
      <w:r w:rsidRPr="0083636B">
        <w:rPr>
          <w:rFonts w:cs="B Nazanin"/>
          <w:sz w:val="28"/>
          <w:szCs w:val="28"/>
          <w:lang w:bidi="fa-IR"/>
        </w:rPr>
        <w:t xml:space="preserve">  </w:t>
      </w:r>
      <w:r w:rsidR="0083636B">
        <w:rPr>
          <w:rFonts w:cs="B Nazanin" w:hint="cs"/>
          <w:sz w:val="28"/>
          <w:szCs w:val="28"/>
          <w:rtl/>
          <w:lang w:bidi="fa-IR"/>
        </w:rPr>
        <w:t xml:space="preserve">   </w:t>
      </w:r>
      <w:r w:rsidRPr="0083636B">
        <w:rPr>
          <w:rFonts w:cs="B Nazanin"/>
          <w:sz w:val="28"/>
          <w:szCs w:val="28"/>
          <w:lang w:bidi="fa-IR"/>
        </w:rPr>
        <w:t xml:space="preserve">         -0/3</w:t>
      </w:r>
      <m:oMath>
        <m:rad>
          <m:radPr>
            <m:degHide m:val="1"/>
            <m:ctrlPr>
              <w:rPr>
                <w:rFonts w:ascii="Cambria Math" w:hAnsi="Cambria Math" w:cs="B Nazanin"/>
                <w:i/>
                <w:sz w:val="28"/>
                <w:szCs w:val="28"/>
                <w:lang w:bidi="fa-IR"/>
              </w:rPr>
            </m:ctrlPr>
          </m:radPr>
          <m:deg/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3</m:t>
            </m:r>
          </m:e>
        </m:rad>
      </m:oMath>
      <w:r w:rsidRPr="0083636B">
        <w:rPr>
          <w:rFonts w:cs="B Nazanin"/>
          <w:sz w:val="28"/>
          <w:szCs w:val="28"/>
          <w:lang w:bidi="fa-IR"/>
        </w:rPr>
        <w:t xml:space="preserve"> </w:t>
      </w:r>
      <w:r w:rsidR="00000CAE" w:rsidRPr="0083636B">
        <w:rPr>
          <w:rFonts w:cs="B Nazanin" w:hint="cs"/>
          <w:sz w:val="28"/>
          <w:szCs w:val="28"/>
          <w:rtl/>
          <w:lang w:bidi="fa-IR"/>
        </w:rPr>
        <w:t>ب)</w:t>
      </w:r>
      <w:r w:rsidRPr="0083636B">
        <w:rPr>
          <w:rFonts w:cs="B Nazanin"/>
          <w:sz w:val="28"/>
          <w:szCs w:val="28"/>
          <w:lang w:bidi="fa-IR"/>
        </w:rPr>
        <w:t xml:space="preserve">            -2</w:t>
      </w:r>
      <m:oMath>
        <m:rad>
          <m:radPr>
            <m:degHide m:val="1"/>
            <m:ctrlPr>
              <w:rPr>
                <w:rFonts w:ascii="Cambria Math" w:hAnsi="Cambria Math" w:cs="B Nazanin"/>
                <w:i/>
                <w:sz w:val="28"/>
                <w:szCs w:val="28"/>
                <w:lang w:bidi="fa-IR"/>
              </w:rPr>
            </m:ctrlPr>
          </m:radPr>
          <m:deg/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2</m:t>
            </m:r>
          </m:e>
        </m:rad>
      </m:oMath>
      <w:r w:rsidR="00000CAE" w:rsidRPr="0083636B">
        <w:rPr>
          <w:rFonts w:cs="B Nazanin" w:hint="cs"/>
          <w:sz w:val="28"/>
          <w:szCs w:val="28"/>
          <w:rtl/>
          <w:lang w:bidi="fa-IR"/>
        </w:rPr>
        <w:t xml:space="preserve">الف) </w:t>
      </w:r>
    </w:p>
    <w:p w:rsidR="004D1B37" w:rsidRPr="0083636B" w:rsidRDefault="00000CAE" w:rsidP="004D1B37">
      <w:pPr>
        <w:jc w:val="right"/>
        <w:rPr>
          <w:rFonts w:cs="B Nazanin"/>
          <w:sz w:val="28"/>
          <w:szCs w:val="28"/>
          <w:lang w:bidi="fa-IR"/>
        </w:rPr>
      </w:pPr>
      <w:r w:rsidRPr="0083636B">
        <w:rPr>
          <w:rFonts w:cs="B Nazanin" w:hint="cs"/>
          <w:sz w:val="28"/>
          <w:szCs w:val="28"/>
          <w:rtl/>
          <w:lang w:bidi="fa-IR"/>
        </w:rPr>
        <w:t>13) ج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>اهای خالی را پر کنید.</w:t>
      </w:r>
    </w:p>
    <w:p w:rsidR="004D1B37" w:rsidRPr="0083636B" w:rsidRDefault="00000CAE" w:rsidP="00000CAE">
      <w:pPr>
        <w:rPr>
          <w:rFonts w:eastAsiaTheme="minorEastAsia" w:cs="B Nazanin"/>
          <w:sz w:val="28"/>
          <w:szCs w:val="28"/>
          <w:lang w:bidi="fa-IR"/>
        </w:rPr>
      </w:pPr>
      <w:r w:rsidRPr="0083636B">
        <w:rPr>
          <w:rFonts w:hint="cs"/>
          <w:rtl/>
        </w:rPr>
        <w:t xml:space="preserve">                        </w:t>
      </w:r>
      <w:r w:rsidRPr="0083636B">
        <w:rPr>
          <w:position w:val="-8"/>
        </w:rPr>
        <w:object w:dxaOrig="1800" w:dyaOrig="400">
          <v:shape id="_x0000_i1741" type="#_x0000_t75" style="width:90pt;height:19.6pt" o:ole="">
            <v:imagedata r:id="rId1451" o:title=""/>
          </v:shape>
          <o:OLEObject Type="Embed" ProgID="Equation.DSMT4" ShapeID="_x0000_i1741" DrawAspect="Content" ObjectID="_1673311493" r:id="rId1452"/>
        </w:object>
      </w:r>
      <w:r w:rsidR="004D1B37" w:rsidRPr="0083636B">
        <w:rPr>
          <w:rFonts w:eastAsiaTheme="minorEastAsia" w:cs="B Nazanin"/>
          <w:sz w:val="28"/>
          <w:szCs w:val="28"/>
          <w:lang w:bidi="fa-IR"/>
        </w:rPr>
        <w:t xml:space="preserve">   </w:t>
      </w:r>
      <w:r w:rsidRPr="0083636B">
        <w:rPr>
          <w:rFonts w:eastAsiaTheme="minorEastAsia" w:cs="B Nazanin" w:hint="cs"/>
          <w:sz w:val="28"/>
          <w:szCs w:val="28"/>
          <w:rtl/>
          <w:lang w:bidi="fa-IR"/>
        </w:rPr>
        <w:t>پ)</w:t>
      </w:r>
      <w:r w:rsidR="004D1B37" w:rsidRPr="0083636B">
        <w:rPr>
          <w:rFonts w:eastAsiaTheme="minorEastAsia" w:cs="B Nazanin"/>
          <w:sz w:val="28"/>
          <w:szCs w:val="28"/>
          <w:lang w:bidi="fa-IR"/>
        </w:rPr>
        <w:t xml:space="preserve">         </w:t>
      </w:r>
      <w:r w:rsidRPr="0083636B">
        <w:rPr>
          <w:position w:val="-8"/>
        </w:rPr>
        <w:object w:dxaOrig="2040" w:dyaOrig="400">
          <v:shape id="_x0000_i1742" type="#_x0000_t75" style="width:102pt;height:19.6pt" o:ole="">
            <v:imagedata r:id="rId1453" o:title=""/>
          </v:shape>
          <o:OLEObject Type="Embed" ProgID="Equation.DSMT4" ShapeID="_x0000_i1742" DrawAspect="Content" ObjectID="_1673311494" r:id="rId1454"/>
        </w:object>
      </w:r>
      <w:r w:rsidR="004D1B37" w:rsidRPr="0083636B">
        <w:rPr>
          <w:rFonts w:eastAsiaTheme="minorEastAsia" w:cs="B Nazanin"/>
          <w:sz w:val="28"/>
          <w:szCs w:val="28"/>
          <w:lang w:bidi="fa-IR"/>
        </w:rPr>
        <w:t xml:space="preserve">  </w:t>
      </w:r>
      <w:r w:rsidRPr="0083636B">
        <w:rPr>
          <w:rFonts w:eastAsiaTheme="minorEastAsia" w:cs="B Nazanin" w:hint="cs"/>
          <w:sz w:val="28"/>
          <w:szCs w:val="28"/>
          <w:rtl/>
          <w:lang w:bidi="fa-IR"/>
        </w:rPr>
        <w:t>ب)</w:t>
      </w:r>
      <w:r w:rsidR="004D1B37" w:rsidRPr="0083636B">
        <w:rPr>
          <w:rFonts w:eastAsiaTheme="minorEastAsia" w:cs="B Nazanin"/>
          <w:sz w:val="28"/>
          <w:szCs w:val="28"/>
          <w:lang w:bidi="fa-IR"/>
        </w:rPr>
        <w:t xml:space="preserve">      </w:t>
      </w:r>
      <w:r w:rsidRPr="0083636B">
        <w:rPr>
          <w:position w:val="-8"/>
        </w:rPr>
        <w:object w:dxaOrig="2040" w:dyaOrig="400">
          <v:shape id="_x0000_i1743" type="#_x0000_t75" style="width:102pt;height:19.6pt" o:ole="">
            <v:imagedata r:id="rId1455" o:title=""/>
          </v:shape>
          <o:OLEObject Type="Embed" ProgID="Equation.DSMT4" ShapeID="_x0000_i1743" DrawAspect="Content" ObjectID="_1673311495" r:id="rId1456"/>
        </w:object>
      </w:r>
      <w:r w:rsidRPr="0083636B">
        <w:rPr>
          <w:rFonts w:hint="cs"/>
          <w:rtl/>
        </w:rPr>
        <w:t>الف)</w:t>
      </w:r>
    </w:p>
    <w:p w:rsidR="004D1B37" w:rsidRPr="00FC3F47" w:rsidRDefault="00000CAE" w:rsidP="00FC3F47">
      <w:pPr>
        <w:bidi/>
        <w:spacing w:line="256" w:lineRule="auto"/>
        <w:rPr>
          <w:rFonts w:eastAsiaTheme="minorEastAsia" w:cs="B Nazanin"/>
          <w:sz w:val="28"/>
          <w:szCs w:val="28"/>
          <w:rtl/>
          <w:lang w:bidi="fa-IR"/>
        </w:rPr>
      </w:pPr>
      <w:r w:rsidRPr="00FC3F47">
        <w:rPr>
          <w:rFonts w:eastAsiaTheme="minorEastAsia" w:cs="B Nazanin" w:hint="cs"/>
          <w:sz w:val="28"/>
          <w:szCs w:val="28"/>
          <w:rtl/>
          <w:lang w:bidi="fa-IR"/>
        </w:rPr>
        <w:t xml:space="preserve">ت)  </w:t>
      </w:r>
      <w:r w:rsidRPr="00FC3F47">
        <w:rPr>
          <w:rFonts w:cs="B Nazanin"/>
          <w:position w:val="-8"/>
          <w:sz w:val="28"/>
          <w:szCs w:val="28"/>
        </w:rPr>
        <w:object w:dxaOrig="1800" w:dyaOrig="400">
          <v:shape id="_x0000_i1744" type="#_x0000_t75" style="width:90pt;height:19.6pt" o:ole="">
            <v:imagedata r:id="rId1457" o:title=""/>
          </v:shape>
          <o:OLEObject Type="Embed" ProgID="Equation.DSMT4" ShapeID="_x0000_i1744" DrawAspect="Content" ObjectID="_1673311496" r:id="rId1458"/>
        </w:object>
      </w:r>
      <w:r w:rsidRPr="00FC3F47">
        <w:rPr>
          <w:rFonts w:eastAsiaTheme="minorEastAsia" w:cs="B Nazanin" w:hint="cs"/>
          <w:sz w:val="28"/>
          <w:szCs w:val="28"/>
          <w:rtl/>
          <w:lang w:bidi="fa-IR"/>
        </w:rPr>
        <w:t xml:space="preserve">           </w:t>
      </w:r>
      <w:r w:rsidR="00FC3F47">
        <w:rPr>
          <w:rFonts w:eastAsiaTheme="minorEastAsia" w:cs="B Nazanin" w:hint="cs"/>
          <w:sz w:val="28"/>
          <w:szCs w:val="28"/>
          <w:rtl/>
          <w:lang w:bidi="fa-IR"/>
        </w:rPr>
        <w:t>ث</w:t>
      </w:r>
      <w:r w:rsidRPr="00FC3F47">
        <w:rPr>
          <w:rFonts w:eastAsiaTheme="minorEastAsia" w:cs="B Nazanin" w:hint="cs"/>
          <w:sz w:val="28"/>
          <w:szCs w:val="28"/>
          <w:rtl/>
          <w:lang w:bidi="fa-IR"/>
        </w:rPr>
        <w:t>)</w:t>
      </w:r>
      <w:r w:rsidR="004D1B37" w:rsidRPr="00FC3F47">
        <w:rPr>
          <w:rFonts w:eastAsiaTheme="minorEastAsia" w:cs="B Nazanin"/>
          <w:sz w:val="28"/>
          <w:szCs w:val="28"/>
          <w:lang w:bidi="fa-IR"/>
        </w:rPr>
        <w:t xml:space="preserve">          </w:t>
      </w:r>
      <w:r w:rsidRPr="00FC3F47">
        <w:rPr>
          <w:rFonts w:cs="B Nazanin"/>
          <w:position w:val="-8"/>
          <w:sz w:val="28"/>
          <w:szCs w:val="28"/>
        </w:rPr>
        <w:object w:dxaOrig="2020" w:dyaOrig="400">
          <v:shape id="_x0000_i1745" type="#_x0000_t75" style="width:101.2pt;height:19.6pt" o:ole="">
            <v:imagedata r:id="rId1459" o:title=""/>
          </v:shape>
          <o:OLEObject Type="Embed" ProgID="Equation.DSMT4" ShapeID="_x0000_i1745" DrawAspect="Content" ObjectID="_1673311497" r:id="rId1460"/>
        </w:object>
      </w:r>
      <w:r w:rsidR="004D1B37" w:rsidRPr="00FC3F47">
        <w:rPr>
          <w:rFonts w:eastAsiaTheme="minorEastAsia" w:cs="B Nazanin"/>
          <w:sz w:val="28"/>
          <w:szCs w:val="28"/>
          <w:lang w:bidi="fa-IR"/>
        </w:rPr>
        <w:t xml:space="preserve"> </w:t>
      </w:r>
      <w:r w:rsidR="00FC3F47" w:rsidRPr="00FC3F47">
        <w:rPr>
          <w:rFonts w:eastAsiaTheme="minorEastAsia" w:cs="B Nazanin" w:hint="cs"/>
          <w:sz w:val="28"/>
          <w:szCs w:val="28"/>
          <w:rtl/>
          <w:lang w:bidi="fa-IR"/>
        </w:rPr>
        <w:t>ج</w:t>
      </w:r>
      <w:r w:rsidRPr="00FC3F47">
        <w:rPr>
          <w:rFonts w:eastAsiaTheme="minorEastAsia" w:cs="B Nazanin" w:hint="cs"/>
          <w:b/>
          <w:bCs/>
          <w:sz w:val="28"/>
          <w:szCs w:val="28"/>
          <w:rtl/>
          <w:lang w:bidi="fa-IR"/>
        </w:rPr>
        <w:t>)</w:t>
      </w:r>
      <w:r w:rsidRPr="00FC3F47">
        <w:rPr>
          <w:rFonts w:cs="B Nazanin"/>
          <w:b/>
          <w:bCs/>
          <w:position w:val="-8"/>
          <w:sz w:val="28"/>
          <w:szCs w:val="28"/>
        </w:rPr>
        <w:object w:dxaOrig="2140" w:dyaOrig="400">
          <v:shape id="_x0000_i1746" type="#_x0000_t75" style="width:107.2pt;height:19.6pt" o:ole="">
            <v:imagedata r:id="rId1461" o:title=""/>
          </v:shape>
          <o:OLEObject Type="Embed" ProgID="Equation.DSMT4" ShapeID="_x0000_i1746" DrawAspect="Content" ObjectID="_1673311498" r:id="rId1462"/>
        </w:object>
      </w:r>
    </w:p>
    <w:p w:rsidR="004D1B37" w:rsidRPr="0083636B" w:rsidRDefault="00000CAE" w:rsidP="00000CAE">
      <w:pPr>
        <w:bidi/>
        <w:rPr>
          <w:rFonts w:eastAsiaTheme="minorEastAsia" w:cs="B Nazanin"/>
          <w:sz w:val="28"/>
          <w:szCs w:val="28"/>
          <w:lang w:bidi="fa-IR"/>
        </w:rPr>
      </w:pPr>
      <w:r w:rsidRPr="0083636B">
        <w:rPr>
          <w:rFonts w:cs="B Nazanin" w:hint="cs"/>
          <w:sz w:val="28"/>
          <w:szCs w:val="28"/>
          <w:rtl/>
          <w:lang w:bidi="fa-IR"/>
        </w:rPr>
        <w:t>14) ح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>اصل عبارت</w:t>
      </w:r>
      <w:r w:rsidRPr="0083636B">
        <w:rPr>
          <w:position w:val="-30"/>
        </w:rPr>
        <w:object w:dxaOrig="2940" w:dyaOrig="800">
          <v:shape id="_x0000_i1747" type="#_x0000_t75" style="width:147.6pt;height:39.2pt" o:ole="">
            <v:imagedata r:id="rId1463" o:title=""/>
          </v:shape>
          <o:OLEObject Type="Embed" ProgID="Equation.DSMT4" ShapeID="_x0000_i1747" DrawAspect="Content" ObjectID="_1673311499" r:id="rId1464"/>
        </w:object>
      </w:r>
      <w:r w:rsidR="004D1B37" w:rsidRPr="0083636B">
        <w:rPr>
          <w:rFonts w:eastAsiaTheme="minorEastAsia" w:cs="B Nazanin" w:hint="cs"/>
          <w:sz w:val="28"/>
          <w:szCs w:val="28"/>
          <w:rtl/>
          <w:lang w:bidi="fa-IR"/>
        </w:rPr>
        <w:t>برابر کدام گزینه است؟</w:t>
      </w:r>
    </w:p>
    <w:p w:rsidR="004D1B37" w:rsidRPr="00707717" w:rsidRDefault="004D1B37" w:rsidP="0083636B">
      <w:pPr>
        <w:bidi/>
        <w:spacing w:line="256" w:lineRule="auto"/>
        <w:rPr>
          <w:rFonts w:eastAsiaTheme="minorEastAsia" w:cs="B Nazanin"/>
          <w:sz w:val="28"/>
          <w:szCs w:val="28"/>
          <w:lang w:bidi="fa-IR"/>
        </w:rPr>
      </w:pPr>
      <w:r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الف) 1              ب) 2    </w:t>
      </w:r>
      <w:r w:rsidR="0083636B"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   </w:t>
      </w:r>
      <w:r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  </w:t>
      </w:r>
      <w:r w:rsidR="0083636B"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 </w:t>
      </w:r>
      <w:r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   </w:t>
      </w:r>
      <w:r w:rsidR="0083636B"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 </w:t>
      </w:r>
      <w:r w:rsidR="0083636B" w:rsidRPr="0083636B">
        <w:rPr>
          <w:rFonts w:eastAsiaTheme="minorEastAsia" w:cs="B Nazanin" w:hint="cs"/>
          <w:sz w:val="28"/>
          <w:szCs w:val="28"/>
          <w:rtl/>
          <w:lang w:bidi="fa-IR"/>
        </w:rPr>
        <w:t>پ</w:t>
      </w:r>
      <w:r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83636B" w:rsidRPr="0083636B">
        <w:rPr>
          <w:position w:val="-28"/>
        </w:rPr>
        <w:object w:dxaOrig="240" w:dyaOrig="720">
          <v:shape id="_x0000_i1748" type="#_x0000_t75" style="width:12pt;height:36pt" o:ole="">
            <v:imagedata r:id="rId1465" o:title=""/>
          </v:shape>
          <o:OLEObject Type="Embed" ProgID="Equation.DSMT4" ShapeID="_x0000_i1748" DrawAspect="Content" ObjectID="_1673311500" r:id="rId1466"/>
        </w:object>
      </w:r>
      <w:r w:rsidR="0083636B" w:rsidRPr="0083636B">
        <w:rPr>
          <w:rFonts w:hint="cs"/>
          <w:rtl/>
        </w:rPr>
        <w:t xml:space="preserve">                    </w:t>
      </w:r>
      <w:r w:rsidR="0083636B" w:rsidRPr="0083636B">
        <w:rPr>
          <w:rFonts w:eastAsiaTheme="minorEastAsia" w:cs="B Nazanin" w:hint="cs"/>
          <w:sz w:val="28"/>
          <w:szCs w:val="28"/>
          <w:rtl/>
          <w:lang w:bidi="fa-IR"/>
        </w:rPr>
        <w:t>ت</w:t>
      </w:r>
      <w:r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83636B" w:rsidRPr="0083636B">
        <w:rPr>
          <w:position w:val="-28"/>
        </w:rPr>
        <w:object w:dxaOrig="240" w:dyaOrig="720">
          <v:shape id="_x0000_i1749" type="#_x0000_t75" style="width:12pt;height:36pt" o:ole="">
            <v:imagedata r:id="rId1467" o:title=""/>
          </v:shape>
          <o:OLEObject Type="Embed" ProgID="Equation.DSMT4" ShapeID="_x0000_i1749" DrawAspect="Content" ObjectID="_1673311501" r:id="rId1468"/>
        </w:objec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3636B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83636B" w:rsidRPr="0083636B" w:rsidRDefault="00B44F01" w:rsidP="00322CFE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-1813170268"/>
                <w:placeholder>
                  <w:docPart w:val="FDF2BAEAEE11484592C67D78CCA351D7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3636B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83636B" w:rsidRPr="0083636B" w:rsidRDefault="00B44F01" w:rsidP="00322CFE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396904260"/>
                <w:placeholder>
                  <w:docPart w:val="07FF5CFF7AF540BDA68EFBFD6F85E8F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83636B" w:rsidRDefault="0083636B" w:rsidP="004D1B37">
      <w:pPr>
        <w:jc w:val="right"/>
        <w:rPr>
          <w:rFonts w:cs="B Nazanin"/>
          <w:sz w:val="28"/>
          <w:szCs w:val="28"/>
          <w:rtl/>
          <w:lang w:bidi="fa-IR"/>
        </w:rPr>
      </w:pPr>
    </w:p>
    <w:p w:rsidR="004D1B37" w:rsidRPr="0083636B" w:rsidRDefault="0083636B" w:rsidP="004D1B37">
      <w:pPr>
        <w:jc w:val="right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15) چ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>ند عدد صحیح وجود دارد که ریشه سومش با خودش برابر است؟</w:t>
      </w:r>
    </w:p>
    <w:p w:rsidR="004D1B37" w:rsidRPr="0083636B" w:rsidRDefault="004D1B37" w:rsidP="0083636B">
      <w:pPr>
        <w:bidi/>
        <w:spacing w:line="256" w:lineRule="auto"/>
        <w:ind w:left="360"/>
        <w:rPr>
          <w:rFonts w:cs="B Nazanin"/>
          <w:sz w:val="28"/>
          <w:szCs w:val="28"/>
          <w:rtl/>
          <w:lang w:bidi="fa-IR"/>
        </w:rPr>
      </w:pPr>
      <w:r w:rsidRPr="0083636B">
        <w:rPr>
          <w:rFonts w:cs="B Nazanin" w:hint="cs"/>
          <w:sz w:val="28"/>
          <w:szCs w:val="28"/>
          <w:rtl/>
          <w:lang w:bidi="fa-IR"/>
        </w:rPr>
        <w:t xml:space="preserve">الف) صفر           </w:t>
      </w:r>
      <w:r w:rsidR="0083636B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83636B">
        <w:rPr>
          <w:rFonts w:cs="B Nazanin" w:hint="cs"/>
          <w:sz w:val="28"/>
          <w:szCs w:val="28"/>
          <w:rtl/>
          <w:lang w:bidi="fa-IR"/>
        </w:rPr>
        <w:t xml:space="preserve">    ب) 1              </w:t>
      </w:r>
      <w:r w:rsidR="0083636B">
        <w:rPr>
          <w:rFonts w:cs="B Nazanin" w:hint="cs"/>
          <w:sz w:val="28"/>
          <w:szCs w:val="28"/>
          <w:rtl/>
          <w:lang w:bidi="fa-IR"/>
        </w:rPr>
        <w:t xml:space="preserve">      </w:t>
      </w:r>
      <w:r w:rsidRPr="0083636B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83636B">
        <w:rPr>
          <w:rFonts w:cs="B Nazanin" w:hint="cs"/>
          <w:sz w:val="28"/>
          <w:szCs w:val="28"/>
          <w:rtl/>
          <w:lang w:bidi="fa-IR"/>
        </w:rPr>
        <w:t>پ</w:t>
      </w:r>
      <w:r w:rsidRPr="0083636B">
        <w:rPr>
          <w:rFonts w:cs="B Nazanin" w:hint="cs"/>
          <w:sz w:val="28"/>
          <w:szCs w:val="28"/>
          <w:rtl/>
          <w:lang w:bidi="fa-IR"/>
        </w:rPr>
        <w:t xml:space="preserve">) 2           </w:t>
      </w:r>
      <w:r w:rsidR="0083636B">
        <w:rPr>
          <w:rFonts w:cs="B Nazanin" w:hint="cs"/>
          <w:sz w:val="28"/>
          <w:szCs w:val="28"/>
          <w:rtl/>
          <w:lang w:bidi="fa-IR"/>
        </w:rPr>
        <w:t xml:space="preserve">           </w:t>
      </w:r>
      <w:r w:rsidRPr="0083636B">
        <w:rPr>
          <w:rFonts w:cs="B Nazanin" w:hint="cs"/>
          <w:sz w:val="28"/>
          <w:szCs w:val="28"/>
          <w:rtl/>
          <w:lang w:bidi="fa-IR"/>
        </w:rPr>
        <w:t xml:space="preserve">  </w:t>
      </w:r>
      <w:r w:rsidR="0083636B">
        <w:rPr>
          <w:rFonts w:cs="B Nazanin" w:hint="cs"/>
          <w:sz w:val="28"/>
          <w:szCs w:val="28"/>
          <w:rtl/>
          <w:lang w:bidi="fa-IR"/>
        </w:rPr>
        <w:t>ت</w:t>
      </w:r>
      <w:r w:rsidRPr="0083636B">
        <w:rPr>
          <w:rFonts w:cs="B Nazanin" w:hint="cs"/>
          <w:sz w:val="28"/>
          <w:szCs w:val="28"/>
          <w:rtl/>
          <w:lang w:bidi="fa-IR"/>
        </w:rPr>
        <w:t>) 3</w:t>
      </w:r>
    </w:p>
    <w:p w:rsidR="004D1B37" w:rsidRPr="0083636B" w:rsidRDefault="0083636B" w:rsidP="0083636B">
      <w:pPr>
        <w:bidi/>
        <w:rPr>
          <w:rFonts w:eastAsiaTheme="minorEastAsia"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16) اگر</w:t>
      </w:r>
      <w:r w:rsidR="004D1B37" w:rsidRPr="0083636B">
        <w:rPr>
          <w:rFonts w:cs="B Nazanin"/>
          <w:sz w:val="28"/>
          <w:szCs w:val="28"/>
          <w:lang w:bidi="fa-IR"/>
        </w:rPr>
        <w:t xml:space="preserve"> </w:t>
      </w:r>
      <w:r w:rsidRPr="00A52DD7">
        <w:rPr>
          <w:position w:val="-10"/>
        </w:rPr>
        <w:object w:dxaOrig="999" w:dyaOrig="480">
          <v:shape id="_x0000_i1750" type="#_x0000_t75" style="width:50.4pt;height:24.8pt" o:ole="">
            <v:imagedata r:id="rId1469" o:title=""/>
          </v:shape>
          <o:OLEObject Type="Embed" ProgID="Equation.DSMT4" ShapeID="_x0000_i1750" DrawAspect="Content" ObjectID="_1673311502" r:id="rId1470"/>
        </w:object>
      </w:r>
      <w:r>
        <w:rPr>
          <w:rFonts w:eastAsiaTheme="minorEastAsia" w:cs="B Nazanin" w:hint="cs"/>
          <w:sz w:val="28"/>
          <w:szCs w:val="28"/>
          <w:rtl/>
          <w:lang w:bidi="fa-IR"/>
        </w:rPr>
        <w:t>باشد مقدار</w:t>
      </w:r>
      <w:r w:rsidRPr="00A52DD7">
        <w:rPr>
          <w:position w:val="-6"/>
        </w:rPr>
        <w:object w:dxaOrig="200" w:dyaOrig="240">
          <v:shape id="_x0000_i1751" type="#_x0000_t75" style="width:10.4pt;height:12pt" o:ole="">
            <v:imagedata r:id="rId1471" o:title=""/>
          </v:shape>
          <o:OLEObject Type="Embed" ProgID="Equation.DSMT4" ShapeID="_x0000_i1751" DrawAspect="Content" ObjectID="_1673311503" r:id="rId1472"/>
        </w:object>
      </w:r>
      <w:r w:rsidR="004D1B37" w:rsidRPr="0083636B">
        <w:rPr>
          <w:rFonts w:eastAsiaTheme="minorEastAsia" w:cs="B Nazanin" w:hint="cs"/>
          <w:sz w:val="28"/>
          <w:szCs w:val="28"/>
          <w:rtl/>
          <w:lang w:bidi="fa-IR"/>
        </w:rPr>
        <w:t>کدام یک از گزینه های زیر است؟</w:t>
      </w:r>
    </w:p>
    <w:p w:rsidR="004D1B37" w:rsidRPr="0083636B" w:rsidRDefault="0083636B" w:rsidP="0083636B">
      <w:pPr>
        <w:bidi/>
        <w:spacing w:line="256" w:lineRule="auto"/>
        <w:ind w:left="360"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الف) 1024        </w:t>
      </w:r>
      <w:r w:rsidR="004D1B37"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   ب) 512            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    </w:t>
      </w:r>
      <w:r w:rsidR="004D1B37"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>
        <w:rPr>
          <w:rFonts w:eastAsiaTheme="minorEastAsia" w:cs="B Nazanin" w:hint="cs"/>
          <w:sz w:val="28"/>
          <w:szCs w:val="28"/>
          <w:rtl/>
          <w:lang w:bidi="fa-IR"/>
        </w:rPr>
        <w:t>پ</w:t>
      </w:r>
      <w:r w:rsidR="004D1B37"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) 256           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  </w:t>
      </w:r>
      <w:r w:rsidR="004D1B37"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 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</w:t>
      </w:r>
      <w:r w:rsidR="004D1B37"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   </w:t>
      </w:r>
      <w:r>
        <w:rPr>
          <w:rFonts w:eastAsiaTheme="minorEastAsia" w:cs="B Nazanin" w:hint="cs"/>
          <w:sz w:val="28"/>
          <w:szCs w:val="28"/>
          <w:rtl/>
          <w:lang w:bidi="fa-IR"/>
        </w:rPr>
        <w:t>ت</w:t>
      </w:r>
      <w:r w:rsidR="004D1B37" w:rsidRPr="0083636B">
        <w:rPr>
          <w:rFonts w:eastAsiaTheme="minorEastAsia" w:cs="B Nazanin" w:hint="cs"/>
          <w:sz w:val="28"/>
          <w:szCs w:val="28"/>
          <w:rtl/>
          <w:lang w:bidi="fa-IR"/>
        </w:rPr>
        <w:t>) 128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</w:p>
    <w:p w:rsidR="004D1B37" w:rsidRPr="0083636B" w:rsidRDefault="0083636B" w:rsidP="0083636B">
      <w:pPr>
        <w:bidi/>
        <w:rPr>
          <w:rFonts w:eastAsiaTheme="minorEastAsia"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17) ح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 xml:space="preserve">اصل عبارت </w:t>
      </w:r>
      <w:r w:rsidRPr="00A52DD7">
        <w:rPr>
          <w:position w:val="-12"/>
        </w:rPr>
        <w:object w:dxaOrig="1020" w:dyaOrig="560">
          <v:shape id="_x0000_i1752" type="#_x0000_t75" style="width:51.2pt;height:27.6pt" o:ole="">
            <v:imagedata r:id="rId1473" o:title=""/>
          </v:shape>
          <o:OLEObject Type="Embed" ProgID="Equation.DSMT4" ShapeID="_x0000_i1752" DrawAspect="Content" ObjectID="_1673311504" r:id="rId1474"/>
        </w:object>
      </w:r>
      <w:r w:rsidR="004D1B37" w:rsidRPr="0083636B">
        <w:rPr>
          <w:rFonts w:eastAsiaTheme="minorEastAsia" w:cs="B Nazanin" w:hint="cs"/>
          <w:sz w:val="28"/>
          <w:szCs w:val="28"/>
          <w:rtl/>
          <w:lang w:bidi="fa-IR"/>
        </w:rPr>
        <w:t>کدام یک از گزینه های زیر است؟</w:t>
      </w:r>
    </w:p>
    <w:p w:rsidR="004D1B37" w:rsidRPr="0083636B" w:rsidRDefault="004D1B37" w:rsidP="0083636B">
      <w:pPr>
        <w:bidi/>
        <w:spacing w:line="256" w:lineRule="auto"/>
        <w:ind w:left="360"/>
        <w:rPr>
          <w:rFonts w:eastAsiaTheme="minorEastAsia" w:cs="B Nazanin"/>
          <w:sz w:val="28"/>
          <w:szCs w:val="28"/>
          <w:rtl/>
          <w:lang w:bidi="fa-IR"/>
        </w:rPr>
      </w:pPr>
      <w:r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الف) </w:t>
      </w:r>
      <m:oMath>
        <m:sSup>
          <m:sSup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2</m:t>
            </m:r>
          </m:e>
          <m:sup>
            <m:f>
              <m:fPr>
                <m:ctrlPr>
                  <w:rPr>
                    <w:rFonts w:ascii="Cambria Math" w:eastAsiaTheme="minorEastAsia" w:hAnsi="Cambria Math" w:cs="B Nazanin"/>
                    <w:i/>
                    <w:sz w:val="28"/>
                    <w:szCs w:val="28"/>
                    <w:lang w:bidi="fa-IR"/>
                  </w:rPr>
                </m:ctrlPr>
              </m:fPr>
              <m:num>
                <m:r>
                  <w:rPr>
                    <w:rFonts w:ascii="Cambria Math" w:eastAsiaTheme="minorEastAsia" w:hAnsi="Cambria Math" w:cs="B Nazanin"/>
                    <w:sz w:val="28"/>
                    <w:szCs w:val="28"/>
                    <w:lang w:bidi="fa-IR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B Nazanin"/>
                    <w:sz w:val="28"/>
                    <w:szCs w:val="28"/>
                    <w:lang w:bidi="fa-IR"/>
                  </w:rPr>
                  <m:t>5</m:t>
                </m:r>
              </m:den>
            </m:f>
          </m:sup>
        </m:sSup>
      </m:oMath>
      <w:r w:rsidRPr="0083636B">
        <w:rPr>
          <w:rFonts w:eastAsiaTheme="minorEastAsia" w:cs="B Nazanin"/>
          <w:sz w:val="28"/>
          <w:szCs w:val="28"/>
          <w:lang w:bidi="fa-IR"/>
        </w:rPr>
        <w:t xml:space="preserve"> </w:t>
      </w:r>
      <w:r w:rsidR="0083636B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</w:t>
      </w:r>
      <w:r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 ب) </w:t>
      </w:r>
      <m:oMath>
        <m:sSup>
          <m:sSupPr>
            <m:ctrlPr>
              <w:rPr>
                <w:rFonts w:ascii="Cambria Math" w:eastAsiaTheme="minorEastAsia" w:hAnsi="Cambria Math" w:cs="B Nazanin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2</m:t>
            </m:r>
          </m:e>
          <m:sup>
            <m:f>
              <m:fPr>
                <m:ctrlPr>
                  <w:rPr>
                    <w:rFonts w:ascii="Cambria Math" w:eastAsiaTheme="minorEastAsia" w:hAnsi="Cambria Math" w:cs="B Nazanin"/>
                    <w:i/>
                    <w:sz w:val="28"/>
                    <w:szCs w:val="28"/>
                    <w:lang w:bidi="fa-IR"/>
                  </w:rPr>
                </m:ctrlPr>
              </m:fPr>
              <m:num>
                <m:r>
                  <w:rPr>
                    <w:rFonts w:ascii="Cambria Math" w:eastAsiaTheme="minorEastAsia" w:hAnsi="Cambria Math" w:cs="B Nazanin"/>
                    <w:sz w:val="28"/>
                    <w:szCs w:val="28"/>
                    <w:lang w:bidi="fa-IR"/>
                  </w:rPr>
                  <m:t>13</m:t>
                </m:r>
              </m:num>
              <m:den>
                <m:r>
                  <w:rPr>
                    <w:rFonts w:ascii="Cambria Math" w:eastAsiaTheme="minorEastAsia" w:hAnsi="Cambria Math" w:cs="B Nazanin"/>
                    <w:sz w:val="28"/>
                    <w:szCs w:val="28"/>
                    <w:lang w:bidi="fa-IR"/>
                  </w:rPr>
                  <m:t>30</m:t>
                </m:r>
              </m:den>
            </m:f>
          </m:sup>
        </m:sSup>
      </m:oMath>
      <w:r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 </w:t>
      </w:r>
      <w:r w:rsidR="0083636B">
        <w:rPr>
          <w:rFonts w:eastAsiaTheme="minorEastAsia" w:cs="B Nazanin" w:hint="cs"/>
          <w:sz w:val="28"/>
          <w:szCs w:val="28"/>
          <w:rtl/>
          <w:lang w:bidi="fa-IR"/>
        </w:rPr>
        <w:t>پ</w:t>
      </w:r>
      <w:r w:rsidRPr="0083636B">
        <w:rPr>
          <w:rFonts w:eastAsiaTheme="minorEastAsia" w:cs="B Nazanin" w:hint="cs"/>
          <w:sz w:val="28"/>
          <w:szCs w:val="28"/>
          <w:rtl/>
          <w:lang w:bidi="fa-IR"/>
        </w:rPr>
        <w:t>)</w:t>
      </w:r>
      <m:oMath>
        <m:sSup>
          <m:sSupPr>
            <m:ctrlP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2</m:t>
            </m:r>
          </m:e>
          <m:sup>
            <m:f>
              <m:fPr>
                <m:ctrlPr>
                  <w:rPr>
                    <w:rFonts w:ascii="Cambria Math" w:eastAsiaTheme="minorEastAsia" w:hAnsi="Cambria Math" w:cs="B Nazanin"/>
                    <w:i/>
                    <w:sz w:val="28"/>
                    <w:szCs w:val="28"/>
                    <w:lang w:bidi="fa-IR"/>
                  </w:rPr>
                </m:ctrlPr>
              </m:fPr>
              <m:num>
                <m:r>
                  <w:rPr>
                    <w:rFonts w:ascii="Cambria Math" w:eastAsiaTheme="minorEastAsia" w:hAnsi="Cambria Math" w:cs="B Nazanin"/>
                    <w:sz w:val="28"/>
                    <w:szCs w:val="28"/>
                    <w:lang w:bidi="fa-IR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B Nazanin"/>
                    <w:sz w:val="28"/>
                    <w:szCs w:val="28"/>
                    <w:lang w:bidi="fa-IR"/>
                  </w:rPr>
                  <m:t>10</m:t>
                </m:r>
              </m:den>
            </m:f>
          </m:sup>
        </m:sSup>
      </m:oMath>
      <w:r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     </w:t>
      </w:r>
      <w:r w:rsidR="0083636B">
        <w:rPr>
          <w:rFonts w:eastAsiaTheme="minorEastAsia" w:cs="B Nazanin" w:hint="cs"/>
          <w:sz w:val="28"/>
          <w:szCs w:val="28"/>
          <w:rtl/>
          <w:lang w:bidi="fa-IR"/>
        </w:rPr>
        <w:t xml:space="preserve">        </w:t>
      </w:r>
      <w:r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        </w:t>
      </w:r>
      <w:r w:rsidR="0083636B">
        <w:rPr>
          <w:rFonts w:eastAsiaTheme="minorEastAsia" w:cs="B Nazanin" w:hint="cs"/>
          <w:sz w:val="28"/>
          <w:szCs w:val="28"/>
          <w:rtl/>
          <w:lang w:bidi="fa-IR"/>
        </w:rPr>
        <w:t>ت</w:t>
      </w:r>
      <w:r w:rsidRPr="0083636B">
        <w:rPr>
          <w:rFonts w:eastAsiaTheme="minorEastAsia" w:cs="B Nazanin" w:hint="cs"/>
          <w:sz w:val="28"/>
          <w:szCs w:val="28"/>
          <w:rtl/>
          <w:lang w:bidi="fa-IR"/>
        </w:rPr>
        <w:t>)</w:t>
      </w:r>
      <w:r w:rsidRPr="0083636B">
        <w:rPr>
          <w:rFonts w:eastAsiaTheme="minorEastAsia" w:cs="B Nazanin"/>
          <w:sz w:val="28"/>
          <w:szCs w:val="28"/>
          <w:lang w:bidi="fa-IR"/>
        </w:rPr>
        <w:t xml:space="preserve">   </w:t>
      </w:r>
      <m:oMath>
        <m:sSup>
          <m:sSupPr>
            <m:ctrlPr>
              <w:rPr>
                <w:rFonts w:ascii="Cambria Math" w:eastAsiaTheme="minorEastAsia" w:hAnsi="Cambria Math" w:cs="B Nazanin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eastAsiaTheme="minorEastAsia" w:hAnsi="Cambria Math" w:cs="B Nazanin"/>
                <w:sz w:val="28"/>
                <w:szCs w:val="28"/>
                <w:lang w:bidi="fa-IR"/>
              </w:rPr>
              <m:t>2</m:t>
            </m:r>
          </m:e>
          <m:sup>
            <m:f>
              <m:fPr>
                <m:ctrlPr>
                  <w:rPr>
                    <w:rFonts w:ascii="Cambria Math" w:eastAsiaTheme="minorEastAsia" w:hAnsi="Cambria Math" w:cs="B Nazanin"/>
                    <w:i/>
                    <w:sz w:val="28"/>
                    <w:szCs w:val="28"/>
                    <w:lang w:bidi="fa-IR"/>
                  </w:rPr>
                </m:ctrlPr>
              </m:fPr>
              <m:num>
                <m:r>
                  <w:rPr>
                    <w:rFonts w:ascii="Cambria Math" w:eastAsiaTheme="minorEastAsia" w:hAnsi="Cambria Math" w:cs="B Nazanin"/>
                    <w:sz w:val="28"/>
                    <w:szCs w:val="28"/>
                    <w:lang w:bidi="fa-IR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B Nazanin"/>
                    <w:sz w:val="28"/>
                    <w:szCs w:val="28"/>
                    <w:lang w:bidi="fa-IR"/>
                  </w:rPr>
                  <m:t>30</m:t>
                </m:r>
              </m:den>
            </m:f>
          </m:sup>
        </m:sSup>
      </m:oMath>
    </w:p>
    <w:p w:rsidR="004D1B37" w:rsidRPr="0083636B" w:rsidRDefault="00F11176" w:rsidP="004D1B37">
      <w:pPr>
        <w:jc w:val="right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18) د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>رستی یا نادرستی گزاره های زیر را بررسی کنید.</w:t>
      </w:r>
    </w:p>
    <w:p w:rsidR="004D1B37" w:rsidRPr="0083636B" w:rsidRDefault="004D1B37" w:rsidP="00F11176">
      <w:pPr>
        <w:bidi/>
        <w:rPr>
          <w:rFonts w:cs="B Nazanin"/>
          <w:sz w:val="28"/>
          <w:szCs w:val="28"/>
          <w:rtl/>
          <w:lang w:bidi="fa-IR"/>
        </w:rPr>
      </w:pPr>
      <w:r w:rsidRPr="0083636B">
        <w:rPr>
          <w:rFonts w:cs="B Nazanin" w:hint="cs"/>
          <w:sz w:val="28"/>
          <w:szCs w:val="28"/>
          <w:rtl/>
          <w:lang w:bidi="fa-IR"/>
        </w:rPr>
        <w:t xml:space="preserve">الف) هر عدد حقیقی همواره دارای ریشه </w:t>
      </w:r>
      <w:r w:rsidR="00F11176" w:rsidRPr="00A52DD7">
        <w:rPr>
          <w:position w:val="-4"/>
        </w:rPr>
        <w:object w:dxaOrig="220" w:dyaOrig="220">
          <v:shape id="_x0000_i1753" type="#_x0000_t75" style="width:10.4pt;height:10.4pt" o:ole="">
            <v:imagedata r:id="rId1475" o:title=""/>
          </v:shape>
          <o:OLEObject Type="Embed" ProgID="Equation.DSMT4" ShapeID="_x0000_i1753" DrawAspect="Content" ObjectID="_1673311505" r:id="rId1476"/>
        </w:object>
      </w:r>
      <w:r w:rsidRPr="0083636B">
        <w:rPr>
          <w:rFonts w:cs="B Nazanin" w:hint="cs"/>
          <w:sz w:val="28"/>
          <w:szCs w:val="28"/>
          <w:rtl/>
          <w:lang w:bidi="fa-IR"/>
        </w:rPr>
        <w:t xml:space="preserve"> ام است. </w:t>
      </w:r>
      <w:r w:rsidR="00F11176" w:rsidRPr="00A52DD7">
        <w:rPr>
          <w:position w:val="-12"/>
        </w:rPr>
        <w:object w:dxaOrig="900" w:dyaOrig="360">
          <v:shape id="_x0000_i1754" type="#_x0000_t75" style="width:45.2pt;height:18pt" o:ole="">
            <v:imagedata r:id="rId1477" o:title=""/>
          </v:shape>
          <o:OLEObject Type="Embed" ProgID="Equation.DSMT4" ShapeID="_x0000_i1754" DrawAspect="Content" ObjectID="_1673311506" r:id="rId1478"/>
        </w:object>
      </w:r>
    </w:p>
    <w:p w:rsidR="004D1B37" w:rsidRPr="0083636B" w:rsidRDefault="004D1B37" w:rsidP="004D1B37">
      <w:pPr>
        <w:bidi/>
        <w:rPr>
          <w:rFonts w:cs="B Nazanin"/>
          <w:sz w:val="28"/>
          <w:szCs w:val="28"/>
          <w:rtl/>
          <w:lang w:bidi="fa-IR"/>
        </w:rPr>
      </w:pPr>
      <w:r w:rsidRPr="0083636B">
        <w:rPr>
          <w:rFonts w:cs="B Nazanin" w:hint="cs"/>
          <w:sz w:val="28"/>
          <w:szCs w:val="28"/>
          <w:rtl/>
          <w:lang w:bidi="fa-IR"/>
        </w:rPr>
        <w:lastRenderedPageBreak/>
        <w:t>ب) هر عدد حقیقی دو ریشه چهارم قرینه دارد.</w:t>
      </w:r>
    </w:p>
    <w:p w:rsidR="00F11176" w:rsidRDefault="00F11176" w:rsidP="008170CA">
      <w:pPr>
        <w:bidi/>
        <w:spacing w:line="256" w:lineRule="auto"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پ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 xml:space="preserve">) </w:t>
      </w:r>
      <w:r w:rsidR="008170CA" w:rsidRPr="00A52DD7">
        <w:rPr>
          <w:position w:val="-8"/>
        </w:rPr>
        <w:object w:dxaOrig="999" w:dyaOrig="400">
          <v:shape id="_x0000_i1755" type="#_x0000_t75" style="width:50.4pt;height:19.6pt" o:ole="">
            <v:imagedata r:id="rId1479" o:title=""/>
          </v:shape>
          <o:OLEObject Type="Embed" ProgID="Equation.DSMT4" ShapeID="_x0000_i1755" DrawAspect="Content" ObjectID="_1673311507" r:id="rId1480"/>
        </w:object>
      </w:r>
      <w:r w:rsidR="004D1B37"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</w:t>
      </w:r>
      <w:r w:rsidR="004D1B37"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    </w:t>
      </w:r>
    </w:p>
    <w:p w:rsidR="00F11176" w:rsidRDefault="004D1B37" w:rsidP="008170CA">
      <w:pPr>
        <w:bidi/>
        <w:spacing w:line="256" w:lineRule="auto"/>
        <w:rPr>
          <w:rFonts w:eastAsiaTheme="minorEastAsia" w:cs="B Nazanin"/>
          <w:sz w:val="28"/>
          <w:szCs w:val="28"/>
          <w:rtl/>
          <w:lang w:bidi="fa-IR"/>
        </w:rPr>
      </w:pPr>
      <w:r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F11176">
        <w:rPr>
          <w:rFonts w:eastAsiaTheme="minorEastAsia" w:cs="B Nazanin" w:hint="cs"/>
          <w:sz w:val="28"/>
          <w:szCs w:val="28"/>
          <w:rtl/>
          <w:lang w:bidi="fa-IR"/>
        </w:rPr>
        <w:t>ت</w:t>
      </w:r>
      <w:r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8170CA" w:rsidRPr="00A52DD7">
        <w:rPr>
          <w:position w:val="-14"/>
        </w:rPr>
        <w:object w:dxaOrig="1420" w:dyaOrig="499">
          <v:shape id="_x0000_i1756" type="#_x0000_t75" style="width:70.4pt;height:24.8pt" o:ole="">
            <v:imagedata r:id="rId1481" o:title=""/>
          </v:shape>
          <o:OLEObject Type="Embed" ProgID="Equation.DSMT4" ShapeID="_x0000_i1756" DrawAspect="Content" ObjectID="_1673311508" r:id="rId1482"/>
        </w:object>
      </w:r>
    </w:p>
    <w:p w:rsidR="004D1B37" w:rsidRPr="0083636B" w:rsidRDefault="004D1B37" w:rsidP="00D919E3">
      <w:pPr>
        <w:bidi/>
        <w:spacing w:line="256" w:lineRule="auto"/>
        <w:rPr>
          <w:rFonts w:eastAsiaTheme="minorEastAsia" w:cs="B Nazanin"/>
          <w:sz w:val="28"/>
          <w:szCs w:val="28"/>
          <w:rtl/>
          <w:lang w:bidi="fa-IR"/>
        </w:rPr>
      </w:pPr>
      <w:r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D919E3">
        <w:rPr>
          <w:rFonts w:eastAsiaTheme="minorEastAsia" w:cs="B Nazanin" w:hint="cs"/>
          <w:sz w:val="28"/>
          <w:szCs w:val="28"/>
          <w:rtl/>
          <w:lang w:bidi="fa-IR"/>
        </w:rPr>
        <w:t>ث</w:t>
      </w:r>
      <w:r w:rsidRPr="0083636B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8170CA" w:rsidRPr="00A52DD7">
        <w:rPr>
          <w:position w:val="-8"/>
        </w:rPr>
        <w:object w:dxaOrig="2060" w:dyaOrig="400">
          <v:shape id="_x0000_i1757" type="#_x0000_t75" style="width:103.6pt;height:19.6pt" o:ole="">
            <v:imagedata r:id="rId1483" o:title=""/>
          </v:shape>
          <o:OLEObject Type="Embed" ProgID="Equation.DSMT4" ShapeID="_x0000_i1757" DrawAspect="Content" ObjectID="_1673311509" r:id="rId1484"/>
        </w:object>
      </w:r>
    </w:p>
    <w:p w:rsidR="0042370B" w:rsidRDefault="0042370B" w:rsidP="004D1B37">
      <w:pPr>
        <w:jc w:val="right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19) ع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>بارات زیر را تا حد امکان ساده کنید</w:t>
      </w:r>
      <w:r w:rsidR="00E367AA">
        <w:rPr>
          <w:rFonts w:cs="B Nazanin" w:hint="cs"/>
          <w:sz w:val="28"/>
          <w:szCs w:val="28"/>
          <w:rtl/>
          <w:lang w:bidi="fa-IR"/>
        </w:rPr>
        <w:t>.</w:t>
      </w:r>
    </w:p>
    <w:p w:rsidR="004D1B37" w:rsidRPr="0083636B" w:rsidRDefault="00E65623" w:rsidP="0042370B">
      <w:pPr>
        <w:jc w:val="right"/>
        <w:rPr>
          <w:rFonts w:cs="B Nazanin"/>
          <w:sz w:val="28"/>
          <w:szCs w:val="28"/>
          <w:lang w:bidi="fa-IR"/>
        </w:rPr>
      </w:pPr>
      <w:r w:rsidRPr="00A52DD7">
        <w:rPr>
          <w:position w:val="-12"/>
        </w:rPr>
        <w:object w:dxaOrig="1740" w:dyaOrig="600">
          <v:shape id="_x0000_i1758" type="#_x0000_t75" style="width:87.2pt;height:30pt" o:ole="">
            <v:imagedata r:id="rId1485" o:title=""/>
          </v:shape>
          <o:OLEObject Type="Embed" ProgID="Equation.DSMT4" ShapeID="_x0000_i1758" DrawAspect="Content" ObjectID="_1673311510" r:id="rId1486"/>
        </w:object>
      </w:r>
      <w:r>
        <w:rPr>
          <w:rFonts w:hint="cs"/>
          <w:rtl/>
        </w:rPr>
        <w:t xml:space="preserve">                               </w:t>
      </w:r>
      <w:r w:rsidRPr="00177478">
        <w:rPr>
          <w:rFonts w:cs="B Nazanin" w:hint="cs"/>
          <w:sz w:val="28"/>
          <w:szCs w:val="28"/>
          <w:rtl/>
        </w:rPr>
        <w:t>ب</w:t>
      </w:r>
      <w:r>
        <w:rPr>
          <w:rFonts w:hint="cs"/>
          <w:rtl/>
        </w:rPr>
        <w:t>)</w:t>
      </w:r>
      <w:r w:rsidR="0042370B" w:rsidRPr="00A52DD7">
        <w:rPr>
          <w:position w:val="-32"/>
        </w:rPr>
        <w:object w:dxaOrig="1320" w:dyaOrig="820">
          <v:shape id="_x0000_i1759" type="#_x0000_t75" style="width:66pt;height:40.4pt" o:ole="">
            <v:imagedata r:id="rId1487" o:title=""/>
          </v:shape>
          <o:OLEObject Type="Embed" ProgID="Equation.DSMT4" ShapeID="_x0000_i1759" DrawAspect="Content" ObjectID="_1673311511" r:id="rId1488"/>
        </w:object>
      </w:r>
      <w:r w:rsidR="0042370B" w:rsidRPr="00177478">
        <w:rPr>
          <w:rFonts w:cs="B Nazanin" w:hint="cs"/>
          <w:sz w:val="28"/>
          <w:szCs w:val="28"/>
          <w:rtl/>
        </w:rPr>
        <w:t>الف</w:t>
      </w:r>
      <w:r w:rsidR="0042370B">
        <w:rPr>
          <w:rFonts w:hint="cs"/>
          <w:rtl/>
        </w:rPr>
        <w:t xml:space="preserve">) </w:t>
      </w:r>
    </w:p>
    <w:p w:rsidR="004D1B37" w:rsidRDefault="00E65623" w:rsidP="00E65623">
      <w:pPr>
        <w:bidi/>
        <w:rPr>
          <w:rtl/>
        </w:rPr>
      </w:pPr>
      <w:r>
        <w:rPr>
          <w:rFonts w:hint="cs"/>
          <w:rtl/>
        </w:rPr>
        <w:t xml:space="preserve">20) 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 xml:space="preserve">اگر </w:t>
      </w:r>
      <w:r w:rsidRPr="00A52DD7">
        <w:rPr>
          <w:position w:val="-6"/>
        </w:rPr>
        <w:object w:dxaOrig="580" w:dyaOrig="260">
          <v:shape id="_x0000_i1760" type="#_x0000_t75" style="width:29.2pt;height:12.8pt" o:ole="">
            <v:imagedata r:id="rId1489" o:title=""/>
          </v:shape>
          <o:OLEObject Type="Embed" ProgID="Equation.DSMT4" ShapeID="_x0000_i1760" DrawAspect="Content" ObjectID="_1673311512" r:id="rId1490"/>
        </w:object>
      </w:r>
      <w:r w:rsidR="004D1B37" w:rsidRPr="0083636B">
        <w:rPr>
          <w:rFonts w:cs="B Nazanin" w:hint="cs"/>
          <w:sz w:val="28"/>
          <w:szCs w:val="28"/>
          <w:rtl/>
          <w:lang w:bidi="fa-IR"/>
        </w:rPr>
        <w:t xml:space="preserve"> حاصل عبارت </w:t>
      </w:r>
      <w:r>
        <w:rPr>
          <w:rFonts w:cs="B Nazanin" w:hint="cs"/>
          <w:sz w:val="28"/>
          <w:szCs w:val="28"/>
          <w:rtl/>
          <w:lang w:bidi="fa-IR"/>
        </w:rPr>
        <w:t>روبه‌رو</w:t>
      </w:r>
      <w:r w:rsidR="004D1B37" w:rsidRPr="0083636B">
        <w:rPr>
          <w:rFonts w:cs="B Nazanin" w:hint="cs"/>
          <w:sz w:val="28"/>
          <w:szCs w:val="28"/>
          <w:rtl/>
          <w:lang w:bidi="fa-IR"/>
        </w:rPr>
        <w:t xml:space="preserve"> را بیابید.</w:t>
      </w:r>
      <w:r w:rsidRPr="00E65623">
        <w:t xml:space="preserve"> </w:t>
      </w:r>
      <w:r w:rsidRPr="00A52DD7">
        <w:rPr>
          <w:position w:val="-14"/>
        </w:rPr>
        <w:object w:dxaOrig="2079" w:dyaOrig="499">
          <v:shape id="_x0000_i1761" type="#_x0000_t75" style="width:104.8pt;height:24.8pt" o:ole="">
            <v:imagedata r:id="rId1491" o:title=""/>
          </v:shape>
          <o:OLEObject Type="Embed" ProgID="Equation.DSMT4" ShapeID="_x0000_i1761" DrawAspect="Content" ObjectID="_1673311513" r:id="rId1492"/>
        </w:object>
      </w:r>
    </w:p>
    <w:p w:rsidR="00E65623" w:rsidRDefault="00E65623" w:rsidP="00E65623">
      <w:pPr>
        <w:bidi/>
        <w:rPr>
          <w:rtl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E65623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E65623" w:rsidRPr="0083636B" w:rsidRDefault="00B44F01" w:rsidP="00322CFE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900098212"/>
                <w:placeholder>
                  <w:docPart w:val="A0D0F0F92A844AA199517AC8B2A5AFB6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E65623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E65623" w:rsidRPr="0083636B" w:rsidRDefault="00B44F01" w:rsidP="00322CFE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481605093"/>
                <w:placeholder>
                  <w:docPart w:val="26A750B7549F4494B252F469617A9809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E65623" w:rsidRPr="00E65623" w:rsidRDefault="00E65623" w:rsidP="00E65623">
      <w:pPr>
        <w:bidi/>
        <w:rPr>
          <w:rFonts w:cs="B Nazanin"/>
          <w:sz w:val="28"/>
          <w:szCs w:val="28"/>
          <w:lang w:bidi="fa-IR"/>
        </w:rPr>
      </w:pPr>
    </w:p>
    <w:p w:rsidR="004D1B37" w:rsidRPr="00186574" w:rsidRDefault="00E65623" w:rsidP="004D1B37">
      <w:pPr>
        <w:jc w:val="right"/>
        <w:rPr>
          <w:rFonts w:cs="B Nazanin"/>
          <w:sz w:val="28"/>
          <w:szCs w:val="28"/>
          <w:lang w:bidi="fa-IR"/>
        </w:rPr>
      </w:pPr>
      <w:r w:rsidRPr="00E65623">
        <w:rPr>
          <w:rFonts w:cs="B Nazanin" w:hint="cs"/>
          <w:sz w:val="28"/>
          <w:szCs w:val="28"/>
          <w:rtl/>
          <w:lang w:bidi="fa-IR"/>
        </w:rPr>
        <w:t>21</w:t>
      </w:r>
      <w:r w:rsidRPr="00186574">
        <w:rPr>
          <w:rFonts w:cs="B Nazanin" w:hint="cs"/>
          <w:sz w:val="28"/>
          <w:szCs w:val="28"/>
          <w:rtl/>
          <w:lang w:bidi="fa-IR"/>
        </w:rPr>
        <w:t>) ا</w:t>
      </w:r>
      <w:r w:rsidR="004D1B37" w:rsidRPr="00186574">
        <w:rPr>
          <w:rFonts w:cs="B Nazanin" w:hint="cs"/>
          <w:sz w:val="28"/>
          <w:szCs w:val="28"/>
          <w:rtl/>
          <w:lang w:bidi="fa-IR"/>
        </w:rPr>
        <w:t>عداد زیر را با نماد رادیکال بنویسید و حاصل را ساده کنید.</w:t>
      </w:r>
    </w:p>
    <w:p w:rsidR="004D1B37" w:rsidRPr="00186574" w:rsidRDefault="00E65623" w:rsidP="00E65623">
      <w:pPr>
        <w:bidi/>
        <w:spacing w:line="256" w:lineRule="auto"/>
        <w:ind w:left="360"/>
        <w:rPr>
          <w:rFonts w:eastAsiaTheme="minorEastAsia" w:cs="B Nazanin"/>
          <w:sz w:val="28"/>
          <w:szCs w:val="28"/>
          <w:rtl/>
          <w:lang w:bidi="fa-IR"/>
        </w:rPr>
      </w:pPr>
      <w:r w:rsidRPr="00186574">
        <w:rPr>
          <w:rFonts w:eastAsiaTheme="minorEastAsia" w:cs="B Nazanin" w:hint="cs"/>
          <w:sz w:val="28"/>
          <w:szCs w:val="28"/>
          <w:rtl/>
          <w:lang w:bidi="fa-IR"/>
        </w:rPr>
        <w:t>الف)</w:t>
      </w:r>
      <w:r w:rsidR="004D1B37" w:rsidRPr="00186574">
        <w:rPr>
          <w:rFonts w:eastAsiaTheme="minorEastAsia" w:cs="B Nazanin"/>
          <w:sz w:val="28"/>
          <w:szCs w:val="28"/>
          <w:lang w:bidi="fa-IR"/>
        </w:rPr>
        <w:t xml:space="preserve">                                         </w:t>
      </w:r>
      <w:r w:rsidRPr="00186574">
        <w:rPr>
          <w:rFonts w:cs="B Nazanin"/>
          <w:position w:val="-28"/>
          <w:sz w:val="28"/>
          <w:szCs w:val="28"/>
        </w:rPr>
        <w:object w:dxaOrig="780" w:dyaOrig="760">
          <v:shape id="_x0000_i1762" type="#_x0000_t75" style="width:39.2pt;height:38.4pt" o:ole="">
            <v:imagedata r:id="rId1493" o:title=""/>
          </v:shape>
          <o:OLEObject Type="Embed" ProgID="Equation.DSMT4" ShapeID="_x0000_i1762" DrawAspect="Content" ObjectID="_1673311514" r:id="rId1494"/>
        </w:object>
      </w:r>
      <w:r w:rsidR="004D1B37" w:rsidRPr="00186574">
        <w:rPr>
          <w:rFonts w:eastAsiaTheme="minorEastAsia" w:cs="B Nazanin"/>
          <w:sz w:val="28"/>
          <w:szCs w:val="28"/>
          <w:lang w:bidi="fa-IR"/>
        </w:rPr>
        <w:t xml:space="preserve">  </w:t>
      </w:r>
      <w:r w:rsidRPr="00186574">
        <w:rPr>
          <w:rFonts w:eastAsiaTheme="minorEastAsia" w:cs="B Nazanin" w:hint="cs"/>
          <w:sz w:val="28"/>
          <w:szCs w:val="28"/>
          <w:rtl/>
          <w:lang w:bidi="fa-IR"/>
        </w:rPr>
        <w:t>ب)</w:t>
      </w:r>
      <w:r w:rsidRPr="00186574">
        <w:rPr>
          <w:rFonts w:cs="B Nazanin"/>
          <w:position w:val="-12"/>
          <w:sz w:val="28"/>
          <w:szCs w:val="28"/>
        </w:rPr>
        <w:object w:dxaOrig="1420" w:dyaOrig="600">
          <v:shape id="_x0000_i1763" type="#_x0000_t75" style="width:70.4pt;height:30pt" o:ole="">
            <v:imagedata r:id="rId1495" o:title=""/>
          </v:shape>
          <o:OLEObject Type="Embed" ProgID="Equation.DSMT4" ShapeID="_x0000_i1763" DrawAspect="Content" ObjectID="_1673311515" r:id="rId1496"/>
        </w:object>
      </w:r>
    </w:p>
    <w:p w:rsidR="004D1B37" w:rsidRPr="00186574" w:rsidRDefault="00E65623" w:rsidP="004D1B37">
      <w:pPr>
        <w:jc w:val="right"/>
        <w:rPr>
          <w:rFonts w:cs="B Nazanin"/>
          <w:sz w:val="28"/>
          <w:szCs w:val="28"/>
          <w:lang w:bidi="fa-IR"/>
        </w:rPr>
      </w:pPr>
      <w:r w:rsidRPr="00186574">
        <w:rPr>
          <w:rFonts w:cs="B Nazanin" w:hint="cs"/>
          <w:sz w:val="28"/>
          <w:szCs w:val="28"/>
          <w:rtl/>
          <w:lang w:bidi="fa-IR"/>
        </w:rPr>
        <w:t>22) ع</w:t>
      </w:r>
      <w:r w:rsidR="004D1B37" w:rsidRPr="00186574">
        <w:rPr>
          <w:rFonts w:cs="B Nazanin" w:hint="cs"/>
          <w:sz w:val="28"/>
          <w:szCs w:val="28"/>
          <w:rtl/>
          <w:lang w:bidi="fa-IR"/>
        </w:rPr>
        <w:t>بارت های زیر را به ساده ترین صورت با توان گویا بنویسید.</w:t>
      </w:r>
    </w:p>
    <w:p w:rsidR="004D1B37" w:rsidRPr="00186574" w:rsidRDefault="00E65623" w:rsidP="00186574">
      <w:pPr>
        <w:bidi/>
        <w:spacing w:line="256" w:lineRule="auto"/>
        <w:ind w:left="360"/>
        <w:rPr>
          <w:rFonts w:eastAsiaTheme="minorEastAsia" w:cs="B Nazanin"/>
          <w:sz w:val="28"/>
          <w:szCs w:val="28"/>
          <w:rtl/>
          <w:lang w:bidi="fa-IR"/>
        </w:rPr>
      </w:pPr>
      <w:r w:rsidRPr="00186574">
        <w:rPr>
          <w:rFonts w:eastAsiaTheme="minorEastAsia" w:cs="B Nazanin" w:hint="cs"/>
          <w:sz w:val="28"/>
          <w:szCs w:val="28"/>
          <w:rtl/>
          <w:lang w:bidi="fa-IR"/>
        </w:rPr>
        <w:t xml:space="preserve">الف) </w:t>
      </w:r>
      <w:r w:rsidRPr="00186574">
        <w:rPr>
          <w:rFonts w:cs="B Nazanin"/>
          <w:position w:val="-34"/>
          <w:sz w:val="28"/>
          <w:szCs w:val="28"/>
        </w:rPr>
        <w:object w:dxaOrig="639" w:dyaOrig="900">
          <v:shape id="_x0000_i1764" type="#_x0000_t75" style="width:33.2pt;height:45.2pt" o:ole="">
            <v:imagedata r:id="rId1497" o:title=""/>
          </v:shape>
          <o:OLEObject Type="Embed" ProgID="Equation.DSMT4" ShapeID="_x0000_i1764" DrawAspect="Content" ObjectID="_1673311516" r:id="rId1498"/>
        </w:object>
      </w:r>
      <w:r w:rsidRPr="00186574">
        <w:rPr>
          <w:rFonts w:cs="B Nazanin" w:hint="cs"/>
          <w:sz w:val="28"/>
          <w:szCs w:val="28"/>
          <w:rtl/>
        </w:rPr>
        <w:t xml:space="preserve"> </w:t>
      </w:r>
      <w:r w:rsidR="00186574" w:rsidRPr="00186574">
        <w:rPr>
          <w:rFonts w:cs="B Nazanin" w:hint="cs"/>
          <w:sz w:val="28"/>
          <w:szCs w:val="28"/>
          <w:rtl/>
        </w:rPr>
        <w:t xml:space="preserve">                                             </w:t>
      </w:r>
      <w:r w:rsidRPr="00186574">
        <w:rPr>
          <w:rFonts w:cs="B Nazanin" w:hint="cs"/>
          <w:sz w:val="28"/>
          <w:szCs w:val="28"/>
          <w:rtl/>
        </w:rPr>
        <w:t xml:space="preserve">  ب)</w:t>
      </w:r>
      <w:r w:rsidRPr="00186574">
        <w:rPr>
          <w:rFonts w:cs="B Nazanin"/>
          <w:sz w:val="28"/>
          <w:szCs w:val="28"/>
        </w:rPr>
        <w:t xml:space="preserve"> </w:t>
      </w:r>
      <w:r w:rsidRPr="00186574">
        <w:rPr>
          <w:rFonts w:cs="B Nazanin"/>
          <w:position w:val="-32"/>
          <w:sz w:val="28"/>
          <w:szCs w:val="28"/>
        </w:rPr>
        <w:object w:dxaOrig="1280" w:dyaOrig="760">
          <v:shape id="_x0000_i1765" type="#_x0000_t75" style="width:63.6pt;height:38.4pt" o:ole="">
            <v:imagedata r:id="rId1499" o:title=""/>
          </v:shape>
          <o:OLEObject Type="Embed" ProgID="Equation.DSMT4" ShapeID="_x0000_i1765" DrawAspect="Content" ObjectID="_1673311517" r:id="rId1500"/>
        </w:object>
      </w:r>
    </w:p>
    <w:p w:rsidR="004D1B37" w:rsidRPr="00186574" w:rsidRDefault="00186574" w:rsidP="00186574">
      <w:pPr>
        <w:bidi/>
        <w:spacing w:line="256" w:lineRule="auto"/>
        <w:rPr>
          <w:rFonts w:cs="B Nazanin"/>
          <w:sz w:val="28"/>
          <w:szCs w:val="28"/>
          <w:rtl/>
        </w:rPr>
      </w:pPr>
      <w:r w:rsidRPr="00186574">
        <w:rPr>
          <w:rFonts w:cs="B Nazanin" w:hint="cs"/>
          <w:sz w:val="28"/>
          <w:szCs w:val="28"/>
          <w:rtl/>
        </w:rPr>
        <w:t xml:space="preserve">23) نشان دهید.      </w:t>
      </w:r>
      <w:r w:rsidRPr="00186574">
        <w:rPr>
          <w:rFonts w:cs="B Nazanin"/>
          <w:position w:val="-12"/>
          <w:sz w:val="28"/>
          <w:szCs w:val="28"/>
        </w:rPr>
        <w:object w:dxaOrig="3680" w:dyaOrig="499">
          <v:shape id="_x0000_i1766" type="#_x0000_t75" style="width:184.4pt;height:24.8pt" o:ole="">
            <v:imagedata r:id="rId1501" o:title=""/>
          </v:shape>
          <o:OLEObject Type="Embed" ProgID="Equation.DSMT4" ShapeID="_x0000_i1766" DrawAspect="Content" ObjectID="_1673311518" r:id="rId1502"/>
        </w:object>
      </w:r>
    </w:p>
    <w:p w:rsidR="00186574" w:rsidRPr="00AB15D9" w:rsidRDefault="00186574" w:rsidP="00186574">
      <w:pPr>
        <w:bidi/>
        <w:spacing w:line="256" w:lineRule="auto"/>
        <w:rPr>
          <w:rFonts w:eastAsiaTheme="minorEastAsia" w:cs="B Nazanin"/>
          <w:sz w:val="28"/>
          <w:szCs w:val="28"/>
          <w:rtl/>
          <w:lang w:bidi="fa-IR"/>
        </w:rPr>
      </w:pPr>
      <w:r w:rsidRPr="00186574">
        <w:rPr>
          <w:rFonts w:cs="B Nazanin" w:hint="cs"/>
          <w:sz w:val="28"/>
          <w:szCs w:val="28"/>
          <w:rtl/>
        </w:rPr>
        <w:t xml:space="preserve">24) </w:t>
      </w:r>
      <w:r w:rsidRPr="00186574">
        <w:rPr>
          <w:rFonts w:cs="B Nazanin" w:hint="cs"/>
          <w:sz w:val="28"/>
          <w:szCs w:val="28"/>
          <w:rtl/>
          <w:lang w:bidi="fa-IR"/>
        </w:rPr>
        <w:t xml:space="preserve">اگر </w:t>
      </w:r>
      <w:r w:rsidRPr="00186574">
        <w:rPr>
          <w:rFonts w:cs="B Nazanin"/>
          <w:position w:val="-4"/>
          <w:sz w:val="28"/>
          <w:szCs w:val="28"/>
        </w:rPr>
        <w:object w:dxaOrig="560" w:dyaOrig="220">
          <v:shape id="_x0000_i1767" type="#_x0000_t75" style="width:27.6pt;height:10.4pt" o:ole="">
            <v:imagedata r:id="rId1503" o:title=""/>
          </v:shape>
          <o:OLEObject Type="Embed" ProgID="Equation.DSMT4" ShapeID="_x0000_i1767" DrawAspect="Content" ObjectID="_1673311519" r:id="rId1504"/>
        </w:object>
      </w:r>
      <w:r w:rsidRPr="00186574">
        <w:rPr>
          <w:rFonts w:cs="B Nazanin" w:hint="cs"/>
          <w:sz w:val="28"/>
          <w:szCs w:val="28"/>
          <w:rtl/>
          <w:lang w:bidi="fa-IR"/>
        </w:rPr>
        <w:t>حاصل عبارت</w:t>
      </w:r>
      <w:r w:rsidRPr="00186574">
        <w:rPr>
          <w:rFonts w:cs="B Nazanin"/>
          <w:sz w:val="28"/>
          <w:szCs w:val="28"/>
          <w:rtl/>
          <w:lang w:bidi="fa-IR"/>
        </w:rPr>
        <w:t xml:space="preserve"> </w:t>
      </w:r>
      <w:r w:rsidRPr="00186574">
        <w:rPr>
          <w:rFonts w:cs="B Nazanin"/>
          <w:position w:val="-8"/>
          <w:sz w:val="28"/>
          <w:szCs w:val="28"/>
        </w:rPr>
        <w:object w:dxaOrig="1440" w:dyaOrig="440">
          <v:shape id="_x0000_i1768" type="#_x0000_t75" style="width:1in;height:21.6pt" o:ole="">
            <v:imagedata r:id="rId1505" o:title=""/>
          </v:shape>
          <o:OLEObject Type="Embed" ProgID="Equation.DSMT4" ShapeID="_x0000_i1768" DrawAspect="Content" ObjectID="_1673311520" r:id="rId1506"/>
        </w:object>
      </w:r>
      <w:r w:rsidRPr="00186574">
        <w:rPr>
          <w:rFonts w:eastAsiaTheme="minorEastAsia" w:cs="B Nazanin" w:hint="cs"/>
          <w:sz w:val="28"/>
          <w:szCs w:val="28"/>
          <w:rtl/>
          <w:lang w:bidi="fa-IR"/>
        </w:rPr>
        <w:t xml:space="preserve"> را بیابید.</w:t>
      </w:r>
    </w:p>
    <w:p w:rsidR="004D1B37" w:rsidRPr="00AB15D9" w:rsidRDefault="00186574" w:rsidP="00E367AA">
      <w:pPr>
        <w:bidi/>
        <w:spacing w:line="25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25)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>سه مکعب تو در تو مانند شکل مقابل واقع شده اند. حجم مکعب بیرونی (بزرگ) برابر 64 و حجم مکعب داخلی (کوچک) 27 است</w:t>
      </w:r>
      <w:r w:rsidR="00E367AA">
        <w:rPr>
          <w:rFonts w:cs="B Nazanin" w:hint="cs"/>
          <w:sz w:val="28"/>
          <w:szCs w:val="28"/>
          <w:rtl/>
          <w:lang w:bidi="fa-IR"/>
        </w:rPr>
        <w:t>.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طول ضلع مکعب میانی چه عددهایی می تواند باشد؟(حداقل سه پاسخ متفاوت ارائه کنید.)</w:t>
      </w:r>
    </w:p>
    <w:p w:rsidR="004D1B37" w:rsidRPr="00AB15D9" w:rsidRDefault="004D1B37" w:rsidP="004D1B37">
      <w:pPr>
        <w:bidi/>
        <w:spacing w:line="256" w:lineRule="auto"/>
        <w:ind w:left="360"/>
        <w:rPr>
          <w:rFonts w:eastAsiaTheme="minorEastAsia" w:cs="B Nazanin"/>
          <w:sz w:val="28"/>
          <w:szCs w:val="28"/>
          <w:rtl/>
          <w:lang w:bidi="fa-IR"/>
        </w:rPr>
      </w:pPr>
      <w:r w:rsidRPr="00186574">
        <w:rPr>
          <w:rFonts w:cs="B Nazanin"/>
          <w:noProof/>
          <w:sz w:val="28"/>
          <w:szCs w:val="28"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E645A9" wp14:editId="650B5DB4">
                <wp:simplePos x="0" y="0"/>
                <wp:positionH relativeFrom="column">
                  <wp:posOffset>4791075</wp:posOffset>
                </wp:positionH>
                <wp:positionV relativeFrom="paragraph">
                  <wp:posOffset>0</wp:posOffset>
                </wp:positionV>
                <wp:extent cx="1609725" cy="1457325"/>
                <wp:effectExtent l="0" t="0" r="28575" b="28575"/>
                <wp:wrapNone/>
                <wp:docPr id="137" name="Cub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457325"/>
                        </a:xfrm>
                        <a:prstGeom prst="cub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7B65CEA8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137" o:spid="_x0000_s1026" type="#_x0000_t16" style="position:absolute;margin-left:377.25pt;margin-top:0;width:126.75pt;height:114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" filled="f" strokecolor="#47524b [1604]" strokeweight="2pt"/>
            </w:pict>
          </mc:Fallback>
        </mc:AlternateContent>
      </w:r>
    </w:p>
    <w:p w:rsidR="004D1B37" w:rsidRPr="00AB15D9" w:rsidRDefault="004D1B37" w:rsidP="00186574">
      <w:pPr>
        <w:bidi/>
        <w:spacing w:line="256" w:lineRule="auto"/>
        <w:ind w:left="360"/>
        <w:jc w:val="right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169F28" wp14:editId="7EE4700F">
                <wp:simplePos x="0" y="0"/>
                <wp:positionH relativeFrom="column">
                  <wp:posOffset>4925712</wp:posOffset>
                </wp:positionH>
                <wp:positionV relativeFrom="paragraph">
                  <wp:posOffset>120100</wp:posOffset>
                </wp:positionV>
                <wp:extent cx="1019175" cy="933450"/>
                <wp:effectExtent l="0" t="0" r="28575" b="19050"/>
                <wp:wrapNone/>
                <wp:docPr id="138" name="Cub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933450"/>
                        </a:xfrm>
                        <a:prstGeom prst="cub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42C5ECD2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138" o:spid="_x0000_s1026" type="#_x0000_t16" style="position:absolute;margin-left:387.85pt;margin-top:9.45pt;width:80.25pt;height:73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" fillcolor="#f2f2f2 [3052]" strokecolor="#47524b [1604]" strokeweight="2pt"/>
            </w:pict>
          </mc:Fallback>
        </mc:AlternateContent>
      </w:r>
    </w:p>
    <w:p w:rsidR="004D1B37" w:rsidRPr="00AB15D9" w:rsidRDefault="004D1B37" w:rsidP="004D1B37">
      <w:pPr>
        <w:bidi/>
        <w:spacing w:line="256" w:lineRule="auto"/>
        <w:ind w:left="360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ABE7F0" wp14:editId="09EDA64D">
                <wp:simplePos x="0" y="0"/>
                <wp:positionH relativeFrom="column">
                  <wp:posOffset>5029200</wp:posOffset>
                </wp:positionH>
                <wp:positionV relativeFrom="paragraph">
                  <wp:posOffset>177800</wp:posOffset>
                </wp:positionV>
                <wp:extent cx="590550" cy="514350"/>
                <wp:effectExtent l="0" t="0" r="19050" b="19050"/>
                <wp:wrapNone/>
                <wp:docPr id="139" name="Cub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14350"/>
                        </a:xfrm>
                        <a:prstGeom prst="cub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2DF2AF" id="Cube 139" o:spid="_x0000_s1026" type="#_x0000_t16" style="position:absolute;margin-left:396pt;margin-top:14pt;width:46.5pt;height:40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" fillcolor="#00b0f0" strokecolor="#47524b [1604]" strokeweight="2pt"/>
            </w:pict>
          </mc:Fallback>
        </mc:AlternateContent>
      </w:r>
    </w:p>
    <w:p w:rsidR="004D1B37" w:rsidRPr="00AB15D9" w:rsidRDefault="004D1B37" w:rsidP="004D1B37">
      <w:pPr>
        <w:bidi/>
        <w:spacing w:line="256" w:lineRule="auto"/>
        <w:ind w:left="360"/>
        <w:rPr>
          <w:rFonts w:cs="B Nazanin"/>
          <w:sz w:val="28"/>
          <w:szCs w:val="28"/>
          <w:rtl/>
          <w:lang w:bidi="fa-IR"/>
        </w:rPr>
      </w:pPr>
    </w:p>
    <w:p w:rsidR="004D1B37" w:rsidRPr="00422738" w:rsidRDefault="00186574" w:rsidP="004D1B37">
      <w:pPr>
        <w:jc w:val="right"/>
        <w:rPr>
          <w:rFonts w:cs="B Nazanin"/>
          <w:sz w:val="28"/>
          <w:szCs w:val="28"/>
          <w:lang w:bidi="fa-IR"/>
        </w:rPr>
      </w:pPr>
      <w:r w:rsidRPr="00422738">
        <w:rPr>
          <w:rFonts w:cs="B Nazanin" w:hint="cs"/>
          <w:sz w:val="28"/>
          <w:szCs w:val="28"/>
          <w:rtl/>
          <w:lang w:bidi="fa-IR"/>
        </w:rPr>
        <w:t>26) م</w:t>
      </w:r>
      <w:r w:rsidR="004D1B37" w:rsidRPr="00422738">
        <w:rPr>
          <w:rFonts w:cs="B Nazanin" w:hint="cs"/>
          <w:sz w:val="28"/>
          <w:szCs w:val="28"/>
          <w:rtl/>
          <w:lang w:bidi="fa-IR"/>
        </w:rPr>
        <w:t>قدار تقریبی اعداد رادیکالی زیر را با یک رقم اعشار مشخص کنید.</w:t>
      </w:r>
    </w:p>
    <w:p w:rsidR="004D1B37" w:rsidRPr="00422738" w:rsidRDefault="00186574" w:rsidP="00186574">
      <w:pPr>
        <w:bidi/>
        <w:spacing w:line="256" w:lineRule="auto"/>
        <w:ind w:left="360"/>
        <w:rPr>
          <w:rFonts w:eastAsiaTheme="minorEastAsia" w:cs="B Nazanin"/>
          <w:sz w:val="28"/>
          <w:szCs w:val="28"/>
          <w:rtl/>
          <w:lang w:bidi="fa-IR"/>
        </w:rPr>
      </w:pPr>
      <w:r w:rsidRPr="00422738">
        <w:rPr>
          <w:rFonts w:cs="B Nazanin" w:hint="cs"/>
          <w:sz w:val="28"/>
          <w:szCs w:val="28"/>
          <w:rtl/>
        </w:rPr>
        <w:t xml:space="preserve">الف) </w:t>
      </w:r>
      <w:r w:rsidRPr="00422738">
        <w:rPr>
          <w:rFonts w:cs="B Nazanin"/>
          <w:position w:val="-8"/>
          <w:sz w:val="28"/>
          <w:szCs w:val="28"/>
        </w:rPr>
        <w:object w:dxaOrig="540" w:dyaOrig="400">
          <v:shape id="_x0000_i1769" type="#_x0000_t75" style="width:27.2pt;height:19.6pt" o:ole="">
            <v:imagedata r:id="rId1507" o:title=""/>
          </v:shape>
          <o:OLEObject Type="Embed" ProgID="Equation.DSMT4" ShapeID="_x0000_i1769" DrawAspect="Content" ObjectID="_1673311521" r:id="rId1508"/>
        </w:object>
      </w:r>
      <w:r w:rsidR="004D1B37" w:rsidRPr="00422738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422738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         </w:t>
      </w:r>
      <w:r w:rsidR="004D1B37" w:rsidRPr="00422738">
        <w:rPr>
          <w:rFonts w:eastAsiaTheme="minorEastAsia" w:cs="B Nazanin" w:hint="cs"/>
          <w:sz w:val="28"/>
          <w:szCs w:val="28"/>
          <w:rtl/>
          <w:lang w:bidi="fa-IR"/>
        </w:rPr>
        <w:t xml:space="preserve">  </w:t>
      </w:r>
      <w:r w:rsidRPr="00422738">
        <w:rPr>
          <w:rFonts w:eastAsiaTheme="minorEastAsia" w:cs="B Nazanin" w:hint="cs"/>
          <w:sz w:val="28"/>
          <w:szCs w:val="28"/>
          <w:rtl/>
          <w:lang w:bidi="fa-IR"/>
        </w:rPr>
        <w:t>ب)</w:t>
      </w:r>
      <w:r w:rsidR="004D1B37" w:rsidRPr="00422738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4D1B37" w:rsidRPr="00422738">
        <w:rPr>
          <w:rFonts w:eastAsiaTheme="minorEastAsia" w:cs="B Nazanin"/>
          <w:sz w:val="28"/>
          <w:szCs w:val="28"/>
          <w:lang w:bidi="fa-IR"/>
        </w:rPr>
        <w:t xml:space="preserve">                                                          </w:t>
      </w:r>
      <w:r w:rsidRPr="00422738">
        <w:rPr>
          <w:rFonts w:cs="B Nazanin"/>
          <w:position w:val="-8"/>
          <w:sz w:val="28"/>
          <w:szCs w:val="28"/>
        </w:rPr>
        <w:object w:dxaOrig="499" w:dyaOrig="400">
          <v:shape id="_x0000_i1770" type="#_x0000_t75" style="width:24.8pt;height:19.6pt" o:ole="">
            <v:imagedata r:id="rId1509" o:title=""/>
          </v:shape>
          <o:OLEObject Type="Embed" ProgID="Equation.DSMT4" ShapeID="_x0000_i1770" DrawAspect="Content" ObjectID="_1673311522" r:id="rId1510"/>
        </w:object>
      </w:r>
    </w:p>
    <w:p w:rsidR="004D1B37" w:rsidRPr="00AB15D9" w:rsidRDefault="00422738" w:rsidP="00422738">
      <w:pPr>
        <w:bidi/>
        <w:rPr>
          <w:rFonts w:eastAsiaTheme="minorEastAsia" w:cs="B Nazanin"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27) </w:t>
      </w:r>
      <w:r w:rsidR="004D1B37" w:rsidRPr="00AB15D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الف) </w:t>
      </w:r>
      <w:r w:rsidRPr="00A52DD7">
        <w:rPr>
          <w:position w:val="-6"/>
        </w:rPr>
        <w:object w:dxaOrig="200" w:dyaOrig="240">
          <v:shape id="_x0000_i1771" type="#_x0000_t75" style="width:10.4pt;height:12pt" o:ole="">
            <v:imagedata r:id="rId1511" o:title=""/>
          </v:shape>
          <o:OLEObject Type="Embed" ProgID="Equation.DSMT4" ShapeID="_x0000_i1771" DrawAspect="Content" ObjectID="_1673311523" r:id="rId1512"/>
        </w:object>
      </w:r>
      <w:r w:rsidR="004D1B37" w:rsidRPr="00AB15D9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عددی مثبت است و</w:t>
      </w:r>
      <w:r w:rsidRPr="00A52DD7">
        <w:rPr>
          <w:position w:val="-8"/>
        </w:rPr>
        <w:object w:dxaOrig="820" w:dyaOrig="400">
          <v:shape id="_x0000_i1772" type="#_x0000_t75" style="width:40.4pt;height:19.6pt" o:ole="">
            <v:imagedata r:id="rId1513" o:title=""/>
          </v:shape>
          <o:OLEObject Type="Embed" ProgID="Equation.DSMT4" ShapeID="_x0000_i1772" DrawAspect="Content" ObjectID="_1673311524" r:id="rId1514"/>
        </w:object>
      </w:r>
      <w:r w:rsidR="004D1B37" w:rsidRPr="00AB15D9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4D1B37" w:rsidRPr="00AB15D9">
        <w:rPr>
          <w:rFonts w:eastAsiaTheme="minorEastAsia" w:cs="B Nazanin" w:hint="cs"/>
          <w:color w:val="000000" w:themeColor="text1"/>
          <w:sz w:val="28"/>
          <w:szCs w:val="28"/>
          <w:rtl/>
          <w:lang w:bidi="fa-IR"/>
        </w:rPr>
        <w:t>؛</w:t>
      </w:r>
      <w:r w:rsidRPr="00A52DD7">
        <w:rPr>
          <w:position w:val="-6"/>
        </w:rPr>
        <w:object w:dxaOrig="200" w:dyaOrig="240">
          <v:shape id="_x0000_i1773" type="#_x0000_t75" style="width:10.4pt;height:12pt" o:ole="">
            <v:imagedata r:id="rId1515" o:title=""/>
          </v:shape>
          <o:OLEObject Type="Embed" ProgID="Equation.DSMT4" ShapeID="_x0000_i1773" DrawAspect="Content" ObjectID="_1673311525" r:id="rId1516"/>
        </w:object>
      </w:r>
      <w:r w:rsidR="004D1B37" w:rsidRPr="00AB15D9">
        <w:rPr>
          <w:rFonts w:eastAsiaTheme="minorEastAsia" w:cs="B Nazanin"/>
          <w:color w:val="000000" w:themeColor="text1"/>
          <w:sz w:val="28"/>
          <w:szCs w:val="28"/>
          <w:lang w:bidi="fa-IR"/>
        </w:rPr>
        <w:t xml:space="preserve"> </w:t>
      </w:r>
      <w:r w:rsidR="004D1B37" w:rsidRPr="00AB15D9">
        <w:rPr>
          <w:rFonts w:eastAsiaTheme="minorEastAsia" w:cs="B Nazanin" w:hint="cs"/>
          <w:color w:val="000000" w:themeColor="text1"/>
          <w:sz w:val="28"/>
          <w:szCs w:val="28"/>
          <w:rtl/>
          <w:lang w:bidi="fa-IR"/>
        </w:rPr>
        <w:t xml:space="preserve"> چه اعدادی می تواند باشد؟</w:t>
      </w:r>
    </w:p>
    <w:p w:rsidR="00422738" w:rsidRDefault="004D1B37" w:rsidP="00422738">
      <w:pPr>
        <w:bidi/>
        <w:spacing w:line="256" w:lineRule="auto"/>
        <w:ind w:left="360"/>
        <w:rPr>
          <w:rFonts w:eastAsiaTheme="minorEastAsia" w:cs="B Nazanin"/>
          <w:color w:val="000000" w:themeColor="text1"/>
          <w:sz w:val="28"/>
          <w:szCs w:val="28"/>
          <w:rtl/>
          <w:lang w:bidi="fa-IR"/>
        </w:rPr>
      </w:pPr>
      <w:r w:rsidRPr="00AB15D9">
        <w:rPr>
          <w:rFonts w:eastAsiaTheme="minorEastAsia" w:cs="B Nazanin" w:hint="cs"/>
          <w:color w:val="000000" w:themeColor="text1"/>
          <w:sz w:val="28"/>
          <w:szCs w:val="28"/>
          <w:rtl/>
          <w:lang w:bidi="fa-IR"/>
        </w:rPr>
        <w:t xml:space="preserve">ب) </w:t>
      </w:r>
      <w:r w:rsidR="00422738" w:rsidRPr="00A52DD7">
        <w:rPr>
          <w:position w:val="-6"/>
        </w:rPr>
        <w:object w:dxaOrig="200" w:dyaOrig="240">
          <v:shape id="_x0000_i1774" type="#_x0000_t75" style="width:10.4pt;height:12pt" o:ole="">
            <v:imagedata r:id="rId1517" o:title=""/>
          </v:shape>
          <o:OLEObject Type="Embed" ProgID="Equation.DSMT4" ShapeID="_x0000_i1774" DrawAspect="Content" ObjectID="_1673311526" r:id="rId1518"/>
        </w:object>
      </w:r>
      <w:r w:rsidRPr="00AB15D9">
        <w:rPr>
          <w:rFonts w:eastAsiaTheme="minorEastAsia" w:cs="B Nazanin" w:hint="cs"/>
          <w:color w:val="000000" w:themeColor="text1"/>
          <w:sz w:val="28"/>
          <w:szCs w:val="28"/>
          <w:rtl/>
          <w:lang w:bidi="fa-IR"/>
        </w:rPr>
        <w:t xml:space="preserve"> عددی مثبت است و</w:t>
      </w:r>
      <w:r w:rsidRPr="00AB15D9">
        <w:rPr>
          <w:rFonts w:eastAsiaTheme="minorEastAsia" w:cs="B Nazanin"/>
          <w:color w:val="000000" w:themeColor="text1"/>
          <w:sz w:val="28"/>
          <w:szCs w:val="28"/>
          <w:lang w:bidi="fa-IR"/>
        </w:rPr>
        <w:t xml:space="preserve"> </w:t>
      </w:r>
      <w:r w:rsidRPr="00AB15D9">
        <w:rPr>
          <w:rFonts w:eastAsiaTheme="minorEastAsia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22738" w:rsidRPr="00A52DD7">
        <w:rPr>
          <w:position w:val="-8"/>
        </w:rPr>
        <w:object w:dxaOrig="820" w:dyaOrig="400">
          <v:shape id="_x0000_i1775" type="#_x0000_t75" style="width:40.4pt;height:19.6pt" o:ole="">
            <v:imagedata r:id="rId1519" o:title=""/>
          </v:shape>
          <o:OLEObject Type="Embed" ProgID="Equation.DSMT4" ShapeID="_x0000_i1775" DrawAspect="Content" ObjectID="_1673311527" r:id="rId1520"/>
        </w:object>
      </w:r>
      <w:r w:rsidRPr="00AB15D9">
        <w:rPr>
          <w:rFonts w:eastAsiaTheme="minorEastAsia" w:cs="B Nazanin" w:hint="cs"/>
          <w:color w:val="000000" w:themeColor="text1"/>
          <w:sz w:val="28"/>
          <w:szCs w:val="28"/>
          <w:rtl/>
          <w:lang w:bidi="fa-IR"/>
        </w:rPr>
        <w:t xml:space="preserve">؛ </w:t>
      </w:r>
      <w:r w:rsidR="00422738" w:rsidRPr="00A52DD7">
        <w:rPr>
          <w:position w:val="-6"/>
        </w:rPr>
        <w:object w:dxaOrig="200" w:dyaOrig="240">
          <v:shape id="_x0000_i1776" type="#_x0000_t75" style="width:10.4pt;height:12pt" o:ole="">
            <v:imagedata r:id="rId1521" o:title=""/>
          </v:shape>
          <o:OLEObject Type="Embed" ProgID="Equation.DSMT4" ShapeID="_x0000_i1776" DrawAspect="Content" ObjectID="_1673311528" r:id="rId1522"/>
        </w:object>
      </w:r>
      <w:r w:rsidRPr="00AB15D9">
        <w:rPr>
          <w:rFonts w:eastAsiaTheme="minorEastAsia" w:cs="B Nazanin" w:hint="cs"/>
          <w:color w:val="000000" w:themeColor="text1"/>
          <w:sz w:val="28"/>
          <w:szCs w:val="28"/>
          <w:rtl/>
          <w:lang w:bidi="fa-IR"/>
        </w:rPr>
        <w:t xml:space="preserve"> چه اعدادی می تواند باشد؟</w: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422738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422738" w:rsidRPr="0083636B" w:rsidRDefault="00B44F01" w:rsidP="00322CFE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1285149755"/>
                <w:placeholder>
                  <w:docPart w:val="9BDC21A2CB604DED9593FC3A5FB161CE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422738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422738" w:rsidRPr="0083636B" w:rsidRDefault="00B44F01" w:rsidP="00322CFE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015579243"/>
                <w:placeholder>
                  <w:docPart w:val="F5D5EB39160D4866B393382973693A5F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422738" w:rsidRPr="00AB15D9" w:rsidRDefault="00422738" w:rsidP="00422738">
      <w:pPr>
        <w:bidi/>
        <w:spacing w:line="256" w:lineRule="auto"/>
        <w:ind w:left="360"/>
        <w:rPr>
          <w:rFonts w:eastAsiaTheme="minorEastAsia" w:cs="B Nazanin"/>
          <w:color w:val="000000" w:themeColor="text1"/>
          <w:sz w:val="28"/>
          <w:szCs w:val="28"/>
          <w:rtl/>
          <w:lang w:bidi="fa-IR"/>
        </w:rPr>
      </w:pPr>
    </w:p>
    <w:p w:rsidR="004D1B37" w:rsidRPr="00AB15D9" w:rsidRDefault="003626BB" w:rsidP="003626BB">
      <w:pPr>
        <w:bidi/>
        <w:spacing w:line="256" w:lineRule="auto"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28</w:t>
      </w:r>
      <w:r w:rsidR="00422738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>حاصل عبارت</w:t>
      </w:r>
      <w:r w:rsidR="004D1B37" w:rsidRPr="00AB15D9">
        <w:rPr>
          <w:rFonts w:cs="B Nazanin"/>
          <w:sz w:val="28"/>
          <w:szCs w:val="28"/>
          <w:rtl/>
          <w:lang w:bidi="fa-IR"/>
        </w:rPr>
        <w:t xml:space="preserve"> </w:t>
      </w:r>
      <w:r w:rsidRPr="00A52DD7">
        <w:rPr>
          <w:position w:val="-8"/>
        </w:rPr>
        <w:object w:dxaOrig="2299" w:dyaOrig="400">
          <v:shape id="_x0000_i1777" type="#_x0000_t75" style="width:114.8pt;height:19.6pt" o:ole="">
            <v:imagedata r:id="rId1523" o:title=""/>
          </v:shape>
          <o:OLEObject Type="Embed" ProgID="Equation.DSMT4" ShapeID="_x0000_i1777" DrawAspect="Content" ObjectID="_1673311529" r:id="rId1524"/>
        </w:object>
      </w:r>
      <w:r>
        <w:rPr>
          <w:rFonts w:hint="cs"/>
          <w:rtl/>
        </w:rPr>
        <w:t xml:space="preserve"> </w:t>
      </w:r>
      <w:r w:rsidR="004D1B37" w:rsidRPr="00AB15D9">
        <w:rPr>
          <w:rFonts w:eastAsiaTheme="minorEastAsia" w:cs="B Nazanin" w:hint="cs"/>
          <w:sz w:val="28"/>
          <w:szCs w:val="28"/>
          <w:rtl/>
          <w:lang w:bidi="fa-IR"/>
        </w:rPr>
        <w:t>را بیابید.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 </w:t>
      </w:r>
    </w:p>
    <w:p w:rsidR="004D1B37" w:rsidRPr="00AB15D9" w:rsidRDefault="003626BB" w:rsidP="00E8531F">
      <w:pPr>
        <w:bidi/>
        <w:spacing w:line="256" w:lineRule="auto"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29</w:t>
      </w:r>
      <w:r w:rsidR="00422738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اگر </w:t>
      </w:r>
      <w:r w:rsidR="00E8531F" w:rsidRPr="00A52DD7">
        <w:rPr>
          <w:position w:val="-10"/>
        </w:rPr>
        <w:object w:dxaOrig="1140" w:dyaOrig="480">
          <v:shape id="_x0000_i1778" type="#_x0000_t75" style="width:57.2pt;height:24.8pt" o:ole="">
            <v:imagedata r:id="rId1525" o:title=""/>
          </v:shape>
          <o:OLEObject Type="Embed" ProgID="Equation.DSMT4" ShapeID="_x0000_i1778" DrawAspect="Content" ObjectID="_1673311530" r:id="rId1526"/>
        </w:object>
      </w:r>
      <w:r w:rsidR="00DE2D79">
        <w:rPr>
          <w:rFonts w:eastAsiaTheme="minorEastAsia" w:cs="B Nazanin" w:hint="cs"/>
          <w:sz w:val="28"/>
          <w:szCs w:val="28"/>
          <w:rtl/>
          <w:lang w:bidi="fa-IR"/>
        </w:rPr>
        <w:t xml:space="preserve"> باشد</w:t>
      </w:r>
      <w:r w:rsidR="00E8531F" w:rsidRPr="00A52DD7">
        <w:rPr>
          <w:position w:val="-4"/>
        </w:rPr>
        <w:object w:dxaOrig="300" w:dyaOrig="340">
          <v:shape id="_x0000_i1779" type="#_x0000_t75" style="width:15.2pt;height:17.2pt" o:ole="">
            <v:imagedata r:id="rId1527" o:title=""/>
          </v:shape>
          <o:OLEObject Type="Embed" ProgID="Equation.DSMT4" ShapeID="_x0000_i1779" DrawAspect="Content" ObjectID="_1673311531" r:id="rId1528"/>
        </w:object>
      </w:r>
      <w:r w:rsidR="004D1B37" w:rsidRPr="00AB15D9">
        <w:rPr>
          <w:rFonts w:eastAsiaTheme="minorEastAsia" w:cs="B Nazanin" w:hint="cs"/>
          <w:sz w:val="28"/>
          <w:szCs w:val="28"/>
          <w:rtl/>
          <w:lang w:bidi="fa-IR"/>
        </w:rPr>
        <w:t>را بیابید.</w:t>
      </w:r>
    </w:p>
    <w:p w:rsidR="004D1B37" w:rsidRPr="00AB15D9" w:rsidRDefault="003626BB" w:rsidP="00DE2D79">
      <w:pPr>
        <w:bidi/>
        <w:spacing w:line="256" w:lineRule="auto"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30</w:t>
      </w:r>
      <w:r w:rsidR="00422738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>نشان دهید هر سه عدد</w:t>
      </w:r>
      <w:r w:rsidR="00DE2D79" w:rsidRPr="00A52DD7">
        <w:rPr>
          <w:position w:val="-10"/>
        </w:rPr>
        <w:object w:dxaOrig="1420" w:dyaOrig="460">
          <v:shape id="_x0000_i1780" type="#_x0000_t75" style="width:70.4pt;height:23.2pt" o:ole="">
            <v:imagedata r:id="rId1529" o:title=""/>
          </v:shape>
          <o:OLEObject Type="Embed" ProgID="Equation.DSMT4" ShapeID="_x0000_i1780" DrawAspect="Content" ObjectID="_1673311532" r:id="rId1530"/>
        </w:object>
      </w:r>
      <w:r w:rsidR="004D1B37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برابرند.</w:t>
      </w:r>
    </w:p>
    <w:p w:rsidR="004D1B37" w:rsidRPr="00AB15D9" w:rsidRDefault="00DE2D79" w:rsidP="00DE2D79">
      <w:pPr>
        <w:jc w:val="right"/>
        <w:rPr>
          <w:rFonts w:cs="B Nazanin"/>
          <w:sz w:val="28"/>
          <w:szCs w:val="28"/>
          <w:lang w:bidi="fa-IR"/>
        </w:rPr>
      </w:pPr>
      <w:r w:rsidRPr="00A52DD7">
        <w:rPr>
          <w:position w:val="-12"/>
        </w:rPr>
        <w:object w:dxaOrig="3480" w:dyaOrig="440">
          <v:shape id="_x0000_i1781" type="#_x0000_t75" style="width:174pt;height:21.6pt" o:ole="">
            <v:imagedata r:id="rId1531" o:title=""/>
          </v:shape>
          <o:OLEObject Type="Embed" ProgID="Equation.DSMT4" ShapeID="_x0000_i1781" DrawAspect="Content" ObjectID="_1673311533" r:id="rId1532"/>
        </w:object>
      </w:r>
      <w:r>
        <w:rPr>
          <w:rFonts w:hint="cs"/>
          <w:rtl/>
        </w:rPr>
        <w:t>31</w:t>
      </w:r>
      <w:r w:rsidRPr="00DE2D79">
        <w:rPr>
          <w:rFonts w:cs="B Nazanin" w:hint="cs"/>
          <w:sz w:val="28"/>
          <w:szCs w:val="28"/>
          <w:rtl/>
        </w:rPr>
        <w:t>) حاصل عبارت روبه‌رو را بیابید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>.</w:t>
      </w:r>
    </w:p>
    <w:p w:rsidR="004D1B37" w:rsidRPr="00DE2D79" w:rsidRDefault="003626BB" w:rsidP="008B0D75">
      <w:pPr>
        <w:bidi/>
        <w:rPr>
          <w:rFonts w:eastAsiaTheme="minorEastAsia"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32</w:t>
      </w:r>
      <w:r w:rsidRPr="00DE2D7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DE2D79">
        <w:rPr>
          <w:rFonts w:cs="B Nazanin" w:hint="cs"/>
          <w:sz w:val="28"/>
          <w:szCs w:val="28"/>
          <w:rtl/>
          <w:lang w:bidi="fa-IR"/>
        </w:rPr>
        <w:t>اگر</w:t>
      </w:r>
      <w:r w:rsidR="00B34838" w:rsidRPr="00A52DD7">
        <w:rPr>
          <w:position w:val="-8"/>
        </w:rPr>
        <w:object w:dxaOrig="920" w:dyaOrig="400">
          <v:shape id="_x0000_i1782" type="#_x0000_t75" style="width:45.6pt;height:19.6pt" o:ole="">
            <v:imagedata r:id="rId1533" o:title=""/>
          </v:shape>
          <o:OLEObject Type="Embed" ProgID="Equation.DSMT4" ShapeID="_x0000_i1782" DrawAspect="Content" ObjectID="_1673311534" r:id="rId1534"/>
        </w:object>
      </w:r>
      <w:r w:rsidR="004D1B37" w:rsidRPr="00DE2D79">
        <w:rPr>
          <w:rFonts w:eastAsiaTheme="minorEastAsia" w:cs="B Nazanin" w:hint="cs"/>
          <w:sz w:val="28"/>
          <w:szCs w:val="28"/>
          <w:rtl/>
          <w:lang w:bidi="fa-IR"/>
        </w:rPr>
        <w:t xml:space="preserve"> و </w:t>
      </w:r>
      <w:r w:rsidR="00B34838" w:rsidRPr="00A52DD7">
        <w:rPr>
          <w:position w:val="-8"/>
        </w:rPr>
        <w:object w:dxaOrig="920" w:dyaOrig="400">
          <v:shape id="_x0000_i1783" type="#_x0000_t75" style="width:45.6pt;height:19.6pt" o:ole="">
            <v:imagedata r:id="rId1535" o:title=""/>
          </v:shape>
          <o:OLEObject Type="Embed" ProgID="Equation.DSMT4" ShapeID="_x0000_i1783" DrawAspect="Content" ObjectID="_1673311535" r:id="rId1536"/>
        </w:object>
      </w:r>
      <w:r w:rsidR="004D1B37" w:rsidRPr="00DE2D79">
        <w:rPr>
          <w:rFonts w:eastAsiaTheme="minorEastAsia" w:cs="B Nazanin"/>
          <w:sz w:val="28"/>
          <w:szCs w:val="28"/>
          <w:lang w:bidi="fa-IR"/>
        </w:rPr>
        <w:t xml:space="preserve"> </w:t>
      </w:r>
      <w:r w:rsidR="004D1B37" w:rsidRPr="00DE2D79">
        <w:rPr>
          <w:rFonts w:eastAsiaTheme="minorEastAsia" w:cs="B Nazanin" w:hint="cs"/>
          <w:sz w:val="28"/>
          <w:szCs w:val="28"/>
          <w:rtl/>
          <w:lang w:bidi="fa-IR"/>
        </w:rPr>
        <w:t xml:space="preserve"> باشد حاصل </w:t>
      </w:r>
      <w:r w:rsidR="008B0D75">
        <w:rPr>
          <w:rFonts w:eastAsiaTheme="minorEastAsia" w:cs="B Nazanin" w:hint="cs"/>
          <w:sz w:val="28"/>
          <w:szCs w:val="28"/>
          <w:rtl/>
          <w:lang w:bidi="fa-IR"/>
        </w:rPr>
        <w:t xml:space="preserve">عبارت </w:t>
      </w:r>
      <w:r w:rsidR="008B0D75" w:rsidRPr="00A52DD7">
        <w:rPr>
          <w:position w:val="-6"/>
        </w:rPr>
        <w:object w:dxaOrig="880" w:dyaOrig="360">
          <v:shape id="_x0000_i1784" type="#_x0000_t75" style="width:44.4pt;height:18pt" o:ole="">
            <v:imagedata r:id="rId1537" o:title=""/>
          </v:shape>
          <o:OLEObject Type="Embed" ProgID="Equation.DSMT4" ShapeID="_x0000_i1784" DrawAspect="Content" ObjectID="_1673311536" r:id="rId1538"/>
        </w:object>
      </w:r>
      <w:r w:rsidR="008B0D75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4D1B37" w:rsidRPr="00DE2D79">
        <w:rPr>
          <w:rFonts w:eastAsiaTheme="minorEastAsia" w:cs="B Nazanin" w:hint="cs"/>
          <w:sz w:val="28"/>
          <w:szCs w:val="28"/>
          <w:rtl/>
          <w:lang w:bidi="fa-IR"/>
        </w:rPr>
        <w:t>را بیابید</w:t>
      </w:r>
      <w:r w:rsidR="008B0D75">
        <w:rPr>
          <w:rFonts w:eastAsiaTheme="minorEastAsia" w:cs="B Nazanin" w:hint="cs"/>
          <w:sz w:val="28"/>
          <w:szCs w:val="28"/>
          <w:rtl/>
          <w:lang w:bidi="fa-IR"/>
        </w:rPr>
        <w:t xml:space="preserve">.        </w:t>
      </w:r>
    </w:p>
    <w:p w:rsidR="004D1B37" w:rsidRPr="00DE2D79" w:rsidRDefault="003626BB" w:rsidP="008B0D75">
      <w:pPr>
        <w:bidi/>
        <w:spacing w:line="360" w:lineRule="auto"/>
        <w:rPr>
          <w:rFonts w:cs="B Nazanin"/>
          <w:sz w:val="28"/>
          <w:szCs w:val="28"/>
          <w:lang w:bidi="fa-IR"/>
        </w:rPr>
      </w:pPr>
      <w:r w:rsidRPr="00DE2D79">
        <w:rPr>
          <w:rFonts w:cs="B Nazanin" w:hint="cs"/>
          <w:sz w:val="28"/>
          <w:szCs w:val="28"/>
          <w:rtl/>
          <w:lang w:bidi="fa-IR"/>
        </w:rPr>
        <w:t xml:space="preserve">33) </w:t>
      </w:r>
      <w:r w:rsidR="004D1B37" w:rsidRPr="00DE2D79">
        <w:rPr>
          <w:rFonts w:cs="B Nazanin" w:hint="cs"/>
          <w:sz w:val="28"/>
          <w:szCs w:val="28"/>
          <w:rtl/>
          <w:lang w:bidi="fa-IR"/>
        </w:rPr>
        <w:t xml:space="preserve">عبارت </w:t>
      </w:r>
      <w:r w:rsidR="008B0D75" w:rsidRPr="00A52DD7">
        <w:rPr>
          <w:position w:val="-12"/>
        </w:rPr>
        <w:object w:dxaOrig="620" w:dyaOrig="600">
          <v:shape id="_x0000_i1785" type="#_x0000_t75" style="width:31.6pt;height:30pt" o:ole="">
            <v:imagedata r:id="rId1539" o:title=""/>
          </v:shape>
          <o:OLEObject Type="Embed" ProgID="Equation.DSMT4" ShapeID="_x0000_i1785" DrawAspect="Content" ObjectID="_1673311537" r:id="rId1540"/>
        </w:object>
      </w:r>
      <w:r w:rsidR="004D1B37" w:rsidRPr="00DE2D79">
        <w:rPr>
          <w:rFonts w:cs="B Nazanin" w:hint="cs"/>
          <w:sz w:val="28"/>
          <w:szCs w:val="28"/>
          <w:rtl/>
          <w:lang w:bidi="fa-IR"/>
        </w:rPr>
        <w:t xml:space="preserve"> به صورت رادیکالی کدام است؟ </w:t>
      </w:r>
    </w:p>
    <w:p w:rsidR="004D1B37" w:rsidRPr="00DE2D79" w:rsidRDefault="004D1B37" w:rsidP="008B0D75">
      <w:pPr>
        <w:bidi/>
        <w:spacing w:line="256" w:lineRule="auto"/>
        <w:ind w:left="360"/>
        <w:rPr>
          <w:rFonts w:cs="B Nazanin"/>
          <w:sz w:val="28"/>
          <w:szCs w:val="28"/>
          <w:rtl/>
          <w:lang w:bidi="fa-IR"/>
        </w:rPr>
      </w:pPr>
      <w:r w:rsidRPr="00DE2D79">
        <w:rPr>
          <w:rFonts w:cs="B Nazanin" w:hint="cs"/>
          <w:sz w:val="28"/>
          <w:szCs w:val="28"/>
          <w:rtl/>
          <w:lang w:bidi="fa-IR"/>
        </w:rPr>
        <w:t xml:space="preserve">الف) </w:t>
      </w:r>
      <w:r w:rsidR="008B0D75" w:rsidRPr="00A52DD7">
        <w:rPr>
          <w:position w:val="-8"/>
        </w:rPr>
        <w:object w:dxaOrig="400" w:dyaOrig="400">
          <v:shape id="_x0000_i1786" type="#_x0000_t75" style="width:19.6pt;height:19.6pt" o:ole="">
            <v:imagedata r:id="rId1541" o:title=""/>
          </v:shape>
          <o:OLEObject Type="Embed" ProgID="Equation.DSMT4" ShapeID="_x0000_i1786" DrawAspect="Content" ObjectID="_1673311538" r:id="rId1542"/>
        </w:object>
      </w:r>
      <w:r w:rsidRPr="00DE2D79">
        <w:rPr>
          <w:rFonts w:cs="B Nazanin" w:hint="cs"/>
          <w:sz w:val="28"/>
          <w:szCs w:val="28"/>
          <w:rtl/>
          <w:lang w:bidi="fa-IR"/>
        </w:rPr>
        <w:t xml:space="preserve">                    ب)  </w:t>
      </w:r>
      <w:r w:rsidR="008B0D75" w:rsidRPr="008B0D75">
        <w:rPr>
          <w:rFonts w:ascii="Times New Roman" w:eastAsia="Calibri" w:hAnsi="Times New Roman" w:cs="B Nazanin" w:hint="cs"/>
          <w:position w:val="-10"/>
          <w:sz w:val="28"/>
          <w:szCs w:val="28"/>
          <w:lang w:bidi="fa-IR"/>
        </w:rPr>
        <w:object w:dxaOrig="180" w:dyaOrig="340">
          <v:shape id="_x0000_i1787" type="#_x0000_t75" style="width:9.2pt;height:17.2pt" o:ole="">
            <v:imagedata r:id="rId1543" o:title=""/>
          </v:shape>
          <o:OLEObject Type="Embed" ProgID="Equation.3" ShapeID="_x0000_i1787" DrawAspect="Content" ObjectID="_1673311539" r:id="rId1544"/>
        </w:object>
      </w:r>
      <w:r w:rsidRPr="00DE2D7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B0D75" w:rsidRPr="00A52DD7">
        <w:rPr>
          <w:position w:val="-8"/>
        </w:rPr>
        <w:object w:dxaOrig="380" w:dyaOrig="400">
          <v:shape id="_x0000_i1788" type="#_x0000_t75" style="width:18pt;height:19.6pt" o:ole="">
            <v:imagedata r:id="rId1545" o:title=""/>
          </v:shape>
          <o:OLEObject Type="Embed" ProgID="Equation.DSMT4" ShapeID="_x0000_i1788" DrawAspect="Content" ObjectID="_1673311540" r:id="rId1546"/>
        </w:object>
      </w:r>
      <w:r w:rsidRPr="00DE2D79">
        <w:rPr>
          <w:rFonts w:cs="B Nazanin" w:hint="cs"/>
          <w:sz w:val="28"/>
          <w:szCs w:val="28"/>
          <w:rtl/>
          <w:lang w:bidi="fa-IR"/>
        </w:rPr>
        <w:t xml:space="preserve">               پ)  </w:t>
      </w:r>
      <w:r w:rsidR="008B0D75" w:rsidRPr="00A52DD7">
        <w:rPr>
          <w:position w:val="-8"/>
        </w:rPr>
        <w:object w:dxaOrig="420" w:dyaOrig="400">
          <v:shape id="_x0000_i1789" type="#_x0000_t75" style="width:21.2pt;height:19.6pt" o:ole="">
            <v:imagedata r:id="rId1547" o:title=""/>
          </v:shape>
          <o:OLEObject Type="Embed" ProgID="Equation.DSMT4" ShapeID="_x0000_i1789" DrawAspect="Content" ObjectID="_1673311541" r:id="rId1548"/>
        </w:object>
      </w:r>
      <w:r w:rsidRPr="00DE2D79">
        <w:rPr>
          <w:rFonts w:cs="B Nazanin" w:hint="cs"/>
          <w:sz w:val="28"/>
          <w:szCs w:val="28"/>
          <w:rtl/>
          <w:lang w:bidi="fa-IR"/>
        </w:rPr>
        <w:t xml:space="preserve">               </w:t>
      </w:r>
      <w:r w:rsidR="00177478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DE2D79">
        <w:rPr>
          <w:rFonts w:cs="B Nazanin" w:hint="cs"/>
          <w:sz w:val="28"/>
          <w:szCs w:val="28"/>
          <w:rtl/>
          <w:lang w:bidi="fa-IR"/>
        </w:rPr>
        <w:t xml:space="preserve"> ت) </w:t>
      </w:r>
      <w:r w:rsidR="008B0D75" w:rsidRPr="00DE2D79">
        <w:rPr>
          <w:rFonts w:ascii="Times New Roman" w:eastAsia="Calibri" w:hAnsi="Times New Roman" w:cs="B Nazanin" w:hint="cs"/>
          <w:position w:val="-8"/>
          <w:sz w:val="28"/>
          <w:szCs w:val="28"/>
          <w:lang w:bidi="fa-IR"/>
        </w:rPr>
        <w:object w:dxaOrig="360" w:dyaOrig="360">
          <v:shape id="_x0000_i1790" type="#_x0000_t75" style="width:18pt;height:18pt" o:ole="">
            <v:imagedata r:id="rId1549" o:title=""/>
          </v:shape>
          <o:OLEObject Type="Embed" ProgID="Equation.3" ShapeID="_x0000_i1790" DrawAspect="Content" ObjectID="_1673311542" r:id="rId1550"/>
        </w:object>
      </w:r>
      <w:r w:rsidRPr="00DE2D79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4D1B37" w:rsidRPr="00DE2D79" w:rsidRDefault="003626BB" w:rsidP="008B0D75">
      <w:pPr>
        <w:bidi/>
        <w:spacing w:line="360" w:lineRule="auto"/>
        <w:rPr>
          <w:rFonts w:cs="B Nazanin"/>
          <w:sz w:val="28"/>
          <w:szCs w:val="28"/>
          <w:lang w:bidi="fa-IR"/>
        </w:rPr>
      </w:pPr>
      <w:r w:rsidRPr="00DE2D79">
        <w:rPr>
          <w:rFonts w:cs="B Nazanin" w:hint="cs"/>
          <w:sz w:val="28"/>
          <w:szCs w:val="28"/>
          <w:rtl/>
          <w:lang w:bidi="fa-IR"/>
        </w:rPr>
        <w:t xml:space="preserve">34) </w:t>
      </w:r>
      <w:r w:rsidR="004D1B37" w:rsidRPr="00DE2D79">
        <w:rPr>
          <w:rFonts w:cs="B Nazanin" w:hint="cs"/>
          <w:sz w:val="28"/>
          <w:szCs w:val="28"/>
          <w:rtl/>
          <w:lang w:bidi="fa-IR"/>
        </w:rPr>
        <w:t xml:space="preserve">اگر </w:t>
      </w:r>
      <w:r w:rsidR="008B0D75" w:rsidRPr="00A52DD7">
        <w:rPr>
          <w:position w:val="-8"/>
        </w:rPr>
        <w:object w:dxaOrig="1080" w:dyaOrig="400">
          <v:shape id="_x0000_i1791" type="#_x0000_t75" style="width:54.8pt;height:19.6pt" o:ole="">
            <v:imagedata r:id="rId1551" o:title=""/>
          </v:shape>
          <o:OLEObject Type="Embed" ProgID="Equation.DSMT4" ShapeID="_x0000_i1791" DrawAspect="Content" ObjectID="_1673311543" r:id="rId1552"/>
        </w:object>
      </w:r>
      <w:r w:rsidR="004D1B37" w:rsidRPr="00DE2D79">
        <w:rPr>
          <w:rFonts w:cs="B Nazanin" w:hint="cs"/>
          <w:sz w:val="28"/>
          <w:szCs w:val="28"/>
          <w:rtl/>
          <w:lang w:bidi="fa-IR"/>
        </w:rPr>
        <w:t xml:space="preserve">، در این صورت </w:t>
      </w:r>
      <w:r w:rsidR="008B0D75" w:rsidRPr="00A52DD7">
        <w:rPr>
          <w:position w:val="-6"/>
        </w:rPr>
        <w:object w:dxaOrig="680" w:dyaOrig="360">
          <v:shape id="_x0000_i1792" type="#_x0000_t75" style="width:33.6pt;height:18pt" o:ole="">
            <v:imagedata r:id="rId1553" o:title=""/>
          </v:shape>
          <o:OLEObject Type="Embed" ProgID="Equation.DSMT4" ShapeID="_x0000_i1792" DrawAspect="Content" ObjectID="_1673311544" r:id="rId1554"/>
        </w:object>
      </w:r>
      <w:r w:rsidR="004D1B37" w:rsidRPr="00DE2D79">
        <w:rPr>
          <w:rFonts w:cs="B Nazanin" w:hint="cs"/>
          <w:sz w:val="28"/>
          <w:szCs w:val="28"/>
          <w:rtl/>
          <w:lang w:bidi="fa-IR"/>
        </w:rPr>
        <w:t xml:space="preserve"> برابر با کدام گزینه می‌باشد؟</w:t>
      </w:r>
    </w:p>
    <w:p w:rsidR="004D1B37" w:rsidRPr="00B2566B" w:rsidRDefault="004D1B37" w:rsidP="008B0D75">
      <w:pPr>
        <w:bidi/>
        <w:spacing w:line="256" w:lineRule="auto"/>
        <w:ind w:left="360"/>
        <w:rPr>
          <w:rFonts w:cs="B Nazanin"/>
          <w:sz w:val="28"/>
          <w:szCs w:val="28"/>
          <w:rtl/>
          <w:lang w:bidi="fa-IR"/>
        </w:rPr>
      </w:pPr>
      <w:r w:rsidRPr="00B2566B">
        <w:rPr>
          <w:rFonts w:cs="B Nazanin" w:hint="cs"/>
          <w:sz w:val="28"/>
          <w:szCs w:val="28"/>
          <w:rtl/>
          <w:lang w:bidi="fa-IR"/>
        </w:rPr>
        <w:t xml:space="preserve">االف) 29                     ب) 25                      پ) 345                 </w:t>
      </w:r>
      <w:r w:rsidR="00177478">
        <w:rPr>
          <w:rFonts w:cs="B Nazanin" w:hint="cs"/>
          <w:sz w:val="28"/>
          <w:szCs w:val="28"/>
          <w:rtl/>
          <w:lang w:bidi="fa-IR"/>
        </w:rPr>
        <w:t xml:space="preserve">   </w:t>
      </w:r>
      <w:r w:rsidRPr="00B2566B">
        <w:rPr>
          <w:rFonts w:cs="B Nazanin" w:hint="cs"/>
          <w:sz w:val="28"/>
          <w:szCs w:val="28"/>
          <w:rtl/>
          <w:lang w:bidi="fa-IR"/>
        </w:rPr>
        <w:t xml:space="preserve">ت) 341 </w:t>
      </w:r>
    </w:p>
    <w:p w:rsidR="004D1B37" w:rsidRPr="00B2566B" w:rsidRDefault="003626BB" w:rsidP="003626BB">
      <w:pPr>
        <w:bidi/>
        <w:spacing w:line="360" w:lineRule="auto"/>
        <w:rPr>
          <w:rFonts w:cs="B Nazanin"/>
          <w:sz w:val="28"/>
          <w:szCs w:val="28"/>
          <w:lang w:bidi="fa-IR"/>
        </w:rPr>
      </w:pPr>
      <w:r w:rsidRPr="00B2566B">
        <w:rPr>
          <w:rFonts w:cs="B Nazanin" w:hint="cs"/>
          <w:sz w:val="28"/>
          <w:szCs w:val="28"/>
          <w:rtl/>
          <w:lang w:bidi="fa-IR"/>
        </w:rPr>
        <w:lastRenderedPageBreak/>
        <w:t xml:space="preserve">35) </w:t>
      </w:r>
      <w:r w:rsidR="004D1B37" w:rsidRPr="00B2566B">
        <w:rPr>
          <w:rFonts w:cs="B Nazanin" w:hint="cs"/>
          <w:sz w:val="28"/>
          <w:szCs w:val="28"/>
          <w:rtl/>
          <w:lang w:bidi="fa-IR"/>
        </w:rPr>
        <w:t>کدام گزینه درست محاسبه نشده است؟</w:t>
      </w:r>
    </w:p>
    <w:p w:rsidR="004D1B37" w:rsidRPr="00B2566B" w:rsidRDefault="004D1B37" w:rsidP="00177478">
      <w:pPr>
        <w:bidi/>
        <w:spacing w:line="360" w:lineRule="auto"/>
        <w:rPr>
          <w:rFonts w:cs="B Nazanin"/>
          <w:sz w:val="28"/>
          <w:szCs w:val="28"/>
          <w:rtl/>
          <w:lang w:bidi="fa-IR"/>
        </w:rPr>
      </w:pPr>
      <w:r w:rsidRPr="00B2566B">
        <w:rPr>
          <w:rFonts w:cs="B Nazanin" w:hint="cs"/>
          <w:sz w:val="28"/>
          <w:szCs w:val="28"/>
          <w:rtl/>
          <w:lang w:bidi="fa-IR"/>
        </w:rPr>
        <w:t xml:space="preserve">الف) </w:t>
      </w:r>
      <w:r w:rsidR="00B2566B" w:rsidRPr="00B2566B">
        <w:rPr>
          <w:rFonts w:cs="B Nazanin"/>
          <w:position w:val="-14"/>
          <w:sz w:val="28"/>
          <w:szCs w:val="28"/>
        </w:rPr>
        <w:object w:dxaOrig="1420" w:dyaOrig="499">
          <v:shape id="_x0000_i1793" type="#_x0000_t75" style="width:70.4pt;height:24.8pt" o:ole="">
            <v:imagedata r:id="rId1555" o:title=""/>
          </v:shape>
          <o:OLEObject Type="Embed" ProgID="Equation.DSMT4" ShapeID="_x0000_i1793" DrawAspect="Content" ObjectID="_1673311545" r:id="rId1556"/>
        </w:object>
      </w:r>
      <w:r w:rsidRPr="00B2566B">
        <w:rPr>
          <w:rFonts w:cs="B Nazanin" w:hint="cs"/>
          <w:sz w:val="28"/>
          <w:szCs w:val="28"/>
          <w:rtl/>
          <w:lang w:bidi="fa-IR"/>
        </w:rPr>
        <w:t xml:space="preserve">     </w:t>
      </w:r>
      <w:r w:rsidR="00B2566B" w:rsidRPr="00B2566B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B2566B">
        <w:rPr>
          <w:rFonts w:cs="B Nazanin" w:hint="cs"/>
          <w:sz w:val="28"/>
          <w:szCs w:val="28"/>
          <w:rtl/>
          <w:lang w:bidi="fa-IR"/>
        </w:rPr>
        <w:t xml:space="preserve"> ب) </w:t>
      </w:r>
      <w:r w:rsidR="00B2566B" w:rsidRPr="00B2566B">
        <w:rPr>
          <w:rFonts w:cs="B Nazanin"/>
          <w:position w:val="-14"/>
          <w:sz w:val="28"/>
          <w:szCs w:val="28"/>
        </w:rPr>
        <w:object w:dxaOrig="1240" w:dyaOrig="499">
          <v:shape id="_x0000_i1794" type="#_x0000_t75" style="width:61.6pt;height:24.8pt" o:ole="">
            <v:imagedata r:id="rId1557" o:title=""/>
          </v:shape>
          <o:OLEObject Type="Embed" ProgID="Equation.DSMT4" ShapeID="_x0000_i1794" DrawAspect="Content" ObjectID="_1673311546" r:id="rId1558"/>
        </w:object>
      </w:r>
      <w:r w:rsidR="00322CFE">
        <w:rPr>
          <w:rFonts w:cs="B Nazanin" w:hint="cs"/>
          <w:sz w:val="28"/>
          <w:szCs w:val="28"/>
          <w:rtl/>
          <w:lang w:bidi="fa-IR"/>
        </w:rPr>
        <w:t xml:space="preserve">        </w:t>
      </w:r>
      <w:r w:rsidRPr="00B2566B">
        <w:rPr>
          <w:rFonts w:cs="B Nazanin" w:hint="cs"/>
          <w:sz w:val="28"/>
          <w:szCs w:val="28"/>
          <w:rtl/>
          <w:lang w:bidi="fa-IR"/>
        </w:rPr>
        <w:t xml:space="preserve">پ) </w:t>
      </w:r>
      <w:r w:rsidR="00B2566B" w:rsidRPr="00B2566B">
        <w:rPr>
          <w:rFonts w:cs="B Nazanin"/>
          <w:position w:val="-14"/>
          <w:sz w:val="28"/>
          <w:szCs w:val="28"/>
        </w:rPr>
        <w:object w:dxaOrig="1440" w:dyaOrig="499">
          <v:shape id="_x0000_i1795" type="#_x0000_t75" style="width:1in;height:24.8pt" o:ole="">
            <v:imagedata r:id="rId1559" o:title=""/>
          </v:shape>
          <o:OLEObject Type="Embed" ProgID="Equation.DSMT4" ShapeID="_x0000_i1795" DrawAspect="Content" ObjectID="_1673311547" r:id="rId1560"/>
        </w:object>
      </w:r>
      <w:r w:rsidRPr="00B2566B">
        <w:rPr>
          <w:rFonts w:cs="B Nazanin" w:hint="cs"/>
          <w:sz w:val="28"/>
          <w:szCs w:val="28"/>
          <w:rtl/>
          <w:lang w:bidi="fa-IR"/>
        </w:rPr>
        <w:t xml:space="preserve">      </w:t>
      </w:r>
      <w:r w:rsidR="00B2566B" w:rsidRPr="00B2566B">
        <w:rPr>
          <w:rFonts w:cs="B Nazanin" w:hint="cs"/>
          <w:sz w:val="28"/>
          <w:szCs w:val="28"/>
          <w:rtl/>
          <w:lang w:bidi="fa-IR"/>
        </w:rPr>
        <w:t xml:space="preserve">   </w:t>
      </w:r>
      <w:r w:rsidRPr="00B2566B">
        <w:rPr>
          <w:rFonts w:cs="B Nazanin" w:hint="cs"/>
          <w:sz w:val="28"/>
          <w:szCs w:val="28"/>
          <w:rtl/>
          <w:lang w:bidi="fa-IR"/>
        </w:rPr>
        <w:t xml:space="preserve"> ت) </w:t>
      </w:r>
      <w:r w:rsidR="00B2566B" w:rsidRPr="00B2566B">
        <w:rPr>
          <w:rFonts w:cs="B Nazanin"/>
          <w:position w:val="-14"/>
          <w:sz w:val="28"/>
          <w:szCs w:val="28"/>
        </w:rPr>
        <w:object w:dxaOrig="1280" w:dyaOrig="499">
          <v:shape id="_x0000_i1796" type="#_x0000_t75" style="width:63.6pt;height:24.8pt" o:ole="">
            <v:imagedata r:id="rId1561" o:title=""/>
          </v:shape>
          <o:OLEObject Type="Embed" ProgID="Equation.DSMT4" ShapeID="_x0000_i1796" DrawAspect="Content" ObjectID="_1673311548" r:id="rId1562"/>
        </w:object>
      </w:r>
      <w:r w:rsidRPr="00B2566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4D1B37" w:rsidRPr="00DE2D79" w:rsidRDefault="003626BB" w:rsidP="00B2566B">
      <w:pPr>
        <w:bidi/>
        <w:spacing w:line="360" w:lineRule="auto"/>
        <w:rPr>
          <w:rFonts w:cs="B Nazanin"/>
          <w:sz w:val="28"/>
          <w:szCs w:val="28"/>
          <w:lang w:bidi="fa-IR"/>
        </w:rPr>
      </w:pPr>
      <w:r w:rsidRPr="00DE2D79">
        <w:rPr>
          <w:rFonts w:cs="B Nazanin" w:hint="cs"/>
          <w:sz w:val="28"/>
          <w:szCs w:val="28"/>
          <w:rtl/>
          <w:lang w:bidi="fa-IR"/>
        </w:rPr>
        <w:t xml:space="preserve">36) </w:t>
      </w:r>
      <w:r w:rsidR="004D1B37" w:rsidRPr="00DE2D79">
        <w:rPr>
          <w:rFonts w:cs="B Nazanin" w:hint="cs"/>
          <w:sz w:val="28"/>
          <w:szCs w:val="28"/>
          <w:rtl/>
          <w:lang w:bidi="fa-IR"/>
        </w:rPr>
        <w:t xml:space="preserve">حاصل عبارت </w:t>
      </w:r>
      <w:r w:rsidR="00B2566B" w:rsidRPr="00A52DD7">
        <w:rPr>
          <w:position w:val="-32"/>
        </w:rPr>
        <w:object w:dxaOrig="900" w:dyaOrig="920">
          <v:shape id="_x0000_i1797" type="#_x0000_t75" style="width:45.2pt;height:45.6pt" o:ole="">
            <v:imagedata r:id="rId1563" o:title=""/>
          </v:shape>
          <o:OLEObject Type="Embed" ProgID="Equation.DSMT4" ShapeID="_x0000_i1797" DrawAspect="Content" ObjectID="_1673311549" r:id="rId1564"/>
        </w:object>
      </w:r>
      <w:r w:rsidR="004D1B37" w:rsidRPr="00DE2D79">
        <w:rPr>
          <w:rFonts w:cs="B Nazanin" w:hint="cs"/>
          <w:sz w:val="28"/>
          <w:szCs w:val="28"/>
          <w:rtl/>
          <w:lang w:bidi="fa-IR"/>
        </w:rPr>
        <w:t xml:space="preserve"> برابر با کدام گزینه است؟</w:t>
      </w:r>
    </w:p>
    <w:p w:rsidR="004D1B37" w:rsidRDefault="004D1B37" w:rsidP="00322CFE">
      <w:pPr>
        <w:bidi/>
        <w:spacing w:line="256" w:lineRule="auto"/>
        <w:ind w:left="360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الف) </w:t>
      </w:r>
      <w:r w:rsidR="00322CFE" w:rsidRPr="00A52DD7">
        <w:rPr>
          <w:position w:val="-28"/>
        </w:rPr>
        <w:object w:dxaOrig="380" w:dyaOrig="720">
          <v:shape id="_x0000_i1798" type="#_x0000_t75" style="width:18pt;height:36pt" o:ole="">
            <v:imagedata r:id="rId1565" o:title=""/>
          </v:shape>
          <o:OLEObject Type="Embed" ProgID="Equation.DSMT4" ShapeID="_x0000_i1798" DrawAspect="Content" ObjectID="_1673311550" r:id="rId1566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ب) </w:t>
      </w:r>
      <w:r w:rsidR="00322CFE" w:rsidRPr="00A52DD7">
        <w:rPr>
          <w:position w:val="-32"/>
        </w:rPr>
        <w:object w:dxaOrig="940" w:dyaOrig="859">
          <v:shape id="_x0000_i1799" type="#_x0000_t75" style="width:47.2pt;height:42.8pt" o:ole="">
            <v:imagedata r:id="rId1567" o:title=""/>
          </v:shape>
          <o:OLEObject Type="Embed" ProgID="Equation.DSMT4" ShapeID="_x0000_i1799" DrawAspect="Content" ObjectID="_1673311551" r:id="rId1568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پ) 5/1              ت) </w:t>
      </w:r>
      <w:r w:rsidR="00322CFE" w:rsidRPr="00A52DD7">
        <w:rPr>
          <w:position w:val="-30"/>
        </w:rPr>
        <w:object w:dxaOrig="880" w:dyaOrig="800">
          <v:shape id="_x0000_i1800" type="#_x0000_t75" style="width:44.4pt;height:39.2pt" o:ole="">
            <v:imagedata r:id="rId1569" o:title=""/>
          </v:shape>
          <o:OLEObject Type="Embed" ProgID="Equation.DSMT4" ShapeID="_x0000_i1800" DrawAspect="Content" ObjectID="_1673311552" r:id="rId1570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322CFE" w:rsidRDefault="00322CFE" w:rsidP="00322CFE">
      <w:pPr>
        <w:bidi/>
        <w:spacing w:line="256" w:lineRule="auto"/>
        <w:ind w:left="360"/>
        <w:rPr>
          <w:rFonts w:cs="B Nazanin"/>
          <w:sz w:val="28"/>
          <w:szCs w:val="28"/>
          <w:rtl/>
          <w:lang w:bidi="fa-IR"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322CFE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322CFE" w:rsidRPr="0083636B" w:rsidRDefault="00B44F01" w:rsidP="00322CFE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-422101476"/>
                <w:placeholder>
                  <w:docPart w:val="7929181AD51D4CCAAE77BDE6D3526D20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322CFE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322CFE" w:rsidRPr="0083636B" w:rsidRDefault="00B44F01" w:rsidP="00322CFE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88551266"/>
                <w:placeholder>
                  <w:docPart w:val="0D499BDD748B4CDE94EB1CDDE73D2793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322CFE" w:rsidRPr="00AB15D9" w:rsidRDefault="00322CFE" w:rsidP="00322CFE">
      <w:pPr>
        <w:bidi/>
        <w:spacing w:line="256" w:lineRule="auto"/>
        <w:rPr>
          <w:rFonts w:cs="B Nazanin"/>
          <w:sz w:val="28"/>
          <w:szCs w:val="28"/>
          <w:rtl/>
          <w:lang w:bidi="fa-IR"/>
        </w:rPr>
      </w:pPr>
    </w:p>
    <w:p w:rsidR="004D1B37" w:rsidRPr="00AB15D9" w:rsidRDefault="00322CFE" w:rsidP="00322CFE">
      <w:pPr>
        <w:bidi/>
        <w:spacing w:line="360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37)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زیر رادیکال چه عددی بگذاریم تا نامساوی برقرار باشد؟       </w:t>
      </w:r>
      <w:r w:rsidRPr="00A52DD7">
        <w:rPr>
          <w:position w:val="-8"/>
        </w:rPr>
        <w:object w:dxaOrig="1180" w:dyaOrig="400">
          <v:shape id="_x0000_i1801" type="#_x0000_t75" style="width:59.2pt;height:19.6pt" o:ole="">
            <v:imagedata r:id="rId1571" o:title=""/>
          </v:shape>
          <o:OLEObject Type="Embed" ProgID="Equation.DSMT4" ShapeID="_x0000_i1801" DrawAspect="Content" ObjectID="_1673311553" r:id="rId1572"/>
        </w:object>
      </w:r>
    </w:p>
    <w:p w:rsidR="004D1B37" w:rsidRPr="00AB15D9" w:rsidRDefault="004D1B37" w:rsidP="00322CFE">
      <w:pPr>
        <w:bidi/>
        <w:spacing w:line="256" w:lineRule="auto"/>
        <w:ind w:left="360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الف) 120             </w:t>
      </w:r>
      <w:r w:rsidR="001828C6">
        <w:rPr>
          <w:rFonts w:cs="B Nazanin" w:hint="cs"/>
          <w:sz w:val="28"/>
          <w:szCs w:val="28"/>
          <w:rtl/>
          <w:lang w:bidi="fa-IR"/>
        </w:rPr>
        <w:t xml:space="preserve">   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ب) 125                  </w:t>
      </w:r>
      <w:r w:rsidR="001828C6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پ) 200         </w:t>
      </w:r>
      <w:r w:rsidR="001828C6">
        <w:rPr>
          <w:rFonts w:cs="B Nazanin" w:hint="cs"/>
          <w:sz w:val="28"/>
          <w:szCs w:val="28"/>
          <w:rtl/>
          <w:lang w:bidi="fa-IR"/>
        </w:rPr>
        <w:t xml:space="preserve">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 w:rsidR="00FC247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ت) 216 </w:t>
      </w:r>
    </w:p>
    <w:p w:rsidR="004D1B37" w:rsidRPr="00AB15D9" w:rsidRDefault="00322CFE" w:rsidP="00322CFE">
      <w:pPr>
        <w:bidi/>
        <w:spacing w:line="360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38)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عدد </w:t>
      </w:r>
      <w:r w:rsidRPr="00A52DD7">
        <w:rPr>
          <w:position w:val="-6"/>
        </w:rPr>
        <w:object w:dxaOrig="400" w:dyaOrig="540">
          <v:shape id="_x0000_i1802" type="#_x0000_t75" style="width:19.6pt;height:27.2pt" o:ole="">
            <v:imagedata r:id="rId1573" o:title=""/>
          </v:shape>
          <o:OLEObject Type="Embed" ProgID="Equation.DSMT4" ShapeID="_x0000_i1802" DrawAspect="Content" ObjectID="_1673311554" r:id="rId1574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به صورت رادیکالی، برابر است با: </w:t>
      </w:r>
    </w:p>
    <w:p w:rsidR="004D1B37" w:rsidRPr="00AB15D9" w:rsidRDefault="00FC247E" w:rsidP="001828C6">
      <w:pPr>
        <w:bidi/>
        <w:spacing w:line="25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الف) </w:t>
      </w:r>
      <w:r w:rsidR="00322CFE" w:rsidRPr="00A52DD7">
        <w:rPr>
          <w:position w:val="-30"/>
        </w:rPr>
        <w:object w:dxaOrig="580" w:dyaOrig="800">
          <v:shape id="_x0000_i1803" type="#_x0000_t75" style="width:29.2pt;height:39.2pt" o:ole="">
            <v:imagedata r:id="rId1575" o:title=""/>
          </v:shape>
          <o:OLEObject Type="Embed" ProgID="Equation.DSMT4" ShapeID="_x0000_i1803" DrawAspect="Content" ObjectID="_1673311555" r:id="rId1576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1B37" w:rsidRPr="00AB15D9">
        <w:rPr>
          <w:rFonts w:cs="B Nazanin"/>
          <w:sz w:val="28"/>
          <w:szCs w:val="28"/>
          <w:rtl/>
          <w:lang w:bidi="fa-IR"/>
        </w:rPr>
        <w:t xml:space="preserve">        </w:t>
      </w:r>
      <w:r w:rsidR="001828C6">
        <w:rPr>
          <w:rFonts w:cs="B Nazanin" w:hint="cs"/>
          <w:sz w:val="28"/>
          <w:szCs w:val="28"/>
          <w:rtl/>
          <w:lang w:bidi="fa-IR"/>
        </w:rPr>
        <w:t xml:space="preserve">          </w:t>
      </w:r>
      <w:r w:rsidR="004D1B37" w:rsidRPr="00AB15D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4D1B37" w:rsidRPr="00AB15D9">
        <w:rPr>
          <w:rFonts w:cs="B Nazanin"/>
          <w:sz w:val="28"/>
          <w:szCs w:val="28"/>
          <w:rtl/>
          <w:lang w:bidi="fa-IR"/>
        </w:rPr>
        <w:t xml:space="preserve">  ب) </w:t>
      </w:r>
      <w:r w:rsidR="00322CFE" w:rsidRPr="00AB15D9">
        <w:rPr>
          <w:rFonts w:ascii="Times New Roman" w:eastAsia="Calibri" w:hAnsi="Times New Roman" w:cs="B Nazanin" w:hint="cs"/>
          <w:position w:val="-8"/>
          <w:sz w:val="28"/>
          <w:szCs w:val="28"/>
          <w:lang w:bidi="fa-IR"/>
        </w:rPr>
        <w:object w:dxaOrig="560" w:dyaOrig="360">
          <v:shape id="_x0000_i1804" type="#_x0000_t75" style="width:27.6pt;height:18pt" o:ole="">
            <v:imagedata r:id="rId1577" o:title=""/>
          </v:shape>
          <o:OLEObject Type="Embed" ProgID="Equation.3" ShapeID="_x0000_i1804" DrawAspect="Content" ObjectID="_1673311556" r:id="rId1578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       </w:t>
      </w:r>
      <w:r>
        <w:rPr>
          <w:rFonts w:cs="B Nazanin" w:hint="cs"/>
          <w:sz w:val="28"/>
          <w:szCs w:val="28"/>
          <w:rtl/>
          <w:lang w:bidi="fa-IR"/>
        </w:rPr>
        <w:t xml:space="preserve">          </w:t>
      </w:r>
      <w:r w:rsidR="001828C6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پ) </w:t>
      </w:r>
      <w:r w:rsidR="00322CFE" w:rsidRPr="00AB15D9">
        <w:rPr>
          <w:rFonts w:ascii="Times New Roman" w:eastAsia="Calibri" w:hAnsi="Times New Roman" w:cs="B Nazanin" w:hint="cs"/>
          <w:position w:val="-8"/>
          <w:sz w:val="28"/>
          <w:szCs w:val="28"/>
          <w:lang w:bidi="fa-IR"/>
        </w:rPr>
        <w:object w:dxaOrig="740" w:dyaOrig="360">
          <v:shape id="_x0000_i1805" type="#_x0000_t75" style="width:37.6pt;height:18pt" o:ole="">
            <v:imagedata r:id="rId1579" o:title=""/>
          </v:shape>
          <o:OLEObject Type="Embed" ProgID="Equation.3" ShapeID="_x0000_i1805" DrawAspect="Content" ObjectID="_1673311557" r:id="rId1580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       </w:t>
      </w:r>
      <w:r w:rsidR="001828C6">
        <w:rPr>
          <w:rFonts w:cs="B Nazanin" w:hint="cs"/>
          <w:sz w:val="28"/>
          <w:szCs w:val="28"/>
          <w:rtl/>
          <w:lang w:bidi="fa-IR"/>
        </w:rPr>
        <w:t xml:space="preserve">   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 ت) </w:t>
      </w:r>
      <w:r w:rsidR="00322CFE" w:rsidRPr="00A52DD7">
        <w:rPr>
          <w:position w:val="-8"/>
        </w:rPr>
        <w:object w:dxaOrig="540" w:dyaOrig="400">
          <v:shape id="_x0000_i1806" type="#_x0000_t75" style="width:27.2pt;height:19.6pt" o:ole="">
            <v:imagedata r:id="rId1581" o:title=""/>
          </v:shape>
          <o:OLEObject Type="Embed" ProgID="Equation.DSMT4" ShapeID="_x0000_i1806" DrawAspect="Content" ObjectID="_1673311558" r:id="rId1582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4D1B37" w:rsidRPr="00AB15D9" w:rsidRDefault="00322CFE" w:rsidP="004D1B37">
      <w:pPr>
        <w:bidi/>
        <w:spacing w:line="360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39)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>کدام مقایسه زیر صحیح نمی‌باشد؟</w:t>
      </w:r>
    </w:p>
    <w:p w:rsidR="004D1B37" w:rsidRPr="00AB15D9" w:rsidRDefault="004D1B37" w:rsidP="00552EFD">
      <w:pPr>
        <w:bidi/>
        <w:spacing w:line="360" w:lineRule="auto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B8846A" wp14:editId="41BC7E38">
                <wp:simplePos x="0" y="0"/>
                <wp:positionH relativeFrom="column">
                  <wp:posOffset>4700905</wp:posOffset>
                </wp:positionH>
                <wp:positionV relativeFrom="paragraph">
                  <wp:posOffset>-8117205</wp:posOffset>
                </wp:positionV>
                <wp:extent cx="231775" cy="184785"/>
                <wp:effectExtent l="5080" t="7620" r="10795" b="7620"/>
                <wp:wrapNone/>
                <wp:docPr id="14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7AD10A" id="Rectangle 143" o:spid="_x0000_s1026" style="position:absolute;margin-left:370.15pt;margin-top:-639.15pt;width:18.25pt;height:14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"/>
            </w:pict>
          </mc:Fallback>
        </mc:AlternateConten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الف)   </w:t>
      </w:r>
      <w:r w:rsidR="004D4BC2" w:rsidRPr="00A52DD7">
        <w:rPr>
          <w:position w:val="-12"/>
        </w:rPr>
        <w:object w:dxaOrig="1460" w:dyaOrig="420">
          <v:shape id="_x0000_i1807" type="#_x0000_t75" style="width:73.6pt;height:21.2pt" o:ole="">
            <v:imagedata r:id="rId1583" o:title=""/>
          </v:shape>
          <o:OLEObject Type="Embed" ProgID="Equation.DSMT4" ShapeID="_x0000_i1807" DrawAspect="Content" ObjectID="_1673311559" r:id="rId1584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 w:rsidR="00552EFD">
        <w:rPr>
          <w:rFonts w:cs="B Nazanin" w:hint="cs"/>
          <w:sz w:val="28"/>
          <w:szCs w:val="28"/>
          <w:rtl/>
          <w:lang w:bidi="fa-IR"/>
        </w:rPr>
        <w:t xml:space="preserve">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ب)  </w:t>
      </w:r>
      <w:r w:rsidR="00552EFD" w:rsidRPr="00A52DD7">
        <w:rPr>
          <w:position w:val="-12"/>
        </w:rPr>
        <w:object w:dxaOrig="1460" w:dyaOrig="420">
          <v:shape id="_x0000_i1808" type="#_x0000_t75" style="width:73.6pt;height:21.2pt" o:ole="">
            <v:imagedata r:id="rId1585" o:title=""/>
          </v:shape>
          <o:OLEObject Type="Embed" ProgID="Equation.DSMT4" ShapeID="_x0000_i1808" DrawAspect="Content" ObjectID="_1673311560" r:id="rId1586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</w:t>
      </w:r>
      <w:r w:rsidR="001828C6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پ)  </w:t>
      </w:r>
      <w:r w:rsidR="00552EFD" w:rsidRPr="00A52DD7">
        <w:rPr>
          <w:position w:val="-8"/>
        </w:rPr>
        <w:object w:dxaOrig="1600" w:dyaOrig="400">
          <v:shape id="_x0000_i1809" type="#_x0000_t75" style="width:80.4pt;height:19.6pt" o:ole="">
            <v:imagedata r:id="rId1587" o:title=""/>
          </v:shape>
          <o:OLEObject Type="Embed" ProgID="Equation.DSMT4" ShapeID="_x0000_i1809" DrawAspect="Content" ObjectID="_1673311561" r:id="rId1588"/>
        </w:object>
      </w:r>
      <w:r w:rsidR="00552EFD">
        <w:rPr>
          <w:rFonts w:hint="cs"/>
          <w:rtl/>
        </w:rPr>
        <w:t xml:space="preserve">   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ت) </w:t>
      </w:r>
      <w:r w:rsidR="00552EFD" w:rsidRPr="00A52DD7">
        <w:rPr>
          <w:position w:val="-12"/>
        </w:rPr>
        <w:object w:dxaOrig="1740" w:dyaOrig="420">
          <v:shape id="_x0000_i1810" type="#_x0000_t75" style="width:87.2pt;height:21.2pt" o:ole="">
            <v:imagedata r:id="rId1589" o:title=""/>
          </v:shape>
          <o:OLEObject Type="Embed" ProgID="Equation.DSMT4" ShapeID="_x0000_i1810" DrawAspect="Content" ObjectID="_1673311562" r:id="rId1590"/>
        </w:object>
      </w:r>
    </w:p>
    <w:p w:rsidR="004D1B37" w:rsidRPr="00AB15D9" w:rsidRDefault="00552EFD" w:rsidP="005D6B8F">
      <w:pPr>
        <w:bidi/>
        <w:spacing w:line="360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40</w:t>
      </w:r>
      <w:r w:rsidR="00322CFE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حدود </w:t>
      </w:r>
      <w:r w:rsidR="00261D9C" w:rsidRPr="00B44F3D">
        <w:rPr>
          <w:position w:val="-6"/>
        </w:rPr>
        <w:object w:dxaOrig="200" w:dyaOrig="240">
          <v:shape id="_x0000_i1811" type="#_x0000_t75" style="width:10.4pt;height:12pt" o:ole="">
            <v:imagedata r:id="rId1591" o:title=""/>
          </v:shape>
          <o:OLEObject Type="Embed" ProgID="Equation.DSMT4" ShapeID="_x0000_i1811" DrawAspect="Content" ObjectID="_1673311563" r:id="rId1592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چقدر باشد تا رابطه </w:t>
      </w:r>
      <w:r w:rsidR="00261D9C" w:rsidRPr="00B44F3D">
        <w:rPr>
          <w:position w:val="-8"/>
        </w:rPr>
        <w:object w:dxaOrig="1040" w:dyaOrig="400">
          <v:shape id="_x0000_i1812" type="#_x0000_t75" style="width:52.4pt;height:19.6pt" o:ole="">
            <v:imagedata r:id="rId1593" o:title=""/>
          </v:shape>
          <o:OLEObject Type="Embed" ProgID="Equation.DSMT4" ShapeID="_x0000_i1812" DrawAspect="Content" ObjectID="_1673311564" r:id="rId1594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>برقرار باشد؟</w:t>
      </w:r>
    </w:p>
    <w:p w:rsidR="004D1B37" w:rsidRPr="00AB15D9" w:rsidRDefault="004D1B37" w:rsidP="00261D9C">
      <w:pPr>
        <w:bidi/>
        <w:spacing w:line="256" w:lineRule="auto"/>
        <w:ind w:left="360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الف) </w:t>
      </w:r>
      <w:r w:rsidR="00261D9C" w:rsidRPr="00B44F3D">
        <w:rPr>
          <w:position w:val="-6"/>
        </w:rPr>
        <w:object w:dxaOrig="859" w:dyaOrig="260">
          <v:shape id="_x0000_i1813" type="#_x0000_t75" style="width:42.8pt;height:12.8pt" o:ole="">
            <v:imagedata r:id="rId1595" o:title=""/>
          </v:shape>
          <o:OLEObject Type="Embed" ProgID="Equation.DSMT4" ShapeID="_x0000_i1813" DrawAspect="Content" ObjectID="_1673311565" r:id="rId1596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</w:t>
      </w:r>
      <w:r w:rsidR="001828C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ب) </w:t>
      </w:r>
      <w:r w:rsidR="00261D9C" w:rsidRPr="00B44F3D">
        <w:rPr>
          <w:position w:val="-6"/>
        </w:rPr>
        <w:object w:dxaOrig="540" w:dyaOrig="260">
          <v:shape id="_x0000_i1814" type="#_x0000_t75" style="width:27.2pt;height:12.8pt" o:ole="">
            <v:imagedata r:id="rId1597" o:title=""/>
          </v:shape>
          <o:OLEObject Type="Embed" ProgID="Equation.DSMT4" ShapeID="_x0000_i1814" DrawAspect="Content" ObjectID="_1673311566" r:id="rId1598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</w:t>
      </w:r>
      <w:r w:rsidR="00261D9C">
        <w:rPr>
          <w:rFonts w:cs="B Nazanin" w:hint="cs"/>
          <w:sz w:val="28"/>
          <w:szCs w:val="28"/>
          <w:rtl/>
          <w:lang w:bidi="fa-IR"/>
        </w:rPr>
        <w:t xml:space="preserve">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 w:rsidR="001828C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پ) </w:t>
      </w:r>
      <w:r w:rsidR="00261D9C" w:rsidRPr="00B44F3D">
        <w:rPr>
          <w:position w:val="-6"/>
        </w:rPr>
        <w:object w:dxaOrig="740" w:dyaOrig="260">
          <v:shape id="_x0000_i1815" type="#_x0000_t75" style="width:36.8pt;height:12.8pt" o:ole="">
            <v:imagedata r:id="rId1599" o:title=""/>
          </v:shape>
          <o:OLEObject Type="Embed" ProgID="Equation.DSMT4" ShapeID="_x0000_i1815" DrawAspect="Content" ObjectID="_1673311567" r:id="rId1600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ت) </w:t>
      </w:r>
      <w:r w:rsidR="00261D9C" w:rsidRPr="00B44F3D">
        <w:rPr>
          <w:position w:val="-6"/>
        </w:rPr>
        <w:object w:dxaOrig="540" w:dyaOrig="260">
          <v:shape id="_x0000_i1816" type="#_x0000_t75" style="width:27.2pt;height:12.8pt" o:ole="">
            <v:imagedata r:id="rId1601" o:title=""/>
          </v:shape>
          <o:OLEObject Type="Embed" ProgID="Equation.DSMT4" ShapeID="_x0000_i1816" DrawAspect="Content" ObjectID="_1673311568" r:id="rId1602"/>
        </w:object>
      </w:r>
    </w:p>
    <w:p w:rsidR="004D1B37" w:rsidRPr="00AB15D9" w:rsidRDefault="00322CFE" w:rsidP="00261D9C">
      <w:pPr>
        <w:bidi/>
        <w:spacing w:line="360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41)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عبارت </w:t>
      </w:r>
      <w:r w:rsidR="00261D9C" w:rsidRPr="00B44F3D">
        <w:rPr>
          <w:position w:val="-6"/>
        </w:rPr>
        <w:object w:dxaOrig="440" w:dyaOrig="540">
          <v:shape id="_x0000_i1817" type="#_x0000_t75" style="width:21.6pt;height:27.2pt" o:ole="">
            <v:imagedata r:id="rId1603" o:title=""/>
          </v:shape>
          <o:OLEObject Type="Embed" ProgID="Equation.DSMT4" ShapeID="_x0000_i1817" DrawAspect="Content" ObjectID="_1673311569" r:id="rId1604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را به کدام صورت زیر نمی‌توان نوشت؟</w:t>
      </w:r>
    </w:p>
    <w:p w:rsidR="004D1B37" w:rsidRPr="00AB15D9" w:rsidRDefault="004D1B37" w:rsidP="00261D9C">
      <w:pPr>
        <w:bidi/>
        <w:spacing w:line="256" w:lineRule="auto"/>
        <w:ind w:left="360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lastRenderedPageBreak/>
        <w:t xml:space="preserve">الف) </w:t>
      </w:r>
      <w:r w:rsidR="00261D9C" w:rsidRPr="00B44F3D">
        <w:rPr>
          <w:position w:val="-46"/>
        </w:rPr>
        <w:object w:dxaOrig="499" w:dyaOrig="900">
          <v:shape id="_x0000_i1818" type="#_x0000_t75" style="width:24.8pt;height:45.2pt" o:ole="">
            <v:imagedata r:id="rId1605" o:title=""/>
          </v:shape>
          <o:OLEObject Type="Embed" ProgID="Equation.DSMT4" ShapeID="_x0000_i1818" DrawAspect="Content" ObjectID="_1673311570" r:id="rId1606"/>
        </w:object>
      </w:r>
      <w:r w:rsidR="001828C6">
        <w:rPr>
          <w:rFonts w:cs="B Nazanin" w:hint="cs"/>
          <w:sz w:val="28"/>
          <w:szCs w:val="28"/>
          <w:rtl/>
          <w:lang w:bidi="fa-IR"/>
        </w:rPr>
        <w:t xml:space="preserve">              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ب) </w:t>
      </w:r>
      <w:r w:rsidR="00261D9C" w:rsidRPr="00B44F3D">
        <w:rPr>
          <w:position w:val="-8"/>
        </w:rPr>
        <w:object w:dxaOrig="540" w:dyaOrig="400">
          <v:shape id="_x0000_i1819" type="#_x0000_t75" style="width:27.2pt;height:19.6pt" o:ole="">
            <v:imagedata r:id="rId1607" o:title=""/>
          </v:shape>
          <o:OLEObject Type="Embed" ProgID="Equation.DSMT4" ShapeID="_x0000_i1819" DrawAspect="Content" ObjectID="_1673311571" r:id="rId1608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 </w:t>
      </w:r>
      <w:r w:rsidR="001828C6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پ)</w:t>
      </w:r>
      <w:r w:rsidR="00261D9C" w:rsidRPr="00261D9C">
        <w:t xml:space="preserve"> </w:t>
      </w:r>
      <w:r w:rsidR="00261D9C" w:rsidRPr="00B44F3D">
        <w:rPr>
          <w:position w:val="-30"/>
        </w:rPr>
        <w:object w:dxaOrig="580" w:dyaOrig="800">
          <v:shape id="_x0000_i1820" type="#_x0000_t75" style="width:29.2pt;height:39.2pt" o:ole="">
            <v:imagedata r:id="rId1609" o:title=""/>
          </v:shape>
          <o:OLEObject Type="Embed" ProgID="Equation.DSMT4" ShapeID="_x0000_i1820" DrawAspect="Content" ObjectID="_1673311572" r:id="rId1610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261D9C">
        <w:rPr>
          <w:rFonts w:cs="B Nazanin" w:hint="cs"/>
          <w:sz w:val="28"/>
          <w:szCs w:val="28"/>
          <w:rtl/>
          <w:lang w:bidi="fa-IR"/>
        </w:rPr>
        <w:t xml:space="preserve">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</w:t>
      </w:r>
      <w:r w:rsidR="001828C6">
        <w:rPr>
          <w:rFonts w:cs="B Nazanin" w:hint="cs"/>
          <w:sz w:val="28"/>
          <w:szCs w:val="28"/>
          <w:rtl/>
          <w:lang w:bidi="fa-IR"/>
        </w:rPr>
        <w:t xml:space="preserve">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261D9C">
        <w:rPr>
          <w:rFonts w:cs="B Nazanin" w:hint="cs"/>
          <w:sz w:val="28"/>
          <w:szCs w:val="28"/>
          <w:rtl/>
          <w:lang w:bidi="fa-IR"/>
        </w:rPr>
        <w:t>ت)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261D9C" w:rsidRPr="00B44F3D">
        <w:rPr>
          <w:position w:val="-32"/>
        </w:rPr>
        <w:object w:dxaOrig="580" w:dyaOrig="760">
          <v:shape id="_x0000_i1821" type="#_x0000_t75" style="width:29.2pt;height:38.4pt" o:ole="">
            <v:imagedata r:id="rId1611" o:title=""/>
          </v:shape>
          <o:OLEObject Type="Embed" ProgID="Equation.DSMT4" ShapeID="_x0000_i1821" DrawAspect="Content" ObjectID="_1673311573" r:id="rId1612"/>
        </w:object>
      </w:r>
    </w:p>
    <w:p w:rsidR="004D1B37" w:rsidRPr="00AB15D9" w:rsidRDefault="00322CFE" w:rsidP="00261D9C">
      <w:pPr>
        <w:bidi/>
        <w:spacing w:line="360" w:lineRule="auto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42)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عبارت </w:t>
      </w:r>
      <w:r w:rsidR="00261D9C" w:rsidRPr="00B44F3D">
        <w:rPr>
          <w:position w:val="-8"/>
        </w:rPr>
        <w:object w:dxaOrig="1080" w:dyaOrig="400">
          <v:shape id="_x0000_i1822" type="#_x0000_t75" style="width:54.8pt;height:19.6pt" o:ole="">
            <v:imagedata r:id="rId1613" o:title=""/>
          </v:shape>
          <o:OLEObject Type="Embed" ProgID="Equation.DSMT4" ShapeID="_x0000_i1822" DrawAspect="Content" ObjectID="_1673311574" r:id="rId1614"/>
        </w:object>
      </w:r>
      <w:r w:rsidR="004D1B37" w:rsidRPr="00AB15D9">
        <w:rPr>
          <w:rFonts w:cs="B Nazanin" w:hint="cs"/>
          <w:sz w:val="28"/>
          <w:szCs w:val="28"/>
          <w:rtl/>
        </w:rPr>
        <w:t xml:space="preserve"> به صورت تساوی توان کدام گزینه می‌تواند باشد؟</w:t>
      </w:r>
    </w:p>
    <w:p w:rsidR="004D1B37" w:rsidRPr="001828C6" w:rsidRDefault="004D1B37" w:rsidP="001828C6">
      <w:pPr>
        <w:bidi/>
        <w:spacing w:line="360" w:lineRule="auto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الف) </w:t>
      </w:r>
      <w:r w:rsidR="005D6B8F" w:rsidRPr="00B44F3D">
        <w:rPr>
          <w:position w:val="-6"/>
        </w:rPr>
        <w:object w:dxaOrig="780" w:dyaOrig="540">
          <v:shape id="_x0000_i1823" type="#_x0000_t75" style="width:39.2pt;height:27.2pt" o:ole="">
            <v:imagedata r:id="rId1615" o:title=""/>
          </v:shape>
          <o:OLEObject Type="Embed" ProgID="Equation.DSMT4" ShapeID="_x0000_i1823" DrawAspect="Content" ObjectID="_1673311575" r:id="rId1616"/>
        </w:object>
      </w:r>
      <w:r w:rsidRPr="00AB15D9">
        <w:rPr>
          <w:rFonts w:cs="B Nazanin" w:hint="cs"/>
          <w:sz w:val="28"/>
          <w:szCs w:val="28"/>
          <w:rtl/>
        </w:rPr>
        <w:t xml:space="preserve">           </w:t>
      </w:r>
      <w:r w:rsidR="005D6B8F">
        <w:rPr>
          <w:rFonts w:cs="B Nazanin" w:hint="cs"/>
          <w:sz w:val="28"/>
          <w:szCs w:val="28"/>
          <w:rtl/>
        </w:rPr>
        <w:t xml:space="preserve">    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="001828C6">
        <w:rPr>
          <w:rFonts w:cs="B Nazanin" w:hint="cs"/>
          <w:sz w:val="28"/>
          <w:szCs w:val="28"/>
          <w:rtl/>
        </w:rPr>
        <w:t xml:space="preserve">    </w:t>
      </w:r>
      <w:r w:rsidRPr="00AB15D9">
        <w:rPr>
          <w:rFonts w:cs="B Nazanin" w:hint="cs"/>
          <w:sz w:val="28"/>
          <w:szCs w:val="28"/>
          <w:rtl/>
        </w:rPr>
        <w:t xml:space="preserve"> ب) </w:t>
      </w:r>
      <w:r w:rsidR="005D6B8F" w:rsidRPr="00B44F3D">
        <w:rPr>
          <w:position w:val="-6"/>
        </w:rPr>
        <w:object w:dxaOrig="780" w:dyaOrig="540">
          <v:shape id="_x0000_i1824" type="#_x0000_t75" style="width:39.2pt;height:27.2pt" o:ole="">
            <v:imagedata r:id="rId1617" o:title=""/>
          </v:shape>
          <o:OLEObject Type="Embed" ProgID="Equation.DSMT4" ShapeID="_x0000_i1824" DrawAspect="Content" ObjectID="_1673311576" r:id="rId1618"/>
        </w:object>
      </w:r>
      <w:r w:rsidRPr="00AB15D9">
        <w:rPr>
          <w:rFonts w:cs="B Nazanin" w:hint="cs"/>
          <w:sz w:val="28"/>
          <w:szCs w:val="28"/>
          <w:rtl/>
        </w:rPr>
        <w:t xml:space="preserve">       </w:t>
      </w:r>
      <w:r w:rsidR="005D6B8F">
        <w:rPr>
          <w:rFonts w:cs="B Nazanin" w:hint="cs"/>
          <w:sz w:val="28"/>
          <w:szCs w:val="28"/>
          <w:rtl/>
        </w:rPr>
        <w:t xml:space="preserve">   </w:t>
      </w:r>
      <w:r w:rsidRPr="00AB15D9">
        <w:rPr>
          <w:rFonts w:cs="B Nazanin" w:hint="cs"/>
          <w:sz w:val="28"/>
          <w:szCs w:val="28"/>
          <w:rtl/>
        </w:rPr>
        <w:t xml:space="preserve">     پ) </w:t>
      </w:r>
      <w:r w:rsidR="005D6B8F" w:rsidRPr="00B44F3D">
        <w:rPr>
          <w:position w:val="-6"/>
        </w:rPr>
        <w:object w:dxaOrig="800" w:dyaOrig="540">
          <v:shape id="_x0000_i1825" type="#_x0000_t75" style="width:39.2pt;height:27.2pt" o:ole="">
            <v:imagedata r:id="rId1619" o:title=""/>
          </v:shape>
          <o:OLEObject Type="Embed" ProgID="Equation.DSMT4" ShapeID="_x0000_i1825" DrawAspect="Content" ObjectID="_1673311577" r:id="rId1620"/>
        </w:object>
      </w:r>
      <w:r w:rsidR="001828C6">
        <w:rPr>
          <w:rFonts w:hint="cs"/>
          <w:rtl/>
        </w:rPr>
        <w:t xml:space="preserve">            </w:t>
      </w:r>
      <w:r w:rsidR="005D6B8F">
        <w:rPr>
          <w:rFonts w:hint="cs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ت) </w:t>
      </w:r>
      <w:r w:rsidR="005D6B8F" w:rsidRPr="00B44F3D">
        <w:rPr>
          <w:position w:val="-6"/>
        </w:rPr>
        <w:object w:dxaOrig="700" w:dyaOrig="360">
          <v:shape id="_x0000_i1826" type="#_x0000_t75" style="width:35.2pt;height:18pt" o:ole="">
            <v:imagedata r:id="rId1621" o:title=""/>
          </v:shape>
          <o:OLEObject Type="Embed" ProgID="Equation.DSMT4" ShapeID="_x0000_i1826" DrawAspect="Content" ObjectID="_1673311578" r:id="rId1622"/>
        </w:object>
      </w:r>
    </w:p>
    <w:p w:rsidR="005D6B8F" w:rsidRDefault="005D6B8F" w:rsidP="005D6B8F">
      <w:pPr>
        <w:bidi/>
        <w:spacing w:line="360" w:lineRule="auto"/>
        <w:rPr>
          <w:rtl/>
        </w:rPr>
      </w:pPr>
    </w:p>
    <w:p w:rsidR="005D6B8F" w:rsidRDefault="005D6B8F" w:rsidP="005D6B8F">
      <w:pPr>
        <w:bidi/>
        <w:spacing w:line="360" w:lineRule="auto"/>
        <w:rPr>
          <w:rtl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1828C6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1828C6" w:rsidRPr="0083636B" w:rsidRDefault="00B44F01" w:rsidP="00CF47F8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-1241248966"/>
                <w:placeholder>
                  <w:docPart w:val="FE8920270CC34D989992C64A6B20DD51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1828C6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1828C6" w:rsidRPr="0083636B" w:rsidRDefault="00B44F01" w:rsidP="00CF47F8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34966753"/>
                <w:placeholder>
                  <w:docPart w:val="E0BB3C6AC1B64B9F9DFC50249C9CF5C3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1828C6" w:rsidRDefault="001828C6" w:rsidP="004D1B37">
      <w:pPr>
        <w:bidi/>
        <w:spacing w:line="360" w:lineRule="auto"/>
        <w:rPr>
          <w:rFonts w:cs="B Nazanin"/>
          <w:sz w:val="28"/>
          <w:szCs w:val="28"/>
          <w:rtl/>
          <w:lang w:bidi="fa-IR"/>
        </w:rPr>
      </w:pPr>
    </w:p>
    <w:p w:rsidR="004D1B37" w:rsidRPr="00BA5DE5" w:rsidRDefault="001828C6" w:rsidP="001828C6">
      <w:pPr>
        <w:bidi/>
        <w:spacing w:line="360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43</w:t>
      </w:r>
      <w:r w:rsidR="00322CFE" w:rsidRPr="00BA5DE5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BA5DE5">
        <w:rPr>
          <w:rFonts w:cs="B Nazanin" w:hint="cs"/>
          <w:sz w:val="28"/>
          <w:szCs w:val="28"/>
          <w:rtl/>
          <w:lang w:bidi="fa-IR"/>
        </w:rPr>
        <w:t>حاصل عبار</w:t>
      </w:r>
      <w:r w:rsidRPr="00BA5DE5">
        <w:rPr>
          <w:rFonts w:cs="B Nazanin" w:hint="cs"/>
          <w:sz w:val="28"/>
          <w:szCs w:val="28"/>
          <w:rtl/>
          <w:lang w:bidi="fa-IR"/>
        </w:rPr>
        <w:t>ت‌های زیر</w:t>
      </w:r>
      <w:r w:rsidR="004D1B37" w:rsidRPr="00BA5DE5">
        <w:rPr>
          <w:rFonts w:cs="B Nazanin" w:hint="cs"/>
          <w:sz w:val="28"/>
          <w:szCs w:val="28"/>
          <w:rtl/>
          <w:lang w:bidi="fa-IR"/>
        </w:rPr>
        <w:t xml:space="preserve"> را به ساده‌ترین صورت بنویسید.</w:t>
      </w:r>
    </w:p>
    <w:p w:rsidR="004D1B37" w:rsidRPr="00BA5DE5" w:rsidRDefault="003D1ADE" w:rsidP="003D1ADE">
      <w:pPr>
        <w:bidi/>
        <w:spacing w:line="256" w:lineRule="auto"/>
        <w:ind w:left="360"/>
        <w:rPr>
          <w:rFonts w:cs="B Nazanin"/>
          <w:sz w:val="28"/>
          <w:szCs w:val="28"/>
          <w:rtl/>
          <w:lang w:bidi="fa-IR"/>
        </w:rPr>
      </w:pPr>
      <w:r w:rsidRPr="00BA5DE5">
        <w:rPr>
          <w:rFonts w:cs="B Nazanin" w:hint="cs"/>
          <w:sz w:val="28"/>
          <w:szCs w:val="28"/>
          <w:rtl/>
        </w:rPr>
        <w:t xml:space="preserve">الف) </w:t>
      </w:r>
      <w:r w:rsidRPr="00BA5DE5">
        <w:rPr>
          <w:rFonts w:cs="B Nazanin"/>
          <w:position w:val="-28"/>
          <w:sz w:val="28"/>
          <w:szCs w:val="28"/>
        </w:rPr>
        <w:object w:dxaOrig="1180" w:dyaOrig="720">
          <v:shape id="_x0000_i1827" type="#_x0000_t75" style="width:59.2pt;height:36pt" o:ole="">
            <v:imagedata r:id="rId1623" o:title=""/>
          </v:shape>
          <o:OLEObject Type="Embed" ProgID="Equation.DSMT4" ShapeID="_x0000_i1827" DrawAspect="Content" ObjectID="_1673311579" r:id="rId1624"/>
        </w:object>
      </w:r>
      <w:r w:rsidR="004D1B37" w:rsidRPr="00BA5DE5">
        <w:rPr>
          <w:rFonts w:cs="B Nazanin" w:hint="cs"/>
          <w:sz w:val="28"/>
          <w:szCs w:val="28"/>
          <w:rtl/>
          <w:lang w:bidi="fa-IR"/>
        </w:rPr>
        <w:t xml:space="preserve">          </w:t>
      </w:r>
      <w:r w:rsidRPr="00BA5DE5">
        <w:rPr>
          <w:rFonts w:cs="B Nazanin" w:hint="cs"/>
          <w:sz w:val="28"/>
          <w:szCs w:val="28"/>
          <w:rtl/>
          <w:lang w:bidi="fa-IR"/>
        </w:rPr>
        <w:t xml:space="preserve">  </w:t>
      </w:r>
      <w:r w:rsidR="004D1B37" w:rsidRPr="00BA5DE5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BA5DE5" w:rsidRPr="00BA5DE5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BA5DE5">
        <w:rPr>
          <w:rFonts w:cs="B Nazanin" w:hint="cs"/>
          <w:sz w:val="28"/>
          <w:szCs w:val="28"/>
          <w:rtl/>
          <w:lang w:bidi="fa-IR"/>
        </w:rPr>
        <w:t xml:space="preserve">ب) </w:t>
      </w:r>
      <w:r w:rsidR="004D1B37" w:rsidRPr="00BA5DE5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BA5DE5">
        <w:rPr>
          <w:rFonts w:cs="B Nazanin"/>
          <w:position w:val="-12"/>
          <w:sz w:val="28"/>
          <w:szCs w:val="28"/>
        </w:rPr>
        <w:object w:dxaOrig="1560" w:dyaOrig="420">
          <v:shape id="_x0000_i1828" type="#_x0000_t75" style="width:78pt;height:21.2pt" o:ole="">
            <v:imagedata r:id="rId1625" o:title=""/>
          </v:shape>
          <o:OLEObject Type="Embed" ProgID="Equation.DSMT4" ShapeID="_x0000_i1828" DrawAspect="Content" ObjectID="_1673311580" r:id="rId1626"/>
        </w:object>
      </w:r>
      <w:r w:rsidR="004D1B37" w:rsidRPr="00BA5DE5">
        <w:rPr>
          <w:rFonts w:cs="B Nazanin" w:hint="cs"/>
          <w:sz w:val="28"/>
          <w:szCs w:val="28"/>
          <w:rtl/>
          <w:lang w:bidi="fa-IR"/>
        </w:rPr>
        <w:t xml:space="preserve">     </w:t>
      </w:r>
      <w:r w:rsidRPr="00BA5DE5">
        <w:rPr>
          <w:rFonts w:cs="B Nazanin" w:hint="cs"/>
          <w:sz w:val="28"/>
          <w:szCs w:val="28"/>
          <w:rtl/>
          <w:lang w:bidi="fa-IR"/>
        </w:rPr>
        <w:t xml:space="preserve">        </w:t>
      </w:r>
      <w:r w:rsidR="004D1B37" w:rsidRPr="00BA5DE5">
        <w:rPr>
          <w:rFonts w:cs="B Nazanin" w:hint="cs"/>
          <w:sz w:val="28"/>
          <w:szCs w:val="28"/>
          <w:rtl/>
          <w:lang w:bidi="fa-IR"/>
        </w:rPr>
        <w:t xml:space="preserve">   </w:t>
      </w:r>
      <w:r w:rsidRPr="00BA5DE5">
        <w:rPr>
          <w:rFonts w:cs="B Nazanin" w:hint="cs"/>
          <w:sz w:val="28"/>
          <w:szCs w:val="28"/>
          <w:rtl/>
          <w:lang w:bidi="fa-IR"/>
        </w:rPr>
        <w:t xml:space="preserve">پ) </w:t>
      </w:r>
      <w:r w:rsidR="004D1B37" w:rsidRPr="00BA5DE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A5DE5">
        <w:rPr>
          <w:rFonts w:cs="B Nazanin"/>
          <w:position w:val="-28"/>
          <w:sz w:val="28"/>
          <w:szCs w:val="28"/>
        </w:rPr>
        <w:object w:dxaOrig="1420" w:dyaOrig="720">
          <v:shape id="_x0000_i1829" type="#_x0000_t75" style="width:70.4pt;height:36pt" o:ole="">
            <v:imagedata r:id="rId1627" o:title=""/>
          </v:shape>
          <o:OLEObject Type="Embed" ProgID="Equation.DSMT4" ShapeID="_x0000_i1829" DrawAspect="Content" ObjectID="_1673311581" r:id="rId1628"/>
        </w:object>
      </w:r>
    </w:p>
    <w:p w:rsidR="00BA5DE5" w:rsidRPr="00BA5DE5" w:rsidRDefault="003D1ADE" w:rsidP="00BA5DE5">
      <w:pPr>
        <w:bidi/>
        <w:spacing w:line="256" w:lineRule="auto"/>
        <w:rPr>
          <w:rFonts w:cs="B Nazanin"/>
          <w:sz w:val="28"/>
          <w:szCs w:val="28"/>
          <w:lang w:bidi="fa-IR"/>
        </w:rPr>
      </w:pPr>
      <w:r w:rsidRPr="00BA5DE5">
        <w:rPr>
          <w:rFonts w:cs="B Nazanin" w:hint="cs"/>
          <w:sz w:val="28"/>
          <w:szCs w:val="28"/>
          <w:rtl/>
          <w:lang w:bidi="fa-IR"/>
        </w:rPr>
        <w:t>44</w:t>
      </w:r>
      <w:r w:rsidR="00322CFE" w:rsidRPr="00BA5DE5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BA5DE5">
        <w:rPr>
          <w:rFonts w:cs="B Nazanin" w:hint="cs"/>
          <w:sz w:val="28"/>
          <w:szCs w:val="28"/>
          <w:rtl/>
          <w:lang w:bidi="fa-IR"/>
        </w:rPr>
        <w:t>عبارت</w:t>
      </w:r>
      <w:r w:rsidR="00BA5DE5" w:rsidRPr="00BA5DE5">
        <w:rPr>
          <w:rFonts w:cs="B Nazanin" w:hint="cs"/>
          <w:sz w:val="28"/>
          <w:szCs w:val="28"/>
          <w:rtl/>
          <w:lang w:bidi="fa-IR"/>
        </w:rPr>
        <w:t>‌های زیر</w:t>
      </w:r>
      <w:r w:rsidR="004D1B37" w:rsidRPr="00BA5DE5">
        <w:rPr>
          <w:rFonts w:cs="B Nazanin" w:hint="cs"/>
          <w:sz w:val="28"/>
          <w:szCs w:val="28"/>
          <w:rtl/>
          <w:lang w:bidi="fa-IR"/>
        </w:rPr>
        <w:t xml:space="preserve"> را ساده </w:t>
      </w:r>
      <w:r w:rsidR="00BA5DE5" w:rsidRPr="00BA5DE5">
        <w:rPr>
          <w:rFonts w:cs="B Nazanin" w:hint="cs"/>
          <w:sz w:val="28"/>
          <w:szCs w:val="28"/>
          <w:rtl/>
          <w:lang w:bidi="fa-IR"/>
        </w:rPr>
        <w:t>کنید.</w:t>
      </w:r>
      <w:r w:rsidR="00BA5DE5" w:rsidRPr="00BA5DE5">
        <w:rPr>
          <w:rFonts w:cs="B Nazanin"/>
          <w:sz w:val="28"/>
          <w:szCs w:val="28"/>
        </w:rPr>
        <w:t xml:space="preserve"> </w:t>
      </w:r>
      <w:r w:rsidR="00BA5DE5" w:rsidRPr="00BA5DE5">
        <w:rPr>
          <w:rFonts w:cs="B Nazanin"/>
          <w:position w:val="-12"/>
          <w:sz w:val="28"/>
          <w:szCs w:val="28"/>
        </w:rPr>
        <w:object w:dxaOrig="1340" w:dyaOrig="360">
          <v:shape id="_x0000_i1830" type="#_x0000_t75" style="width:66.8pt;height:18pt" o:ole="">
            <v:imagedata r:id="rId1629" o:title=""/>
          </v:shape>
          <o:OLEObject Type="Embed" ProgID="Equation.DSMT4" ShapeID="_x0000_i1830" DrawAspect="Content" ObjectID="_1673311582" r:id="rId1630"/>
        </w:object>
      </w:r>
      <w:r w:rsidR="004D1B37" w:rsidRPr="00BA5DE5">
        <w:rPr>
          <w:rFonts w:cs="B Nazanin" w:hint="cs"/>
          <w:sz w:val="28"/>
          <w:szCs w:val="28"/>
          <w:rtl/>
          <w:lang w:bidi="fa-IR"/>
        </w:rPr>
        <w:t xml:space="preserve">                     </w:t>
      </w:r>
    </w:p>
    <w:p w:rsidR="004D1B37" w:rsidRPr="00BA5DE5" w:rsidRDefault="00BA5DE5" w:rsidP="00BA5DE5">
      <w:pPr>
        <w:bidi/>
        <w:spacing w:line="256" w:lineRule="auto"/>
        <w:rPr>
          <w:rFonts w:ascii="Times New Roman" w:eastAsia="Calibri" w:hAnsi="Times New Roman" w:cs="B Nazanin"/>
          <w:sz w:val="28"/>
          <w:szCs w:val="28"/>
          <w:rtl/>
          <w:lang w:bidi="fa-IR"/>
        </w:rPr>
      </w:pPr>
      <w:r w:rsidRPr="00BA5DE5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4D1B37" w:rsidRPr="00BA5DE5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BA5DE5">
        <w:rPr>
          <w:rFonts w:cs="B Nazanin" w:hint="cs"/>
          <w:sz w:val="28"/>
          <w:szCs w:val="28"/>
          <w:rtl/>
          <w:lang w:bidi="fa-IR"/>
        </w:rPr>
        <w:t>الف)</w:t>
      </w:r>
      <w:r w:rsidR="004D1B37" w:rsidRPr="00BA5DE5">
        <w:rPr>
          <w:rFonts w:cs="B Nazanin" w:hint="cs"/>
          <w:sz w:val="28"/>
          <w:szCs w:val="28"/>
          <w:rtl/>
          <w:lang w:bidi="fa-IR"/>
        </w:rPr>
        <w:t xml:space="preserve">    </w:t>
      </w:r>
      <w:r w:rsidRPr="00BA5DE5">
        <w:rPr>
          <w:rFonts w:cs="B Nazanin"/>
          <w:position w:val="-36"/>
          <w:sz w:val="28"/>
          <w:szCs w:val="28"/>
        </w:rPr>
        <w:object w:dxaOrig="1680" w:dyaOrig="1020">
          <v:shape id="_x0000_i1831" type="#_x0000_t75" style="width:84pt;height:51.2pt" o:ole="">
            <v:imagedata r:id="rId1631" o:title=""/>
          </v:shape>
          <o:OLEObject Type="Embed" ProgID="Equation.DSMT4" ShapeID="_x0000_i1831" DrawAspect="Content" ObjectID="_1673311583" r:id="rId1632"/>
        </w:object>
      </w:r>
      <w:r w:rsidRPr="00BA5DE5">
        <w:rPr>
          <w:rFonts w:cs="B Nazanin"/>
          <w:sz w:val="28"/>
          <w:szCs w:val="28"/>
        </w:rPr>
        <w:t xml:space="preserve"> </w:t>
      </w:r>
      <w:r w:rsidRPr="00BA5DE5">
        <w:rPr>
          <w:rFonts w:cs="B Nazanin" w:hint="cs"/>
          <w:sz w:val="28"/>
          <w:szCs w:val="28"/>
          <w:rtl/>
          <w:lang w:bidi="fa-IR"/>
        </w:rPr>
        <w:t xml:space="preserve">       ب)  </w:t>
      </w:r>
      <w:r w:rsidRPr="00BA5DE5">
        <w:rPr>
          <w:rFonts w:cs="B Nazanin"/>
          <w:position w:val="-12"/>
          <w:sz w:val="28"/>
          <w:szCs w:val="28"/>
        </w:rPr>
        <w:object w:dxaOrig="820" w:dyaOrig="460">
          <v:shape id="_x0000_i1832" type="#_x0000_t75" style="width:40.4pt;height:23.2pt" o:ole="">
            <v:imagedata r:id="rId1633" o:title=""/>
          </v:shape>
          <o:OLEObject Type="Embed" ProgID="Equation.DSMT4" ShapeID="_x0000_i1832" DrawAspect="Content" ObjectID="_1673311584" r:id="rId1634"/>
        </w:object>
      </w:r>
      <w:r w:rsidRPr="00BA5DE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A5DE5">
        <w:rPr>
          <w:rFonts w:cs="B Nazanin"/>
          <w:sz w:val="28"/>
          <w:szCs w:val="28"/>
          <w:lang w:bidi="fa-IR"/>
        </w:rPr>
        <w:t>B=</w:t>
      </w:r>
    </w:p>
    <w:p w:rsidR="00BA5DE5" w:rsidRDefault="00BA5DE5" w:rsidP="00BA5DE5">
      <w:pPr>
        <w:bidi/>
        <w:spacing w:line="25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45</w:t>
      </w:r>
      <w:r w:rsidR="00322CFE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حاصل </w:t>
      </w:r>
      <w:r w:rsidRPr="00B44F3D">
        <w:rPr>
          <w:position w:val="-12"/>
        </w:rPr>
        <w:object w:dxaOrig="1020" w:dyaOrig="560">
          <v:shape id="_x0000_i1833" type="#_x0000_t75" style="width:51.2pt;height:27.6pt" o:ole="">
            <v:imagedata r:id="rId1635" o:title=""/>
          </v:shape>
          <o:OLEObject Type="Embed" ProgID="Equation.DSMT4" ShapeID="_x0000_i1833" DrawAspect="Content" ObjectID="_1673311585" r:id="rId1636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را به صورت یک رادیکال بنویسید.</w:t>
      </w:r>
    </w:p>
    <w:p w:rsidR="004D1B37" w:rsidRPr="00AB15D9" w:rsidRDefault="00BA5DE5" w:rsidP="00BA5DE5">
      <w:pPr>
        <w:bidi/>
        <w:spacing w:line="25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46</w:t>
      </w:r>
      <w:r w:rsidR="00322CFE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حاصل </w:t>
      </w:r>
      <w:r w:rsidRPr="00B44F3D">
        <w:rPr>
          <w:position w:val="-36"/>
        </w:rPr>
        <w:object w:dxaOrig="1160" w:dyaOrig="960">
          <v:shape id="_x0000_i1834" type="#_x0000_t75" style="width:57.6pt;height:47.2pt" o:ole="">
            <v:imagedata r:id="rId1637" o:title=""/>
          </v:shape>
          <o:OLEObject Type="Embed" ProgID="Equation.DSMT4" ShapeID="_x0000_i1834" DrawAspect="Content" ObjectID="_1673311586" r:id="rId1638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را به صورت توان‌های گویا بنویسید. (تمام رادیکال‌ها تعریف شده‌اند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>)</w:t>
      </w:r>
    </w:p>
    <w:p w:rsidR="004D1B37" w:rsidRPr="00AB15D9" w:rsidRDefault="00322CFE" w:rsidP="00BA5DE5">
      <w:pPr>
        <w:bidi/>
        <w:spacing w:line="360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4</w:t>
      </w:r>
      <w:r w:rsidR="00BA5DE5">
        <w:rPr>
          <w:rFonts w:cs="B Nazanin" w:hint="cs"/>
          <w:sz w:val="28"/>
          <w:szCs w:val="28"/>
          <w:rtl/>
          <w:lang w:bidi="fa-IR"/>
        </w:rPr>
        <w:t>7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>هر کدام را به جواب درست وصل کنید.</w:t>
      </w:r>
    </w:p>
    <w:p w:rsidR="004D1B37" w:rsidRPr="00AB15D9" w:rsidRDefault="004D1B37" w:rsidP="00BA5DE5">
      <w:pPr>
        <w:bidi/>
        <w:jc w:val="right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16 (1     </w:t>
      </w:r>
      <w:r w:rsidR="00877B7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   </w:t>
      </w:r>
      <w:r w:rsidR="00BA5DE5" w:rsidRPr="00B44F3D">
        <w:rPr>
          <w:position w:val="-12"/>
        </w:rPr>
        <w:object w:dxaOrig="639" w:dyaOrig="600">
          <v:shape id="_x0000_i1835" type="#_x0000_t75" style="width:33.2pt;height:30pt" o:ole="">
            <v:imagedata r:id="rId1639" o:title=""/>
          </v:shape>
          <o:OLEObject Type="Embed" ProgID="Equation.DSMT4" ShapeID="_x0000_i1835" DrawAspect="Content" ObjectID="_1673311587" r:id="rId1640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(الف</w:t>
      </w:r>
    </w:p>
    <w:p w:rsidR="004D1B37" w:rsidRPr="00AB15D9" w:rsidRDefault="00877B7B" w:rsidP="00BA5DE5">
      <w:pPr>
        <w:bidi/>
        <w:jc w:val="right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2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(2    </w:t>
      </w: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                        </w:t>
      </w:r>
      <w:r w:rsidR="00BA5DE5" w:rsidRPr="00B44F3D">
        <w:rPr>
          <w:position w:val="-6"/>
        </w:rPr>
        <w:object w:dxaOrig="320" w:dyaOrig="540">
          <v:shape id="_x0000_i1836" type="#_x0000_t75" style="width:15.6pt;height:27.2pt" o:ole="">
            <v:imagedata r:id="rId1641" o:title=""/>
          </v:shape>
          <o:OLEObject Type="Embed" ProgID="Equation.DSMT4" ShapeID="_x0000_i1836" DrawAspect="Content" ObjectID="_1673311588" r:id="rId1642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(ب</w:t>
      </w:r>
    </w:p>
    <w:p w:rsidR="006736AC" w:rsidRDefault="004D1B37" w:rsidP="002C72B8">
      <w:pPr>
        <w:bidi/>
        <w:spacing w:line="256" w:lineRule="auto"/>
        <w:ind w:left="360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                                        9 (3                          </w:t>
      </w:r>
      <w:r w:rsidR="00877B7B">
        <w:rPr>
          <w:rFonts w:cs="B Nazanin" w:hint="cs"/>
          <w:sz w:val="28"/>
          <w:szCs w:val="28"/>
          <w:rtl/>
          <w:lang w:bidi="fa-IR"/>
        </w:rPr>
        <w:t xml:space="preserve">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BA5DE5" w:rsidRPr="00B44F3D">
        <w:rPr>
          <w:position w:val="-6"/>
        </w:rPr>
        <w:object w:dxaOrig="320" w:dyaOrig="540">
          <v:shape id="_x0000_i1837" type="#_x0000_t75" style="width:15.6pt;height:27.2pt" o:ole="">
            <v:imagedata r:id="rId1643" o:title=""/>
          </v:shape>
          <o:OLEObject Type="Embed" ProgID="Equation.DSMT4" ShapeID="_x0000_i1837" DrawAspect="Content" ObjectID="_1673311589" r:id="rId1644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(پ</w:t>
      </w:r>
    </w:p>
    <w:p w:rsidR="004D1B37" w:rsidRPr="0056302C" w:rsidRDefault="004D1B37" w:rsidP="006736AC">
      <w:pPr>
        <w:bidi/>
        <w:spacing w:line="256" w:lineRule="auto"/>
        <w:ind w:left="360"/>
        <w:rPr>
          <w:rFonts w:cs="B Nazanin"/>
          <w:sz w:val="28"/>
          <w:szCs w:val="28"/>
          <w:lang w:bidi="fa-IR"/>
        </w:rPr>
      </w:pPr>
      <w:r w:rsidRPr="0056302C">
        <w:rPr>
          <w:rFonts w:cs="B Nazanin" w:hint="cs"/>
          <w:sz w:val="28"/>
          <w:szCs w:val="28"/>
          <w:rtl/>
          <w:lang w:bidi="fa-IR"/>
        </w:rPr>
        <w:t xml:space="preserve">  </w:t>
      </w:r>
      <w:r w:rsidR="006736AC" w:rsidRPr="0056302C"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     </w:t>
      </w:r>
      <w:r w:rsidR="00867F94">
        <w:rPr>
          <w:rFonts w:cs="B Nazanin" w:hint="cs"/>
          <w:sz w:val="28"/>
          <w:szCs w:val="28"/>
          <w:rtl/>
          <w:lang w:bidi="fa-IR"/>
        </w:rPr>
        <w:t xml:space="preserve">                              </w:t>
      </w:r>
      <w:r w:rsidR="006736AC" w:rsidRPr="0056302C">
        <w:rPr>
          <w:rFonts w:cs="B Nazanin" w:hint="cs"/>
          <w:sz w:val="28"/>
          <w:szCs w:val="28"/>
          <w:rtl/>
          <w:lang w:bidi="fa-IR"/>
        </w:rPr>
        <w:t xml:space="preserve">  8  (4 </w:t>
      </w:r>
    </w:p>
    <w:p w:rsidR="004D1B37" w:rsidRPr="00AB15D9" w:rsidRDefault="00E11824" w:rsidP="00E11824">
      <w:pPr>
        <w:bidi/>
        <w:spacing w:line="360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48</w:t>
      </w:r>
      <w:r w:rsidR="00322CFE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2CFE" w:rsidRPr="00AB15D9">
        <w:rPr>
          <w:rFonts w:cs="B Nazanin" w:hint="cs"/>
          <w:sz w:val="28"/>
          <w:szCs w:val="28"/>
          <w:rtl/>
          <w:lang w:bidi="fa-IR"/>
        </w:rPr>
        <w:t>جاهای خالی عبارت مناسب بنویسید:</w:t>
      </w:r>
    </w:p>
    <w:p w:rsidR="00877B7B" w:rsidRDefault="00877B7B" w:rsidP="00867F94">
      <w:pPr>
        <w:bidi/>
        <w:spacing w:line="256" w:lineRule="auto"/>
        <w:ind w:left="360"/>
        <w:rPr>
          <w:rFonts w:cs="B Nazanin"/>
          <w:sz w:val="28"/>
          <w:szCs w:val="28"/>
          <w:rtl/>
          <w:lang w:bidi="fa-IR"/>
        </w:rPr>
      </w:pPr>
      <w:r>
        <w:rPr>
          <w:rFonts w:hint="cs"/>
          <w:rtl/>
        </w:rPr>
        <w:t xml:space="preserve">1) </w:t>
      </w:r>
      <w:r w:rsidRPr="00B44F3D">
        <w:rPr>
          <w:position w:val="-6"/>
        </w:rPr>
        <w:object w:dxaOrig="1320" w:dyaOrig="360">
          <v:shape id="_x0000_i1838" type="#_x0000_t75" style="width:66pt;height:18pt" o:ole="">
            <v:imagedata r:id="rId1645" o:title=""/>
          </v:shape>
          <o:OLEObject Type="Embed" ProgID="Equation.DSMT4" ShapeID="_x0000_i1838" DrawAspect="Content" ObjectID="_1673311590" r:id="rId1646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        </w:t>
      </w:r>
      <w:r>
        <w:rPr>
          <w:rFonts w:cs="B Nazanin" w:hint="cs"/>
          <w:sz w:val="28"/>
          <w:szCs w:val="28"/>
          <w:rtl/>
          <w:lang w:bidi="fa-IR"/>
        </w:rPr>
        <w:t xml:space="preserve">2) </w:t>
      </w:r>
      <w:r w:rsidRPr="00B44F3D">
        <w:rPr>
          <w:position w:val="-12"/>
        </w:rPr>
        <w:object w:dxaOrig="1320" w:dyaOrig="420">
          <v:shape id="_x0000_i1839" type="#_x0000_t75" style="width:66pt;height:21.2pt" o:ole="">
            <v:imagedata r:id="rId1647" o:title=""/>
          </v:shape>
          <o:OLEObject Type="Embed" ProgID="Equation.DSMT4" ShapeID="_x0000_i1839" DrawAspect="Content" ObjectID="_1673311591" r:id="rId1648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            </w:t>
      </w:r>
      <w:r>
        <w:rPr>
          <w:rFonts w:cs="B Nazanin" w:hint="cs"/>
          <w:sz w:val="28"/>
          <w:szCs w:val="28"/>
          <w:rtl/>
          <w:lang w:bidi="fa-IR"/>
        </w:rPr>
        <w:t xml:space="preserve">3) </w:t>
      </w:r>
      <w:r w:rsidRPr="00B44F3D">
        <w:rPr>
          <w:position w:val="-6"/>
        </w:rPr>
        <w:object w:dxaOrig="1140" w:dyaOrig="360">
          <v:shape id="_x0000_i1840" type="#_x0000_t75" style="width:57.2pt;height:18pt" o:ole="">
            <v:imagedata r:id="rId1649" o:title=""/>
          </v:shape>
          <o:OLEObject Type="Embed" ProgID="Equation.DSMT4" ShapeID="_x0000_i1840" DrawAspect="Content" ObjectID="_1673311592" r:id="rId1650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         </w:t>
      </w:r>
      <w:r>
        <w:rPr>
          <w:rFonts w:cs="B Nazanin" w:hint="cs"/>
          <w:sz w:val="28"/>
          <w:szCs w:val="28"/>
          <w:rtl/>
          <w:lang w:bidi="fa-IR"/>
        </w:rPr>
        <w:t>4)</w:t>
      </w:r>
      <w:r w:rsidRPr="00B44F3D">
        <w:rPr>
          <w:position w:val="-28"/>
        </w:rPr>
        <w:object w:dxaOrig="1460" w:dyaOrig="720">
          <v:shape id="_x0000_i1841" type="#_x0000_t75" style="width:73.6pt;height:36pt" o:ole="">
            <v:imagedata r:id="rId1651" o:title=""/>
          </v:shape>
          <o:OLEObject Type="Embed" ProgID="Equation.DSMT4" ShapeID="_x0000_i1841" DrawAspect="Content" ObjectID="_1673311593" r:id="rId1652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77B7B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877B7B" w:rsidRPr="0083636B" w:rsidRDefault="00B44F01" w:rsidP="00CF47F8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1650556841"/>
                <w:placeholder>
                  <w:docPart w:val="113B7E7FED4F4010A2CDC058AA0CBB85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77B7B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877B7B" w:rsidRPr="0083636B" w:rsidRDefault="00B44F01" w:rsidP="00CF47F8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517156422"/>
                <w:placeholder>
                  <w:docPart w:val="318A7AC7ED4B41F198BACCFB5796A02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877B7B" w:rsidRDefault="00877B7B" w:rsidP="00877B7B">
      <w:pPr>
        <w:bidi/>
        <w:spacing w:line="256" w:lineRule="auto"/>
        <w:rPr>
          <w:rFonts w:cs="B Nazanin"/>
          <w:sz w:val="28"/>
          <w:szCs w:val="28"/>
          <w:rtl/>
          <w:lang w:bidi="fa-IR"/>
        </w:rPr>
      </w:pPr>
    </w:p>
    <w:p w:rsidR="004D1B37" w:rsidRPr="00AB15D9" w:rsidRDefault="00E11824" w:rsidP="00877B7B">
      <w:pPr>
        <w:bidi/>
        <w:spacing w:line="256" w:lineRule="auto"/>
        <w:rPr>
          <w:rFonts w:ascii="Times New Roman" w:eastAsia="Calibri" w:hAnsi="Times New Roman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49</w:t>
      </w:r>
      <w:r w:rsidR="00877B7B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عبارت </w:t>
      </w:r>
      <w:r w:rsidR="00877B7B">
        <w:rPr>
          <w:rFonts w:cs="B Nazanin" w:hint="cs"/>
          <w:sz w:val="28"/>
          <w:szCs w:val="28"/>
          <w:rtl/>
          <w:lang w:bidi="fa-IR"/>
        </w:rPr>
        <w:t xml:space="preserve">روبه‌رو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>را گویا کنید</w:t>
      </w:r>
      <w:r w:rsidR="00877B7B">
        <w:rPr>
          <w:rFonts w:cs="B Nazanin" w:hint="cs"/>
          <w:sz w:val="28"/>
          <w:szCs w:val="28"/>
          <w:rtl/>
          <w:lang w:bidi="fa-IR"/>
        </w:rPr>
        <w:t>.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(با فرض </w:t>
      </w:r>
      <w:r w:rsidR="00877B7B" w:rsidRPr="00B44F3D">
        <w:rPr>
          <w:position w:val="-10"/>
        </w:rPr>
        <w:object w:dxaOrig="780" w:dyaOrig="340">
          <v:shape id="_x0000_i1842" type="#_x0000_t75" style="width:39.2pt;height:17.2pt" o:ole="">
            <v:imagedata r:id="rId1653" o:title=""/>
          </v:shape>
          <o:OLEObject Type="Embed" ProgID="Equation.DSMT4" ShapeID="_x0000_i1842" DrawAspect="Content" ObjectID="_1673311594" r:id="rId1654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877B7B" w:rsidRPr="00B44F3D">
        <w:rPr>
          <w:position w:val="-6"/>
        </w:rPr>
        <w:object w:dxaOrig="620" w:dyaOrig="300">
          <v:shape id="_x0000_i1843" type="#_x0000_t75" style="width:31.6pt;height:15.2pt" o:ole="">
            <v:imagedata r:id="rId1655" o:title=""/>
          </v:shape>
          <o:OLEObject Type="Embed" ProgID="Equation.DSMT4" ShapeID="_x0000_i1843" DrawAspect="Content" ObjectID="_1673311595" r:id="rId1656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)                                                  </w:t>
      </w:r>
      <w:r w:rsidR="004D1B37" w:rsidRPr="00AB15D9">
        <w:rPr>
          <w:rFonts w:ascii="Times New Roman" w:eastAsia="Calibri" w:hAnsi="Times New Roman" w:cs="B Nazanin" w:hint="cs"/>
          <w:position w:val="-30"/>
          <w:sz w:val="28"/>
          <w:szCs w:val="28"/>
          <w:lang w:bidi="fa-IR"/>
        </w:rPr>
        <w:object w:dxaOrig="1080" w:dyaOrig="780">
          <v:shape id="_x0000_i1844" type="#_x0000_t75" style="width:54.8pt;height:39.2pt" o:ole="">
            <v:imagedata r:id="rId1657" o:title=""/>
          </v:shape>
          <o:OLEObject Type="Embed" ProgID="Equation.3" ShapeID="_x0000_i1844" DrawAspect="Content" ObjectID="_1673311596" r:id="rId1658"/>
        </w:object>
      </w:r>
    </w:p>
    <w:p w:rsidR="004D1B37" w:rsidRPr="00AB15D9" w:rsidRDefault="00877B7B" w:rsidP="00E11824">
      <w:pPr>
        <w:bidi/>
        <w:spacing w:line="25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</w:t>
      </w:r>
      <w:r w:rsidR="00E11824">
        <w:rPr>
          <w:rFonts w:cs="B Nazanin" w:hint="cs"/>
          <w:sz w:val="28"/>
          <w:szCs w:val="28"/>
          <w:rtl/>
          <w:lang w:bidi="fa-IR"/>
        </w:rPr>
        <w:t>0</w:t>
      </w:r>
      <w:r w:rsidR="00322CFE">
        <w:rPr>
          <w:rFonts w:cs="B Nazanin" w:hint="cs"/>
          <w:sz w:val="28"/>
          <w:szCs w:val="28"/>
          <w:rtl/>
          <w:lang w:bidi="fa-IR"/>
        </w:rPr>
        <w:t>)</w:t>
      </w:r>
      <w:r w:rsidR="00322CFE" w:rsidRPr="00322CFE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2CFE" w:rsidRPr="00AB15D9">
        <w:rPr>
          <w:rFonts w:cs="B Nazanin" w:hint="cs"/>
          <w:sz w:val="28"/>
          <w:szCs w:val="28"/>
          <w:rtl/>
          <w:lang w:bidi="fa-IR"/>
        </w:rPr>
        <w:t xml:space="preserve">فرض کنید </w:t>
      </w:r>
      <w:r w:rsidRPr="00B44F3D">
        <w:rPr>
          <w:position w:val="-4"/>
        </w:rPr>
        <w:object w:dxaOrig="180" w:dyaOrig="220">
          <v:shape id="_x0000_i1845" type="#_x0000_t75" style="width:9.2pt;height:10.4pt" o:ole="">
            <v:imagedata r:id="rId1659" o:title=""/>
          </v:shape>
          <o:OLEObject Type="Embed" ProgID="Equation.DSMT4" ShapeID="_x0000_i1845" DrawAspect="Content" ObjectID="_1673311597" r:id="rId1660"/>
        </w:object>
      </w:r>
      <w:r w:rsidR="00322CFE" w:rsidRPr="00AB15D9"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B44F3D">
        <w:rPr>
          <w:position w:val="-6"/>
        </w:rPr>
        <w:object w:dxaOrig="180" w:dyaOrig="240">
          <v:shape id="_x0000_i1846" type="#_x0000_t75" style="width:9.2pt;height:12pt" o:ole="">
            <v:imagedata r:id="rId1661" o:title=""/>
          </v:shape>
          <o:OLEObject Type="Embed" ProgID="Equation.DSMT4" ShapeID="_x0000_i1846" DrawAspect="Content" ObjectID="_1673311598" r:id="rId1662"/>
        </w:object>
      </w:r>
      <w:r>
        <w:rPr>
          <w:rFonts w:hint="cs"/>
          <w:rtl/>
        </w:rPr>
        <w:t xml:space="preserve"> </w:t>
      </w:r>
      <w:r w:rsidR="00322CFE" w:rsidRPr="00AB15D9">
        <w:rPr>
          <w:rFonts w:cs="B Nazanin" w:hint="cs"/>
          <w:sz w:val="28"/>
          <w:szCs w:val="28"/>
          <w:rtl/>
          <w:lang w:bidi="fa-IR"/>
        </w:rPr>
        <w:t xml:space="preserve">اعداد گویا باشند و برای همه اعداد </w:t>
      </w:r>
      <w:r w:rsidRPr="00B44F3D">
        <w:rPr>
          <w:position w:val="-6"/>
        </w:rPr>
        <w:object w:dxaOrig="200" w:dyaOrig="240">
          <v:shape id="_x0000_i1847" type="#_x0000_t75" style="width:10.4pt;height:12pt" o:ole="">
            <v:imagedata r:id="rId1663" o:title=""/>
          </v:shape>
          <o:OLEObject Type="Embed" ProgID="Equation.DSMT4" ShapeID="_x0000_i1847" DrawAspect="Content" ObjectID="_1673311599" r:id="rId1664"/>
        </w:object>
      </w:r>
      <w:r w:rsidR="00322CFE" w:rsidRPr="00AB15D9"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B44F3D">
        <w:rPr>
          <w:position w:val="-6"/>
        </w:rPr>
        <w:object w:dxaOrig="220" w:dyaOrig="300">
          <v:shape id="_x0000_i1848" type="#_x0000_t75" style="width:10.4pt;height:15.2pt" o:ole="">
            <v:imagedata r:id="rId1665" o:title=""/>
          </v:shape>
          <o:OLEObject Type="Embed" ProgID="Equation.DSMT4" ShapeID="_x0000_i1848" DrawAspect="Content" ObjectID="_1673311600" r:id="rId1666"/>
        </w:object>
      </w:r>
      <w:r w:rsidR="00322CFE" w:rsidRPr="00AB15D9">
        <w:rPr>
          <w:rFonts w:cs="B Nazanin" w:hint="cs"/>
          <w:sz w:val="28"/>
          <w:szCs w:val="28"/>
          <w:rtl/>
          <w:lang w:bidi="fa-IR"/>
        </w:rPr>
        <w:t>روابط برقرار باشد.</w:t>
      </w:r>
      <w:r w:rsidR="00322CFE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درستی رابطه </w:t>
      </w:r>
      <w:r w:rsidRPr="00B44F3D">
        <w:rPr>
          <w:position w:val="-12"/>
        </w:rPr>
        <w:object w:dxaOrig="1380" w:dyaOrig="420">
          <v:shape id="_x0000_i1849" type="#_x0000_t75" style="width:68.4pt;height:21.2pt" o:ole="">
            <v:imagedata r:id="rId1667" o:title=""/>
          </v:shape>
          <o:OLEObject Type="Embed" ProgID="Equation.DSMT4" ShapeID="_x0000_i1849" DrawAspect="Content" ObjectID="_1673311601" r:id="rId1668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را اثبات کنید.</w:t>
      </w:r>
    </w:p>
    <w:p w:rsidR="004D1B37" w:rsidRPr="00AB15D9" w:rsidRDefault="00210AFD" w:rsidP="00E11824">
      <w:pPr>
        <w:bidi/>
        <w:spacing w:line="25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</w:t>
      </w:r>
      <w:r w:rsidR="00E11824">
        <w:rPr>
          <w:rFonts w:cs="B Nazanin" w:hint="cs"/>
          <w:sz w:val="28"/>
          <w:szCs w:val="28"/>
          <w:rtl/>
          <w:lang w:bidi="fa-IR"/>
        </w:rPr>
        <w:t>1</w:t>
      </w:r>
      <w:r w:rsidR="00322CFE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حاصل </w:t>
      </w:r>
      <w:r w:rsidR="000F346F" w:rsidRPr="00B44F3D">
        <w:rPr>
          <w:position w:val="-6"/>
        </w:rPr>
        <w:object w:dxaOrig="900" w:dyaOrig="540">
          <v:shape id="_x0000_i1850" type="#_x0000_t75" style="width:45.2pt;height:27.2pt" o:ole="">
            <v:imagedata r:id="rId1669" o:title=""/>
          </v:shape>
          <o:OLEObject Type="Embed" ProgID="Equation.DSMT4" ShapeID="_x0000_i1850" DrawAspect="Content" ObjectID="_1673311602" r:id="rId1670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را بدست آورید.</w:t>
      </w:r>
    </w:p>
    <w:p w:rsidR="00210AFD" w:rsidRDefault="00210AFD" w:rsidP="00E11824">
      <w:pPr>
        <w:bidi/>
        <w:spacing w:line="25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</w:t>
      </w:r>
      <w:r w:rsidR="00E11824">
        <w:rPr>
          <w:rFonts w:cs="B Nazanin" w:hint="cs"/>
          <w:sz w:val="28"/>
          <w:szCs w:val="28"/>
          <w:rtl/>
          <w:lang w:bidi="fa-IR"/>
        </w:rPr>
        <w:t>2</w:t>
      </w:r>
      <w:r w:rsidR="00322CFE">
        <w:rPr>
          <w:rFonts w:cs="B Nazanin" w:hint="cs"/>
          <w:sz w:val="28"/>
          <w:szCs w:val="28"/>
          <w:rtl/>
          <w:lang w:bidi="fa-IR"/>
        </w:rPr>
        <w:t xml:space="preserve">) </w:t>
      </w:r>
      <w:r>
        <w:rPr>
          <w:rFonts w:cs="B Nazanin" w:hint="cs"/>
          <w:sz w:val="28"/>
          <w:szCs w:val="28"/>
          <w:rtl/>
          <w:lang w:bidi="fa-IR"/>
        </w:rPr>
        <w:t>به جای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 w:rsidR="004D1B37" w:rsidRPr="00AB15D9">
        <w:rPr>
          <w:rFonts w:ascii="Times New Roman" w:hAnsi="Times New Roman" w:cs="Times New Roman" w:hint="cs"/>
          <w:sz w:val="28"/>
          <w:szCs w:val="28"/>
          <w:rtl/>
          <w:lang w:bidi="fa-IR"/>
        </w:rPr>
        <w:t>□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علامت</w:t>
      </w:r>
      <w:r>
        <w:rPr>
          <w:rFonts w:cs="B Nazanin" w:hint="cs"/>
          <w:sz w:val="28"/>
          <w:szCs w:val="28"/>
          <w:rtl/>
          <w:lang w:bidi="fa-IR"/>
        </w:rPr>
        <w:t xml:space="preserve">‌های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>مناسب بنویسید</w:t>
      </w:r>
      <w:r>
        <w:rPr>
          <w:rFonts w:cs="B Nazanin" w:hint="cs"/>
          <w:sz w:val="28"/>
          <w:szCs w:val="28"/>
          <w:rtl/>
          <w:lang w:bidi="fa-IR"/>
        </w:rPr>
        <w:t xml:space="preserve">. </w:t>
      </w:r>
    </w:p>
    <w:p w:rsidR="00210AFD" w:rsidRDefault="00210AFD" w:rsidP="00210AFD">
      <w:pPr>
        <w:bidi/>
        <w:spacing w:line="256" w:lineRule="auto"/>
        <w:ind w:left="360"/>
        <w:rPr>
          <w:rtl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الف)  (</w:t>
      </w:r>
      <w:r w:rsidRPr="00B44F3D">
        <w:rPr>
          <w:position w:val="-6"/>
        </w:rPr>
        <w:object w:dxaOrig="540" w:dyaOrig="240">
          <v:shape id="_x0000_i1851" type="#_x0000_t75" style="width:27.2pt;height:12pt" o:ole="">
            <v:imagedata r:id="rId1671" o:title=""/>
          </v:shape>
          <o:OLEObject Type="Embed" ProgID="Equation.DSMT4" ShapeID="_x0000_i1851" DrawAspect="Content" ObjectID="_1673311603" r:id="rId1672"/>
        </w:object>
      </w:r>
      <w:r>
        <w:rPr>
          <w:rFonts w:hint="cs"/>
          <w:rtl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     </w:t>
      </w:r>
      <w:r w:rsidRPr="00B44F3D">
        <w:rPr>
          <w:position w:val="-8"/>
        </w:rPr>
        <w:object w:dxaOrig="1200" w:dyaOrig="400">
          <v:shape id="_x0000_i1852" type="#_x0000_t75" style="width:60pt;height:19.6pt" o:ole="">
            <v:imagedata r:id="rId1673" o:title=""/>
          </v:shape>
          <o:OLEObject Type="Embed" ProgID="Equation.DSMT4" ShapeID="_x0000_i1852" DrawAspect="Content" ObjectID="_1673311604" r:id="rId1674"/>
        </w:object>
      </w:r>
      <w:r>
        <w:rPr>
          <w:rFonts w:hint="cs"/>
          <w:rtl/>
        </w:rPr>
        <w:t xml:space="preserve">           ب)  (</w:t>
      </w:r>
      <w:r w:rsidRPr="00B44F3D">
        <w:rPr>
          <w:position w:val="-6"/>
        </w:rPr>
        <w:object w:dxaOrig="1060" w:dyaOrig="260">
          <v:shape id="_x0000_i1853" type="#_x0000_t75" style="width:54pt;height:12.8pt" o:ole="">
            <v:imagedata r:id="rId1675" o:title=""/>
          </v:shape>
          <o:OLEObject Type="Embed" ProgID="Equation.DSMT4" ShapeID="_x0000_i1853" DrawAspect="Content" ObjectID="_1673311605" r:id="rId1676"/>
        </w:object>
      </w:r>
      <w:r>
        <w:rPr>
          <w:rFonts w:hint="cs"/>
          <w:rtl/>
        </w:rPr>
        <w:t xml:space="preserve">)    </w:t>
      </w:r>
      <w:r w:rsidRPr="00B44F3D">
        <w:rPr>
          <w:position w:val="-8"/>
        </w:rPr>
        <w:object w:dxaOrig="1200" w:dyaOrig="400">
          <v:shape id="_x0000_i1854" type="#_x0000_t75" style="width:60pt;height:19.6pt" o:ole="">
            <v:imagedata r:id="rId1677" o:title=""/>
          </v:shape>
          <o:OLEObject Type="Embed" ProgID="Equation.DSMT4" ShapeID="_x0000_i1854" DrawAspect="Content" ObjectID="_1673311606" r:id="rId1678"/>
        </w:object>
      </w:r>
    </w:p>
    <w:p w:rsidR="004D1B37" w:rsidRPr="00210AFD" w:rsidRDefault="005B53D6" w:rsidP="00E11824">
      <w:pPr>
        <w:bidi/>
        <w:spacing w:line="25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</w:t>
      </w:r>
      <w:r w:rsidR="00E11824">
        <w:rPr>
          <w:rFonts w:cs="B Nazanin" w:hint="cs"/>
          <w:sz w:val="28"/>
          <w:szCs w:val="28"/>
          <w:rtl/>
          <w:lang w:bidi="fa-IR"/>
        </w:rPr>
        <w:t>3</w:t>
      </w:r>
      <w:r w:rsidR="00322CFE" w:rsidRPr="00210AFD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210AFD">
        <w:rPr>
          <w:rFonts w:cs="B Nazanin" w:hint="cs"/>
          <w:sz w:val="28"/>
          <w:szCs w:val="28"/>
          <w:rtl/>
          <w:lang w:bidi="fa-IR"/>
        </w:rPr>
        <w:t xml:space="preserve">می‌دانیم که در حوزه اعداد گویا </w:t>
      </w:r>
      <w:r w:rsidRPr="00B44F3D">
        <w:rPr>
          <w:position w:val="-28"/>
        </w:rPr>
        <w:object w:dxaOrig="680" w:dyaOrig="720">
          <v:shape id="_x0000_i1855" type="#_x0000_t75" style="width:33.6pt;height:36pt" o:ole="">
            <v:imagedata r:id="rId1679" o:title=""/>
          </v:shape>
          <o:OLEObject Type="Embed" ProgID="Equation.DSMT4" ShapeID="_x0000_i1855" DrawAspect="Content" ObjectID="_1673311607" r:id="rId1680"/>
        </w:object>
      </w:r>
      <w:r w:rsidR="004D1B37" w:rsidRPr="00210AFD">
        <w:rPr>
          <w:rFonts w:cs="B Nazanin" w:hint="cs"/>
          <w:sz w:val="28"/>
          <w:szCs w:val="28"/>
          <w:rtl/>
          <w:lang w:bidi="fa-IR"/>
        </w:rPr>
        <w:t xml:space="preserve"> آیا  </w:t>
      </w:r>
      <w:r w:rsidRPr="00B44F3D">
        <w:rPr>
          <w:position w:val="-12"/>
        </w:rPr>
        <w:object w:dxaOrig="1560" w:dyaOrig="600">
          <v:shape id="_x0000_i1856" type="#_x0000_t75" style="width:78pt;height:30pt" o:ole="">
            <v:imagedata r:id="rId1681" o:title=""/>
          </v:shape>
          <o:OLEObject Type="Embed" ProgID="Equation.DSMT4" ShapeID="_x0000_i1856" DrawAspect="Content" ObjectID="_1673311608" r:id="rId1682"/>
        </w:object>
      </w:r>
      <w:r w:rsidR="004D1B37" w:rsidRPr="00210AFD">
        <w:rPr>
          <w:rFonts w:cs="B Nazanin" w:hint="cs"/>
          <w:sz w:val="28"/>
          <w:szCs w:val="28"/>
          <w:rtl/>
          <w:lang w:bidi="fa-IR"/>
        </w:rPr>
        <w:t xml:space="preserve"> برقرار است؟ چرا؟</w:t>
      </w:r>
    </w:p>
    <w:p w:rsidR="004D1B37" w:rsidRPr="00210AFD" w:rsidRDefault="005B53D6" w:rsidP="00E11824">
      <w:pPr>
        <w:bidi/>
        <w:spacing w:line="25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</w:t>
      </w:r>
      <w:r w:rsidR="00E11824">
        <w:rPr>
          <w:rFonts w:cs="B Nazanin" w:hint="cs"/>
          <w:sz w:val="28"/>
          <w:szCs w:val="28"/>
          <w:rtl/>
          <w:lang w:bidi="fa-IR"/>
        </w:rPr>
        <w:t>4</w:t>
      </w:r>
      <w:r w:rsidR="00322CFE" w:rsidRPr="00210AFD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210AFD">
        <w:rPr>
          <w:rFonts w:cs="B Nazanin" w:hint="cs"/>
          <w:sz w:val="28"/>
          <w:szCs w:val="28"/>
          <w:rtl/>
          <w:lang w:bidi="fa-IR"/>
        </w:rPr>
        <w:t xml:space="preserve">حاصل </w:t>
      </w:r>
      <w:r w:rsidR="00F769D8">
        <w:rPr>
          <w:rFonts w:cs="B Nazanin" w:hint="cs"/>
          <w:sz w:val="28"/>
          <w:szCs w:val="28"/>
          <w:rtl/>
          <w:lang w:bidi="fa-IR"/>
        </w:rPr>
        <w:t xml:space="preserve">عبارت روبه‌رو </w:t>
      </w:r>
      <w:r w:rsidR="004D1B37" w:rsidRPr="00210AFD">
        <w:rPr>
          <w:rFonts w:cs="B Nazanin" w:hint="cs"/>
          <w:sz w:val="28"/>
          <w:szCs w:val="28"/>
          <w:rtl/>
          <w:lang w:bidi="fa-IR"/>
        </w:rPr>
        <w:t xml:space="preserve">را بدست آورید.                                </w:t>
      </w:r>
      <w:r w:rsidRPr="00B44F3D">
        <w:rPr>
          <w:position w:val="-6"/>
        </w:rPr>
        <w:object w:dxaOrig="1100" w:dyaOrig="540">
          <v:shape id="_x0000_i1857" type="#_x0000_t75" style="width:54.8pt;height:27.2pt" o:ole="">
            <v:imagedata r:id="rId1683" o:title=""/>
          </v:shape>
          <o:OLEObject Type="Embed" ProgID="Equation.DSMT4" ShapeID="_x0000_i1857" DrawAspect="Content" ObjectID="_1673311609" r:id="rId1684"/>
        </w:object>
      </w:r>
    </w:p>
    <w:p w:rsidR="004D1B37" w:rsidRPr="00210AFD" w:rsidRDefault="005B53D6" w:rsidP="00E11824">
      <w:pPr>
        <w:bidi/>
        <w:spacing w:line="256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</w:t>
      </w:r>
      <w:r w:rsidR="00E11824">
        <w:rPr>
          <w:rFonts w:cs="B Nazanin" w:hint="cs"/>
          <w:sz w:val="28"/>
          <w:szCs w:val="28"/>
          <w:rtl/>
          <w:lang w:bidi="fa-IR"/>
        </w:rPr>
        <w:t>5</w:t>
      </w:r>
      <w:r w:rsidR="00322CFE" w:rsidRPr="00210AFD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210AFD">
        <w:rPr>
          <w:rFonts w:cs="B Nazanin" w:hint="cs"/>
          <w:sz w:val="28"/>
          <w:szCs w:val="28"/>
          <w:rtl/>
          <w:lang w:bidi="fa-IR"/>
        </w:rPr>
        <w:t>مشخص کنید که هر ریشه بین کدام دو عدد صحیح متوالی است.</w:t>
      </w:r>
    </w:p>
    <w:p w:rsidR="004D1B37" w:rsidRPr="00210AFD" w:rsidRDefault="00F769D8" w:rsidP="004D1B37">
      <w:pPr>
        <w:pStyle w:val="ListParagraph"/>
        <w:bidi/>
        <w:jc w:val="right"/>
        <w:rPr>
          <w:rFonts w:cs="B Nazanin"/>
          <w:sz w:val="28"/>
          <w:szCs w:val="28"/>
          <w:lang w:bidi="fa-IR"/>
        </w:rPr>
      </w:pPr>
      <w:r w:rsidRPr="00B44F3D">
        <w:rPr>
          <w:position w:val="-14"/>
        </w:rPr>
        <w:object w:dxaOrig="1700" w:dyaOrig="460">
          <v:shape id="_x0000_i1858" type="#_x0000_t75" style="width:84.8pt;height:23.2pt" o:ole="">
            <v:imagedata r:id="rId1685" o:title=""/>
          </v:shape>
          <o:OLEObject Type="Embed" ProgID="Equation.DSMT4" ShapeID="_x0000_i1858" DrawAspect="Content" ObjectID="_1673311610" r:id="rId1686"/>
        </w:object>
      </w:r>
    </w:p>
    <w:p w:rsidR="004D1B37" w:rsidRPr="00210AFD" w:rsidRDefault="00F769D8" w:rsidP="00F769D8">
      <w:pPr>
        <w:bidi/>
        <w:jc w:val="right"/>
        <w:rPr>
          <w:rFonts w:cs="B Nazanin"/>
          <w:sz w:val="28"/>
          <w:szCs w:val="28"/>
          <w:lang w:bidi="fa-IR"/>
        </w:rPr>
      </w:pPr>
      <w:r w:rsidRPr="00B44F3D">
        <w:rPr>
          <w:position w:val="-14"/>
        </w:rPr>
        <w:object w:dxaOrig="1939" w:dyaOrig="460">
          <v:shape id="_x0000_i1859" type="#_x0000_t75" style="width:96.8pt;height:23.2pt" o:ole="">
            <v:imagedata r:id="rId1687" o:title=""/>
          </v:shape>
          <o:OLEObject Type="Embed" ProgID="Equation.DSMT4" ShapeID="_x0000_i1859" DrawAspect="Content" ObjectID="_1673311611" r:id="rId1688"/>
        </w:object>
      </w:r>
    </w:p>
    <w:p w:rsidR="004D1B37" w:rsidRPr="00210AFD" w:rsidRDefault="00F769D8" w:rsidP="00F769D8">
      <w:pPr>
        <w:rPr>
          <w:rFonts w:cs="B Nazanin"/>
          <w:sz w:val="28"/>
          <w:szCs w:val="28"/>
          <w:rtl/>
          <w:lang w:bidi="fa-IR"/>
        </w:rPr>
      </w:pPr>
      <w:r w:rsidRPr="00B44F3D">
        <w:rPr>
          <w:position w:val="-14"/>
        </w:rPr>
        <w:object w:dxaOrig="2120" w:dyaOrig="460">
          <v:shape id="_x0000_i1860" type="#_x0000_t75" style="width:105.6pt;height:23.2pt" o:ole="">
            <v:imagedata r:id="rId1689" o:title=""/>
          </v:shape>
          <o:OLEObject Type="Embed" ProgID="Equation.DSMT4" ShapeID="_x0000_i1860" DrawAspect="Content" ObjectID="_1673311612" r:id="rId1690"/>
        </w:object>
      </w:r>
      <w:r>
        <w:rPr>
          <w:rFonts w:hint="cs"/>
          <w:rtl/>
        </w:rPr>
        <w:t xml:space="preserve">     </w:t>
      </w:r>
    </w:p>
    <w:p w:rsidR="004D1B37" w:rsidRPr="00210AFD" w:rsidRDefault="00322CFE" w:rsidP="00E11824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 w:rsidRPr="00210AFD">
        <w:rPr>
          <w:rFonts w:cs="B Nazanin" w:hint="cs"/>
          <w:sz w:val="28"/>
          <w:szCs w:val="28"/>
          <w:rtl/>
          <w:lang w:bidi="fa-IR"/>
        </w:rPr>
        <w:t>5</w:t>
      </w:r>
      <w:r w:rsidR="00E11824">
        <w:rPr>
          <w:rFonts w:cs="B Nazanin" w:hint="cs"/>
          <w:sz w:val="28"/>
          <w:szCs w:val="28"/>
          <w:rtl/>
          <w:lang w:bidi="fa-IR"/>
        </w:rPr>
        <w:t>6</w:t>
      </w:r>
      <w:r w:rsidR="004D1B37" w:rsidRPr="00210AFD">
        <w:rPr>
          <w:rFonts w:cs="B Nazanin" w:hint="cs"/>
          <w:sz w:val="28"/>
          <w:szCs w:val="28"/>
          <w:rtl/>
          <w:lang w:bidi="fa-IR"/>
        </w:rPr>
        <w:t>)</w:t>
      </w:r>
      <w:r w:rsidR="00F769D8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1B37" w:rsidRPr="00210AFD">
        <w:rPr>
          <w:rFonts w:cs="B Nazanin" w:hint="cs"/>
          <w:sz w:val="28"/>
          <w:szCs w:val="28"/>
          <w:rtl/>
          <w:lang w:bidi="fa-IR"/>
        </w:rPr>
        <w:t xml:space="preserve">اگر </w:t>
      </w:r>
      <w:r w:rsidR="00F769D8" w:rsidRPr="00B44F3D">
        <w:rPr>
          <w:position w:val="-8"/>
        </w:rPr>
        <w:object w:dxaOrig="940" w:dyaOrig="400">
          <v:shape id="_x0000_i1861" type="#_x0000_t75" style="width:47.2pt;height:19.6pt" o:ole="">
            <v:imagedata r:id="rId1691" o:title=""/>
          </v:shape>
          <o:OLEObject Type="Embed" ProgID="Equation.DSMT4" ShapeID="_x0000_i1861" DrawAspect="Content" ObjectID="_1673311613" r:id="rId1692"/>
        </w:object>
      </w:r>
      <w:r w:rsidR="004D1B37" w:rsidRPr="00210AFD">
        <w:rPr>
          <w:rFonts w:cs="B Nazanin"/>
          <w:sz w:val="28"/>
          <w:szCs w:val="28"/>
          <w:lang w:bidi="fa-IR"/>
        </w:rPr>
        <w:t xml:space="preserve"> </w:t>
      </w:r>
      <w:r w:rsidR="004D1B37" w:rsidRPr="00210AFD">
        <w:rPr>
          <w:rFonts w:cs="B Nazanin" w:hint="cs"/>
          <w:sz w:val="28"/>
          <w:szCs w:val="28"/>
          <w:rtl/>
          <w:lang w:bidi="fa-IR"/>
        </w:rPr>
        <w:t xml:space="preserve">  باشد، دراین صورت حاصل عبارت </w:t>
      </w:r>
      <w:r w:rsidR="00F769D8" w:rsidRPr="00B44F3D">
        <w:rPr>
          <w:position w:val="-6"/>
        </w:rPr>
        <w:object w:dxaOrig="700" w:dyaOrig="360">
          <v:shape id="_x0000_i1862" type="#_x0000_t75" style="width:35.2pt;height:18pt" o:ole="">
            <v:imagedata r:id="rId1693" o:title=""/>
          </v:shape>
          <o:OLEObject Type="Embed" ProgID="Equation.DSMT4" ShapeID="_x0000_i1862" DrawAspect="Content" ObjectID="_1673311614" r:id="rId1694"/>
        </w:object>
      </w:r>
      <w:r w:rsidR="004D1B37" w:rsidRPr="00210AFD">
        <w:rPr>
          <w:rFonts w:cs="B Nazanin"/>
          <w:sz w:val="28"/>
          <w:szCs w:val="28"/>
          <w:lang w:bidi="fa-IR"/>
        </w:rPr>
        <w:t xml:space="preserve"> </w:t>
      </w:r>
      <w:r w:rsidR="004D1B37" w:rsidRPr="00210AFD">
        <w:rPr>
          <w:rFonts w:cs="B Nazanin" w:hint="cs"/>
          <w:sz w:val="28"/>
          <w:szCs w:val="28"/>
          <w:rtl/>
          <w:lang w:bidi="fa-IR"/>
        </w:rPr>
        <w:t xml:space="preserve"> را بیابید. </w:t>
      </w:r>
    </w:p>
    <w:p w:rsidR="00F769D8" w:rsidRDefault="005B53D6" w:rsidP="0056302C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</w:t>
      </w:r>
      <w:r w:rsidR="00E11824">
        <w:rPr>
          <w:rFonts w:cs="B Nazanin" w:hint="cs"/>
          <w:sz w:val="28"/>
          <w:szCs w:val="28"/>
          <w:rtl/>
          <w:lang w:bidi="fa-IR"/>
        </w:rPr>
        <w:t>7</w:t>
      </w:r>
      <w:r w:rsidR="004D1B37" w:rsidRPr="00210AFD">
        <w:rPr>
          <w:rFonts w:cs="B Nazanin" w:hint="cs"/>
          <w:sz w:val="28"/>
          <w:szCs w:val="28"/>
          <w:rtl/>
          <w:lang w:bidi="fa-IR"/>
        </w:rPr>
        <w:t>)</w:t>
      </w:r>
      <w:r w:rsidR="00322CFE" w:rsidRPr="00210AFD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1B37" w:rsidRPr="00210AFD">
        <w:rPr>
          <w:rFonts w:cs="B Nazanin" w:hint="cs"/>
          <w:sz w:val="28"/>
          <w:szCs w:val="28"/>
          <w:rtl/>
          <w:lang w:bidi="fa-IR"/>
        </w:rPr>
        <w:t xml:space="preserve">دانش آموزی حاصل عبارت </w:t>
      </w:r>
      <w:r w:rsidR="00F769D8" w:rsidRPr="00B44F3D">
        <w:rPr>
          <w:position w:val="-14"/>
        </w:rPr>
        <w:object w:dxaOrig="859" w:dyaOrig="499">
          <v:shape id="_x0000_i1863" type="#_x0000_t75" style="width:42.8pt;height:24.8pt" o:ole="">
            <v:imagedata r:id="rId1695" o:title=""/>
          </v:shape>
          <o:OLEObject Type="Embed" ProgID="Equation.DSMT4" ShapeID="_x0000_i1863" DrawAspect="Content" ObjectID="_1673311615" r:id="rId1696"/>
        </w:object>
      </w:r>
      <w:r w:rsidR="004D1B37" w:rsidRPr="00210AFD">
        <w:rPr>
          <w:rFonts w:cs="B Nazanin" w:hint="cs"/>
          <w:sz w:val="28"/>
          <w:szCs w:val="28"/>
          <w:rtl/>
          <w:lang w:bidi="fa-IR"/>
        </w:rPr>
        <w:t xml:space="preserve"> را به صورت زیر </w:t>
      </w:r>
      <w:r w:rsidR="00F769D8" w:rsidRPr="00B44F3D">
        <w:rPr>
          <w:position w:val="-14"/>
        </w:rPr>
        <w:object w:dxaOrig="4780" w:dyaOrig="620">
          <v:shape id="_x0000_i1864" type="#_x0000_t75" style="width:239.2pt;height:31.6pt" o:ole="">
            <v:imagedata r:id="rId1697" o:title=""/>
          </v:shape>
          <o:OLEObject Type="Embed" ProgID="Equation.DSMT4" ShapeID="_x0000_i1864" DrawAspect="Content" ObjectID="_1673311616" r:id="rId1698"/>
        </w:object>
      </w:r>
      <w:r w:rsidR="004D1B37" w:rsidRPr="00210AFD">
        <w:rPr>
          <w:rFonts w:cs="B Nazanin" w:hint="cs"/>
          <w:sz w:val="28"/>
          <w:szCs w:val="28"/>
          <w:rtl/>
          <w:lang w:bidi="fa-IR"/>
        </w:rPr>
        <w:t xml:space="preserve">حل کرده است. آیا پاسخ او درست است ؟ در صورت نادرست بودن راه حل صحیح را بنویسید. </w:t>
      </w:r>
    </w:p>
    <w:p w:rsidR="00867F94" w:rsidRDefault="00867F94" w:rsidP="00867F94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F769D8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F769D8" w:rsidRPr="0083636B" w:rsidRDefault="00B44F01" w:rsidP="00CF47F8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540639200"/>
                <w:placeholder>
                  <w:docPart w:val="86B787AB25944AB1B5E755CCB37013EA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F769D8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F769D8" w:rsidRPr="0083636B" w:rsidRDefault="00B44F01" w:rsidP="00CF47F8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359018897"/>
                <w:placeholder>
                  <w:docPart w:val="2859A59C3E5F4CDB89D6DE110C495E1E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F769D8" w:rsidRDefault="00F769D8" w:rsidP="004D1B37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</w:p>
    <w:p w:rsidR="004D1B37" w:rsidRPr="00210AFD" w:rsidRDefault="00E11824" w:rsidP="00CF47F8">
      <w:pPr>
        <w:tabs>
          <w:tab w:val="left" w:pos="8385"/>
        </w:tabs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58</w:t>
      </w:r>
      <w:r w:rsidR="004D1B37" w:rsidRPr="00210AFD">
        <w:rPr>
          <w:rFonts w:cs="B Nazanin" w:hint="cs"/>
          <w:sz w:val="28"/>
          <w:szCs w:val="28"/>
          <w:rtl/>
          <w:lang w:bidi="fa-IR"/>
        </w:rPr>
        <w:t>)</w:t>
      </w:r>
      <w:r w:rsidR="00322CFE" w:rsidRPr="00210AFD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1B37" w:rsidRPr="00210AFD">
        <w:rPr>
          <w:rFonts w:cs="B Nazanin" w:hint="cs"/>
          <w:sz w:val="28"/>
          <w:szCs w:val="28"/>
          <w:rtl/>
          <w:lang w:bidi="fa-IR"/>
        </w:rPr>
        <w:t xml:space="preserve">حاصل عبارتهای زیر را در صورت امکان به شکل توان کسری بنویسیدو ساده کنید. </w:t>
      </w:r>
    </w:p>
    <w:p w:rsidR="004D1B37" w:rsidRPr="00AB15D9" w:rsidRDefault="006D7DC8" w:rsidP="006D7DC8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hint="cs"/>
          <w:rtl/>
        </w:rPr>
        <w:t xml:space="preserve">الف)     </w:t>
      </w:r>
      <w:r w:rsidRPr="00B44F3D">
        <w:rPr>
          <w:position w:val="-10"/>
        </w:rPr>
        <w:object w:dxaOrig="1120" w:dyaOrig="480">
          <v:shape id="_x0000_i1865" type="#_x0000_t75" style="width:56.4pt;height:24.8pt" o:ole="">
            <v:imagedata r:id="rId1699" o:title=""/>
          </v:shape>
          <o:OLEObject Type="Embed" ProgID="Equation.DSMT4" ShapeID="_x0000_i1865" DrawAspect="Content" ObjectID="_1673311617" r:id="rId1700"/>
        </w:object>
      </w:r>
      <w:r>
        <w:rPr>
          <w:rFonts w:hint="cs"/>
          <w:rtl/>
        </w:rPr>
        <w:t xml:space="preserve">       ب)    </w:t>
      </w:r>
      <w:r w:rsidRPr="00B44F3D">
        <w:rPr>
          <w:position w:val="-10"/>
        </w:rPr>
        <w:object w:dxaOrig="1120" w:dyaOrig="480">
          <v:shape id="_x0000_i1866" type="#_x0000_t75" style="width:56.4pt;height:24.8pt" o:ole="">
            <v:imagedata r:id="rId1701" o:title=""/>
          </v:shape>
          <o:OLEObject Type="Embed" ProgID="Equation.DSMT4" ShapeID="_x0000_i1866" DrawAspect="Content" ObjectID="_1673311618" r:id="rId1702"/>
        </w:object>
      </w:r>
      <w:r>
        <w:rPr>
          <w:rFonts w:hint="cs"/>
          <w:rtl/>
        </w:rPr>
        <w:t xml:space="preserve">            پ)</w:t>
      </w:r>
      <w:r w:rsidRPr="006D7DC8">
        <w:t xml:space="preserve"> </w:t>
      </w:r>
      <w:r>
        <w:rPr>
          <w:rFonts w:hint="cs"/>
          <w:rtl/>
        </w:rPr>
        <w:t xml:space="preserve"> </w:t>
      </w:r>
      <w:r w:rsidRPr="00B44F3D">
        <w:rPr>
          <w:position w:val="-12"/>
        </w:rPr>
        <w:object w:dxaOrig="1180" w:dyaOrig="560">
          <v:shape id="_x0000_i1867" type="#_x0000_t75" style="width:59.2pt;height:27.6pt" o:ole="">
            <v:imagedata r:id="rId1703" o:title=""/>
          </v:shape>
          <o:OLEObject Type="Embed" ProgID="Equation.DSMT4" ShapeID="_x0000_i1867" DrawAspect="Content" ObjectID="_1673311619" r:id="rId1704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                                                                                                                                     </w:t>
      </w:r>
    </w:p>
    <w:p w:rsidR="004D1B37" w:rsidRPr="00AB15D9" w:rsidRDefault="00E11824" w:rsidP="00CF47F8">
      <w:pPr>
        <w:tabs>
          <w:tab w:val="left" w:pos="8385"/>
        </w:tabs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59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) حاصل عبارتهای زیر را با استفاده از قضیه  </w:t>
      </w:r>
      <w:r w:rsidR="006D7DC8" w:rsidRPr="00B44F3D">
        <w:rPr>
          <w:position w:val="-28"/>
        </w:rPr>
        <w:object w:dxaOrig="999" w:dyaOrig="720">
          <v:shape id="_x0000_i1868" type="#_x0000_t75" style="width:50.4pt;height:36pt" o:ole="">
            <v:imagedata r:id="rId1705" o:title=""/>
          </v:shape>
          <o:OLEObject Type="Embed" ProgID="Equation.DSMT4" ShapeID="_x0000_i1868" DrawAspect="Content" ObjectID="_1673311620" r:id="rId1706"/>
        </w:object>
      </w:r>
      <w:r w:rsidR="004D1B37" w:rsidRPr="00AB15D9">
        <w:rPr>
          <w:rFonts w:cs="B Nazanin"/>
          <w:sz w:val="28"/>
          <w:szCs w:val="28"/>
          <w:lang w:bidi="fa-IR"/>
        </w:rPr>
        <w:t xml:space="preserve"> 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 به دست آورید. </w:t>
      </w:r>
    </w:p>
    <w:p w:rsidR="004D1B37" w:rsidRPr="00AB15D9" w:rsidRDefault="006D7DC8" w:rsidP="006D7DC8">
      <w:pPr>
        <w:tabs>
          <w:tab w:val="left" w:pos="8385"/>
        </w:tabs>
        <w:bidi/>
        <w:rPr>
          <w:rFonts w:cs="B Nazanin"/>
          <w:sz w:val="28"/>
          <w:szCs w:val="28"/>
          <w:lang w:bidi="fa-IR"/>
        </w:rPr>
      </w:pPr>
      <w:r>
        <w:rPr>
          <w:rFonts w:hint="cs"/>
          <w:rtl/>
        </w:rPr>
        <w:t xml:space="preserve">الف)    </w:t>
      </w:r>
      <w:r w:rsidRPr="00B44F3D">
        <w:rPr>
          <w:position w:val="-6"/>
        </w:rPr>
        <w:object w:dxaOrig="639" w:dyaOrig="540">
          <v:shape id="_x0000_i1869" type="#_x0000_t75" style="width:33.2pt;height:27.2pt" o:ole="">
            <v:imagedata r:id="rId1707" o:title=""/>
          </v:shape>
          <o:OLEObject Type="Embed" ProgID="Equation.DSMT4" ShapeID="_x0000_i1869" DrawAspect="Content" ObjectID="_1673311621" r:id="rId1708"/>
        </w:object>
      </w:r>
      <w:r>
        <w:rPr>
          <w:rFonts w:hint="cs"/>
          <w:rtl/>
        </w:rPr>
        <w:t xml:space="preserve">              ب)  </w:t>
      </w:r>
      <w:r w:rsidRPr="00B44F3D">
        <w:rPr>
          <w:position w:val="-6"/>
        </w:rPr>
        <w:object w:dxaOrig="720" w:dyaOrig="540">
          <v:shape id="_x0000_i1870" type="#_x0000_t75" style="width:36pt;height:27.2pt" o:ole="">
            <v:imagedata r:id="rId1709" o:title=""/>
          </v:shape>
          <o:OLEObject Type="Embed" ProgID="Equation.DSMT4" ShapeID="_x0000_i1870" DrawAspect="Content" ObjectID="_1673311622" r:id="rId1710"/>
        </w:object>
      </w:r>
      <w:r>
        <w:rPr>
          <w:rFonts w:hint="cs"/>
          <w:rtl/>
        </w:rPr>
        <w:t xml:space="preserve">                      پ)  </w:t>
      </w:r>
      <w:r w:rsidRPr="00B44F3D">
        <w:rPr>
          <w:position w:val="-28"/>
        </w:rPr>
        <w:object w:dxaOrig="1160" w:dyaOrig="760">
          <v:shape id="_x0000_i1871" type="#_x0000_t75" style="width:57.6pt;height:38.4pt" o:ole="">
            <v:imagedata r:id="rId1711" o:title=""/>
          </v:shape>
          <o:OLEObject Type="Embed" ProgID="Equation.DSMT4" ShapeID="_x0000_i1871" DrawAspect="Content" ObjectID="_1673311623" r:id="rId1712"/>
        </w:object>
      </w:r>
    </w:p>
    <w:p w:rsidR="004D1B37" w:rsidRPr="00AB15D9" w:rsidRDefault="006D7DC8" w:rsidP="00E11824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</w:t>
      </w:r>
      <w:r w:rsidR="00E11824">
        <w:rPr>
          <w:rFonts w:cs="B Nazanin" w:hint="cs"/>
          <w:sz w:val="28"/>
          <w:szCs w:val="28"/>
          <w:rtl/>
          <w:lang w:bidi="fa-IR"/>
        </w:rPr>
        <w:t>0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) عبارتهای زیر را در صورت امکان به صورت رادیکالی بنویسیدو سپس آنها را ساده کنید. </w:t>
      </w:r>
    </w:p>
    <w:p w:rsidR="004D1B37" w:rsidRPr="00AB15D9" w:rsidRDefault="00F83788" w:rsidP="004D1B37">
      <w:pPr>
        <w:tabs>
          <w:tab w:val="left" w:pos="8385"/>
        </w:tabs>
        <w:rPr>
          <w:rFonts w:cs="B Nazanin"/>
          <w:sz w:val="28"/>
          <w:szCs w:val="28"/>
          <w:rtl/>
          <w:lang w:bidi="fa-IR"/>
        </w:rPr>
      </w:pPr>
      <w:r w:rsidRPr="00B44F3D">
        <w:rPr>
          <w:position w:val="-12"/>
        </w:rPr>
        <w:object w:dxaOrig="980" w:dyaOrig="600">
          <v:shape id="_x0000_i1872" type="#_x0000_t75" style="width:48.8pt;height:30pt" o:ole="">
            <v:imagedata r:id="rId1713" o:title=""/>
          </v:shape>
          <o:OLEObject Type="Embed" ProgID="Equation.DSMT4" ShapeID="_x0000_i1872" DrawAspect="Content" ObjectID="_1673311624" r:id="rId1714"/>
        </w:object>
      </w:r>
    </w:p>
    <w:p w:rsidR="004D1B37" w:rsidRPr="00AB15D9" w:rsidRDefault="00F83788" w:rsidP="004D1B37">
      <w:pPr>
        <w:tabs>
          <w:tab w:val="left" w:pos="8385"/>
        </w:tabs>
        <w:bidi/>
        <w:jc w:val="right"/>
        <w:rPr>
          <w:rFonts w:cs="B Nazanin"/>
          <w:sz w:val="28"/>
          <w:szCs w:val="28"/>
          <w:rtl/>
          <w:lang w:bidi="fa-IR"/>
        </w:rPr>
      </w:pPr>
      <w:r w:rsidRPr="00B44F3D">
        <w:rPr>
          <w:position w:val="-6"/>
        </w:rPr>
        <w:object w:dxaOrig="1060" w:dyaOrig="540">
          <v:shape id="_x0000_i1873" type="#_x0000_t75" style="width:54pt;height:27.2pt" o:ole="">
            <v:imagedata r:id="rId1715" o:title=""/>
          </v:shape>
          <o:OLEObject Type="Embed" ProgID="Equation.DSMT4" ShapeID="_x0000_i1873" DrawAspect="Content" ObjectID="_1673311625" r:id="rId1716"/>
        </w:object>
      </w:r>
    </w:p>
    <w:p w:rsidR="004D1B37" w:rsidRPr="00AB15D9" w:rsidRDefault="006D7DC8" w:rsidP="00E11824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</w:t>
      </w:r>
      <w:r w:rsidR="00E11824">
        <w:rPr>
          <w:rFonts w:cs="B Nazanin" w:hint="cs"/>
          <w:sz w:val="28"/>
          <w:szCs w:val="28"/>
          <w:rtl/>
          <w:lang w:bidi="fa-IR"/>
        </w:rPr>
        <w:t>1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) اگر </w:t>
      </w:r>
      <w:r w:rsidR="00CF47F8" w:rsidRPr="00B44F3D">
        <w:rPr>
          <w:position w:val="-4"/>
        </w:rPr>
        <w:object w:dxaOrig="220" w:dyaOrig="220">
          <v:shape id="_x0000_i1874" type="#_x0000_t75" style="width:10.4pt;height:10.4pt" o:ole="">
            <v:imagedata r:id="rId1717" o:title=""/>
          </v:shape>
          <o:OLEObject Type="Embed" ProgID="Equation.DSMT4" ShapeID="_x0000_i1874" DrawAspect="Content" ObjectID="_1673311626" r:id="rId1718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 مثبت باشد، حاصل عبارتهای زیر را به ساده ترین صورت به دست آورید. </w:t>
      </w:r>
    </w:p>
    <w:p w:rsidR="004D1B37" w:rsidRPr="00AB15D9" w:rsidRDefault="00F83788" w:rsidP="004D1B37">
      <w:pPr>
        <w:tabs>
          <w:tab w:val="left" w:pos="8385"/>
        </w:tabs>
        <w:bidi/>
        <w:jc w:val="right"/>
        <w:rPr>
          <w:rFonts w:cs="B Nazanin"/>
          <w:sz w:val="28"/>
          <w:szCs w:val="28"/>
          <w:rtl/>
          <w:lang w:bidi="fa-IR"/>
        </w:rPr>
      </w:pPr>
      <w:r w:rsidRPr="00B44F3D">
        <w:rPr>
          <w:position w:val="-32"/>
        </w:rPr>
        <w:object w:dxaOrig="1660" w:dyaOrig="880">
          <v:shape id="_x0000_i1875" type="#_x0000_t75" style="width:82.4pt;height:44.4pt" o:ole="">
            <v:imagedata r:id="rId1719" o:title=""/>
          </v:shape>
          <o:OLEObject Type="Embed" ProgID="Equation.DSMT4" ShapeID="_x0000_i1875" DrawAspect="Content" ObjectID="_1673311627" r:id="rId1720"/>
        </w:object>
      </w:r>
    </w:p>
    <w:p w:rsidR="004D1B37" w:rsidRPr="00AB15D9" w:rsidRDefault="00F83788" w:rsidP="004D1B37">
      <w:pPr>
        <w:tabs>
          <w:tab w:val="left" w:pos="8385"/>
        </w:tabs>
        <w:bidi/>
        <w:jc w:val="right"/>
        <w:rPr>
          <w:rFonts w:cs="B Nazanin"/>
          <w:sz w:val="28"/>
          <w:szCs w:val="28"/>
          <w:rtl/>
          <w:lang w:bidi="fa-IR"/>
        </w:rPr>
      </w:pPr>
      <w:r w:rsidRPr="00B44F3D">
        <w:rPr>
          <w:position w:val="-10"/>
        </w:rPr>
        <w:object w:dxaOrig="1939" w:dyaOrig="520">
          <v:shape id="_x0000_i1876" type="#_x0000_t75" style="width:96.8pt;height:26.4pt" o:ole="">
            <v:imagedata r:id="rId1721" o:title=""/>
          </v:shape>
          <o:OLEObject Type="Embed" ProgID="Equation.DSMT4" ShapeID="_x0000_i1876" DrawAspect="Content" ObjectID="_1673311628" r:id="rId1722"/>
        </w:object>
      </w:r>
    </w:p>
    <w:p w:rsidR="004D1B37" w:rsidRPr="00AB15D9" w:rsidRDefault="006D7DC8" w:rsidP="00E11824">
      <w:pPr>
        <w:tabs>
          <w:tab w:val="left" w:pos="8385"/>
        </w:tabs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</w:t>
      </w:r>
      <w:r w:rsidR="00E11824">
        <w:rPr>
          <w:rFonts w:cs="B Nazanin" w:hint="cs"/>
          <w:sz w:val="28"/>
          <w:szCs w:val="28"/>
          <w:rtl/>
          <w:lang w:bidi="fa-IR"/>
        </w:rPr>
        <w:t>2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>)</w:t>
      </w:r>
      <w:r w:rsidR="00CF47F8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اعداد مقابل را مقایسه کنید و از بزرگ به کوچک بنویسید.   </w:t>
      </w:r>
      <w:r w:rsidR="00CF47F8" w:rsidRPr="00B44F3D">
        <w:rPr>
          <w:position w:val="-10"/>
        </w:rPr>
        <w:object w:dxaOrig="1500" w:dyaOrig="420">
          <v:shape id="_x0000_i1877" type="#_x0000_t75" style="width:75.2pt;height:21.2pt" o:ole="">
            <v:imagedata r:id="rId1723" o:title=""/>
          </v:shape>
          <o:OLEObject Type="Embed" ProgID="Equation.DSMT4" ShapeID="_x0000_i1877" DrawAspect="Content" ObjectID="_1673311629" r:id="rId1724"/>
        </w:object>
      </w:r>
    </w:p>
    <w:p w:rsidR="00177478" w:rsidRPr="00AB15D9" w:rsidRDefault="00177478" w:rsidP="00177478">
      <w:pPr>
        <w:tabs>
          <w:tab w:val="left" w:pos="8385"/>
        </w:tabs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63</w:t>
      </w:r>
      <w:r w:rsidRPr="00AB15D9">
        <w:rPr>
          <w:rFonts w:cs="B Nazanin" w:hint="cs"/>
          <w:sz w:val="28"/>
          <w:szCs w:val="28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اعداد مقابل را مقایسه کنید و از بزرگ به کوچک بنویسید.   </w:t>
      </w:r>
      <w:r w:rsidRPr="00AB15D9">
        <w:rPr>
          <w:rFonts w:cs="B Nazanin"/>
          <w:b/>
          <w:bCs/>
          <w:position w:val="-12"/>
          <w:sz w:val="28"/>
          <w:szCs w:val="28"/>
          <w:lang w:bidi="fa-IR"/>
        </w:rPr>
        <w:object w:dxaOrig="1815" w:dyaOrig="405">
          <v:shape id="_x0000_i1878" type="#_x0000_t75" style="width:90pt;height:20.8pt" o:ole="">
            <v:imagedata r:id="rId1725" o:title=""/>
          </v:shape>
          <o:OLEObject Type="Embed" ProgID="Equation.3" ShapeID="_x0000_i1878" DrawAspect="Content" ObjectID="_1673311630" r:id="rId1726"/>
        </w:object>
      </w:r>
    </w:p>
    <w:p w:rsidR="00066298" w:rsidRPr="00AB15D9" w:rsidRDefault="00066298" w:rsidP="00066298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64)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حاصل </w:t>
      </w:r>
      <w:r w:rsidRPr="00B44F3D">
        <w:rPr>
          <w:position w:val="-14"/>
        </w:rPr>
        <w:object w:dxaOrig="3019" w:dyaOrig="639">
          <v:shape id="_x0000_i1879" type="#_x0000_t75" style="width:150.8pt;height:33.2pt" o:ole="">
            <v:imagedata r:id="rId1727" o:title=""/>
          </v:shape>
          <o:OLEObject Type="Embed" ProgID="Equation.DSMT4" ShapeID="_x0000_i1879" DrawAspect="Content" ObjectID="_1673311631" r:id="rId1728"/>
        </w:object>
      </w:r>
      <w:r w:rsidRPr="00AB15D9">
        <w:rPr>
          <w:rFonts w:cs="B Nazanin"/>
          <w:sz w:val="28"/>
          <w:szCs w:val="28"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بین کدام دو عدد متوالی قرار دارد؟ </w:t>
      </w:r>
    </w:p>
    <w:p w:rsidR="004D1B37" w:rsidRDefault="004D1B37" w:rsidP="004A1FB3">
      <w:pPr>
        <w:tabs>
          <w:tab w:val="left" w:pos="8385"/>
        </w:tabs>
        <w:bidi/>
        <w:jc w:val="right"/>
        <w:rPr>
          <w:rtl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4A1FB3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4A1FB3" w:rsidRPr="0083636B" w:rsidRDefault="00B44F01" w:rsidP="00BB3776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-419558980"/>
                <w:placeholder>
                  <w:docPart w:val="81514CAEC8524A08B23F701FA0286D1E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4A1FB3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4A1FB3" w:rsidRPr="0083636B" w:rsidRDefault="00B44F01" w:rsidP="00BB3776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321736933"/>
                <w:placeholder>
                  <w:docPart w:val="E1E51B0B56FD40708C59DC0E07C91423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4A1FB3" w:rsidRPr="00AB15D9" w:rsidRDefault="004A1FB3" w:rsidP="00DE0118">
      <w:pPr>
        <w:tabs>
          <w:tab w:val="left" w:pos="8385"/>
        </w:tabs>
        <w:bidi/>
        <w:rPr>
          <w:rFonts w:cs="B Nazanin"/>
          <w:sz w:val="28"/>
          <w:szCs w:val="28"/>
          <w:lang w:bidi="fa-IR"/>
        </w:rPr>
      </w:pPr>
    </w:p>
    <w:p w:rsidR="004D1B37" w:rsidRPr="00AB15D9" w:rsidRDefault="006D7DC8" w:rsidP="00066298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</w:t>
      </w:r>
      <w:r w:rsidR="00066298">
        <w:rPr>
          <w:rFonts w:cs="B Nazanin" w:hint="cs"/>
          <w:sz w:val="28"/>
          <w:szCs w:val="28"/>
          <w:rtl/>
          <w:lang w:bidi="fa-IR"/>
        </w:rPr>
        <w:t>5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) اگر </w:t>
      </w:r>
      <w:r w:rsidR="00CF47F8" w:rsidRPr="00B44F3D">
        <w:rPr>
          <w:position w:val="-4"/>
        </w:rPr>
        <w:object w:dxaOrig="220" w:dyaOrig="220">
          <v:shape id="_x0000_i1880" type="#_x0000_t75" style="width:10.4pt;height:10.4pt" o:ole="">
            <v:imagedata r:id="rId1729" o:title=""/>
          </v:shape>
          <o:OLEObject Type="Embed" ProgID="Equation.DSMT4" ShapeID="_x0000_i1880" DrawAspect="Content" ObjectID="_1673311632" r:id="rId1730"/>
        </w:object>
      </w:r>
      <w:r w:rsidR="00CF47F8">
        <w:rPr>
          <w:rFonts w:hint="cs"/>
          <w:rtl/>
        </w:rPr>
        <w:t xml:space="preserve">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مثبت باشد، حاصل عبارتهای زیر را به ساده ترین صورت به دست آورید. </w:t>
      </w:r>
    </w:p>
    <w:p w:rsidR="004D1B37" w:rsidRPr="00AB15D9" w:rsidRDefault="004D1B37" w:rsidP="004D1B37">
      <w:pPr>
        <w:tabs>
          <w:tab w:val="left" w:pos="8385"/>
        </w:tabs>
        <w:bidi/>
        <w:jc w:val="right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/>
          <w:position w:val="-42"/>
          <w:sz w:val="28"/>
          <w:szCs w:val="28"/>
          <w:lang w:bidi="fa-IR"/>
        </w:rPr>
        <w:object w:dxaOrig="1740" w:dyaOrig="780">
          <v:shape id="_x0000_i1881" type="#_x0000_t75" style="width:87.2pt;height:39.2pt" o:ole="">
            <v:imagedata r:id="rId1731" o:title=""/>
          </v:shape>
          <o:OLEObject Type="Embed" ProgID="Equation.3" ShapeID="_x0000_i1881" DrawAspect="Content" ObjectID="_1673311633" r:id="rId1732"/>
        </w:object>
      </w:r>
    </w:p>
    <w:p w:rsidR="004D1B37" w:rsidRPr="00AB15D9" w:rsidRDefault="004D1B37" w:rsidP="004D1B37">
      <w:pPr>
        <w:tabs>
          <w:tab w:val="left" w:pos="8385"/>
        </w:tabs>
        <w:bidi/>
        <w:jc w:val="right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/>
          <w:position w:val="-10"/>
          <w:sz w:val="28"/>
          <w:szCs w:val="28"/>
          <w:lang w:bidi="fa-IR"/>
        </w:rPr>
        <w:object w:dxaOrig="2070" w:dyaOrig="480">
          <v:shape id="_x0000_i1882" type="#_x0000_t75" style="width:103.6pt;height:24.8pt" o:ole="">
            <v:imagedata r:id="rId1733" o:title=""/>
          </v:shape>
          <o:OLEObject Type="Embed" ProgID="Equation.3" ShapeID="_x0000_i1882" DrawAspect="Content" ObjectID="_1673311634" r:id="rId1734"/>
        </w:object>
      </w:r>
    </w:p>
    <w:p w:rsidR="004D1B37" w:rsidRPr="00AB15D9" w:rsidRDefault="00066298" w:rsidP="00066298">
      <w:pPr>
        <w:tabs>
          <w:tab w:val="left" w:pos="8385"/>
        </w:tabs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66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) حاصل عبارتهای زیر را به ساده ترین صورت بنویسید. </w:t>
      </w:r>
    </w:p>
    <w:p w:rsidR="004D1B37" w:rsidRPr="00AB15D9" w:rsidRDefault="00CF47F8" w:rsidP="00CF47F8">
      <w:pPr>
        <w:tabs>
          <w:tab w:val="left" w:pos="8385"/>
        </w:tabs>
        <w:bidi/>
        <w:rPr>
          <w:rFonts w:cs="B Nazanin"/>
          <w:sz w:val="28"/>
          <w:szCs w:val="28"/>
          <w:lang w:bidi="fa-IR"/>
        </w:rPr>
      </w:pPr>
      <w:r>
        <w:rPr>
          <w:rFonts w:hint="cs"/>
          <w:rtl/>
        </w:rPr>
        <w:t xml:space="preserve">الف) </w:t>
      </w:r>
      <w:r w:rsidRPr="00B44F3D">
        <w:rPr>
          <w:position w:val="-10"/>
        </w:rPr>
        <w:object w:dxaOrig="1560" w:dyaOrig="480">
          <v:shape id="_x0000_i1883" type="#_x0000_t75" style="width:78pt;height:24.8pt" o:ole="">
            <v:imagedata r:id="rId1735" o:title=""/>
          </v:shape>
          <o:OLEObject Type="Embed" ProgID="Equation.DSMT4" ShapeID="_x0000_i1883" DrawAspect="Content" ObjectID="_1673311635" r:id="rId1736"/>
        </w:object>
      </w:r>
      <w:r>
        <w:rPr>
          <w:rFonts w:hint="cs"/>
          <w:rtl/>
        </w:rPr>
        <w:t xml:space="preserve">          ب) </w:t>
      </w:r>
      <w:r w:rsidRPr="00B44F3D">
        <w:rPr>
          <w:position w:val="-12"/>
        </w:rPr>
        <w:object w:dxaOrig="1640" w:dyaOrig="460">
          <v:shape id="_x0000_i1884" type="#_x0000_t75" style="width:82.4pt;height:23.2pt" o:ole="">
            <v:imagedata r:id="rId1737" o:title=""/>
          </v:shape>
          <o:OLEObject Type="Embed" ProgID="Equation.DSMT4" ShapeID="_x0000_i1884" DrawAspect="Content" ObjectID="_1673311636" r:id="rId1738"/>
        </w:object>
      </w:r>
      <w:r>
        <w:rPr>
          <w:rFonts w:hint="cs"/>
          <w:rtl/>
        </w:rPr>
        <w:t xml:space="preserve">               پ)</w:t>
      </w:r>
      <w:r w:rsidRPr="00CF47F8">
        <w:t xml:space="preserve"> </w:t>
      </w:r>
      <w:r w:rsidRPr="00B44F3D">
        <w:rPr>
          <w:position w:val="-12"/>
        </w:rPr>
        <w:object w:dxaOrig="960" w:dyaOrig="600">
          <v:shape id="_x0000_i1885" type="#_x0000_t75" style="width:47.2pt;height:30pt" o:ole="">
            <v:imagedata r:id="rId1739" o:title=""/>
          </v:shape>
          <o:OLEObject Type="Embed" ProgID="Equation.DSMT4" ShapeID="_x0000_i1885" DrawAspect="Content" ObjectID="_1673311637" r:id="rId1740"/>
        </w:object>
      </w:r>
    </w:p>
    <w:p w:rsidR="004D1B37" w:rsidRPr="00AB15D9" w:rsidRDefault="004D1B37" w:rsidP="004D1B37">
      <w:pPr>
        <w:tabs>
          <w:tab w:val="left" w:pos="8385"/>
        </w:tabs>
        <w:bidi/>
        <w:rPr>
          <w:rFonts w:cs="B Nazanin"/>
          <w:sz w:val="28"/>
          <w:szCs w:val="28"/>
          <w:lang w:bidi="fa-IR"/>
        </w:rPr>
      </w:pPr>
    </w:p>
    <w:p w:rsidR="004D1B37" w:rsidRPr="00AB15D9" w:rsidRDefault="006D7DC8" w:rsidP="00E11824">
      <w:pPr>
        <w:tabs>
          <w:tab w:val="left" w:pos="8385"/>
        </w:tabs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</w:t>
      </w:r>
      <w:r w:rsidR="00E11824">
        <w:rPr>
          <w:rFonts w:cs="B Nazanin" w:hint="cs"/>
          <w:sz w:val="28"/>
          <w:szCs w:val="28"/>
          <w:rtl/>
          <w:lang w:bidi="fa-IR"/>
        </w:rPr>
        <w:t>7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) درجاهای خالی علامت مناسب &lt;  =   &gt;  قرار دهید. </w:t>
      </w:r>
    </w:p>
    <w:p w:rsidR="004A1FB3" w:rsidRDefault="004A1FB3" w:rsidP="004A1FB3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hint="cs"/>
          <w:rtl/>
        </w:rPr>
        <w:t xml:space="preserve">   الف)</w:t>
      </w:r>
      <w:r w:rsidR="00CF47F8" w:rsidRPr="00B44F3D">
        <w:rPr>
          <w:position w:val="-12"/>
        </w:rPr>
        <w:object w:dxaOrig="1500" w:dyaOrig="420">
          <v:shape id="_x0000_i1886" type="#_x0000_t75" style="width:75.2pt;height:21.2pt" o:ole="">
            <v:imagedata r:id="rId1741" o:title=""/>
          </v:shape>
          <o:OLEObject Type="Embed" ProgID="Equation.DSMT4" ShapeID="_x0000_i1886" DrawAspect="Content" ObjectID="_1673311638" r:id="rId1742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                               </w:t>
      </w:r>
      <w:r>
        <w:rPr>
          <w:rFonts w:cs="B Nazanin" w:hint="cs"/>
          <w:sz w:val="28"/>
          <w:szCs w:val="28"/>
          <w:rtl/>
          <w:lang w:bidi="fa-IR"/>
        </w:rPr>
        <w:t xml:space="preserve">ب) </w:t>
      </w:r>
      <w:r w:rsidR="00CF47F8" w:rsidRPr="00B44F3D">
        <w:rPr>
          <w:position w:val="-12"/>
        </w:rPr>
        <w:object w:dxaOrig="1560" w:dyaOrig="420">
          <v:shape id="_x0000_i1887" type="#_x0000_t75" style="width:78pt;height:21.2pt" o:ole="">
            <v:imagedata r:id="rId1743" o:title=""/>
          </v:shape>
          <o:OLEObject Type="Embed" ProgID="Equation.DSMT4" ShapeID="_x0000_i1887" DrawAspect="Content" ObjectID="_1673311639" r:id="rId1744"/>
        </w:object>
      </w:r>
      <w:r>
        <w:rPr>
          <w:rFonts w:cs="B Nazanin" w:hint="cs"/>
          <w:sz w:val="28"/>
          <w:szCs w:val="28"/>
          <w:rtl/>
          <w:lang w:bidi="fa-IR"/>
        </w:rPr>
        <w:t xml:space="preserve">    </w:t>
      </w:r>
    </w:p>
    <w:p w:rsidR="004D1B37" w:rsidRPr="00AB15D9" w:rsidRDefault="004D1B37" w:rsidP="00066298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4A1FB3">
        <w:rPr>
          <w:rFonts w:cs="B Nazanin" w:hint="cs"/>
          <w:sz w:val="28"/>
          <w:szCs w:val="28"/>
          <w:rtl/>
          <w:lang w:bidi="fa-IR"/>
        </w:rPr>
        <w:t>پ)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 w:rsidR="004A1FB3" w:rsidRPr="00B44F3D">
        <w:rPr>
          <w:position w:val="-8"/>
        </w:rPr>
        <w:object w:dxaOrig="1740" w:dyaOrig="400">
          <v:shape id="_x0000_i1888" type="#_x0000_t75" style="width:87.2pt;height:19.6pt" o:ole="">
            <v:imagedata r:id="rId1745" o:title=""/>
          </v:shape>
          <o:OLEObject Type="Embed" ProgID="Equation.DSMT4" ShapeID="_x0000_i1888" DrawAspect="Content" ObjectID="_1673311640" r:id="rId1746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         </w:t>
      </w:r>
      <w:r w:rsidR="004A1FB3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</w:t>
      </w:r>
      <w:r w:rsidR="004A1FB3">
        <w:rPr>
          <w:rFonts w:cs="B Nazanin" w:hint="cs"/>
          <w:sz w:val="28"/>
          <w:szCs w:val="28"/>
          <w:rtl/>
          <w:lang w:bidi="fa-IR"/>
        </w:rPr>
        <w:t>ت)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CF47F8" w:rsidRPr="00B44F3D">
        <w:rPr>
          <w:position w:val="-8"/>
        </w:rPr>
        <w:object w:dxaOrig="2000" w:dyaOrig="400">
          <v:shape id="_x0000_i1889" type="#_x0000_t75" style="width:100pt;height:19.6pt" o:ole="">
            <v:imagedata r:id="rId1747" o:title=""/>
          </v:shape>
          <o:OLEObject Type="Embed" ProgID="Equation.DSMT4" ShapeID="_x0000_i1889" DrawAspect="Content" ObjectID="_1673311641" r:id="rId1748"/>
        </w:object>
      </w:r>
    </w:p>
    <w:p w:rsidR="004A1FB3" w:rsidRDefault="00066298" w:rsidP="00066298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68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>) در یک آزمایشگاه نوعی باکتری کشت داده می شود که در هر ساعت ، وزن آن ها 2 برابر می شود. اگر در ساعت 8 صبح وزن باکتری ها 4 گرم باشددر ساعت 45: 9 صبح وزن آنها چند گرم خواهد بود ؟ ( رشد باکتریها به صورت نمایی است )</w:t>
      </w:r>
    </w:p>
    <w:p w:rsidR="00066298" w:rsidRPr="00AB15D9" w:rsidRDefault="00066298" w:rsidP="00066298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69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 حداکثر مقدار </w:t>
      </w:r>
      <w:r w:rsidRPr="00B44F3D">
        <w:rPr>
          <w:position w:val="-4"/>
        </w:rPr>
        <w:object w:dxaOrig="220" w:dyaOrig="220">
          <v:shape id="_x0000_i1890" type="#_x0000_t75" style="width:10.4pt;height:10.4pt" o:ole="">
            <v:imagedata r:id="rId1749" o:title=""/>
          </v:shape>
          <o:OLEObject Type="Embed" ProgID="Equation.DSMT4" ShapeID="_x0000_i1890" DrawAspect="Content" ObjectID="_1673311642" r:id="rId1750"/>
        </w:object>
      </w:r>
      <w:r>
        <w:rPr>
          <w:rFonts w:hint="cs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برای برقراری نامساوی  </w:t>
      </w:r>
      <w:r w:rsidRPr="00B44F3D">
        <w:rPr>
          <w:position w:val="-8"/>
        </w:rPr>
        <w:object w:dxaOrig="2020" w:dyaOrig="400">
          <v:shape id="_x0000_i1891" type="#_x0000_t75" style="width:101.2pt;height:19.6pt" o:ole="">
            <v:imagedata r:id="rId1751" o:title=""/>
          </v:shape>
          <o:OLEObject Type="Embed" ProgID="Equation.DSMT4" ShapeID="_x0000_i1891" DrawAspect="Content" ObjectID="_1673311643" r:id="rId1752"/>
        </w:object>
      </w:r>
      <w:r w:rsidRPr="00AB15D9">
        <w:rPr>
          <w:rFonts w:cs="B Nazanin"/>
          <w:sz w:val="28"/>
          <w:szCs w:val="28"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چقدر است ؟ (</w:t>
      </w:r>
      <w:r w:rsidRPr="00B44F3D">
        <w:rPr>
          <w:position w:val="-6"/>
        </w:rPr>
        <w:object w:dxaOrig="700" w:dyaOrig="300">
          <v:shape id="_x0000_i1892" type="#_x0000_t75" style="width:35.2pt;height:15.2pt" o:ole="">
            <v:imagedata r:id="rId1753" o:title=""/>
          </v:shape>
          <o:OLEObject Type="Embed" ProgID="Equation.DSMT4" ShapeID="_x0000_i1892" DrawAspect="Content" ObjectID="_1673311644" r:id="rId1754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) </w:t>
      </w:r>
    </w:p>
    <w:p w:rsidR="00066298" w:rsidRPr="00AB15D9" w:rsidRDefault="00066298" w:rsidP="00066298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70)</w:t>
      </w:r>
      <w:r w:rsidRPr="0006629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به ازای چند مقدار طبیعی </w:t>
      </w:r>
      <w:r w:rsidRPr="00B44F3D">
        <w:rPr>
          <w:position w:val="-6"/>
        </w:rPr>
        <w:object w:dxaOrig="200" w:dyaOrig="240">
          <v:shape id="_x0000_i1893" type="#_x0000_t75" style="width:10.4pt;height:12pt" o:ole="">
            <v:imagedata r:id="rId1755" o:title=""/>
          </v:shape>
          <o:OLEObject Type="Embed" ProgID="Equation.DSMT4" ShapeID="_x0000_i1893" DrawAspect="Content" ObjectID="_1673311645" r:id="rId1756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حاصل </w:t>
      </w:r>
      <w:r w:rsidRPr="00B44F3D">
        <w:rPr>
          <w:position w:val="-10"/>
        </w:rPr>
        <w:object w:dxaOrig="1960" w:dyaOrig="480">
          <v:shape id="_x0000_i1894" type="#_x0000_t75" style="width:98.4pt;height:24.8pt" o:ole="">
            <v:imagedata r:id="rId1757" o:title=""/>
          </v:shape>
          <o:OLEObject Type="Embed" ProgID="Equation.DSMT4" ShapeID="_x0000_i1894" DrawAspect="Content" ObjectID="_1673311646" r:id="rId1758"/>
        </w:object>
      </w:r>
      <w:r w:rsidRPr="00AB15D9">
        <w:rPr>
          <w:rFonts w:cs="B Nazanin"/>
          <w:sz w:val="28"/>
          <w:szCs w:val="28"/>
          <w:lang w:bidi="fa-IR"/>
        </w:rPr>
        <w:t xml:space="preserve">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عددی طبیعی است ؟ </w:t>
      </w:r>
    </w:p>
    <w:p w:rsidR="00066298" w:rsidRPr="006820E1" w:rsidRDefault="00867F94" w:rsidP="006820E1">
      <w:pPr>
        <w:bidi/>
        <w:rPr>
          <w:rFonts w:ascii="Arial" w:eastAsiaTheme="minorEastAsia" w:hAnsi="Arial"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  <w:lang w:bidi="fa-IR"/>
        </w:rPr>
        <w:t xml:space="preserve">71) </w:t>
      </w:r>
      <w:r w:rsidRPr="00A8358C">
        <w:rPr>
          <w:rFonts w:cs="B Nazanin" w:hint="cs"/>
          <w:sz w:val="28"/>
          <w:szCs w:val="28"/>
          <w:rtl/>
          <w:lang w:bidi="fa-IR"/>
        </w:rPr>
        <w:t xml:space="preserve">از معادله </w:t>
      </w:r>
      <w:r w:rsidRPr="00A8358C">
        <w:rPr>
          <w:rFonts w:cs="B Nazanin"/>
          <w:position w:val="-10"/>
          <w:sz w:val="28"/>
          <w:szCs w:val="28"/>
        </w:rPr>
        <w:object w:dxaOrig="1560" w:dyaOrig="480">
          <v:shape id="_x0000_i1895" type="#_x0000_t75" style="width:78pt;height:24.8pt" o:ole="">
            <v:imagedata r:id="rId1759" o:title=""/>
          </v:shape>
          <o:OLEObject Type="Embed" ProgID="Equation.DSMT4" ShapeID="_x0000_i1895" DrawAspect="Content" ObjectID="_1673311647" r:id="rId1760"/>
        </w:object>
      </w:r>
      <w:r w:rsidRPr="00A8358C">
        <w:rPr>
          <w:rFonts w:cs="B Nazanin" w:hint="cs"/>
          <w:sz w:val="28"/>
          <w:szCs w:val="28"/>
          <w:rtl/>
          <w:lang w:bidi="fa-IR"/>
        </w:rPr>
        <w:t xml:space="preserve">مقدار </w:t>
      </w:r>
      <w:r w:rsidRPr="00A8358C">
        <w:rPr>
          <w:rFonts w:cs="B Nazanin"/>
          <w:position w:val="-4"/>
          <w:sz w:val="28"/>
          <w:szCs w:val="28"/>
        </w:rPr>
        <w:object w:dxaOrig="220" w:dyaOrig="220">
          <v:shape id="_x0000_i1896" type="#_x0000_t75" style="width:10.4pt;height:10.4pt" o:ole="">
            <v:imagedata r:id="rId1761" o:title=""/>
          </v:shape>
          <o:OLEObject Type="Embed" ProgID="Equation.DSMT4" ShapeID="_x0000_i1896" DrawAspect="Content" ObjectID="_1673311648" r:id="rId1762"/>
        </w:object>
      </w:r>
      <w:r w:rsidRPr="00A8358C">
        <w:rPr>
          <w:rFonts w:cs="B Nazanin" w:hint="cs"/>
          <w:sz w:val="28"/>
          <w:szCs w:val="28"/>
          <w:rtl/>
          <w:lang w:bidi="fa-IR"/>
        </w:rPr>
        <w:t>را بدست آورید.</w: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4A1FB3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4A1FB3" w:rsidRPr="0083636B" w:rsidRDefault="00B44F01" w:rsidP="00BB3776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207381796"/>
                <w:placeholder>
                  <w:docPart w:val="469E6553B6484155B4976A1CBBB3CFC7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4A1FB3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4A1FB3" w:rsidRPr="0083636B" w:rsidRDefault="00B44F01" w:rsidP="00BB3776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632825752"/>
                <w:placeholder>
                  <w:docPart w:val="B0208F9C2D1F40E59A7A655F72650FD3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4A1FB3" w:rsidRPr="00AB15D9" w:rsidRDefault="00066298" w:rsidP="006820E1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="006820E1">
        <w:rPr>
          <w:rFonts w:cs="B Nazanin" w:hint="cs"/>
          <w:sz w:val="28"/>
          <w:szCs w:val="28"/>
          <w:rtl/>
          <w:lang w:bidi="fa-IR"/>
        </w:rPr>
        <w:t>2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) اگر </w:t>
      </w:r>
      <w:r w:rsidR="004A1FB3" w:rsidRPr="00B44F3D">
        <w:rPr>
          <w:position w:val="-8"/>
        </w:rPr>
        <w:object w:dxaOrig="1240" w:dyaOrig="580">
          <v:shape id="_x0000_i1897" type="#_x0000_t75" style="width:61.6pt;height:29.2pt" o:ole="">
            <v:imagedata r:id="rId1763" o:title=""/>
          </v:shape>
          <o:OLEObject Type="Embed" ProgID="Equation.DSMT4" ShapeID="_x0000_i1897" DrawAspect="Content" ObjectID="_1673311649" r:id="rId1764"/>
        </w:object>
      </w:r>
      <w:r w:rsidR="004D1B37" w:rsidRPr="00AB15D9">
        <w:rPr>
          <w:rFonts w:cs="B Nazanin"/>
          <w:sz w:val="28"/>
          <w:szCs w:val="28"/>
        </w:rPr>
        <w:t xml:space="preserve">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باشدحاصل </w:t>
      </w:r>
      <w:r w:rsidR="004A1FB3" w:rsidRPr="00B44F3D">
        <w:rPr>
          <w:position w:val="-8"/>
        </w:rPr>
        <w:object w:dxaOrig="440" w:dyaOrig="400">
          <v:shape id="_x0000_i1898" type="#_x0000_t75" style="width:21.6pt;height:19.6pt" o:ole="">
            <v:imagedata r:id="rId1765" o:title=""/>
          </v:shape>
          <o:OLEObject Type="Embed" ProgID="Equation.DSMT4" ShapeID="_x0000_i1898" DrawAspect="Content" ObjectID="_1673311650" r:id="rId1766"/>
        </w:object>
      </w:r>
      <w:r w:rsidR="004D1B37" w:rsidRPr="00AB15D9">
        <w:rPr>
          <w:rFonts w:cs="B Nazanin"/>
          <w:sz w:val="28"/>
          <w:szCs w:val="28"/>
          <w:lang w:bidi="fa-IR"/>
        </w:rPr>
        <w:t xml:space="preserve">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را بدست آورید.</w:t>
      </w:r>
    </w:p>
    <w:p w:rsidR="00C360F1" w:rsidRPr="00AB15D9" w:rsidRDefault="006D7DC8" w:rsidP="006820E1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="006820E1">
        <w:rPr>
          <w:rFonts w:cs="B Nazanin" w:hint="cs"/>
          <w:sz w:val="28"/>
          <w:szCs w:val="28"/>
          <w:rtl/>
          <w:lang w:bidi="fa-IR"/>
        </w:rPr>
        <w:t>3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="00C360F1" w:rsidRPr="00AB15D9">
        <w:rPr>
          <w:rFonts w:cs="B Nazanin" w:hint="cs"/>
          <w:sz w:val="28"/>
          <w:szCs w:val="28"/>
          <w:rtl/>
          <w:lang w:bidi="fa-IR"/>
        </w:rPr>
        <w:t>مخرج کسرها را گویا کنید</w:t>
      </w:r>
      <w:r w:rsidR="00697503">
        <w:rPr>
          <w:rFonts w:cs="B Nazanin" w:hint="cs"/>
          <w:sz w:val="28"/>
          <w:szCs w:val="28"/>
          <w:rtl/>
          <w:lang w:bidi="fa-IR"/>
        </w:rPr>
        <w:t>.</w:t>
      </w:r>
    </w:p>
    <w:p w:rsidR="00B715CE" w:rsidRPr="00B87317" w:rsidRDefault="004A1FB3" w:rsidP="00A8358C">
      <w:pPr>
        <w:tabs>
          <w:tab w:val="left" w:pos="8385"/>
        </w:tabs>
        <w:bidi/>
        <w:rPr>
          <w:rFonts w:cs="B Nazanin"/>
          <w:sz w:val="28"/>
          <w:szCs w:val="28"/>
          <w:rtl/>
        </w:rPr>
      </w:pPr>
      <w:r w:rsidRPr="00B87317">
        <w:rPr>
          <w:rFonts w:cs="B Nazanin" w:hint="cs"/>
          <w:sz w:val="28"/>
          <w:szCs w:val="28"/>
          <w:rtl/>
          <w:lang w:bidi="fa-IR"/>
        </w:rPr>
        <w:t xml:space="preserve">الف) </w:t>
      </w:r>
      <w:r w:rsidRPr="00B87317">
        <w:rPr>
          <w:rFonts w:cs="B Nazanin"/>
          <w:position w:val="-34"/>
          <w:sz w:val="28"/>
          <w:szCs w:val="28"/>
        </w:rPr>
        <w:object w:dxaOrig="900" w:dyaOrig="780">
          <v:shape id="_x0000_i1899" type="#_x0000_t75" style="width:45.2pt;height:39.2pt" o:ole="">
            <v:imagedata r:id="rId1767" o:title=""/>
          </v:shape>
          <o:OLEObject Type="Embed" ProgID="Equation.DSMT4" ShapeID="_x0000_i1899" DrawAspect="Content" ObjectID="_1673311651" r:id="rId1768"/>
        </w:object>
      </w:r>
      <w:r w:rsidR="00C360F1" w:rsidRPr="00B87317">
        <w:rPr>
          <w:rFonts w:eastAsiaTheme="minorEastAsia" w:cs="B Nazanin"/>
          <w:sz w:val="28"/>
          <w:szCs w:val="28"/>
          <w:lang w:bidi="fa-IR"/>
        </w:rPr>
        <w:t xml:space="preserve"> </w:t>
      </w:r>
      <w:r w:rsidRPr="00B87317">
        <w:rPr>
          <w:rFonts w:eastAsiaTheme="minorEastAsia" w:cs="B Nazanin" w:hint="cs"/>
          <w:sz w:val="28"/>
          <w:szCs w:val="28"/>
          <w:rtl/>
          <w:lang w:bidi="fa-IR"/>
        </w:rPr>
        <w:t xml:space="preserve">       </w:t>
      </w:r>
      <w:r w:rsidR="00B715CE" w:rsidRPr="00B87317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B87317">
        <w:rPr>
          <w:rFonts w:eastAsiaTheme="minorEastAsia" w:cs="B Nazanin" w:hint="cs"/>
          <w:sz w:val="28"/>
          <w:szCs w:val="28"/>
          <w:rtl/>
          <w:lang w:bidi="fa-IR"/>
        </w:rPr>
        <w:t xml:space="preserve">  ب)</w:t>
      </w:r>
      <w:r w:rsidRPr="00B87317">
        <w:rPr>
          <w:rFonts w:cs="B Nazanin"/>
          <w:sz w:val="28"/>
          <w:szCs w:val="28"/>
        </w:rPr>
        <w:t xml:space="preserve"> </w:t>
      </w:r>
      <w:r w:rsidR="00B715CE" w:rsidRPr="00B87317">
        <w:rPr>
          <w:rFonts w:cs="B Nazanin"/>
          <w:position w:val="-30"/>
          <w:sz w:val="28"/>
          <w:szCs w:val="28"/>
        </w:rPr>
        <w:object w:dxaOrig="2580" w:dyaOrig="740">
          <v:shape id="_x0000_i1900" type="#_x0000_t75" style="width:129.2pt;height:36.8pt" o:ole="">
            <v:imagedata r:id="rId1769" o:title=""/>
          </v:shape>
          <o:OLEObject Type="Embed" ProgID="Equation.DSMT4" ShapeID="_x0000_i1900" DrawAspect="Content" ObjectID="_1673311652" r:id="rId1770"/>
        </w:object>
      </w:r>
      <w:r w:rsidR="00B715CE" w:rsidRPr="00B87317">
        <w:rPr>
          <w:rFonts w:cs="B Nazanin" w:hint="cs"/>
          <w:sz w:val="28"/>
          <w:szCs w:val="28"/>
          <w:rtl/>
        </w:rPr>
        <w:t xml:space="preserve">     </w:t>
      </w:r>
      <w:r w:rsidR="00A8358C" w:rsidRPr="00B87317">
        <w:rPr>
          <w:rFonts w:cs="B Nazanin" w:hint="cs"/>
          <w:sz w:val="28"/>
          <w:szCs w:val="28"/>
          <w:rtl/>
        </w:rPr>
        <w:t xml:space="preserve">    </w:t>
      </w:r>
      <w:r w:rsidR="00B715CE" w:rsidRPr="00B87317">
        <w:rPr>
          <w:rFonts w:cs="B Nazanin" w:hint="cs"/>
          <w:sz w:val="28"/>
          <w:szCs w:val="28"/>
          <w:rtl/>
        </w:rPr>
        <w:t xml:space="preserve">  پ)</w:t>
      </w:r>
      <w:r w:rsidR="00B715CE" w:rsidRPr="00B87317">
        <w:rPr>
          <w:rFonts w:ascii="Tahoma" w:hAnsi="Tahoma" w:cs="B Nazanin"/>
          <w:i/>
          <w:sz w:val="28"/>
          <w:szCs w:val="28"/>
          <w:rtl/>
        </w:rPr>
        <w:t xml:space="preserve"> </w:t>
      </w:r>
      <w:r w:rsidR="00A8358C" w:rsidRPr="00B87317">
        <w:rPr>
          <w:rFonts w:cs="B Nazanin"/>
          <w:position w:val="-40"/>
          <w:sz w:val="28"/>
          <w:szCs w:val="28"/>
        </w:rPr>
        <w:object w:dxaOrig="960" w:dyaOrig="840">
          <v:shape id="_x0000_i1901" type="#_x0000_t75" style="width:47.2pt;height:42pt" o:ole="">
            <v:imagedata r:id="rId1771" o:title=""/>
          </v:shape>
          <o:OLEObject Type="Embed" ProgID="Equation.DSMT4" ShapeID="_x0000_i1901" DrawAspect="Content" ObjectID="_1673311653" r:id="rId1772"/>
        </w:object>
      </w:r>
      <w:r w:rsidR="00A8358C" w:rsidRPr="00B87317">
        <w:rPr>
          <w:rFonts w:cs="B Nazanin" w:hint="cs"/>
          <w:sz w:val="28"/>
          <w:szCs w:val="28"/>
          <w:rtl/>
        </w:rPr>
        <w:t xml:space="preserve">           ت)</w:t>
      </w:r>
      <w:r w:rsidR="00A8358C" w:rsidRPr="00B87317">
        <w:rPr>
          <w:rFonts w:cs="B Nazanin"/>
          <w:position w:val="-36"/>
          <w:sz w:val="28"/>
          <w:szCs w:val="28"/>
        </w:rPr>
        <w:object w:dxaOrig="1120" w:dyaOrig="859">
          <v:shape id="_x0000_i1902" type="#_x0000_t75" style="width:56.4pt;height:42.8pt" o:ole="">
            <v:imagedata r:id="rId1773" o:title=""/>
          </v:shape>
          <o:OLEObject Type="Embed" ProgID="Equation.DSMT4" ShapeID="_x0000_i1902" DrawAspect="Content" ObjectID="_1673311654" r:id="rId1774"/>
        </w:object>
      </w:r>
      <w:r w:rsidR="00A8358C" w:rsidRPr="00B87317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4D1B37" w:rsidRPr="00B715CE" w:rsidRDefault="006D7DC8" w:rsidP="006820E1">
      <w:pPr>
        <w:tabs>
          <w:tab w:val="left" w:pos="8385"/>
        </w:tabs>
        <w:bidi/>
        <w:rPr>
          <w:rFonts w:eastAsiaTheme="minorEastAsia"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="006820E1">
        <w:rPr>
          <w:rFonts w:cs="B Nazanin" w:hint="cs"/>
          <w:sz w:val="28"/>
          <w:szCs w:val="28"/>
          <w:rtl/>
          <w:lang w:bidi="fa-IR"/>
        </w:rPr>
        <w:t>4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حاصل </w:t>
      </w:r>
      <w:r w:rsidR="00E11824" w:rsidRPr="007F1DEA">
        <w:rPr>
          <w:position w:val="-8"/>
        </w:rPr>
        <w:object w:dxaOrig="1800" w:dyaOrig="440">
          <v:shape id="_x0000_i1903" type="#_x0000_t75" style="width:90pt;height:21.6pt" o:ole="">
            <v:imagedata r:id="rId1775" o:title=""/>
          </v:shape>
          <o:OLEObject Type="Embed" ProgID="Equation.DSMT4" ShapeID="_x0000_i1903" DrawAspect="Content" ObjectID="_1673311655" r:id="rId1776"/>
        </w:object>
      </w:r>
      <w:r w:rsidR="004D1B37" w:rsidRPr="00AB15D9">
        <w:rPr>
          <w:rFonts w:cs="B Nazanin"/>
          <w:sz w:val="28"/>
          <w:szCs w:val="28"/>
          <w:lang w:bidi="fa-IR"/>
        </w:rPr>
        <w:t xml:space="preserve">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همواره برابر کدام گزینه است ؟ </w:t>
      </w:r>
    </w:p>
    <w:p w:rsidR="004D1B37" w:rsidRPr="00AB15D9" w:rsidRDefault="004D1B37" w:rsidP="00E11824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الف ) </w:t>
      </w:r>
      <w:r w:rsidR="00E11824" w:rsidRPr="007F1DEA">
        <w:rPr>
          <w:position w:val="-8"/>
        </w:rPr>
        <w:object w:dxaOrig="1320" w:dyaOrig="400">
          <v:shape id="_x0000_i1904" type="#_x0000_t75" style="width:66pt;height:19.6pt" o:ole="">
            <v:imagedata r:id="rId1777" o:title=""/>
          </v:shape>
          <o:OLEObject Type="Embed" ProgID="Equation.DSMT4" ShapeID="_x0000_i1904" DrawAspect="Content" ObjectID="_1673311656" r:id="rId1778"/>
        </w:object>
      </w:r>
      <w:r w:rsidRPr="00AB15D9">
        <w:rPr>
          <w:rFonts w:cs="B Nazanin"/>
          <w:sz w:val="28"/>
          <w:szCs w:val="28"/>
          <w:lang w:bidi="fa-IR"/>
        </w:rPr>
        <w:t xml:space="preserve">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                  ب ) </w:t>
      </w:r>
      <w:r w:rsidR="00E11824" w:rsidRPr="007F1DEA">
        <w:rPr>
          <w:position w:val="-8"/>
        </w:rPr>
        <w:object w:dxaOrig="1640" w:dyaOrig="400">
          <v:shape id="_x0000_i1905" type="#_x0000_t75" style="width:82.4pt;height:19.6pt" o:ole="">
            <v:imagedata r:id="rId1779" o:title=""/>
          </v:shape>
          <o:OLEObject Type="Embed" ProgID="Equation.DSMT4" ShapeID="_x0000_i1905" DrawAspect="Content" ObjectID="_1673311657" r:id="rId1780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      </w:t>
      </w:r>
    </w:p>
    <w:p w:rsidR="004D1B37" w:rsidRPr="00BB3776" w:rsidRDefault="004D1B37" w:rsidP="00B87317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پ) </w:t>
      </w:r>
      <w:r w:rsidR="00E11824" w:rsidRPr="007F1DEA">
        <w:rPr>
          <w:position w:val="-8"/>
        </w:rPr>
        <w:object w:dxaOrig="1480" w:dyaOrig="400">
          <v:shape id="_x0000_i1906" type="#_x0000_t75" style="width:74.4pt;height:19.6pt" o:ole="">
            <v:imagedata r:id="rId1781" o:title=""/>
          </v:shape>
          <o:OLEObject Type="Embed" ProgID="Equation.DSMT4" ShapeID="_x0000_i1906" DrawAspect="Content" ObjectID="_1673311658" r:id="rId1782"/>
        </w:objec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                             </w:t>
      </w:r>
      <w:r w:rsidR="00B87317">
        <w:rPr>
          <w:rFonts w:cs="B Nazanin" w:hint="cs"/>
          <w:sz w:val="28"/>
          <w:szCs w:val="28"/>
          <w:rtl/>
          <w:lang w:bidi="fa-IR"/>
        </w:rPr>
        <w:t>ت</w:t>
      </w:r>
      <w:r w:rsidRPr="00E11824">
        <w:rPr>
          <w:rFonts w:cs="B Nazanin" w:hint="cs"/>
          <w:sz w:val="28"/>
          <w:szCs w:val="28"/>
          <w:rtl/>
          <w:lang w:bidi="fa-IR"/>
        </w:rPr>
        <w:t>)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1824" w:rsidRPr="007F1DEA">
        <w:rPr>
          <w:position w:val="-8"/>
        </w:rPr>
        <w:object w:dxaOrig="1800" w:dyaOrig="400">
          <v:shape id="_x0000_i1907" type="#_x0000_t75" style="width:90pt;height:19.6pt" o:ole="">
            <v:imagedata r:id="rId1783" o:title=""/>
          </v:shape>
          <o:OLEObject Type="Embed" ProgID="Equation.DSMT4" ShapeID="_x0000_i1907" DrawAspect="Content" ObjectID="_1673311659" r:id="rId1784"/>
        </w:object>
      </w:r>
    </w:p>
    <w:p w:rsidR="004D1B37" w:rsidRPr="00BB3776" w:rsidRDefault="00BB3776" w:rsidP="006820E1">
      <w:pPr>
        <w:tabs>
          <w:tab w:val="left" w:pos="8385"/>
        </w:tabs>
        <w:bidi/>
        <w:spacing w:line="256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="006820E1">
        <w:rPr>
          <w:rFonts w:cs="B Nazanin" w:hint="cs"/>
          <w:sz w:val="28"/>
          <w:szCs w:val="28"/>
          <w:rtl/>
          <w:lang w:bidi="fa-IR"/>
        </w:rPr>
        <w:t>5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BB3776">
        <w:rPr>
          <w:rFonts w:cs="B Nazanin" w:hint="cs"/>
          <w:sz w:val="28"/>
          <w:szCs w:val="28"/>
          <w:rtl/>
          <w:lang w:bidi="fa-IR"/>
        </w:rPr>
        <w:t xml:space="preserve">حاصل </w:t>
      </w:r>
      <w:r w:rsidRPr="007F1DEA">
        <w:rPr>
          <w:position w:val="-42"/>
        </w:rPr>
        <w:object w:dxaOrig="3600" w:dyaOrig="980">
          <v:shape id="_x0000_i1908" type="#_x0000_t75" style="width:180pt;height:48.8pt" o:ole="">
            <v:imagedata r:id="rId1785" o:title=""/>
          </v:shape>
          <o:OLEObject Type="Embed" ProgID="Equation.DSMT4" ShapeID="_x0000_i1908" DrawAspect="Content" ObjectID="_1673311660" r:id="rId1786"/>
        </w:object>
      </w:r>
      <w:r w:rsidR="004D1B37" w:rsidRPr="00BB3776">
        <w:rPr>
          <w:rFonts w:cs="B Nazanin"/>
          <w:sz w:val="28"/>
          <w:szCs w:val="28"/>
          <w:lang w:bidi="fa-IR"/>
        </w:rPr>
        <w:t xml:space="preserve"> </w:t>
      </w:r>
      <w:r w:rsidR="004D1B37" w:rsidRPr="00BB3776">
        <w:rPr>
          <w:rFonts w:cs="B Nazanin" w:hint="cs"/>
          <w:sz w:val="28"/>
          <w:szCs w:val="28"/>
          <w:rtl/>
          <w:lang w:bidi="fa-IR"/>
        </w:rPr>
        <w:t xml:space="preserve"> برابر است با :</w:t>
      </w:r>
    </w:p>
    <w:p w:rsidR="00653854" w:rsidRDefault="0093721C" w:rsidP="00653854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 w:rsidRPr="0093721C">
        <w:rPr>
          <w:rFonts w:cs="B Nazanin" w:hint="cs"/>
          <w:sz w:val="28"/>
          <w:szCs w:val="28"/>
          <w:rtl/>
          <w:lang w:bidi="fa-IR"/>
        </w:rPr>
        <w:t xml:space="preserve">الف) </w:t>
      </w:r>
      <w:r w:rsidRPr="007F1DEA">
        <w:rPr>
          <w:position w:val="-28"/>
        </w:rPr>
        <w:object w:dxaOrig="340" w:dyaOrig="720">
          <v:shape id="_x0000_i1909" type="#_x0000_t75" style="width:17.2pt;height:36pt" o:ole="">
            <v:imagedata r:id="rId1787" o:title=""/>
          </v:shape>
          <o:OLEObject Type="Embed" ProgID="Equation.DSMT4" ShapeID="_x0000_i1909" DrawAspect="Content" ObjectID="_1673311661" r:id="rId1788"/>
        </w:object>
      </w:r>
      <w:r>
        <w:rPr>
          <w:rFonts w:hint="cs"/>
          <w:rtl/>
        </w:rPr>
        <w:t xml:space="preserve">                      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ب) </w:t>
      </w:r>
      <w:r w:rsidRPr="007F1DEA">
        <w:rPr>
          <w:position w:val="-28"/>
        </w:rPr>
        <w:object w:dxaOrig="320" w:dyaOrig="720">
          <v:shape id="_x0000_i1910" type="#_x0000_t75" style="width:15.6pt;height:36pt" o:ole="">
            <v:imagedata r:id="rId1789" o:title=""/>
          </v:shape>
          <o:OLEObject Type="Embed" ProgID="Equation.DSMT4" ShapeID="_x0000_i1910" DrawAspect="Content" ObjectID="_1673311662" r:id="rId1790"/>
        </w:object>
      </w:r>
      <w:r>
        <w:rPr>
          <w:rFonts w:cs="B Nazanin" w:hint="cs"/>
          <w:sz w:val="28"/>
          <w:szCs w:val="28"/>
          <w:rtl/>
          <w:lang w:bidi="fa-IR"/>
        </w:rPr>
        <w:t xml:space="preserve">             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   </w:t>
      </w:r>
      <w:r>
        <w:rPr>
          <w:rFonts w:cs="B Nazanin" w:hint="cs"/>
          <w:sz w:val="28"/>
          <w:szCs w:val="28"/>
          <w:rtl/>
          <w:lang w:bidi="fa-IR"/>
        </w:rPr>
        <w:t xml:space="preserve">         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    </w:t>
      </w:r>
      <w:r>
        <w:rPr>
          <w:rFonts w:cs="B Nazanin" w:hint="cs"/>
          <w:sz w:val="28"/>
          <w:szCs w:val="28"/>
          <w:rtl/>
          <w:lang w:bidi="fa-IR"/>
        </w:rPr>
        <w:t>پ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) </w:t>
      </w:r>
      <w:r w:rsidRPr="007F1DEA">
        <w:rPr>
          <w:position w:val="-28"/>
        </w:rPr>
        <w:object w:dxaOrig="260" w:dyaOrig="720">
          <v:shape id="_x0000_i1911" type="#_x0000_t75" style="width:12.8pt;height:36pt" o:ole="">
            <v:imagedata r:id="rId1791" o:title=""/>
          </v:shape>
          <o:OLEObject Type="Embed" ProgID="Equation.DSMT4" ShapeID="_x0000_i1911" DrawAspect="Content" ObjectID="_1673311663" r:id="rId1792"/>
        </w:objec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                 </w:t>
      </w:r>
      <w:r>
        <w:rPr>
          <w:rFonts w:cs="B Nazanin" w:hint="cs"/>
          <w:sz w:val="28"/>
          <w:szCs w:val="28"/>
          <w:rtl/>
          <w:lang w:bidi="fa-IR"/>
        </w:rPr>
        <w:t xml:space="preserve">       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    </w:t>
      </w:r>
      <w:r>
        <w:rPr>
          <w:rFonts w:cs="B Nazanin" w:hint="cs"/>
          <w:sz w:val="28"/>
          <w:szCs w:val="28"/>
          <w:rtl/>
          <w:lang w:bidi="fa-IR"/>
        </w:rPr>
        <w:t>ت</w:t>
      </w:r>
      <w:r w:rsidR="004D1B37" w:rsidRPr="00AB15D9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7F1DEA">
        <w:rPr>
          <w:position w:val="-28"/>
        </w:rPr>
        <w:object w:dxaOrig="260" w:dyaOrig="720">
          <v:shape id="_x0000_i1912" type="#_x0000_t75" style="width:12.8pt;height:36pt" o:ole="">
            <v:imagedata r:id="rId1793" o:title=""/>
          </v:shape>
          <o:OLEObject Type="Embed" ProgID="Equation.DSMT4" ShapeID="_x0000_i1912" DrawAspect="Content" ObjectID="_1673311664" r:id="rId1794"/>
        </w:object>
      </w:r>
    </w:p>
    <w:p w:rsidR="004D1B37" w:rsidRPr="00653854" w:rsidRDefault="006820E1" w:rsidP="00653854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76</w:t>
      </w:r>
      <w:r w:rsidR="00653854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653854">
        <w:rPr>
          <w:rFonts w:cs="B Nazanin" w:hint="cs"/>
          <w:sz w:val="28"/>
          <w:szCs w:val="28"/>
          <w:rtl/>
          <w:lang w:bidi="fa-IR"/>
        </w:rPr>
        <w:t xml:space="preserve">اگر </w:t>
      </w:r>
      <w:r w:rsidR="0093721C" w:rsidRPr="007F1DEA">
        <w:rPr>
          <w:position w:val="-8"/>
        </w:rPr>
        <w:object w:dxaOrig="2340" w:dyaOrig="400">
          <v:shape id="_x0000_i1913" type="#_x0000_t75" style="width:117.2pt;height:19.6pt" o:ole="">
            <v:imagedata r:id="rId1795" o:title=""/>
          </v:shape>
          <o:OLEObject Type="Embed" ProgID="Equation.DSMT4" ShapeID="_x0000_i1913" DrawAspect="Content" ObjectID="_1673311665" r:id="rId1796"/>
        </w:object>
      </w:r>
      <w:r w:rsidR="004D1B37" w:rsidRPr="00653854">
        <w:rPr>
          <w:rFonts w:cs="B Nazanin"/>
          <w:sz w:val="28"/>
          <w:szCs w:val="28"/>
          <w:lang w:bidi="fa-IR"/>
        </w:rPr>
        <w:t xml:space="preserve"> </w:t>
      </w:r>
      <w:r w:rsidR="004D1B37" w:rsidRPr="00653854">
        <w:rPr>
          <w:rFonts w:cs="B Nazanin" w:hint="cs"/>
          <w:sz w:val="28"/>
          <w:szCs w:val="28"/>
          <w:rtl/>
          <w:lang w:bidi="fa-IR"/>
        </w:rPr>
        <w:t xml:space="preserve">باشد ، حاصل </w:t>
      </w:r>
      <w:r w:rsidR="0093721C" w:rsidRPr="007F1DEA">
        <w:rPr>
          <w:position w:val="-8"/>
        </w:rPr>
        <w:object w:dxaOrig="880" w:dyaOrig="400">
          <v:shape id="_x0000_i1914" type="#_x0000_t75" style="width:44.4pt;height:19.6pt" o:ole="">
            <v:imagedata r:id="rId1797" o:title=""/>
          </v:shape>
          <o:OLEObject Type="Embed" ProgID="Equation.DSMT4" ShapeID="_x0000_i1914" DrawAspect="Content" ObjectID="_1673311666" r:id="rId1798"/>
        </w:object>
      </w:r>
      <w:r w:rsidR="004D1B37" w:rsidRPr="00653854">
        <w:rPr>
          <w:rFonts w:cs="B Nazanin"/>
          <w:sz w:val="28"/>
          <w:szCs w:val="28"/>
          <w:lang w:bidi="fa-IR"/>
        </w:rPr>
        <w:t xml:space="preserve"> </w:t>
      </w:r>
      <w:r w:rsidR="004D1B37" w:rsidRPr="00653854">
        <w:rPr>
          <w:rFonts w:cs="B Nazanin" w:hint="cs"/>
          <w:sz w:val="28"/>
          <w:szCs w:val="28"/>
          <w:rtl/>
          <w:lang w:bidi="fa-IR"/>
        </w:rPr>
        <w:t xml:space="preserve"> بر حسب </w:t>
      </w:r>
      <w:r w:rsidR="0093721C" w:rsidRPr="007F1DEA">
        <w:rPr>
          <w:position w:val="-6"/>
        </w:rPr>
        <w:object w:dxaOrig="200" w:dyaOrig="240">
          <v:shape id="_x0000_i1915" type="#_x0000_t75" style="width:10.4pt;height:12pt" o:ole="">
            <v:imagedata r:id="rId1799" o:title=""/>
          </v:shape>
          <o:OLEObject Type="Embed" ProgID="Equation.DSMT4" ShapeID="_x0000_i1915" DrawAspect="Content" ObjectID="_1673311667" r:id="rId1800"/>
        </w:object>
      </w:r>
      <w:r w:rsidR="004D1B37" w:rsidRPr="00653854">
        <w:rPr>
          <w:rFonts w:cs="B Nazanin" w:hint="cs"/>
          <w:sz w:val="28"/>
          <w:szCs w:val="28"/>
          <w:rtl/>
          <w:lang w:bidi="fa-IR"/>
        </w:rPr>
        <w:t xml:space="preserve">کدام گزینه است ؟ </w:t>
      </w:r>
    </w:p>
    <w:p w:rsidR="00653854" w:rsidRPr="006820E1" w:rsidRDefault="00653854" w:rsidP="00867F94">
      <w:pPr>
        <w:pStyle w:val="ListParagraph"/>
        <w:tabs>
          <w:tab w:val="left" w:pos="8385"/>
        </w:tabs>
        <w:bidi/>
        <w:ind w:left="4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   </w:t>
      </w:r>
      <w:r w:rsidR="004D1B37" w:rsidRPr="006820E1">
        <w:rPr>
          <w:rFonts w:cs="B Nazanin" w:hint="cs"/>
          <w:sz w:val="28"/>
          <w:szCs w:val="28"/>
          <w:rtl/>
          <w:lang w:bidi="fa-IR"/>
        </w:rPr>
        <w:t xml:space="preserve">الف ) </w:t>
      </w:r>
      <w:r w:rsidR="0093721C" w:rsidRPr="006820E1">
        <w:rPr>
          <w:rFonts w:cs="B Nazanin"/>
          <w:position w:val="-28"/>
          <w:sz w:val="28"/>
          <w:szCs w:val="28"/>
        </w:rPr>
        <w:object w:dxaOrig="1020" w:dyaOrig="720">
          <v:shape id="_x0000_i1916" type="#_x0000_t75" style="width:51.2pt;height:36pt" o:ole="">
            <v:imagedata r:id="rId1801" o:title=""/>
          </v:shape>
          <o:OLEObject Type="Embed" ProgID="Equation.DSMT4" ShapeID="_x0000_i1916" DrawAspect="Content" ObjectID="_1673311668" r:id="rId1802"/>
        </w:object>
      </w:r>
      <w:r w:rsidR="004D1B37" w:rsidRPr="006820E1">
        <w:rPr>
          <w:rFonts w:cs="B Nazanin"/>
          <w:sz w:val="28"/>
          <w:szCs w:val="28"/>
          <w:lang w:bidi="fa-IR"/>
        </w:rPr>
        <w:t xml:space="preserve">  </w:t>
      </w:r>
      <w:r w:rsidR="004D1B37" w:rsidRPr="006820E1">
        <w:rPr>
          <w:rFonts w:cs="B Nazanin" w:hint="cs"/>
          <w:sz w:val="28"/>
          <w:szCs w:val="28"/>
          <w:rtl/>
          <w:lang w:bidi="fa-IR"/>
        </w:rPr>
        <w:t xml:space="preserve">          ب) </w:t>
      </w:r>
      <w:r w:rsidR="0093721C" w:rsidRPr="006820E1">
        <w:rPr>
          <w:rFonts w:cs="B Nazanin"/>
          <w:position w:val="-28"/>
          <w:sz w:val="28"/>
          <w:szCs w:val="28"/>
        </w:rPr>
        <w:object w:dxaOrig="1020" w:dyaOrig="720">
          <v:shape id="_x0000_i1917" type="#_x0000_t75" style="width:51.2pt;height:36pt" o:ole="">
            <v:imagedata r:id="rId1803" o:title=""/>
          </v:shape>
          <o:OLEObject Type="Embed" ProgID="Equation.DSMT4" ShapeID="_x0000_i1917" DrawAspect="Content" ObjectID="_1673311669" r:id="rId1804"/>
        </w:object>
      </w:r>
      <w:r w:rsidR="004D1B37" w:rsidRPr="006820E1">
        <w:rPr>
          <w:rFonts w:cs="B Nazanin" w:hint="cs"/>
          <w:sz w:val="28"/>
          <w:szCs w:val="28"/>
          <w:rtl/>
          <w:lang w:bidi="fa-IR"/>
        </w:rPr>
        <w:t xml:space="preserve">                </w:t>
      </w:r>
      <w:r w:rsidRPr="006820E1">
        <w:rPr>
          <w:rFonts w:cs="B Nazanin" w:hint="cs"/>
          <w:sz w:val="28"/>
          <w:szCs w:val="28"/>
          <w:rtl/>
          <w:lang w:bidi="fa-IR"/>
        </w:rPr>
        <w:t xml:space="preserve">    </w:t>
      </w:r>
      <w:r w:rsidR="0093721C" w:rsidRPr="006820E1">
        <w:rPr>
          <w:rFonts w:cs="B Nazanin" w:hint="cs"/>
          <w:sz w:val="28"/>
          <w:szCs w:val="28"/>
          <w:rtl/>
          <w:lang w:bidi="fa-IR"/>
        </w:rPr>
        <w:t>پ</w:t>
      </w:r>
      <w:r w:rsidR="004D1B37" w:rsidRPr="006820E1">
        <w:rPr>
          <w:rFonts w:cs="B Nazanin" w:hint="cs"/>
          <w:sz w:val="28"/>
          <w:szCs w:val="28"/>
          <w:rtl/>
          <w:lang w:bidi="fa-IR"/>
        </w:rPr>
        <w:t xml:space="preserve">) </w:t>
      </w:r>
      <w:r w:rsidR="0093721C" w:rsidRPr="006820E1">
        <w:rPr>
          <w:rFonts w:cs="B Nazanin"/>
          <w:position w:val="-28"/>
          <w:sz w:val="28"/>
          <w:szCs w:val="28"/>
        </w:rPr>
        <w:object w:dxaOrig="1020" w:dyaOrig="720">
          <v:shape id="_x0000_i1918" type="#_x0000_t75" style="width:51.2pt;height:36pt" o:ole="">
            <v:imagedata r:id="rId1805" o:title=""/>
          </v:shape>
          <o:OLEObject Type="Embed" ProgID="Equation.DSMT4" ShapeID="_x0000_i1918" DrawAspect="Content" ObjectID="_1673311670" r:id="rId1806"/>
        </w:object>
      </w:r>
      <w:r w:rsidR="004D1B37" w:rsidRPr="006820E1">
        <w:rPr>
          <w:rFonts w:cs="B Nazanin" w:hint="cs"/>
          <w:sz w:val="28"/>
          <w:szCs w:val="28"/>
          <w:rtl/>
          <w:lang w:bidi="fa-IR"/>
        </w:rPr>
        <w:t xml:space="preserve">               </w:t>
      </w:r>
      <w:r w:rsidR="00867F94" w:rsidRPr="006820E1">
        <w:rPr>
          <w:rFonts w:cs="B Nazanin" w:hint="cs"/>
          <w:sz w:val="28"/>
          <w:szCs w:val="28"/>
          <w:rtl/>
          <w:lang w:bidi="fa-IR"/>
        </w:rPr>
        <w:t xml:space="preserve">     </w:t>
      </w:r>
      <w:r w:rsidR="004D1B37" w:rsidRPr="006820E1">
        <w:rPr>
          <w:rFonts w:cs="B Nazanin" w:hint="cs"/>
          <w:sz w:val="28"/>
          <w:szCs w:val="28"/>
          <w:rtl/>
          <w:lang w:bidi="fa-IR"/>
        </w:rPr>
        <w:t xml:space="preserve">  </w:t>
      </w:r>
      <w:r w:rsidR="0093721C" w:rsidRPr="006820E1">
        <w:rPr>
          <w:rFonts w:cs="B Nazanin" w:hint="cs"/>
          <w:sz w:val="28"/>
          <w:szCs w:val="28"/>
          <w:rtl/>
          <w:lang w:bidi="fa-IR"/>
        </w:rPr>
        <w:t>ت</w:t>
      </w:r>
      <w:r w:rsidR="004D1B37" w:rsidRPr="006820E1">
        <w:rPr>
          <w:rFonts w:cs="B Nazanin" w:hint="cs"/>
          <w:sz w:val="28"/>
          <w:szCs w:val="28"/>
          <w:rtl/>
          <w:lang w:bidi="fa-IR"/>
        </w:rPr>
        <w:t xml:space="preserve">) </w:t>
      </w:r>
      <w:r w:rsidR="0093721C" w:rsidRPr="006820E1">
        <w:rPr>
          <w:rFonts w:cs="B Nazanin"/>
          <w:position w:val="-28"/>
          <w:sz w:val="28"/>
          <w:szCs w:val="28"/>
        </w:rPr>
        <w:object w:dxaOrig="1020" w:dyaOrig="720">
          <v:shape id="_x0000_i1919" type="#_x0000_t75" style="width:51.2pt;height:36pt" o:ole="">
            <v:imagedata r:id="rId1807" o:title=""/>
          </v:shape>
          <o:OLEObject Type="Embed" ProgID="Equation.DSMT4" ShapeID="_x0000_i1919" DrawAspect="Content" ObjectID="_1673311671" r:id="rId1808"/>
        </w:object>
      </w:r>
    </w:p>
    <w:p w:rsidR="00066298" w:rsidRPr="006820E1" w:rsidRDefault="006820E1" w:rsidP="006820E1">
      <w:pPr>
        <w:tabs>
          <w:tab w:val="left" w:pos="8385"/>
        </w:tabs>
        <w:bidi/>
        <w:spacing w:line="256" w:lineRule="auto"/>
        <w:rPr>
          <w:rFonts w:cs="B Nazanin"/>
          <w:sz w:val="28"/>
          <w:szCs w:val="28"/>
          <w:lang w:bidi="fa-IR"/>
        </w:rPr>
      </w:pPr>
      <w:r w:rsidRPr="006820E1">
        <w:rPr>
          <w:rFonts w:cs="B Nazanin" w:hint="cs"/>
          <w:color w:val="40382D" w:themeColor="text2" w:themeShade="BF"/>
          <w:sz w:val="28"/>
          <w:szCs w:val="28"/>
          <w:rtl/>
        </w:rPr>
        <w:t>77</w:t>
      </w:r>
      <w:r w:rsidRPr="006820E1">
        <w:rPr>
          <w:rFonts w:cs="B Nazanin" w:hint="cs"/>
          <w:sz w:val="28"/>
          <w:szCs w:val="28"/>
          <w:rtl/>
          <w:lang w:bidi="fa-IR"/>
        </w:rPr>
        <w:t>)</w:t>
      </w:r>
      <w:r w:rsidR="00066298" w:rsidRPr="006820E1">
        <w:rPr>
          <w:rFonts w:cs="B Nazanin" w:hint="cs"/>
          <w:sz w:val="28"/>
          <w:szCs w:val="28"/>
          <w:rtl/>
          <w:lang w:bidi="fa-IR"/>
        </w:rPr>
        <w:t xml:space="preserve"> اگر</w:t>
      </w:r>
      <w:r w:rsidR="00066298" w:rsidRPr="006820E1">
        <w:rPr>
          <w:rFonts w:cs="B Nazanin"/>
          <w:position w:val="-32"/>
          <w:sz w:val="28"/>
          <w:szCs w:val="28"/>
        </w:rPr>
        <w:object w:dxaOrig="1500" w:dyaOrig="820">
          <v:shape id="_x0000_i1920" type="#_x0000_t75" style="width:75.2pt;height:40.4pt" o:ole="">
            <v:imagedata r:id="rId1809" o:title=""/>
          </v:shape>
          <o:OLEObject Type="Embed" ProgID="Equation.DSMT4" ShapeID="_x0000_i1920" DrawAspect="Content" ObjectID="_1673311672" r:id="rId1810"/>
        </w:object>
      </w:r>
      <w:r w:rsidR="00066298" w:rsidRPr="006820E1">
        <w:rPr>
          <w:rFonts w:cs="B Nazanin"/>
          <w:sz w:val="28"/>
          <w:szCs w:val="28"/>
          <w:lang w:bidi="fa-IR"/>
        </w:rPr>
        <w:t xml:space="preserve"> </w:t>
      </w:r>
      <w:r w:rsidR="00066298" w:rsidRPr="006820E1">
        <w:rPr>
          <w:rFonts w:cs="B Nazanin" w:hint="cs"/>
          <w:sz w:val="28"/>
          <w:szCs w:val="28"/>
          <w:rtl/>
          <w:lang w:bidi="fa-IR"/>
        </w:rPr>
        <w:t xml:space="preserve">باشد ، حاصل عبارت </w:t>
      </w:r>
      <w:r w:rsidR="00066298" w:rsidRPr="006820E1">
        <w:rPr>
          <w:rFonts w:cs="B Nazanin"/>
          <w:position w:val="-26"/>
          <w:sz w:val="28"/>
          <w:szCs w:val="28"/>
        </w:rPr>
        <w:object w:dxaOrig="859" w:dyaOrig="700">
          <v:shape id="_x0000_i1921" type="#_x0000_t75" style="width:42.8pt;height:35.2pt" o:ole="">
            <v:imagedata r:id="rId1811" o:title=""/>
          </v:shape>
          <o:OLEObject Type="Embed" ProgID="Equation.DSMT4" ShapeID="_x0000_i1921" DrawAspect="Content" ObjectID="_1673311673" r:id="rId1812"/>
        </w:object>
      </w:r>
      <w:r w:rsidR="00066298" w:rsidRPr="006820E1">
        <w:rPr>
          <w:rFonts w:cs="B Nazanin"/>
          <w:sz w:val="28"/>
          <w:szCs w:val="28"/>
          <w:lang w:bidi="fa-IR"/>
        </w:rPr>
        <w:t xml:space="preserve"> </w:t>
      </w:r>
      <w:r w:rsidR="00066298" w:rsidRPr="006820E1">
        <w:rPr>
          <w:rFonts w:cs="B Nazanin" w:hint="cs"/>
          <w:sz w:val="28"/>
          <w:szCs w:val="28"/>
          <w:rtl/>
          <w:lang w:bidi="fa-IR"/>
        </w:rPr>
        <w:t>چقدر است؟</w:t>
      </w:r>
    </w:p>
    <w:p w:rsidR="006820E1" w:rsidRPr="006820E1" w:rsidRDefault="00066298" w:rsidP="006820E1">
      <w:pPr>
        <w:pStyle w:val="ListParagraph"/>
        <w:tabs>
          <w:tab w:val="left" w:pos="8385"/>
        </w:tabs>
        <w:bidi/>
        <w:rPr>
          <w:rFonts w:cs="B Nazanin"/>
          <w:sz w:val="28"/>
          <w:szCs w:val="28"/>
          <w:rtl/>
        </w:rPr>
      </w:pPr>
      <w:r w:rsidRPr="006820E1">
        <w:rPr>
          <w:rFonts w:cs="B Nazanin" w:hint="cs"/>
          <w:sz w:val="28"/>
          <w:szCs w:val="28"/>
          <w:rtl/>
          <w:lang w:bidi="fa-IR"/>
        </w:rPr>
        <w:t xml:space="preserve">الف )4                     ب) 16                   ت) </w:t>
      </w:r>
      <w:r w:rsidRPr="006820E1">
        <w:rPr>
          <w:rFonts w:cs="B Nazanin"/>
          <w:position w:val="-8"/>
          <w:sz w:val="28"/>
          <w:szCs w:val="28"/>
        </w:rPr>
        <w:object w:dxaOrig="820" w:dyaOrig="400">
          <v:shape id="_x0000_i1922" type="#_x0000_t75" style="width:40.4pt;height:19.6pt" o:ole="">
            <v:imagedata r:id="rId1813" o:title=""/>
          </v:shape>
          <o:OLEObject Type="Embed" ProgID="Equation.DSMT4" ShapeID="_x0000_i1922" DrawAspect="Content" ObjectID="_1673311674" r:id="rId1814"/>
        </w:object>
      </w:r>
      <w:r w:rsidRPr="006820E1">
        <w:rPr>
          <w:rFonts w:cs="B Nazanin" w:hint="cs"/>
          <w:sz w:val="28"/>
          <w:szCs w:val="28"/>
          <w:rtl/>
          <w:lang w:bidi="fa-IR"/>
        </w:rPr>
        <w:t xml:space="preserve">                   د) </w:t>
      </w:r>
      <w:r w:rsidRPr="006820E1">
        <w:rPr>
          <w:rFonts w:cs="B Nazanin"/>
          <w:position w:val="-8"/>
          <w:sz w:val="28"/>
          <w:szCs w:val="28"/>
        </w:rPr>
        <w:object w:dxaOrig="840" w:dyaOrig="400">
          <v:shape id="_x0000_i1923" type="#_x0000_t75" style="width:42pt;height:19.6pt" o:ole="">
            <v:imagedata r:id="rId1815" o:title=""/>
          </v:shape>
          <o:OLEObject Type="Embed" ProgID="Equation.DSMT4" ShapeID="_x0000_i1923" DrawAspect="Content" ObjectID="_1673311675" r:id="rId1816"/>
        </w:object>
      </w:r>
    </w:p>
    <w:p w:rsidR="006820E1" w:rsidRPr="006820E1" w:rsidRDefault="006820E1" w:rsidP="006820E1">
      <w:pPr>
        <w:bidi/>
        <w:rPr>
          <w:rFonts w:cs="B Nazanin"/>
          <w:sz w:val="28"/>
          <w:szCs w:val="28"/>
          <w:rtl/>
          <w:lang w:bidi="fa-IR"/>
        </w:rPr>
      </w:pPr>
      <w:r w:rsidRPr="006820E1">
        <w:rPr>
          <w:rFonts w:cs="B Nazanin" w:hint="cs"/>
          <w:sz w:val="28"/>
          <w:szCs w:val="28"/>
          <w:rtl/>
        </w:rPr>
        <w:t>78</w:t>
      </w:r>
      <w:r w:rsidRPr="006820E1">
        <w:rPr>
          <w:rFonts w:cs="B Nazanin" w:hint="cs"/>
          <w:sz w:val="28"/>
          <w:szCs w:val="28"/>
          <w:rtl/>
          <w:lang w:bidi="fa-IR"/>
        </w:rPr>
        <w:t xml:space="preserve">) اگر </w:t>
      </w:r>
      <w:r w:rsidRPr="006820E1">
        <w:rPr>
          <w:rFonts w:cs="B Nazanin"/>
          <w:position w:val="-8"/>
          <w:sz w:val="28"/>
          <w:szCs w:val="28"/>
        </w:rPr>
        <w:object w:dxaOrig="1140" w:dyaOrig="400">
          <v:shape id="_x0000_i1924" type="#_x0000_t75" style="width:57.2pt;height:19.6pt" o:ole="">
            <v:imagedata r:id="rId1817" o:title=""/>
          </v:shape>
          <o:OLEObject Type="Embed" ProgID="Equation.DSMT4" ShapeID="_x0000_i1924" DrawAspect="Content" ObjectID="_1673311676" r:id="rId1818"/>
        </w:object>
      </w:r>
      <w:r w:rsidRPr="006820E1">
        <w:rPr>
          <w:rFonts w:cs="B Nazanin" w:hint="cs"/>
          <w:sz w:val="28"/>
          <w:szCs w:val="28"/>
          <w:rtl/>
          <w:lang w:bidi="fa-IR"/>
        </w:rPr>
        <w:t xml:space="preserve"> حاصل </w:t>
      </w:r>
      <w:r w:rsidRPr="006820E1">
        <w:rPr>
          <w:rFonts w:cs="B Nazanin"/>
          <w:position w:val="-12"/>
          <w:sz w:val="28"/>
          <w:szCs w:val="28"/>
        </w:rPr>
        <w:object w:dxaOrig="1120" w:dyaOrig="600">
          <v:shape id="_x0000_i1925" type="#_x0000_t75" style="width:56.4pt;height:30pt" o:ole="">
            <v:imagedata r:id="rId1819" o:title=""/>
          </v:shape>
          <o:OLEObject Type="Embed" ProgID="Equation.DSMT4" ShapeID="_x0000_i1925" DrawAspect="Content" ObjectID="_1673311677" r:id="rId1820"/>
        </w:object>
      </w:r>
      <w:r w:rsidRPr="006820E1">
        <w:rPr>
          <w:rFonts w:cs="B Nazanin" w:hint="cs"/>
          <w:sz w:val="28"/>
          <w:szCs w:val="28"/>
          <w:rtl/>
          <w:lang w:bidi="fa-IR"/>
        </w:rPr>
        <w:t>را بدست آورید؟</w:t>
      </w:r>
    </w:p>
    <w:p w:rsidR="00066298" w:rsidRDefault="00066298" w:rsidP="00867F94">
      <w:pPr>
        <w:tabs>
          <w:tab w:val="left" w:pos="8385"/>
        </w:tabs>
        <w:bidi/>
        <w:rPr>
          <w:rtl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653854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653854" w:rsidRPr="0083636B" w:rsidRDefault="00B44F01" w:rsidP="00A62F9E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-231015600"/>
                <w:placeholder>
                  <w:docPart w:val="987B77A9E99344E2A7CF0ED03C032F58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653854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653854" w:rsidRPr="0083636B" w:rsidRDefault="00B44F01" w:rsidP="00A62F9E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706017131"/>
                <w:placeholder>
                  <w:docPart w:val="F142B59ED3814F8AA16579E384D2C744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653854" w:rsidRPr="00544EEB" w:rsidRDefault="00653854" w:rsidP="00544EEB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</w:p>
    <w:p w:rsidR="004D1B37" w:rsidRPr="00765393" w:rsidRDefault="00765393" w:rsidP="006820E1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="006820E1">
        <w:rPr>
          <w:rFonts w:cs="B Nazanin" w:hint="cs"/>
          <w:sz w:val="28"/>
          <w:szCs w:val="28"/>
          <w:rtl/>
          <w:lang w:bidi="fa-IR"/>
        </w:rPr>
        <w:t>9</w:t>
      </w:r>
      <w:r w:rsidRPr="00765393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765393">
        <w:rPr>
          <w:rFonts w:cs="B Nazanin" w:hint="cs"/>
          <w:sz w:val="28"/>
          <w:szCs w:val="28"/>
          <w:rtl/>
          <w:lang w:bidi="fa-IR"/>
        </w:rPr>
        <w:t xml:space="preserve">اگر </w:t>
      </w:r>
      <w:r w:rsidRPr="007F1DEA">
        <w:rPr>
          <w:position w:val="-6"/>
        </w:rPr>
        <w:object w:dxaOrig="1500" w:dyaOrig="600">
          <v:shape id="_x0000_i1926" type="#_x0000_t75" style="width:75.2pt;height:30pt" o:ole="">
            <v:imagedata r:id="rId1821" o:title=""/>
          </v:shape>
          <o:OLEObject Type="Embed" ProgID="Equation.DSMT4" ShapeID="_x0000_i1926" DrawAspect="Content" ObjectID="_1673311678" r:id="rId1822"/>
        </w:object>
      </w:r>
      <w:r w:rsidR="004D1B37" w:rsidRPr="00765393">
        <w:rPr>
          <w:rFonts w:cs="B Nazanin"/>
          <w:sz w:val="28"/>
          <w:szCs w:val="28"/>
          <w:lang w:bidi="fa-IR"/>
        </w:rPr>
        <w:t xml:space="preserve"> </w:t>
      </w:r>
      <w:r w:rsidR="004D1B37" w:rsidRPr="00765393">
        <w:rPr>
          <w:rFonts w:cs="B Nazanin" w:hint="cs"/>
          <w:sz w:val="28"/>
          <w:szCs w:val="28"/>
          <w:rtl/>
          <w:lang w:bidi="fa-IR"/>
        </w:rPr>
        <w:t xml:space="preserve">  باشد ، حاصل </w:t>
      </w:r>
      <w:r w:rsidRPr="007F1DEA">
        <w:rPr>
          <w:position w:val="-6"/>
        </w:rPr>
        <w:object w:dxaOrig="1320" w:dyaOrig="400">
          <v:shape id="_x0000_i1927" type="#_x0000_t75" style="width:66pt;height:19.6pt" o:ole="">
            <v:imagedata r:id="rId1823" o:title=""/>
          </v:shape>
          <o:OLEObject Type="Embed" ProgID="Equation.DSMT4" ShapeID="_x0000_i1927" DrawAspect="Content" ObjectID="_1673311679" r:id="rId1824"/>
        </w:object>
      </w:r>
      <w:r w:rsidR="004D1B37" w:rsidRPr="00765393">
        <w:rPr>
          <w:rFonts w:cs="B Nazanin"/>
          <w:sz w:val="28"/>
          <w:szCs w:val="28"/>
          <w:lang w:bidi="fa-IR"/>
        </w:rPr>
        <w:t xml:space="preserve"> </w:t>
      </w:r>
      <w:r w:rsidR="004D1B37" w:rsidRPr="00765393">
        <w:rPr>
          <w:rFonts w:cs="B Nazanin" w:hint="cs"/>
          <w:sz w:val="28"/>
          <w:szCs w:val="28"/>
          <w:rtl/>
          <w:lang w:bidi="fa-IR"/>
        </w:rPr>
        <w:t xml:space="preserve"> کدام است؟ </w:t>
      </w:r>
    </w:p>
    <w:p w:rsidR="004D1B37" w:rsidRPr="00AB15D9" w:rsidRDefault="004D1B37" w:rsidP="004D1B37">
      <w:pPr>
        <w:pStyle w:val="ListParagraph"/>
        <w:tabs>
          <w:tab w:val="left" w:pos="8385"/>
        </w:tabs>
        <w:bidi/>
        <w:rPr>
          <w:rFonts w:cs="B Nazanin"/>
          <w:sz w:val="28"/>
          <w:szCs w:val="28"/>
          <w:lang w:bidi="fa-IR"/>
        </w:rPr>
      </w:pPr>
    </w:p>
    <w:p w:rsidR="004D1B37" w:rsidRPr="00AB15D9" w:rsidRDefault="004D1B37" w:rsidP="00C20F57">
      <w:pPr>
        <w:pStyle w:val="ListParagraph"/>
        <w:tabs>
          <w:tab w:val="left" w:pos="8385"/>
        </w:tabs>
        <w:bidi/>
        <w:rPr>
          <w:rFonts w:cs="B Nazanin"/>
          <w:sz w:val="28"/>
          <w:szCs w:val="28"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الف )14                  ب) 52                      </w:t>
      </w:r>
      <w:r w:rsidR="00C20F57">
        <w:rPr>
          <w:rFonts w:cs="B Nazanin" w:hint="cs"/>
          <w:sz w:val="28"/>
          <w:szCs w:val="28"/>
          <w:rtl/>
          <w:lang w:bidi="fa-IR"/>
        </w:rPr>
        <w:t>پ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 194                       </w:t>
      </w:r>
      <w:r w:rsidR="00C20F57">
        <w:rPr>
          <w:rFonts w:cs="B Nazanin" w:hint="cs"/>
          <w:sz w:val="28"/>
          <w:szCs w:val="28"/>
          <w:rtl/>
          <w:lang w:bidi="fa-IR"/>
        </w:rPr>
        <w:t>ت</w:t>
      </w:r>
      <w:r w:rsidRPr="00AB15D9">
        <w:rPr>
          <w:rFonts w:cs="B Nazanin" w:hint="cs"/>
          <w:sz w:val="28"/>
          <w:szCs w:val="28"/>
          <w:rtl/>
          <w:lang w:bidi="fa-IR"/>
        </w:rPr>
        <w:t>)256</w:t>
      </w:r>
    </w:p>
    <w:p w:rsidR="004D1B37" w:rsidRPr="00AB15D9" w:rsidRDefault="004D1B37" w:rsidP="004D1B37">
      <w:pPr>
        <w:pStyle w:val="ListParagraph"/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</w:p>
    <w:p w:rsidR="004D1B37" w:rsidRDefault="006820E1" w:rsidP="00867F94">
      <w:pPr>
        <w:tabs>
          <w:tab w:val="left" w:pos="8385"/>
        </w:tabs>
        <w:bidi/>
        <w:spacing w:line="25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80</w:t>
      </w:r>
      <w:r w:rsidR="00765393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765393">
        <w:rPr>
          <w:rFonts w:cs="B Nazanin" w:hint="cs"/>
          <w:sz w:val="28"/>
          <w:szCs w:val="28"/>
          <w:rtl/>
          <w:lang w:bidi="fa-IR"/>
        </w:rPr>
        <w:t xml:space="preserve">حاصل </w:t>
      </w:r>
      <w:r w:rsidR="00765393" w:rsidRPr="007F1DEA">
        <w:rPr>
          <w:position w:val="-36"/>
        </w:rPr>
        <w:object w:dxaOrig="7040" w:dyaOrig="1280">
          <v:shape id="_x0000_i1928" type="#_x0000_t75" style="width:351.6pt;height:63.6pt" o:ole="">
            <v:imagedata r:id="rId1825" o:title=""/>
          </v:shape>
          <o:OLEObject Type="Embed" ProgID="Equation.DSMT4" ShapeID="_x0000_i1928" DrawAspect="Content" ObjectID="_1673311680" r:id="rId1826"/>
        </w:object>
      </w:r>
      <w:r w:rsidR="004D1B37" w:rsidRPr="00765393">
        <w:rPr>
          <w:rFonts w:cs="B Nazanin" w:hint="cs"/>
          <w:sz w:val="28"/>
          <w:szCs w:val="28"/>
          <w:rtl/>
          <w:lang w:bidi="fa-IR"/>
        </w:rPr>
        <w:t xml:space="preserve">کدام است ؟ </w:t>
      </w:r>
    </w:p>
    <w:p w:rsidR="00C20F57" w:rsidRPr="00765393" w:rsidRDefault="00C20F57" w:rsidP="00C20F57">
      <w:pPr>
        <w:tabs>
          <w:tab w:val="left" w:pos="8385"/>
        </w:tabs>
        <w:bidi/>
        <w:spacing w:line="256" w:lineRule="auto"/>
        <w:rPr>
          <w:rFonts w:cs="B Nazanin"/>
          <w:sz w:val="28"/>
          <w:szCs w:val="28"/>
          <w:rtl/>
          <w:lang w:bidi="fa-IR"/>
        </w:rPr>
      </w:pPr>
    </w:p>
    <w:p w:rsidR="004D1B37" w:rsidRPr="00AB15D9" w:rsidRDefault="004D1B37" w:rsidP="00C20F57">
      <w:pPr>
        <w:pStyle w:val="ListParagraph"/>
        <w:tabs>
          <w:tab w:val="left" w:pos="8385"/>
        </w:tabs>
        <w:bidi/>
        <w:rPr>
          <w:rFonts w:cs="B Nazanin"/>
          <w:sz w:val="28"/>
          <w:szCs w:val="28"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الف ) 1                        ب) 9/0                          </w:t>
      </w:r>
      <w:r w:rsidR="00C20F57">
        <w:rPr>
          <w:rFonts w:cs="B Nazanin" w:hint="cs"/>
          <w:sz w:val="28"/>
          <w:szCs w:val="28"/>
          <w:rtl/>
          <w:lang w:bidi="fa-IR"/>
        </w:rPr>
        <w:t>پ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)01/1                       </w:t>
      </w:r>
      <w:r w:rsidR="00C20F57">
        <w:rPr>
          <w:rFonts w:cs="B Nazanin" w:hint="cs"/>
          <w:sz w:val="28"/>
          <w:szCs w:val="28"/>
          <w:rtl/>
          <w:lang w:bidi="fa-IR"/>
        </w:rPr>
        <w:t>ت</w:t>
      </w:r>
      <w:r w:rsidRPr="00AB15D9">
        <w:rPr>
          <w:rFonts w:cs="B Nazanin" w:hint="cs"/>
          <w:sz w:val="28"/>
          <w:szCs w:val="28"/>
          <w:rtl/>
          <w:lang w:bidi="fa-IR"/>
        </w:rPr>
        <w:t>) 99/</w:t>
      </w:r>
    </w:p>
    <w:p w:rsidR="004D1B37" w:rsidRPr="00AB15D9" w:rsidRDefault="004D1B37" w:rsidP="004D1B37">
      <w:pPr>
        <w:pStyle w:val="ListParagraph"/>
        <w:tabs>
          <w:tab w:val="left" w:pos="8385"/>
        </w:tabs>
        <w:bidi/>
        <w:rPr>
          <w:rFonts w:cs="B Nazanin"/>
          <w:sz w:val="28"/>
          <w:szCs w:val="28"/>
          <w:lang w:bidi="fa-IR"/>
        </w:rPr>
      </w:pPr>
    </w:p>
    <w:p w:rsidR="004D1B37" w:rsidRPr="00765393" w:rsidRDefault="006820E1" w:rsidP="00C20F57">
      <w:pPr>
        <w:tabs>
          <w:tab w:val="right" w:pos="720"/>
          <w:tab w:val="left" w:pos="8385"/>
        </w:tabs>
        <w:bidi/>
        <w:spacing w:line="25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81</w:t>
      </w:r>
      <w:r w:rsidR="00765393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765393">
        <w:rPr>
          <w:rFonts w:cs="B Nazanin" w:hint="cs"/>
          <w:sz w:val="28"/>
          <w:szCs w:val="28"/>
          <w:rtl/>
          <w:lang w:bidi="fa-IR"/>
        </w:rPr>
        <w:t xml:space="preserve">حاصل </w:t>
      </w:r>
      <w:r w:rsidR="00C20F57" w:rsidRPr="007F1DEA">
        <w:rPr>
          <w:position w:val="-30"/>
        </w:rPr>
        <w:object w:dxaOrig="5340" w:dyaOrig="840">
          <v:shape id="_x0000_i1929" type="#_x0000_t75" style="width:267.2pt;height:42pt" o:ole="">
            <v:imagedata r:id="rId1827" o:title=""/>
          </v:shape>
          <o:OLEObject Type="Embed" ProgID="Equation.DSMT4" ShapeID="_x0000_i1929" DrawAspect="Content" ObjectID="_1673311681" r:id="rId1828"/>
        </w:object>
      </w:r>
      <w:r w:rsidR="004D1B37" w:rsidRPr="00765393">
        <w:rPr>
          <w:rFonts w:cs="B Nazanin"/>
          <w:sz w:val="28"/>
          <w:szCs w:val="28"/>
          <w:lang w:bidi="fa-IR"/>
        </w:rPr>
        <w:t xml:space="preserve"> </w:t>
      </w:r>
      <w:r w:rsidR="004D1B37" w:rsidRPr="00765393">
        <w:rPr>
          <w:rFonts w:cs="B Nazanin" w:hint="cs"/>
          <w:sz w:val="28"/>
          <w:szCs w:val="28"/>
          <w:rtl/>
          <w:lang w:bidi="fa-IR"/>
        </w:rPr>
        <w:t xml:space="preserve">کدام است ؟ </w:t>
      </w:r>
    </w:p>
    <w:p w:rsidR="004D1B37" w:rsidRPr="00AB15D9" w:rsidRDefault="004D1B37" w:rsidP="00C20F57">
      <w:pPr>
        <w:tabs>
          <w:tab w:val="right" w:pos="720"/>
          <w:tab w:val="left" w:pos="8385"/>
        </w:tabs>
        <w:bidi/>
        <w:ind w:left="360"/>
        <w:rPr>
          <w:rFonts w:cs="B Nazanin"/>
          <w:sz w:val="28"/>
          <w:szCs w:val="28"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>ا</w:t>
      </w:r>
      <w:r w:rsidR="00C20F57">
        <w:rPr>
          <w:rFonts w:cs="B Nazanin" w:hint="cs"/>
          <w:sz w:val="28"/>
          <w:szCs w:val="28"/>
          <w:rtl/>
          <w:lang w:bidi="fa-IR"/>
        </w:rPr>
        <w:t xml:space="preserve">لف ) 1       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C20F57">
        <w:rPr>
          <w:rFonts w:cs="B Nazanin" w:hint="cs"/>
          <w:sz w:val="28"/>
          <w:szCs w:val="28"/>
          <w:rtl/>
          <w:lang w:bidi="fa-IR"/>
        </w:rPr>
        <w:t>ب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 صفر               </w:t>
      </w:r>
      <w:r w:rsidR="00C20F57">
        <w:rPr>
          <w:rFonts w:cs="B Nazanin" w:hint="cs"/>
          <w:sz w:val="28"/>
          <w:szCs w:val="28"/>
          <w:rtl/>
          <w:lang w:bidi="fa-IR"/>
        </w:rPr>
        <w:t xml:space="preserve">     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</w:t>
      </w:r>
      <w:r w:rsidR="00C20F57">
        <w:rPr>
          <w:rFonts w:cs="B Nazanin" w:hint="cs"/>
          <w:sz w:val="28"/>
          <w:szCs w:val="28"/>
          <w:rtl/>
          <w:lang w:bidi="fa-IR"/>
        </w:rPr>
        <w:t>پ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) 2            </w:t>
      </w:r>
      <w:r w:rsidR="00C20F57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AB15D9">
        <w:rPr>
          <w:rFonts w:cs="B Nazanin" w:hint="cs"/>
          <w:sz w:val="28"/>
          <w:szCs w:val="28"/>
          <w:rtl/>
          <w:lang w:bidi="fa-IR"/>
        </w:rPr>
        <w:t xml:space="preserve">        </w:t>
      </w:r>
      <w:r w:rsidR="00C20F57">
        <w:rPr>
          <w:rFonts w:cs="B Nazanin" w:hint="cs"/>
          <w:sz w:val="28"/>
          <w:szCs w:val="28"/>
          <w:rtl/>
          <w:lang w:bidi="fa-IR"/>
        </w:rPr>
        <w:t>ت</w:t>
      </w:r>
      <w:r w:rsidRPr="00AB15D9">
        <w:rPr>
          <w:rFonts w:cs="B Nazanin" w:hint="cs"/>
          <w:sz w:val="28"/>
          <w:szCs w:val="28"/>
          <w:rtl/>
          <w:lang w:bidi="fa-IR"/>
        </w:rPr>
        <w:t>) 3</w:t>
      </w:r>
    </w:p>
    <w:p w:rsidR="004D1B37" w:rsidRPr="00765393" w:rsidRDefault="00867F94" w:rsidP="006820E1">
      <w:pPr>
        <w:tabs>
          <w:tab w:val="left" w:pos="8385"/>
        </w:tabs>
        <w:bidi/>
        <w:spacing w:line="256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</w:t>
      </w:r>
      <w:r w:rsidR="006820E1">
        <w:rPr>
          <w:rFonts w:cs="B Nazanin" w:hint="cs"/>
          <w:sz w:val="28"/>
          <w:szCs w:val="28"/>
          <w:rtl/>
          <w:lang w:bidi="fa-IR"/>
        </w:rPr>
        <w:t>2</w:t>
      </w:r>
      <w:r w:rsidR="00765393">
        <w:rPr>
          <w:rFonts w:cs="B Nazanin" w:hint="cs"/>
          <w:sz w:val="28"/>
          <w:szCs w:val="28"/>
          <w:rtl/>
          <w:lang w:bidi="fa-IR"/>
        </w:rPr>
        <w:t xml:space="preserve">) </w:t>
      </w:r>
      <w:r w:rsidR="004D1B37" w:rsidRPr="00765393">
        <w:rPr>
          <w:rFonts w:cs="B Nazanin" w:hint="cs"/>
          <w:sz w:val="28"/>
          <w:szCs w:val="28"/>
          <w:rtl/>
          <w:lang w:bidi="fa-IR"/>
        </w:rPr>
        <w:t xml:space="preserve">اگر </w:t>
      </w:r>
      <w:r w:rsidR="00C20F57" w:rsidRPr="007F1DEA">
        <w:rPr>
          <w:position w:val="-6"/>
        </w:rPr>
        <w:object w:dxaOrig="200" w:dyaOrig="240">
          <v:shape id="_x0000_i1930" type="#_x0000_t75" style="width:10.4pt;height:12pt" o:ole="">
            <v:imagedata r:id="rId1829" o:title=""/>
          </v:shape>
          <o:OLEObject Type="Embed" ProgID="Equation.DSMT4" ShapeID="_x0000_i1930" DrawAspect="Content" ObjectID="_1673311682" r:id="rId1830"/>
        </w:object>
      </w:r>
      <w:r w:rsidR="004D1B37" w:rsidRPr="00765393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C20F57" w:rsidRPr="007F1DEA">
        <w:rPr>
          <w:position w:val="-6"/>
        </w:rPr>
        <w:object w:dxaOrig="220" w:dyaOrig="300">
          <v:shape id="_x0000_i1931" type="#_x0000_t75" style="width:10.4pt;height:15.2pt" o:ole="">
            <v:imagedata r:id="rId1831" o:title=""/>
          </v:shape>
          <o:OLEObject Type="Embed" ProgID="Equation.DSMT4" ShapeID="_x0000_i1931" DrawAspect="Content" ObjectID="_1673311683" r:id="rId1832"/>
        </w:object>
      </w:r>
      <w:r w:rsidR="004D1B37" w:rsidRPr="00765393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C20F57" w:rsidRPr="007F1DEA">
        <w:rPr>
          <w:position w:val="-6"/>
        </w:rPr>
        <w:object w:dxaOrig="200" w:dyaOrig="240">
          <v:shape id="_x0000_i1932" type="#_x0000_t75" style="width:10.4pt;height:12pt" o:ole="">
            <v:imagedata r:id="rId1833" o:title=""/>
          </v:shape>
          <o:OLEObject Type="Embed" ProgID="Equation.DSMT4" ShapeID="_x0000_i1932" DrawAspect="Content" ObjectID="_1673311684" r:id="rId1834"/>
        </w:object>
      </w:r>
      <w:r w:rsidR="004D1B37" w:rsidRPr="00765393">
        <w:rPr>
          <w:rFonts w:cs="B Nazanin" w:hint="cs"/>
          <w:sz w:val="28"/>
          <w:szCs w:val="28"/>
          <w:rtl/>
          <w:lang w:bidi="fa-IR"/>
        </w:rPr>
        <w:t xml:space="preserve">اضلاع یک مثلث باشند و </w:t>
      </w:r>
      <w:r w:rsidR="00C20F57" w:rsidRPr="007F1DEA">
        <w:rPr>
          <w:position w:val="-6"/>
        </w:rPr>
        <w:object w:dxaOrig="200" w:dyaOrig="240">
          <v:shape id="_x0000_i1933" type="#_x0000_t75" style="width:10.4pt;height:12pt" o:ole="">
            <v:imagedata r:id="rId1835" o:title=""/>
          </v:shape>
          <o:OLEObject Type="Embed" ProgID="Equation.DSMT4" ShapeID="_x0000_i1933" DrawAspect="Content" ObjectID="_1673311685" r:id="rId1836"/>
        </w:object>
      </w:r>
      <w:r w:rsidR="00C20F57">
        <w:rPr>
          <w:rFonts w:hint="cs"/>
          <w:rtl/>
        </w:rPr>
        <w:t xml:space="preserve"> </w:t>
      </w:r>
      <w:r w:rsidR="004D1B37" w:rsidRPr="00765393">
        <w:rPr>
          <w:rFonts w:cs="B Nazanin" w:hint="cs"/>
          <w:sz w:val="28"/>
          <w:szCs w:val="28"/>
          <w:rtl/>
          <w:lang w:bidi="fa-IR"/>
        </w:rPr>
        <w:t xml:space="preserve">بزرگترین ضلع مثلث باشد حاصل عبارت زیر کدام است ؟ </w:t>
      </w:r>
    </w:p>
    <w:p w:rsidR="004D1B37" w:rsidRDefault="00C20F57" w:rsidP="004D1B37">
      <w:pPr>
        <w:pStyle w:val="ListParagraph"/>
        <w:tabs>
          <w:tab w:val="left" w:pos="8385"/>
        </w:tabs>
        <w:bidi/>
        <w:rPr>
          <w:rtl/>
        </w:rPr>
      </w:pPr>
      <w:r w:rsidRPr="007F1DEA">
        <w:rPr>
          <w:position w:val="-10"/>
        </w:rPr>
        <w:object w:dxaOrig="5800" w:dyaOrig="480">
          <v:shape id="_x0000_i1934" type="#_x0000_t75" style="width:290.8pt;height:24.8pt" o:ole="">
            <v:imagedata r:id="rId1837" o:title=""/>
          </v:shape>
          <o:OLEObject Type="Embed" ProgID="Equation.DSMT4" ShapeID="_x0000_i1934" DrawAspect="Content" ObjectID="_1673311686" r:id="rId1838"/>
        </w:object>
      </w:r>
    </w:p>
    <w:p w:rsidR="00C20F57" w:rsidRPr="00AB15D9" w:rsidRDefault="00C20F57" w:rsidP="00C20F57">
      <w:pPr>
        <w:pStyle w:val="ListParagraph"/>
        <w:tabs>
          <w:tab w:val="left" w:pos="8385"/>
        </w:tabs>
        <w:bidi/>
        <w:rPr>
          <w:rFonts w:cs="B Nazanin"/>
          <w:sz w:val="28"/>
          <w:szCs w:val="28"/>
          <w:lang w:bidi="fa-IR"/>
        </w:rPr>
      </w:pPr>
    </w:p>
    <w:p w:rsidR="004D1B37" w:rsidRDefault="00C20F57" w:rsidP="00C20F57">
      <w:pPr>
        <w:tabs>
          <w:tab w:val="left" w:pos="8385"/>
        </w:tabs>
        <w:bidi/>
        <w:rPr>
          <w:rtl/>
        </w:rPr>
      </w:pPr>
      <w:r>
        <w:rPr>
          <w:rFonts w:cs="B Nazanin" w:hint="cs"/>
          <w:sz w:val="28"/>
          <w:szCs w:val="28"/>
          <w:rtl/>
        </w:rPr>
        <w:t xml:space="preserve"> </w:t>
      </w:r>
      <w:r w:rsidR="004D1B37" w:rsidRPr="00C20F57">
        <w:rPr>
          <w:rFonts w:cs="B Nazanin" w:hint="cs"/>
          <w:sz w:val="28"/>
          <w:szCs w:val="28"/>
          <w:rtl/>
        </w:rPr>
        <w:t>الف )</w:t>
      </w:r>
      <w:r w:rsidR="004D1B37" w:rsidRPr="00C20F5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F1DEA">
        <w:rPr>
          <w:position w:val="-8"/>
        </w:rPr>
        <w:object w:dxaOrig="520" w:dyaOrig="400">
          <v:shape id="_x0000_i1935" type="#_x0000_t75" style="width:24.8pt;height:19.6pt" o:ole="">
            <v:imagedata r:id="rId1839" o:title=""/>
          </v:shape>
          <o:OLEObject Type="Embed" ProgID="Equation.DSMT4" ShapeID="_x0000_i1935" DrawAspect="Content" ObjectID="_1673311687" r:id="rId1840"/>
        </w:object>
      </w:r>
      <w:r w:rsidR="004D1B37" w:rsidRPr="00C20F57">
        <w:rPr>
          <w:rFonts w:cs="B Nazanin" w:hint="cs"/>
          <w:sz w:val="28"/>
          <w:szCs w:val="28"/>
          <w:rtl/>
          <w:lang w:bidi="fa-IR"/>
        </w:rPr>
        <w:t xml:space="preserve">            ب) </w:t>
      </w:r>
      <w:r w:rsidRPr="007F1DEA">
        <w:rPr>
          <w:position w:val="-8"/>
        </w:rPr>
        <w:object w:dxaOrig="940" w:dyaOrig="400">
          <v:shape id="_x0000_i1936" type="#_x0000_t75" style="width:47.2pt;height:19.6pt" o:ole="">
            <v:imagedata r:id="rId1841" o:title=""/>
          </v:shape>
          <o:OLEObject Type="Embed" ProgID="Equation.DSMT4" ShapeID="_x0000_i1936" DrawAspect="Content" ObjectID="_1673311688" r:id="rId1842"/>
        </w:object>
      </w:r>
      <w:r w:rsidR="004D1B37" w:rsidRPr="00C20F57">
        <w:rPr>
          <w:rFonts w:cs="B Nazanin"/>
          <w:sz w:val="28"/>
          <w:szCs w:val="28"/>
        </w:rPr>
        <w:t xml:space="preserve">  </w:t>
      </w:r>
      <w:r w:rsidRPr="00C20F57">
        <w:rPr>
          <w:rFonts w:cs="B Nazanin" w:hint="cs"/>
          <w:sz w:val="28"/>
          <w:szCs w:val="28"/>
          <w:rtl/>
          <w:lang w:bidi="fa-IR"/>
        </w:rPr>
        <w:t xml:space="preserve">           </w:t>
      </w:r>
      <w:r>
        <w:rPr>
          <w:rFonts w:cs="B Nazanin" w:hint="cs"/>
          <w:sz w:val="28"/>
          <w:szCs w:val="28"/>
          <w:rtl/>
          <w:lang w:bidi="fa-IR"/>
        </w:rPr>
        <w:t xml:space="preserve">     </w:t>
      </w:r>
      <w:r w:rsidRPr="00C20F57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</w:t>
      </w:r>
      <w:r w:rsidR="004D1B37" w:rsidRPr="00C20F57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7F1DEA">
        <w:rPr>
          <w:position w:val="-8"/>
        </w:rPr>
        <w:object w:dxaOrig="940" w:dyaOrig="400">
          <v:shape id="_x0000_i1937" type="#_x0000_t75" style="width:47.2pt;height:19.6pt" o:ole="">
            <v:imagedata r:id="rId1843" o:title=""/>
          </v:shape>
          <o:OLEObject Type="Embed" ProgID="Equation.DSMT4" ShapeID="_x0000_i1937" DrawAspect="Content" ObjectID="_1673311689" r:id="rId1844"/>
        </w:object>
      </w:r>
      <w:r w:rsidR="004D1B37" w:rsidRPr="00C20F57">
        <w:rPr>
          <w:rFonts w:cs="B Nazanin"/>
          <w:sz w:val="28"/>
          <w:szCs w:val="28"/>
        </w:rPr>
        <w:t xml:space="preserve"> </w:t>
      </w:r>
      <w:r w:rsidR="004D1B37" w:rsidRPr="00C20F57">
        <w:rPr>
          <w:rFonts w:cs="B Nazanin" w:hint="cs"/>
          <w:sz w:val="28"/>
          <w:szCs w:val="28"/>
          <w:rtl/>
          <w:lang w:bidi="fa-IR"/>
        </w:rPr>
        <w:t xml:space="preserve">    </w:t>
      </w: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="004D1B37" w:rsidRPr="00C20F57">
        <w:rPr>
          <w:rFonts w:cs="B Nazanin" w:hint="cs"/>
          <w:sz w:val="28"/>
          <w:szCs w:val="28"/>
          <w:rtl/>
          <w:lang w:bidi="fa-IR"/>
        </w:rPr>
        <w:t xml:space="preserve">   </w:t>
      </w:r>
      <w:r>
        <w:rPr>
          <w:rFonts w:cs="B Nazanin" w:hint="cs"/>
          <w:sz w:val="28"/>
          <w:szCs w:val="28"/>
          <w:rtl/>
          <w:lang w:bidi="fa-IR"/>
        </w:rPr>
        <w:t>ت</w:t>
      </w:r>
      <w:r w:rsidR="004D1B37" w:rsidRPr="00C20F57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7F1DEA">
        <w:rPr>
          <w:position w:val="-8"/>
        </w:rPr>
        <w:object w:dxaOrig="1840" w:dyaOrig="400">
          <v:shape id="_x0000_i1938" type="#_x0000_t75" style="width:91.6pt;height:19.6pt" o:ole="">
            <v:imagedata r:id="rId1845" o:title=""/>
          </v:shape>
          <o:OLEObject Type="Embed" ProgID="Equation.DSMT4" ShapeID="_x0000_i1938" DrawAspect="Content" ObjectID="_1673311690" r:id="rId1846"/>
        </w:object>
      </w:r>
    </w:p>
    <w:p w:rsidR="00207BE5" w:rsidRDefault="00207BE5" w:rsidP="00207BE5">
      <w:pPr>
        <w:tabs>
          <w:tab w:val="left" w:pos="8385"/>
        </w:tabs>
        <w:bidi/>
        <w:rPr>
          <w:rtl/>
        </w:rPr>
      </w:pPr>
    </w:p>
    <w:p w:rsidR="00867F94" w:rsidRDefault="006820E1" w:rsidP="00867F94">
      <w:pPr>
        <w:tabs>
          <w:tab w:val="left" w:pos="8385"/>
        </w:tabs>
        <w:bidi/>
        <w:rPr>
          <w:rtl/>
        </w:rPr>
      </w:pPr>
      <w:r>
        <w:rPr>
          <w:rFonts w:cs="B Nazanin" w:hint="cs"/>
          <w:sz w:val="28"/>
          <w:szCs w:val="28"/>
          <w:rtl/>
          <w:lang w:bidi="fa-IR"/>
        </w:rPr>
        <w:t xml:space="preserve">83) </w:t>
      </w:r>
      <w:r w:rsidRPr="00A8358C">
        <w:rPr>
          <w:rFonts w:cs="B Nazanin" w:hint="cs"/>
          <w:sz w:val="28"/>
          <w:szCs w:val="28"/>
          <w:rtl/>
          <w:lang w:bidi="fa-IR"/>
        </w:rPr>
        <w:t xml:space="preserve">عبارت </w:t>
      </w:r>
      <w:r w:rsidRPr="00A8358C">
        <w:rPr>
          <w:rFonts w:cs="B Nazanin"/>
          <w:position w:val="-12"/>
          <w:sz w:val="28"/>
          <w:szCs w:val="28"/>
        </w:rPr>
        <w:object w:dxaOrig="1080" w:dyaOrig="499">
          <v:shape id="_x0000_i1939" type="#_x0000_t75" style="width:54.8pt;height:24.8pt" o:ole="">
            <v:imagedata r:id="rId1847" o:title=""/>
          </v:shape>
          <o:OLEObject Type="Embed" ProgID="Equation.DSMT4" ShapeID="_x0000_i1939" DrawAspect="Content" ObjectID="_1673311691" r:id="rId1848"/>
        </w:object>
      </w:r>
      <w:r w:rsidRPr="00A8358C">
        <w:rPr>
          <w:rFonts w:cs="B Nazanin" w:hint="cs"/>
          <w:sz w:val="28"/>
          <w:szCs w:val="28"/>
          <w:rtl/>
          <w:lang w:bidi="fa-IR"/>
        </w:rPr>
        <w:t xml:space="preserve">را بدون رادیکال بنویسید.                                                                        </w:t>
      </w:r>
    </w:p>
    <w:p w:rsidR="00867F94" w:rsidRDefault="00867F94" w:rsidP="00867F94">
      <w:pPr>
        <w:tabs>
          <w:tab w:val="left" w:pos="8385"/>
        </w:tabs>
        <w:bidi/>
        <w:rPr>
          <w:rtl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207BE5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207BE5" w:rsidRPr="0083636B" w:rsidRDefault="00B44F01" w:rsidP="00A62F9E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-717347741"/>
                <w:placeholder>
                  <w:docPart w:val="796ECE1632D34B629637448E363CCF5B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207BE5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207BE5" w:rsidRPr="0083636B" w:rsidRDefault="00B44F01" w:rsidP="00A62F9E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875734293"/>
                <w:placeholder>
                  <w:docPart w:val="7772DC52FFC747CAA7255B00A4D2CF81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207BE5" w:rsidRPr="00C20F57" w:rsidRDefault="00207BE5" w:rsidP="00207BE5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</w:p>
    <w:p w:rsidR="00207BE5" w:rsidRPr="00207BE5" w:rsidRDefault="00207BE5" w:rsidP="006820E1">
      <w:pPr>
        <w:tabs>
          <w:tab w:val="left" w:pos="8385"/>
        </w:tabs>
        <w:bidi/>
        <w:spacing w:line="256" w:lineRule="auto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</w:t>
      </w:r>
      <w:r w:rsidR="006820E1">
        <w:rPr>
          <w:rFonts w:cs="B Nazanin" w:hint="cs"/>
          <w:sz w:val="28"/>
          <w:szCs w:val="28"/>
          <w:rtl/>
          <w:lang w:bidi="fa-IR"/>
        </w:rPr>
        <w:t>4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207BE5">
        <w:rPr>
          <w:rFonts w:cs="B Nazanin" w:hint="cs"/>
          <w:sz w:val="28"/>
          <w:szCs w:val="28"/>
          <w:rtl/>
          <w:lang w:bidi="fa-IR"/>
        </w:rPr>
        <w:t xml:space="preserve">حاصل عبارت </w:t>
      </w:r>
      <w:r w:rsidR="00BF47A1" w:rsidRPr="007F1DEA">
        <w:rPr>
          <w:position w:val="-30"/>
        </w:rPr>
        <w:object w:dxaOrig="3040" w:dyaOrig="800">
          <v:shape id="_x0000_i1940" type="#_x0000_t75" style="width:152.4pt;height:39.2pt" o:ole="">
            <v:imagedata r:id="rId1849" o:title=""/>
          </v:shape>
          <o:OLEObject Type="Embed" ProgID="Equation.DSMT4" ShapeID="_x0000_i1940" DrawAspect="Content" ObjectID="_1673311692" r:id="rId1850"/>
        </w:object>
      </w:r>
      <w:r w:rsidRPr="00207BE5">
        <w:rPr>
          <w:rFonts w:cs="B Nazanin"/>
          <w:sz w:val="28"/>
          <w:szCs w:val="28"/>
        </w:rPr>
        <w:t xml:space="preserve"> </w:t>
      </w:r>
      <w:r w:rsidRPr="00207BE5">
        <w:rPr>
          <w:rFonts w:cs="B Nazanin" w:hint="cs"/>
          <w:sz w:val="28"/>
          <w:szCs w:val="28"/>
          <w:rtl/>
          <w:lang w:bidi="fa-IR"/>
        </w:rPr>
        <w:t xml:space="preserve">کدام است ؟ </w:t>
      </w:r>
    </w:p>
    <w:p w:rsidR="004D1B37" w:rsidRPr="00AB15D9" w:rsidRDefault="00BF47A1" w:rsidP="00BF47A1">
      <w:pPr>
        <w:tabs>
          <w:tab w:val="left" w:pos="8385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الف) صفر</w:t>
      </w:r>
      <w:r w:rsidR="00207BE5" w:rsidRPr="00AB15D9">
        <w:rPr>
          <w:rFonts w:cs="B Nazanin" w:hint="cs"/>
          <w:sz w:val="28"/>
          <w:szCs w:val="28"/>
          <w:rtl/>
          <w:lang w:bidi="fa-IR"/>
        </w:rPr>
        <w:t xml:space="preserve">     </w:t>
      </w: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="00207BE5" w:rsidRPr="00AB15D9">
        <w:rPr>
          <w:rFonts w:cs="B Nazanin" w:hint="cs"/>
          <w:sz w:val="28"/>
          <w:szCs w:val="28"/>
          <w:rtl/>
          <w:lang w:bidi="fa-IR"/>
        </w:rPr>
        <w:t xml:space="preserve">    </w:t>
      </w:r>
      <w:r>
        <w:rPr>
          <w:rFonts w:cs="B Nazanin" w:hint="cs"/>
          <w:sz w:val="28"/>
          <w:szCs w:val="28"/>
          <w:rtl/>
          <w:lang w:bidi="fa-IR"/>
        </w:rPr>
        <w:t>ب)</w:t>
      </w:r>
      <w:r w:rsidR="00207BE5" w:rsidRPr="00AB15D9">
        <w:rPr>
          <w:rFonts w:cs="B Nazanin" w:hint="cs"/>
          <w:sz w:val="28"/>
          <w:szCs w:val="28"/>
          <w:lang w:bidi="fa-IR"/>
        </w:rPr>
        <w:t xml:space="preserve"> </w:t>
      </w:r>
      <w:r w:rsidRPr="007F1DEA">
        <w:rPr>
          <w:position w:val="-8"/>
        </w:rPr>
        <w:object w:dxaOrig="859" w:dyaOrig="400">
          <v:shape id="_x0000_i1941" type="#_x0000_t75" style="width:42.8pt;height:19.6pt" o:ole="">
            <v:imagedata r:id="rId1851" o:title=""/>
          </v:shape>
          <o:OLEObject Type="Embed" ProgID="Equation.DSMT4" ShapeID="_x0000_i1941" DrawAspect="Content" ObjectID="_1673311693" r:id="rId1852"/>
        </w:object>
      </w:r>
      <w:r w:rsidR="00207BE5" w:rsidRPr="00AB15D9">
        <w:rPr>
          <w:rFonts w:cs="B Nazanin"/>
          <w:sz w:val="28"/>
          <w:szCs w:val="28"/>
        </w:rPr>
        <w:t xml:space="preserve"> </w:t>
      </w:r>
      <w:r w:rsidR="00207BE5" w:rsidRPr="00AB15D9">
        <w:rPr>
          <w:rFonts w:cs="B Nazanin" w:hint="cs"/>
          <w:sz w:val="28"/>
          <w:szCs w:val="28"/>
          <w:rtl/>
          <w:lang w:bidi="fa-IR"/>
        </w:rPr>
        <w:t xml:space="preserve">      </w:t>
      </w: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="00207BE5" w:rsidRPr="00AB15D9">
        <w:rPr>
          <w:rFonts w:cs="B Nazanin" w:hint="cs"/>
          <w:sz w:val="28"/>
          <w:szCs w:val="28"/>
          <w:rtl/>
          <w:lang w:bidi="fa-IR"/>
        </w:rPr>
        <w:t xml:space="preserve">       </w:t>
      </w:r>
      <w:r>
        <w:rPr>
          <w:rFonts w:cs="B Nazanin" w:hint="cs"/>
          <w:sz w:val="28"/>
          <w:szCs w:val="28"/>
          <w:rtl/>
          <w:lang w:bidi="fa-IR"/>
        </w:rPr>
        <w:t>پ</w:t>
      </w:r>
      <w:r w:rsidR="00207BE5" w:rsidRPr="00AB15D9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7F1DEA">
        <w:rPr>
          <w:position w:val="-8"/>
        </w:rPr>
        <w:object w:dxaOrig="1040" w:dyaOrig="400">
          <v:shape id="_x0000_i1942" type="#_x0000_t75" style="width:52.4pt;height:19.6pt" o:ole="">
            <v:imagedata r:id="rId1853" o:title=""/>
          </v:shape>
          <o:OLEObject Type="Embed" ProgID="Equation.DSMT4" ShapeID="_x0000_i1942" DrawAspect="Content" ObjectID="_1673311694" r:id="rId1854"/>
        </w:object>
      </w:r>
      <w:r w:rsidR="00207BE5" w:rsidRPr="00AB15D9">
        <w:rPr>
          <w:rFonts w:cs="B Nazanin" w:hint="cs"/>
          <w:sz w:val="28"/>
          <w:szCs w:val="28"/>
          <w:rtl/>
        </w:rPr>
        <w:t xml:space="preserve">               </w:t>
      </w:r>
      <w:r>
        <w:rPr>
          <w:rFonts w:cs="B Nazanin" w:hint="cs"/>
          <w:sz w:val="28"/>
          <w:szCs w:val="28"/>
          <w:rtl/>
        </w:rPr>
        <w:t>ت</w:t>
      </w:r>
      <w:r w:rsidR="00207BE5" w:rsidRPr="00AB15D9">
        <w:rPr>
          <w:rFonts w:cs="B Nazanin" w:hint="cs"/>
          <w:sz w:val="28"/>
          <w:szCs w:val="28"/>
          <w:rtl/>
        </w:rPr>
        <w:t xml:space="preserve">) </w:t>
      </w:r>
      <w:r w:rsidRPr="007F1DEA">
        <w:rPr>
          <w:position w:val="-8"/>
        </w:rPr>
        <w:object w:dxaOrig="1040" w:dyaOrig="400">
          <v:shape id="_x0000_i1943" type="#_x0000_t75" style="width:52.4pt;height:19.6pt" o:ole="">
            <v:imagedata r:id="rId1855" o:title=""/>
          </v:shape>
          <o:OLEObject Type="Embed" ProgID="Equation.DSMT4" ShapeID="_x0000_i1943" DrawAspect="Content" ObjectID="_1673311695" r:id="rId1856"/>
        </w:object>
      </w:r>
    </w:p>
    <w:p w:rsidR="00207BE5" w:rsidRPr="00AB15D9" w:rsidRDefault="00207BE5" w:rsidP="006820E1">
      <w:pPr>
        <w:tabs>
          <w:tab w:val="left" w:pos="345"/>
          <w:tab w:val="left" w:pos="495"/>
          <w:tab w:val="left" w:pos="555"/>
          <w:tab w:val="left" w:pos="660"/>
          <w:tab w:val="left" w:pos="750"/>
          <w:tab w:val="left" w:pos="840"/>
          <w:tab w:val="left" w:pos="1005"/>
          <w:tab w:val="left" w:pos="1095"/>
          <w:tab w:val="left" w:pos="1185"/>
          <w:tab w:val="left" w:pos="1275"/>
        </w:tabs>
        <w:bidi/>
        <w:rPr>
          <w:rFonts w:ascii="Tahoma" w:hAnsi="Tahoma" w:cs="B Nazanin"/>
          <w:i/>
          <w:sz w:val="28"/>
          <w:szCs w:val="28"/>
        </w:rPr>
      </w:pPr>
      <w:r>
        <w:rPr>
          <w:rFonts w:ascii="Tahoma" w:hAnsi="Tahoma" w:cs="B Nazanin" w:hint="cs"/>
          <w:i/>
          <w:sz w:val="28"/>
          <w:szCs w:val="28"/>
          <w:rtl/>
        </w:rPr>
        <w:t>8</w:t>
      </w:r>
      <w:r w:rsidR="006820E1">
        <w:rPr>
          <w:rFonts w:ascii="Tahoma" w:hAnsi="Tahoma" w:cs="B Nazanin" w:hint="cs"/>
          <w:i/>
          <w:sz w:val="28"/>
          <w:szCs w:val="28"/>
          <w:rtl/>
        </w:rPr>
        <w:t>5</w:t>
      </w:r>
      <w:r>
        <w:rPr>
          <w:rFonts w:ascii="Tahoma" w:hAnsi="Tahoma" w:cs="B Nazanin" w:hint="cs"/>
          <w:i/>
          <w:sz w:val="28"/>
          <w:szCs w:val="28"/>
          <w:rtl/>
        </w:rPr>
        <w:t xml:space="preserve">) </w:t>
      </w:r>
      <w:r w:rsidRPr="00AB15D9">
        <w:rPr>
          <w:rFonts w:ascii="Tahoma" w:hAnsi="Tahoma" w:cs="B Nazanin"/>
          <w:i/>
          <w:sz w:val="28"/>
          <w:szCs w:val="28"/>
          <w:rtl/>
        </w:rPr>
        <w:t xml:space="preserve">حاصل </w:t>
      </w:r>
      <w:r w:rsidR="00BF47A1" w:rsidRPr="007F1DEA">
        <w:rPr>
          <w:position w:val="-12"/>
        </w:rPr>
        <w:object w:dxaOrig="2060" w:dyaOrig="499">
          <v:shape id="_x0000_i1944" type="#_x0000_t75" style="width:103.6pt;height:24.8pt" o:ole="">
            <v:imagedata r:id="rId1857" o:title=""/>
          </v:shape>
          <o:OLEObject Type="Embed" ProgID="Equation.DSMT4" ShapeID="_x0000_i1944" DrawAspect="Content" ObjectID="_1673311696" r:id="rId1858"/>
        </w:object>
      </w:r>
      <w:r w:rsidRPr="00AB15D9">
        <w:rPr>
          <w:rFonts w:ascii="Tahoma" w:hAnsi="Tahoma" w:cs="B Nazanin"/>
          <w:i/>
          <w:sz w:val="28"/>
          <w:szCs w:val="28"/>
          <w:rtl/>
        </w:rPr>
        <w:t>کدام است؟</w:t>
      </w:r>
    </w:p>
    <w:p w:rsidR="00207BE5" w:rsidRDefault="00207BE5" w:rsidP="00BF47A1">
      <w:pPr>
        <w:tabs>
          <w:tab w:val="left" w:pos="345"/>
          <w:tab w:val="left" w:pos="495"/>
          <w:tab w:val="left" w:pos="555"/>
          <w:tab w:val="left" w:pos="660"/>
          <w:tab w:val="left" w:pos="750"/>
          <w:tab w:val="left" w:pos="840"/>
          <w:tab w:val="left" w:pos="1005"/>
          <w:tab w:val="left" w:pos="1095"/>
          <w:tab w:val="left" w:pos="1185"/>
          <w:tab w:val="left" w:pos="1275"/>
        </w:tabs>
        <w:bidi/>
        <w:rPr>
          <w:rFonts w:ascii="Tahoma" w:hAnsi="Tahoma" w:cs="B Nazanin"/>
          <w:i/>
          <w:sz w:val="28"/>
          <w:szCs w:val="28"/>
          <w:rtl/>
        </w:rPr>
      </w:pPr>
      <w:r w:rsidRPr="00AB15D9">
        <w:rPr>
          <w:rFonts w:ascii="Tahoma" w:hAnsi="Tahoma" w:cs="B Nazanin"/>
          <w:i/>
          <w:sz w:val="28"/>
          <w:szCs w:val="28"/>
          <w:rtl/>
        </w:rPr>
        <w:t xml:space="preserve"> </w:t>
      </w:r>
      <w:r>
        <w:rPr>
          <w:rFonts w:ascii="Tahoma" w:hAnsi="Tahoma" w:cs="B Nazanin" w:hint="cs"/>
          <w:i/>
          <w:sz w:val="28"/>
          <w:szCs w:val="28"/>
          <w:rtl/>
        </w:rPr>
        <w:t xml:space="preserve">الف) </w:t>
      </w:r>
      <w:r w:rsidRPr="00AB15D9">
        <w:rPr>
          <w:rFonts w:ascii="Tahoma" w:hAnsi="Tahoma" w:cs="B Nazanin"/>
          <w:i/>
          <w:sz w:val="28"/>
          <w:szCs w:val="28"/>
          <w:rtl/>
        </w:rPr>
        <w:t xml:space="preserve"> </w:t>
      </w:r>
      <w:r w:rsidR="00BF47A1" w:rsidRPr="007F1DEA">
        <w:rPr>
          <w:position w:val="-6"/>
        </w:rPr>
        <w:object w:dxaOrig="300" w:dyaOrig="360">
          <v:shape id="_x0000_i1945" type="#_x0000_t75" style="width:15.2pt;height:18pt" o:ole="">
            <v:imagedata r:id="rId1859" o:title=""/>
          </v:shape>
          <o:OLEObject Type="Embed" ProgID="Equation.DSMT4" ShapeID="_x0000_i1945" DrawAspect="Content" ObjectID="_1673311697" r:id="rId1860"/>
        </w:object>
      </w:r>
      <w:r w:rsidRPr="00AB15D9">
        <w:rPr>
          <w:rFonts w:ascii="Tahoma" w:hAnsi="Tahoma" w:cs="B Nazanin"/>
          <w:i/>
          <w:sz w:val="28"/>
          <w:szCs w:val="28"/>
          <w:rtl/>
        </w:rPr>
        <w:t xml:space="preserve">          </w:t>
      </w:r>
      <w:r>
        <w:rPr>
          <w:rFonts w:ascii="Tahoma" w:hAnsi="Tahoma" w:cs="B Nazanin" w:hint="cs"/>
          <w:i/>
          <w:sz w:val="28"/>
          <w:szCs w:val="28"/>
          <w:rtl/>
        </w:rPr>
        <w:t xml:space="preserve"> </w:t>
      </w:r>
      <w:r w:rsidRPr="00AB15D9">
        <w:rPr>
          <w:rFonts w:ascii="Tahoma" w:hAnsi="Tahoma" w:cs="B Nazanin"/>
          <w:i/>
          <w:sz w:val="28"/>
          <w:szCs w:val="28"/>
          <w:rtl/>
        </w:rPr>
        <w:t xml:space="preserve">    </w:t>
      </w:r>
      <w:r>
        <w:rPr>
          <w:rFonts w:ascii="Tahoma" w:hAnsi="Tahoma" w:cs="B Nazanin" w:hint="cs"/>
          <w:i/>
          <w:sz w:val="28"/>
          <w:szCs w:val="28"/>
          <w:rtl/>
        </w:rPr>
        <w:t>ب)</w:t>
      </w:r>
      <w:r w:rsidRPr="00AB15D9">
        <w:rPr>
          <w:rFonts w:ascii="Tahoma" w:hAnsi="Tahoma" w:cs="B Nazanin"/>
          <w:i/>
          <w:sz w:val="28"/>
          <w:szCs w:val="28"/>
          <w:rtl/>
        </w:rPr>
        <w:t xml:space="preserve"> </w:t>
      </w:r>
      <w:r w:rsidR="00BF47A1" w:rsidRPr="007F1DEA">
        <w:rPr>
          <w:position w:val="-6"/>
        </w:rPr>
        <w:object w:dxaOrig="320" w:dyaOrig="360">
          <v:shape id="_x0000_i1946" type="#_x0000_t75" style="width:15.6pt;height:18pt" o:ole="">
            <v:imagedata r:id="rId1861" o:title=""/>
          </v:shape>
          <o:OLEObject Type="Embed" ProgID="Equation.DSMT4" ShapeID="_x0000_i1946" DrawAspect="Content" ObjectID="_1673311698" r:id="rId1862"/>
        </w:object>
      </w:r>
      <w:r w:rsidRPr="00AB15D9">
        <w:rPr>
          <w:rFonts w:ascii="Tahoma" w:hAnsi="Tahoma" w:cs="B Nazanin"/>
          <w:i/>
          <w:sz w:val="28"/>
          <w:szCs w:val="28"/>
          <w:rtl/>
        </w:rPr>
        <w:t xml:space="preserve">             </w:t>
      </w:r>
      <w:r>
        <w:rPr>
          <w:rFonts w:ascii="Tahoma" w:hAnsi="Tahoma" w:cs="B Nazanin" w:hint="cs"/>
          <w:i/>
          <w:sz w:val="28"/>
          <w:szCs w:val="28"/>
          <w:rtl/>
        </w:rPr>
        <w:t xml:space="preserve">     </w:t>
      </w:r>
      <w:r w:rsidRPr="00AB15D9">
        <w:rPr>
          <w:rFonts w:ascii="Tahoma" w:hAnsi="Tahoma" w:cs="B Nazanin"/>
          <w:i/>
          <w:sz w:val="28"/>
          <w:szCs w:val="28"/>
          <w:rtl/>
        </w:rPr>
        <w:t xml:space="preserve">   </w:t>
      </w:r>
      <w:r>
        <w:rPr>
          <w:rFonts w:ascii="Tahoma" w:hAnsi="Tahoma" w:cs="B Nazanin" w:hint="cs"/>
          <w:i/>
          <w:sz w:val="28"/>
          <w:szCs w:val="28"/>
          <w:rtl/>
        </w:rPr>
        <w:t>پ)</w:t>
      </w:r>
      <w:r w:rsidR="00BF47A1" w:rsidRPr="007F1DEA">
        <w:rPr>
          <w:position w:val="-6"/>
        </w:rPr>
        <w:object w:dxaOrig="320" w:dyaOrig="360">
          <v:shape id="_x0000_i1947" type="#_x0000_t75" style="width:15.6pt;height:18pt" o:ole="">
            <v:imagedata r:id="rId1863" o:title=""/>
          </v:shape>
          <o:OLEObject Type="Embed" ProgID="Equation.DSMT4" ShapeID="_x0000_i1947" DrawAspect="Content" ObjectID="_1673311699" r:id="rId1864"/>
        </w:object>
      </w:r>
      <w:r w:rsidRPr="00AB15D9">
        <w:rPr>
          <w:rFonts w:ascii="Tahoma" w:hAnsi="Tahoma" w:cs="B Nazanin"/>
          <w:i/>
          <w:sz w:val="28"/>
          <w:szCs w:val="28"/>
          <w:rtl/>
        </w:rPr>
        <w:t xml:space="preserve">         </w:t>
      </w:r>
      <w:r>
        <w:rPr>
          <w:rFonts w:ascii="Tahoma" w:hAnsi="Tahoma" w:cs="B Nazanin" w:hint="cs"/>
          <w:i/>
          <w:sz w:val="28"/>
          <w:szCs w:val="28"/>
          <w:rtl/>
        </w:rPr>
        <w:t xml:space="preserve">        </w:t>
      </w:r>
      <w:r w:rsidRPr="00AB15D9">
        <w:rPr>
          <w:rFonts w:ascii="Tahoma" w:hAnsi="Tahoma" w:cs="B Nazanin"/>
          <w:i/>
          <w:sz w:val="28"/>
          <w:szCs w:val="28"/>
          <w:rtl/>
        </w:rPr>
        <w:t xml:space="preserve"> </w:t>
      </w:r>
      <w:r>
        <w:rPr>
          <w:rFonts w:ascii="Tahoma" w:hAnsi="Tahoma" w:cs="B Nazanin"/>
          <w:i/>
          <w:sz w:val="28"/>
          <w:szCs w:val="28"/>
          <w:rtl/>
        </w:rPr>
        <w:t xml:space="preserve">  </w:t>
      </w:r>
      <w:r>
        <w:rPr>
          <w:rFonts w:ascii="Tahoma" w:hAnsi="Tahoma" w:cs="B Nazanin" w:hint="cs"/>
          <w:i/>
          <w:sz w:val="28"/>
          <w:szCs w:val="28"/>
          <w:rtl/>
        </w:rPr>
        <w:t>ت)</w:t>
      </w:r>
      <w:r>
        <w:rPr>
          <w:rFonts w:ascii="Tahoma" w:hAnsi="Tahoma" w:cs="B Nazanin"/>
          <w:i/>
          <w:sz w:val="28"/>
          <w:szCs w:val="28"/>
          <w:rtl/>
        </w:rPr>
        <w:t xml:space="preserve"> هیچکدام</w:t>
      </w:r>
    </w:p>
    <w:p w:rsidR="00207BE5" w:rsidRPr="00207BE5" w:rsidRDefault="00207BE5" w:rsidP="006820E1">
      <w:pPr>
        <w:tabs>
          <w:tab w:val="left" w:pos="8385"/>
        </w:tabs>
        <w:bidi/>
        <w:spacing w:line="256" w:lineRule="auto"/>
        <w:rPr>
          <w:rFonts w:cs="B Nazanin"/>
          <w:sz w:val="28"/>
          <w:szCs w:val="28"/>
          <w:rtl/>
          <w:lang w:bidi="fa-IR"/>
        </w:rPr>
      </w:pPr>
      <w:r>
        <w:rPr>
          <w:rFonts w:ascii="Tahoma" w:hAnsi="Tahoma" w:cs="B Nazanin" w:hint="cs"/>
          <w:i/>
          <w:sz w:val="28"/>
          <w:szCs w:val="28"/>
          <w:rtl/>
        </w:rPr>
        <w:t>8</w:t>
      </w:r>
      <w:r w:rsidR="006820E1">
        <w:rPr>
          <w:rFonts w:ascii="Tahoma" w:hAnsi="Tahoma" w:cs="B Nazanin" w:hint="cs"/>
          <w:i/>
          <w:sz w:val="28"/>
          <w:szCs w:val="28"/>
          <w:rtl/>
        </w:rPr>
        <w:t>6</w:t>
      </w:r>
      <w:r w:rsidRPr="00207BE5">
        <w:rPr>
          <w:rFonts w:ascii="Tahoma" w:hAnsi="Tahoma" w:cs="B Nazanin" w:hint="cs"/>
          <w:i/>
          <w:sz w:val="28"/>
          <w:szCs w:val="28"/>
          <w:rtl/>
        </w:rPr>
        <w:t>)</w:t>
      </w:r>
      <w:r w:rsidRPr="00207BE5">
        <w:rPr>
          <w:rFonts w:cs="B Nazanin" w:hint="cs"/>
          <w:sz w:val="28"/>
          <w:szCs w:val="28"/>
          <w:rtl/>
          <w:lang w:bidi="fa-IR"/>
        </w:rPr>
        <w:t xml:space="preserve"> حاصل </w:t>
      </w:r>
      <w:r w:rsidR="00BF47A1" w:rsidRPr="007F1DEA">
        <w:rPr>
          <w:position w:val="-40"/>
        </w:rPr>
        <w:object w:dxaOrig="2220" w:dyaOrig="960">
          <v:shape id="_x0000_i1948" type="#_x0000_t75" style="width:111.2pt;height:47.2pt" o:ole="">
            <v:imagedata r:id="rId1865" o:title=""/>
          </v:shape>
          <o:OLEObject Type="Embed" ProgID="Equation.DSMT4" ShapeID="_x0000_i1948" DrawAspect="Content" ObjectID="_1673311700" r:id="rId1866"/>
        </w:object>
      </w:r>
      <w:r w:rsidRPr="00207BE5">
        <w:rPr>
          <w:rFonts w:cs="B Nazanin" w:hint="cs"/>
          <w:sz w:val="28"/>
          <w:szCs w:val="28"/>
          <w:rtl/>
        </w:rPr>
        <w:t xml:space="preserve"> کدام است ؟ </w:t>
      </w:r>
    </w:p>
    <w:p w:rsidR="00207BE5" w:rsidRPr="00AB15D9" w:rsidRDefault="00207BE5" w:rsidP="00BF47A1">
      <w:pPr>
        <w:tabs>
          <w:tab w:val="left" w:pos="8385"/>
        </w:tabs>
        <w:bidi/>
        <w:spacing w:line="256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</w:rPr>
        <w:t xml:space="preserve">الف) </w:t>
      </w:r>
      <w:r w:rsidR="00BF47A1" w:rsidRPr="007F1DEA">
        <w:rPr>
          <w:position w:val="-8"/>
        </w:rPr>
        <w:object w:dxaOrig="420" w:dyaOrig="400">
          <v:shape id="_x0000_i1949" type="#_x0000_t75" style="width:21.2pt;height:19.6pt" o:ole="">
            <v:imagedata r:id="rId1867" o:title=""/>
          </v:shape>
          <o:OLEObject Type="Embed" ProgID="Equation.DSMT4" ShapeID="_x0000_i1949" DrawAspect="Content" ObjectID="_1673311701" r:id="rId1868"/>
        </w:object>
      </w:r>
      <w:r w:rsidRPr="00207BE5">
        <w:rPr>
          <w:rFonts w:cs="B Nazanin" w:hint="cs"/>
          <w:sz w:val="28"/>
          <w:szCs w:val="28"/>
          <w:rtl/>
        </w:rPr>
        <w:t xml:space="preserve">                </w:t>
      </w:r>
      <w:r>
        <w:rPr>
          <w:rFonts w:cs="B Nazanin" w:hint="cs"/>
          <w:sz w:val="28"/>
          <w:szCs w:val="28"/>
          <w:rtl/>
        </w:rPr>
        <w:t>ب)</w:t>
      </w:r>
      <w:r w:rsidR="00BF47A1" w:rsidRPr="00BF47A1">
        <w:t xml:space="preserve"> </w:t>
      </w:r>
      <w:r w:rsidR="00BF47A1" w:rsidRPr="007F1DEA">
        <w:rPr>
          <w:position w:val="-8"/>
        </w:rPr>
        <w:object w:dxaOrig="380" w:dyaOrig="400">
          <v:shape id="_x0000_i1950" type="#_x0000_t75" style="width:18pt;height:19.6pt" o:ole="">
            <v:imagedata r:id="rId1869" o:title=""/>
          </v:shape>
          <o:OLEObject Type="Embed" ProgID="Equation.DSMT4" ShapeID="_x0000_i1950" DrawAspect="Content" ObjectID="_1673311702" r:id="rId1870"/>
        </w:object>
      </w:r>
      <w:r w:rsidRPr="00207BE5">
        <w:rPr>
          <w:rFonts w:cs="B Nazanin" w:hint="cs"/>
          <w:sz w:val="28"/>
          <w:szCs w:val="28"/>
          <w:rtl/>
        </w:rPr>
        <w:t xml:space="preserve">                 </w:t>
      </w:r>
      <w:r>
        <w:rPr>
          <w:rFonts w:cs="B Nazanin" w:hint="cs"/>
          <w:sz w:val="28"/>
          <w:szCs w:val="28"/>
          <w:rtl/>
        </w:rPr>
        <w:t xml:space="preserve">  </w:t>
      </w:r>
      <w:r w:rsidRPr="00207BE5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پ)</w:t>
      </w:r>
      <w:r w:rsidR="00BF47A1" w:rsidRPr="00BF47A1">
        <w:t xml:space="preserve"> </w:t>
      </w:r>
      <w:r w:rsidR="00BF47A1" w:rsidRPr="007F1DEA">
        <w:rPr>
          <w:position w:val="-8"/>
        </w:rPr>
        <w:object w:dxaOrig="580" w:dyaOrig="400">
          <v:shape id="_x0000_i1951" type="#_x0000_t75" style="width:29.2pt;height:19.6pt" o:ole="">
            <v:imagedata r:id="rId1871" o:title=""/>
          </v:shape>
          <o:OLEObject Type="Embed" ProgID="Equation.DSMT4" ShapeID="_x0000_i1951" DrawAspect="Content" ObjectID="_1673311703" r:id="rId1872"/>
        </w:object>
      </w:r>
      <w:r w:rsidRPr="00207BE5">
        <w:rPr>
          <w:rFonts w:cs="B Nazanin" w:hint="cs"/>
          <w:sz w:val="28"/>
          <w:szCs w:val="28"/>
          <w:rtl/>
        </w:rPr>
        <w:t xml:space="preserve">   </w:t>
      </w:r>
      <w:r>
        <w:rPr>
          <w:rFonts w:cs="B Nazanin" w:hint="cs"/>
          <w:sz w:val="28"/>
          <w:szCs w:val="28"/>
          <w:rtl/>
        </w:rPr>
        <w:t xml:space="preserve">           ت)</w:t>
      </w:r>
      <w:r w:rsidRPr="00207BE5">
        <w:rPr>
          <w:rFonts w:cs="B Nazanin" w:hint="cs"/>
          <w:sz w:val="28"/>
          <w:szCs w:val="28"/>
          <w:rtl/>
        </w:rPr>
        <w:t xml:space="preserve"> </w:t>
      </w:r>
      <w:r w:rsidR="00BF47A1" w:rsidRPr="007F1DEA">
        <w:rPr>
          <w:position w:val="-8"/>
        </w:rPr>
        <w:object w:dxaOrig="560" w:dyaOrig="400">
          <v:shape id="_x0000_i1952" type="#_x0000_t75" style="width:27.6pt;height:19.6pt" o:ole="">
            <v:imagedata r:id="rId1873" o:title=""/>
          </v:shape>
          <o:OLEObject Type="Embed" ProgID="Equation.DSMT4" ShapeID="_x0000_i1952" DrawAspect="Content" ObjectID="_1673311704" r:id="rId1874"/>
        </w:object>
      </w:r>
    </w:p>
    <w:p w:rsidR="004036E5" w:rsidRPr="00A03846" w:rsidRDefault="00207BE5" w:rsidP="006820E1">
      <w:pPr>
        <w:bidi/>
        <w:rPr>
          <w:rFonts w:ascii="Arial" w:hAnsi="Arial" w:cs="B Nazanin"/>
          <w:color w:val="000000"/>
          <w:sz w:val="28"/>
          <w:szCs w:val="28"/>
          <w:lang w:bidi="fa-IR"/>
        </w:rPr>
      </w:pPr>
      <w:r w:rsidRPr="00A03846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>8</w:t>
      </w:r>
      <w:r w:rsidR="006820E1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>7</w:t>
      </w:r>
      <w:r w:rsidRPr="00A03846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) </w:t>
      </w:r>
      <w:r w:rsidR="004036E5" w:rsidRPr="00A03846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>به س</w:t>
      </w:r>
      <w:r w:rsidRPr="00A03846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>ؤ</w:t>
      </w:r>
      <w:r w:rsidR="004036E5" w:rsidRPr="00A03846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الات زیر </w:t>
      </w:r>
      <w:r w:rsidR="004036E5" w:rsidRPr="00A03846">
        <w:rPr>
          <w:rFonts w:ascii="Arial" w:hAnsi="Arial" w:cs="B Nazanin" w:hint="cs"/>
          <w:color w:val="000000"/>
          <w:sz w:val="28"/>
          <w:szCs w:val="28"/>
          <w:u w:val="single"/>
          <w:rtl/>
          <w:lang w:bidi="fa-IR"/>
        </w:rPr>
        <w:t>پاسخ کوتاه</w:t>
      </w:r>
      <w:r w:rsidR="004036E5" w:rsidRPr="00A03846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 دهید.</w:t>
      </w:r>
    </w:p>
    <w:p w:rsidR="004036E5" w:rsidRPr="008212D9" w:rsidRDefault="004036E5" w:rsidP="00452FDF">
      <w:pPr>
        <w:bidi/>
        <w:ind w:left="1080"/>
        <w:rPr>
          <w:rFonts w:ascii="Arial" w:hAnsi="Arial" w:cs="B Nazanin"/>
          <w:color w:val="000000"/>
          <w:sz w:val="28"/>
          <w:szCs w:val="28"/>
          <w:rtl/>
          <w:lang w:bidi="fa-IR"/>
        </w:rPr>
      </w:pPr>
      <w:r w:rsidRPr="008212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>الف</w:t>
      </w:r>
      <w:r w:rsidR="00452FDF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>)</w:t>
      </w:r>
      <w:r w:rsidRPr="008212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 آیا </w:t>
      </w:r>
      <w:r w:rsidR="00587803" w:rsidRPr="007F1DEA">
        <w:rPr>
          <w:position w:val="-12"/>
        </w:rPr>
        <w:object w:dxaOrig="660" w:dyaOrig="440">
          <v:shape id="_x0000_i1953" type="#_x0000_t75" style="width:33.2pt;height:21.6pt" o:ole="">
            <v:imagedata r:id="rId1875" o:title=""/>
          </v:shape>
          <o:OLEObject Type="Embed" ProgID="Equation.DSMT4" ShapeID="_x0000_i1953" DrawAspect="Content" ObjectID="_1673311705" r:id="rId1876"/>
        </w:object>
      </w:r>
      <w:r w:rsidRPr="008212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 و</w:t>
      </w:r>
      <w:r w:rsidR="00587803" w:rsidRPr="007F1DEA">
        <w:rPr>
          <w:position w:val="-8"/>
        </w:rPr>
        <w:object w:dxaOrig="499" w:dyaOrig="440">
          <v:shape id="_x0000_i1954" type="#_x0000_t75" style="width:24.8pt;height:21.6pt" o:ole="">
            <v:imagedata r:id="rId1877" o:title=""/>
          </v:shape>
          <o:OLEObject Type="Embed" ProgID="Equation.DSMT4" ShapeID="_x0000_i1954" DrawAspect="Content" ObjectID="_1673311706" r:id="rId1878"/>
        </w:object>
      </w:r>
      <w:r w:rsidRPr="008212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  برابرند؟</w:t>
      </w:r>
    </w:p>
    <w:p w:rsidR="004036E5" w:rsidRPr="00A03846" w:rsidRDefault="004036E5" w:rsidP="00452FDF">
      <w:pPr>
        <w:bidi/>
        <w:ind w:left="1080"/>
        <w:rPr>
          <w:rFonts w:ascii="Arial" w:hAnsi="Arial" w:cs="B Nazanin"/>
          <w:b/>
          <w:bCs/>
          <w:color w:val="000000"/>
          <w:sz w:val="28"/>
          <w:szCs w:val="28"/>
          <w:rtl/>
          <w:lang w:bidi="fa-IR"/>
        </w:rPr>
      </w:pPr>
      <w:r w:rsidRPr="008212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>ب</w:t>
      </w:r>
      <w:r w:rsidR="00452FDF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>)</w:t>
      </w:r>
      <w:r w:rsidRPr="008212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 اگر </w:t>
      </w:r>
      <w:r w:rsidR="00587803" w:rsidRPr="007F1DEA">
        <w:rPr>
          <w:position w:val="-8"/>
        </w:rPr>
        <w:object w:dxaOrig="920" w:dyaOrig="400">
          <v:shape id="_x0000_i1955" type="#_x0000_t75" style="width:47.2pt;height:19.6pt" o:ole="">
            <v:imagedata r:id="rId1879" o:title=""/>
          </v:shape>
          <o:OLEObject Type="Embed" ProgID="Equation.DSMT4" ShapeID="_x0000_i1955" DrawAspect="Content" ObjectID="_1673311707" r:id="rId1880"/>
        </w:object>
      </w:r>
      <w:r w:rsidRPr="008212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 xml:space="preserve">باشد ، در این صورت حاصل عبارت </w:t>
      </w:r>
      <w:r w:rsidR="00587803" w:rsidRPr="007F1DEA">
        <w:rPr>
          <w:position w:val="-6"/>
        </w:rPr>
        <w:object w:dxaOrig="700" w:dyaOrig="360">
          <v:shape id="_x0000_i1956" type="#_x0000_t75" style="width:35.2pt;height:18pt" o:ole="">
            <v:imagedata r:id="rId1881" o:title=""/>
          </v:shape>
          <o:OLEObject Type="Embed" ProgID="Equation.DSMT4" ShapeID="_x0000_i1956" DrawAspect="Content" ObjectID="_1673311708" r:id="rId1882"/>
        </w:object>
      </w:r>
      <w:r w:rsidRPr="008212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t>را بیابید؟</w:t>
      </w:r>
      <w:r w:rsidRPr="00A03846">
        <w:rPr>
          <w:rFonts w:ascii="Arial" w:hAnsi="Arial" w:cs="B Nazanin" w:hint="cs"/>
          <w:b/>
          <w:bCs/>
          <w:color w:val="000000"/>
          <w:sz w:val="28"/>
          <w:szCs w:val="28"/>
          <w:rtl/>
          <w:lang w:bidi="fa-IR"/>
        </w:rPr>
        <w:t xml:space="preserve"> </w:t>
      </w:r>
    </w:p>
    <w:p w:rsidR="00CF300E" w:rsidRPr="00A03846" w:rsidRDefault="00A03846" w:rsidP="006820E1">
      <w:pPr>
        <w:tabs>
          <w:tab w:val="left" w:pos="5518"/>
          <w:tab w:val="left" w:pos="6626"/>
          <w:tab w:val="left" w:pos="7168"/>
          <w:tab w:val="left" w:pos="7813"/>
        </w:tabs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</w:t>
      </w:r>
      <w:r w:rsidR="006820E1">
        <w:rPr>
          <w:rFonts w:cs="B Nazanin" w:hint="cs"/>
          <w:sz w:val="28"/>
          <w:szCs w:val="28"/>
          <w:rtl/>
          <w:lang w:bidi="fa-IR"/>
        </w:rPr>
        <w:t>8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="00CF300E" w:rsidRPr="00A03846">
        <w:rPr>
          <w:rFonts w:cs="B Nazanin" w:hint="cs"/>
          <w:sz w:val="28"/>
          <w:szCs w:val="28"/>
          <w:rtl/>
          <w:lang w:bidi="fa-IR"/>
        </w:rPr>
        <w:t>عبارت زیر را ساده کنید.</w:t>
      </w:r>
      <w:r w:rsidR="00CF300E" w:rsidRPr="00A03846">
        <w:rPr>
          <w:rFonts w:cs="B Nazanin"/>
          <w:sz w:val="28"/>
          <w:szCs w:val="28"/>
          <w:rtl/>
          <w:lang w:bidi="fa-IR"/>
        </w:rPr>
        <w:tab/>
      </w:r>
    </w:p>
    <w:p w:rsidR="00A03846" w:rsidRDefault="00CF300E" w:rsidP="00BF47A1">
      <w:pPr>
        <w:bidi/>
        <w:ind w:left="1080"/>
        <w:rPr>
          <w:rFonts w:ascii="Arial" w:hAnsi="Arial" w:cs="B Nazanin"/>
          <w:b/>
          <w:bCs/>
          <w:color w:val="000000"/>
          <w:sz w:val="28"/>
          <w:szCs w:val="28"/>
          <w:rtl/>
          <w:lang w:bidi="fa-IR"/>
        </w:rPr>
      </w:pPr>
      <w:r>
        <w:rPr>
          <w:rFonts w:eastAsiaTheme="minorEastAsia" w:cs="B Nazanin"/>
          <w:bCs/>
          <w:sz w:val="28"/>
          <w:szCs w:val="28"/>
          <w:rtl/>
          <w:lang w:bidi="fa-IR"/>
        </w:rPr>
        <w:lastRenderedPageBreak/>
        <w:tab/>
      </w:r>
      <w:r>
        <w:rPr>
          <w:rFonts w:eastAsiaTheme="minorEastAsia" w:cs="B Nazanin" w:hint="cs"/>
          <w:bCs/>
          <w:sz w:val="28"/>
          <w:szCs w:val="28"/>
          <w:rtl/>
          <w:lang w:bidi="fa-IR"/>
        </w:rPr>
        <w:t xml:space="preserve">  </w:t>
      </w:r>
      <w:r>
        <w:rPr>
          <w:rFonts w:eastAsiaTheme="minorEastAsia" w:cs="B Nazanin"/>
          <w:bCs/>
          <w:sz w:val="28"/>
          <w:szCs w:val="28"/>
          <w:rtl/>
          <w:lang w:bidi="fa-IR"/>
        </w:rPr>
        <w:tab/>
      </w:r>
      <w:r w:rsidR="00BF47A1" w:rsidRPr="007F1DEA">
        <w:rPr>
          <w:position w:val="-8"/>
        </w:rPr>
        <w:object w:dxaOrig="3240" w:dyaOrig="400">
          <v:shape id="_x0000_i1957" type="#_x0000_t75" style="width:162pt;height:19.6pt" o:ole="">
            <v:imagedata r:id="rId1883" o:title=""/>
          </v:shape>
          <o:OLEObject Type="Embed" ProgID="Equation.DSMT4" ShapeID="_x0000_i1957" DrawAspect="Content" ObjectID="_1673311709" r:id="rId1884"/>
        </w:object>
      </w:r>
      <w:r w:rsidR="00E21AE1" w:rsidRPr="00AB15D9">
        <w:rPr>
          <w:rFonts w:ascii="Arial" w:hAnsi="Arial" w:cs="B Nazanin" w:hint="cs"/>
          <w:b/>
          <w:bCs/>
          <w:color w:val="000000"/>
          <w:sz w:val="28"/>
          <w:szCs w:val="28"/>
          <w:rtl/>
          <w:lang w:bidi="fa-IR"/>
        </w:rPr>
        <w:t xml:space="preserve"> </w:t>
      </w:r>
    </w:p>
    <w:p w:rsidR="00C87929" w:rsidRDefault="008212D9" w:rsidP="006820E1">
      <w:pPr>
        <w:bidi/>
        <w:rPr>
          <w:rFonts w:cs="B Zar"/>
          <w:sz w:val="28"/>
          <w:szCs w:val="28"/>
          <w:rtl/>
        </w:rPr>
      </w:pPr>
      <w:r>
        <w:rPr>
          <w:rFonts w:cs="B Zar" w:hint="cs"/>
          <w:sz w:val="28"/>
          <w:szCs w:val="28"/>
          <w:rtl/>
        </w:rPr>
        <w:t>8</w:t>
      </w:r>
      <w:r w:rsidR="006820E1">
        <w:rPr>
          <w:rFonts w:cs="B Zar" w:hint="cs"/>
          <w:sz w:val="28"/>
          <w:szCs w:val="28"/>
          <w:rtl/>
        </w:rPr>
        <w:t>9</w:t>
      </w:r>
      <w:r>
        <w:rPr>
          <w:rFonts w:cs="B Zar" w:hint="cs"/>
          <w:sz w:val="28"/>
          <w:szCs w:val="28"/>
          <w:rtl/>
        </w:rPr>
        <w:t xml:space="preserve">) </w:t>
      </w:r>
      <w:r w:rsidR="00C87929">
        <w:rPr>
          <w:rFonts w:cs="B Zar" w:hint="cs"/>
          <w:sz w:val="28"/>
          <w:szCs w:val="28"/>
          <w:rtl/>
        </w:rPr>
        <w:t>حاصل عبارت های زیر را بدست آورید.</w:t>
      </w:r>
    </w:p>
    <w:p w:rsidR="00A03846" w:rsidRDefault="00452FDF" w:rsidP="00452FDF">
      <w:pPr>
        <w:bidi/>
        <w:rPr>
          <w:rFonts w:cs="B Zar"/>
          <w:sz w:val="28"/>
          <w:szCs w:val="28"/>
          <w:rtl/>
        </w:rPr>
      </w:pPr>
      <w:r>
        <w:rPr>
          <w:rFonts w:cs="B Zar" w:hint="cs"/>
          <w:sz w:val="28"/>
          <w:szCs w:val="28"/>
          <w:rtl/>
        </w:rPr>
        <w:t xml:space="preserve">الف) </w:t>
      </w:r>
      <w:r w:rsidRPr="007F1DEA">
        <w:rPr>
          <w:position w:val="-32"/>
        </w:rPr>
        <w:object w:dxaOrig="700" w:dyaOrig="820">
          <v:shape id="_x0000_i1958" type="#_x0000_t75" style="width:35.2pt;height:40.4pt" o:ole="">
            <v:imagedata r:id="rId1885" o:title=""/>
          </v:shape>
          <o:OLEObject Type="Embed" ProgID="Equation.DSMT4" ShapeID="_x0000_i1958" DrawAspect="Content" ObjectID="_1673311710" r:id="rId1886"/>
        </w:object>
      </w:r>
      <w:r>
        <w:rPr>
          <w:rFonts w:hint="cs"/>
          <w:rtl/>
        </w:rPr>
        <w:t xml:space="preserve">                       ب) </w:t>
      </w:r>
      <w:r w:rsidRPr="007F1DEA">
        <w:rPr>
          <w:position w:val="-8"/>
        </w:rPr>
        <w:object w:dxaOrig="980" w:dyaOrig="440">
          <v:shape id="_x0000_i1959" type="#_x0000_t75" style="width:48.8pt;height:21.6pt" o:ole="">
            <v:imagedata r:id="rId1887" o:title=""/>
          </v:shape>
          <o:OLEObject Type="Embed" ProgID="Equation.DSMT4" ShapeID="_x0000_i1959" DrawAspect="Content" ObjectID="_1673311711" r:id="rId1888"/>
        </w:object>
      </w:r>
    </w:p>
    <w:p w:rsidR="00C87929" w:rsidRPr="006D5929" w:rsidRDefault="00C87929" w:rsidP="00C87929">
      <w:pPr>
        <w:spacing w:line="480" w:lineRule="auto"/>
        <w:rPr>
          <w:rFonts w:cs="B Zar"/>
          <w:sz w:val="28"/>
          <w:szCs w:val="28"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452FDF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452FDF" w:rsidRPr="0083636B" w:rsidRDefault="00B44F01" w:rsidP="00A62F9E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904721673"/>
                <w:placeholder>
                  <w:docPart w:val="CB1E5EFF74A644548B8DD8DBABA7377C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452FDF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452FDF" w:rsidRPr="0083636B" w:rsidRDefault="00B44F01" w:rsidP="00A62F9E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152751441"/>
                <w:placeholder>
                  <w:docPart w:val="8F6388BA35EE4A4BA3FE25FFC65D364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452FDF" w:rsidRDefault="00452FDF" w:rsidP="00452FDF">
      <w:pPr>
        <w:bidi/>
        <w:rPr>
          <w:rFonts w:ascii="Arial" w:eastAsiaTheme="minorEastAsia" w:hAnsi="Arial" w:cs="B Nazanin"/>
          <w:sz w:val="28"/>
          <w:szCs w:val="28"/>
          <w:rtl/>
        </w:rPr>
      </w:pPr>
    </w:p>
    <w:p w:rsidR="00A8358C" w:rsidRDefault="00EE4FA1" w:rsidP="006820E1">
      <w:pPr>
        <w:tabs>
          <w:tab w:val="left" w:pos="5588"/>
          <w:tab w:val="left" w:pos="5760"/>
          <w:tab w:val="left" w:pos="5870"/>
          <w:tab w:val="left" w:pos="5993"/>
        </w:tabs>
        <w:bidi/>
        <w:spacing w:after="0" w:line="240" w:lineRule="auto"/>
        <w:rPr>
          <w:rtl/>
        </w:rPr>
      </w:pPr>
      <w:r w:rsidRPr="00A8358C">
        <w:rPr>
          <w:rFonts w:cs="B Nazanin" w:hint="cs"/>
          <w:sz w:val="28"/>
          <w:szCs w:val="28"/>
          <w:rtl/>
          <w:lang w:bidi="fa-IR"/>
        </w:rPr>
        <w:t>9</w:t>
      </w:r>
      <w:r w:rsidR="006820E1">
        <w:rPr>
          <w:rFonts w:cs="B Nazanin" w:hint="cs"/>
          <w:sz w:val="28"/>
          <w:szCs w:val="28"/>
          <w:rtl/>
          <w:lang w:bidi="fa-IR"/>
        </w:rPr>
        <w:t>0</w:t>
      </w:r>
      <w:r w:rsidRPr="00A8358C">
        <w:rPr>
          <w:rFonts w:cs="B Nazanin" w:hint="cs"/>
          <w:sz w:val="28"/>
          <w:szCs w:val="28"/>
          <w:rtl/>
          <w:lang w:bidi="fa-IR"/>
        </w:rPr>
        <w:t xml:space="preserve">) </w:t>
      </w:r>
      <w:r w:rsidR="00C87929" w:rsidRPr="00A8358C">
        <w:rPr>
          <w:rFonts w:cs="B Nazanin" w:hint="cs"/>
          <w:sz w:val="28"/>
          <w:szCs w:val="28"/>
          <w:rtl/>
          <w:lang w:bidi="fa-IR"/>
        </w:rPr>
        <w:t>اگر</w:t>
      </w:r>
      <w:r w:rsidR="00A8358C" w:rsidRPr="007F1DEA">
        <w:rPr>
          <w:position w:val="-6"/>
        </w:rPr>
        <w:object w:dxaOrig="200" w:dyaOrig="240">
          <v:shape id="_x0000_i1960" type="#_x0000_t75" style="width:10.4pt;height:12pt" o:ole="">
            <v:imagedata r:id="rId1889" o:title=""/>
          </v:shape>
          <o:OLEObject Type="Embed" ProgID="Equation.DSMT4" ShapeID="_x0000_i1960" DrawAspect="Content" ObjectID="_1673311712" r:id="rId1890"/>
        </w:object>
      </w:r>
      <w:r w:rsidR="00C87929" w:rsidRPr="00A8358C">
        <w:rPr>
          <w:rFonts w:cs="B Nazanin" w:hint="cs"/>
          <w:sz w:val="28"/>
          <w:szCs w:val="28"/>
          <w:rtl/>
          <w:lang w:bidi="fa-IR"/>
        </w:rPr>
        <w:t>عددحقیقی مثبت و</w:t>
      </w:r>
      <w:r w:rsidR="00A8358C" w:rsidRPr="007F1DEA">
        <w:rPr>
          <w:position w:val="-6"/>
        </w:rPr>
        <w:object w:dxaOrig="220" w:dyaOrig="300">
          <v:shape id="_x0000_i1961" type="#_x0000_t75" style="width:10.4pt;height:15.2pt" o:ole="">
            <v:imagedata r:id="rId1891" o:title=""/>
          </v:shape>
          <o:OLEObject Type="Embed" ProgID="Equation.DSMT4" ShapeID="_x0000_i1961" DrawAspect="Content" ObjectID="_1673311713" r:id="rId1892"/>
        </w:object>
      </w:r>
      <w:r w:rsidR="00C87929" w:rsidRPr="00A8358C">
        <w:rPr>
          <w:rFonts w:cs="B Nazanin" w:hint="cs"/>
          <w:sz w:val="28"/>
          <w:szCs w:val="28"/>
          <w:rtl/>
          <w:lang w:bidi="fa-IR"/>
        </w:rPr>
        <w:t>عدد گویای دلخواه باشند با استفاده</w:t>
      </w:r>
      <w:r w:rsidR="00A8358C">
        <w:rPr>
          <w:rFonts w:cs="B Nazanin" w:hint="cs"/>
          <w:sz w:val="28"/>
          <w:szCs w:val="28"/>
          <w:rtl/>
          <w:lang w:bidi="fa-IR"/>
        </w:rPr>
        <w:t xml:space="preserve"> از خواص توان رسانی تساوی زیررا </w:t>
      </w:r>
      <w:r w:rsidR="00C87929" w:rsidRPr="00A8358C">
        <w:rPr>
          <w:rFonts w:cs="B Nazanin" w:hint="cs"/>
          <w:sz w:val="28"/>
          <w:szCs w:val="28"/>
          <w:rtl/>
          <w:lang w:bidi="fa-IR"/>
        </w:rPr>
        <w:t>ثابت کنید :</w:t>
      </w:r>
      <w:r w:rsidR="00C87929" w:rsidRPr="00A8358C">
        <w:rPr>
          <w:rFonts w:cs="B Nazanin"/>
          <w:sz w:val="28"/>
          <w:szCs w:val="28"/>
          <w:rtl/>
          <w:lang w:bidi="fa-IR"/>
        </w:rPr>
        <w:tab/>
      </w:r>
      <w:r w:rsidR="00A8358C" w:rsidRPr="007F1DEA">
        <w:rPr>
          <w:position w:val="-12"/>
        </w:rPr>
        <w:object w:dxaOrig="1440" w:dyaOrig="480">
          <v:shape id="_x0000_i1962" type="#_x0000_t75" style="width:1in;height:24.8pt" o:ole="">
            <v:imagedata r:id="rId1893" o:title=""/>
          </v:shape>
          <o:OLEObject Type="Embed" ProgID="Equation.DSMT4" ShapeID="_x0000_i1962" DrawAspect="Content" ObjectID="_1673311714" r:id="rId1894"/>
        </w:object>
      </w:r>
    </w:p>
    <w:p w:rsidR="00C87929" w:rsidRPr="00A8358C" w:rsidRDefault="00C87929" w:rsidP="00A8358C">
      <w:pPr>
        <w:tabs>
          <w:tab w:val="left" w:pos="5588"/>
          <w:tab w:val="left" w:pos="5760"/>
          <w:tab w:val="left" w:pos="5870"/>
          <w:tab w:val="left" w:pos="5993"/>
        </w:tabs>
        <w:bidi/>
        <w:spacing w:after="0" w:line="240" w:lineRule="auto"/>
        <w:rPr>
          <w:rFonts w:eastAsia="Times New Roman" w:cs="B Nazanin"/>
          <w:b/>
          <w:bCs/>
          <w:sz w:val="28"/>
          <w:szCs w:val="28"/>
          <w:rtl/>
          <w:lang w:bidi="fa-IR"/>
        </w:rPr>
      </w:pPr>
    </w:p>
    <w:p w:rsidR="00C87929" w:rsidRPr="00A8358C" w:rsidRDefault="005326CB" w:rsidP="006820E1">
      <w:pPr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</w:t>
      </w:r>
      <w:r w:rsidR="006820E1">
        <w:rPr>
          <w:rFonts w:cs="B Nazanin" w:hint="cs"/>
          <w:sz w:val="28"/>
          <w:szCs w:val="28"/>
          <w:rtl/>
          <w:lang w:bidi="fa-IR"/>
        </w:rPr>
        <w:t>1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="00C87929" w:rsidRPr="00A8358C">
        <w:rPr>
          <w:rFonts w:cs="B Nazanin" w:hint="cs"/>
          <w:sz w:val="28"/>
          <w:szCs w:val="28"/>
          <w:rtl/>
          <w:lang w:bidi="fa-IR"/>
        </w:rPr>
        <w:t>جاهای خالی را با عبارات مناسب پر کنید.</w:t>
      </w:r>
    </w:p>
    <w:p w:rsidR="00C87929" w:rsidRPr="00A8358C" w:rsidRDefault="00C87929" w:rsidP="00621CA2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8358C">
        <w:rPr>
          <w:rFonts w:cs="B Nazanin" w:hint="cs"/>
          <w:sz w:val="28"/>
          <w:szCs w:val="28"/>
          <w:rtl/>
          <w:lang w:bidi="fa-IR"/>
        </w:rPr>
        <w:t xml:space="preserve">الف ) به طور کلی اگر </w:t>
      </w:r>
      <w:r w:rsidR="00FE4676" w:rsidRPr="007F1DEA">
        <w:rPr>
          <w:position w:val="-4"/>
        </w:rPr>
        <w:object w:dxaOrig="220" w:dyaOrig="220">
          <v:shape id="_x0000_i1963" type="#_x0000_t75" style="width:10.4pt;height:10.4pt" o:ole="">
            <v:imagedata r:id="rId1895" o:title=""/>
          </v:shape>
          <o:OLEObject Type="Embed" ProgID="Equation.DSMT4" ShapeID="_x0000_i1963" DrawAspect="Content" ObjectID="_1673311715" r:id="rId1896"/>
        </w:object>
      </w:r>
      <w:r w:rsidRPr="00A8358C">
        <w:rPr>
          <w:rFonts w:cs="B Nazanin" w:hint="cs"/>
          <w:sz w:val="28"/>
          <w:szCs w:val="28"/>
          <w:rtl/>
          <w:lang w:bidi="fa-IR"/>
        </w:rPr>
        <w:t xml:space="preserve"> زوج باشد</w:t>
      </w:r>
      <w:r w:rsidR="00621CA2" w:rsidRPr="007F1DEA">
        <w:rPr>
          <w:position w:val="-8"/>
        </w:rPr>
        <w:object w:dxaOrig="1340" w:dyaOrig="440">
          <v:shape id="_x0000_i1964" type="#_x0000_t75" style="width:68.4pt;height:21.6pt" o:ole="">
            <v:imagedata r:id="rId1897" o:title=""/>
          </v:shape>
          <o:OLEObject Type="Embed" ProgID="Equation.DSMT4" ShapeID="_x0000_i1964" DrawAspect="Content" ObjectID="_1673311716" r:id="rId1898"/>
        </w:object>
      </w:r>
      <w:r w:rsidRPr="00A8358C">
        <w:rPr>
          <w:rFonts w:cs="B Nazanin" w:hint="cs"/>
          <w:sz w:val="28"/>
          <w:szCs w:val="28"/>
          <w:rtl/>
          <w:lang w:bidi="fa-IR"/>
        </w:rPr>
        <w:t xml:space="preserve">، اگر </w:t>
      </w:r>
      <w:r w:rsidR="00621CA2" w:rsidRPr="007F1DEA">
        <w:rPr>
          <w:position w:val="-4"/>
        </w:rPr>
        <w:object w:dxaOrig="220" w:dyaOrig="220">
          <v:shape id="_x0000_i1965" type="#_x0000_t75" style="width:10.4pt;height:10.4pt" o:ole="">
            <v:imagedata r:id="rId1899" o:title=""/>
          </v:shape>
          <o:OLEObject Type="Embed" ProgID="Equation.DSMT4" ShapeID="_x0000_i1965" DrawAspect="Content" ObjectID="_1673311717" r:id="rId1900"/>
        </w:object>
      </w:r>
      <w:r w:rsidRPr="00A8358C">
        <w:rPr>
          <w:rFonts w:cs="B Nazanin" w:hint="cs"/>
          <w:sz w:val="28"/>
          <w:szCs w:val="28"/>
          <w:rtl/>
          <w:lang w:bidi="fa-IR"/>
        </w:rPr>
        <w:t xml:space="preserve"> فرد باشد</w:t>
      </w:r>
      <w:r w:rsidR="00621CA2" w:rsidRPr="007F1DEA">
        <w:rPr>
          <w:position w:val="-8"/>
        </w:rPr>
        <w:object w:dxaOrig="1340" w:dyaOrig="440">
          <v:shape id="_x0000_i1966" type="#_x0000_t75" style="width:68.4pt;height:21.6pt" o:ole="">
            <v:imagedata r:id="rId1901" o:title=""/>
          </v:shape>
          <o:OLEObject Type="Embed" ProgID="Equation.DSMT4" ShapeID="_x0000_i1966" DrawAspect="Content" ObjectID="_1673311718" r:id="rId1902"/>
        </w:object>
      </w:r>
      <w:r w:rsidR="00621CA2">
        <w:rPr>
          <w:rFonts w:hint="cs"/>
          <w:rtl/>
        </w:rPr>
        <w:t>.</w:t>
      </w:r>
    </w:p>
    <w:p w:rsidR="00C87929" w:rsidRPr="00A8358C" w:rsidRDefault="00C87929" w:rsidP="00621CA2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8358C">
        <w:rPr>
          <w:rFonts w:cs="B Nazanin" w:hint="cs"/>
          <w:sz w:val="28"/>
          <w:szCs w:val="28"/>
          <w:rtl/>
          <w:lang w:bidi="fa-IR"/>
        </w:rPr>
        <w:t>ب) وقتی م</w:t>
      </w:r>
      <w:r w:rsidR="00621CA2">
        <w:rPr>
          <w:rFonts w:cs="B Nazanin" w:hint="cs"/>
          <w:sz w:val="28"/>
          <w:szCs w:val="28"/>
          <w:rtl/>
          <w:lang w:bidi="fa-IR"/>
        </w:rPr>
        <w:t>ی نویسیم</w:t>
      </w:r>
      <w:r w:rsidR="00621CA2" w:rsidRPr="007F1DEA">
        <w:rPr>
          <w:position w:val="-8"/>
        </w:rPr>
        <w:object w:dxaOrig="420" w:dyaOrig="400">
          <v:shape id="_x0000_i1967" type="#_x0000_t75" style="width:21.2pt;height:19.6pt" o:ole="">
            <v:imagedata r:id="rId1903" o:title=""/>
          </v:shape>
          <o:OLEObject Type="Embed" ProgID="Equation.DSMT4" ShapeID="_x0000_i1967" DrawAspect="Content" ObjectID="_1673311719" r:id="rId1904"/>
        </w:object>
      </w:r>
      <w:r w:rsidRPr="00A8358C">
        <w:rPr>
          <w:rFonts w:cs="B Nazanin"/>
          <w:sz w:val="28"/>
          <w:szCs w:val="28"/>
          <w:lang w:bidi="fa-IR"/>
        </w:rPr>
        <w:t xml:space="preserve"> </w:t>
      </w:r>
      <w:r w:rsidRPr="00A8358C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621CA2" w:rsidRPr="007F1DEA">
        <w:rPr>
          <w:position w:val="-4"/>
        </w:rPr>
        <w:object w:dxaOrig="220" w:dyaOrig="220">
          <v:shape id="_x0000_i1968" type="#_x0000_t75" style="width:10.4pt;height:10.4pt" o:ole="">
            <v:imagedata r:id="rId1905" o:title=""/>
          </v:shape>
          <o:OLEObject Type="Embed" ProgID="Equation.DSMT4" ShapeID="_x0000_i1968" DrawAspect="Content" ObjectID="_1673311720" r:id="rId1906"/>
        </w:object>
      </w:r>
      <w:r w:rsidRPr="00A8358C">
        <w:rPr>
          <w:rFonts w:cs="B Nazanin" w:hint="cs"/>
          <w:sz w:val="28"/>
          <w:szCs w:val="28"/>
          <w:rtl/>
          <w:lang w:bidi="fa-IR"/>
        </w:rPr>
        <w:t xml:space="preserve"> را زوج فرض می کنیم ،</w:t>
      </w:r>
      <w:r w:rsidR="00621CA2" w:rsidRPr="007F1DEA">
        <w:rPr>
          <w:position w:val="-6"/>
        </w:rPr>
        <w:object w:dxaOrig="200" w:dyaOrig="240">
          <v:shape id="_x0000_i1969" type="#_x0000_t75" style="width:10.4pt;height:12pt" o:ole="">
            <v:imagedata r:id="rId1907" o:title=""/>
          </v:shape>
          <o:OLEObject Type="Embed" ProgID="Equation.DSMT4" ShapeID="_x0000_i1969" DrawAspect="Content" ObjectID="_1673311721" r:id="rId1908"/>
        </w:object>
      </w:r>
      <w:r w:rsidRPr="00A8358C">
        <w:rPr>
          <w:rFonts w:cs="B Nazanin" w:hint="cs"/>
          <w:sz w:val="28"/>
          <w:szCs w:val="28"/>
          <w:rtl/>
          <w:lang w:bidi="fa-IR"/>
        </w:rPr>
        <w:t>را .......... یا برابر ......... در نظر می گیریم</w:t>
      </w:r>
      <w:r w:rsidR="00621CA2">
        <w:rPr>
          <w:rFonts w:cs="B Nazanin" w:hint="cs"/>
          <w:sz w:val="28"/>
          <w:szCs w:val="28"/>
          <w:rtl/>
          <w:lang w:bidi="fa-IR"/>
        </w:rPr>
        <w:t>.</w:t>
      </w:r>
    </w:p>
    <w:p w:rsidR="00C87929" w:rsidRPr="00A8358C" w:rsidRDefault="005326CB" w:rsidP="006820E1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</w:t>
      </w:r>
      <w:r w:rsidR="006820E1">
        <w:rPr>
          <w:rFonts w:cs="B Nazanin" w:hint="cs"/>
          <w:sz w:val="28"/>
          <w:szCs w:val="28"/>
          <w:rtl/>
          <w:lang w:bidi="fa-IR"/>
        </w:rPr>
        <w:t>2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="00C87929" w:rsidRPr="00A8358C">
        <w:rPr>
          <w:rFonts w:cs="B Nazanin" w:hint="cs"/>
          <w:sz w:val="28"/>
          <w:szCs w:val="28"/>
          <w:rtl/>
          <w:lang w:bidi="fa-IR"/>
        </w:rPr>
        <w:t xml:space="preserve">معادله </w:t>
      </w:r>
      <w:r w:rsidRPr="007F1DEA">
        <w:rPr>
          <w:position w:val="-10"/>
        </w:rPr>
        <w:object w:dxaOrig="1560" w:dyaOrig="480">
          <v:shape id="_x0000_i1970" type="#_x0000_t75" style="width:78pt;height:24.8pt" o:ole="">
            <v:imagedata r:id="rId1909" o:title=""/>
          </v:shape>
          <o:OLEObject Type="Embed" ProgID="Equation.DSMT4" ShapeID="_x0000_i1970" DrawAspect="Content" ObjectID="_1673311722" r:id="rId1910"/>
        </w:object>
      </w:r>
      <w:r w:rsidR="00C87929" w:rsidRPr="00A8358C">
        <w:rPr>
          <w:rFonts w:cs="B Nazanin" w:hint="cs"/>
          <w:sz w:val="28"/>
          <w:szCs w:val="28"/>
          <w:rtl/>
          <w:lang w:bidi="fa-IR"/>
        </w:rPr>
        <w:t xml:space="preserve"> را حل کنید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C87929" w:rsidRPr="00A8358C" w:rsidRDefault="005326CB" w:rsidP="006820E1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</w:t>
      </w:r>
      <w:r w:rsidR="006820E1">
        <w:rPr>
          <w:rFonts w:cs="B Nazanin" w:hint="cs"/>
          <w:sz w:val="28"/>
          <w:szCs w:val="28"/>
          <w:rtl/>
          <w:lang w:bidi="fa-IR"/>
        </w:rPr>
        <w:t>3</w:t>
      </w:r>
      <w:r>
        <w:rPr>
          <w:rFonts w:cs="B Nazanin" w:hint="cs"/>
          <w:sz w:val="28"/>
          <w:szCs w:val="28"/>
          <w:rtl/>
          <w:lang w:bidi="fa-IR"/>
        </w:rPr>
        <w:t>) اگر</w:t>
      </w:r>
      <w:r w:rsidRPr="007F1DEA">
        <w:rPr>
          <w:position w:val="-6"/>
        </w:rPr>
        <w:object w:dxaOrig="1640" w:dyaOrig="360">
          <v:shape id="_x0000_i1971" type="#_x0000_t75" style="width:82.4pt;height:18pt" o:ole="">
            <v:imagedata r:id="rId1911" o:title=""/>
          </v:shape>
          <o:OLEObject Type="Embed" ProgID="Equation.DSMT4" ShapeID="_x0000_i1971" DrawAspect="Content" ObjectID="_1673311723" r:id="rId1912"/>
        </w:object>
      </w:r>
      <w:r w:rsidR="00C87929" w:rsidRPr="00A8358C">
        <w:rPr>
          <w:rFonts w:cs="B Nazanin"/>
          <w:sz w:val="28"/>
          <w:szCs w:val="28"/>
          <w:lang w:bidi="fa-IR"/>
        </w:rPr>
        <w:t xml:space="preserve"> </w:t>
      </w:r>
      <w:r w:rsidR="00C87929" w:rsidRPr="00A8358C">
        <w:rPr>
          <w:rFonts w:cs="B Nazanin" w:hint="cs"/>
          <w:sz w:val="28"/>
          <w:szCs w:val="28"/>
          <w:rtl/>
          <w:lang w:bidi="fa-IR"/>
        </w:rPr>
        <w:t>، آنگاه مقدار</w:t>
      </w:r>
      <w:r w:rsidR="00C87929" w:rsidRPr="00A8358C">
        <w:rPr>
          <w:rFonts w:cs="B Nazanin"/>
          <w:position w:val="-6"/>
          <w:sz w:val="28"/>
          <w:szCs w:val="28"/>
          <w:lang w:bidi="fa-IR"/>
        </w:rPr>
        <w:object w:dxaOrig="200" w:dyaOrig="220">
          <v:shape id="_x0000_i1972" type="#_x0000_t75" style="width:10.4pt;height:10.4pt" o:ole="">
            <v:imagedata r:id="rId1913" o:title=""/>
          </v:shape>
          <o:OLEObject Type="Embed" ProgID="Equation.3" ShapeID="_x0000_i1972" DrawAspect="Content" ObjectID="_1673311724" r:id="rId1914"/>
        </w:object>
      </w:r>
      <w:r w:rsidR="00C87929" w:rsidRPr="00A8358C">
        <w:rPr>
          <w:rFonts w:cs="B Nazanin" w:hint="cs"/>
          <w:sz w:val="28"/>
          <w:szCs w:val="28"/>
          <w:rtl/>
          <w:lang w:bidi="fa-IR"/>
        </w:rPr>
        <w:t>کدام است ؟</w:t>
      </w:r>
    </w:p>
    <w:p w:rsidR="00C87929" w:rsidRPr="00A8358C" w:rsidRDefault="00C87929" w:rsidP="005326CB">
      <w:pPr>
        <w:bidi/>
        <w:rPr>
          <w:rFonts w:cs="B Nazanin"/>
          <w:sz w:val="28"/>
          <w:szCs w:val="28"/>
          <w:rtl/>
          <w:lang w:bidi="fa-IR"/>
        </w:rPr>
      </w:pPr>
      <w:r w:rsidRPr="00A8358C">
        <w:rPr>
          <w:rFonts w:cs="B Nazanin" w:hint="cs"/>
          <w:sz w:val="28"/>
          <w:szCs w:val="28"/>
          <w:rtl/>
          <w:lang w:bidi="fa-IR"/>
        </w:rPr>
        <w:t xml:space="preserve">  الف )</w:t>
      </w:r>
      <w:r w:rsidRPr="00A8358C">
        <w:rPr>
          <w:rFonts w:cs="B Nazanin"/>
          <w:sz w:val="28"/>
          <w:szCs w:val="28"/>
          <w:rtl/>
          <w:lang w:bidi="fa-IR"/>
        </w:rPr>
        <w:t xml:space="preserve"> </w:t>
      </w:r>
      <w:r w:rsidR="005326CB" w:rsidRPr="007F1DEA">
        <w:rPr>
          <w:position w:val="-28"/>
        </w:rPr>
        <w:object w:dxaOrig="440" w:dyaOrig="720">
          <v:shape id="_x0000_i1973" type="#_x0000_t75" style="width:21.6pt;height:36pt" o:ole="">
            <v:imagedata r:id="rId1915" o:title=""/>
          </v:shape>
          <o:OLEObject Type="Embed" ProgID="Equation.DSMT4" ShapeID="_x0000_i1973" DrawAspect="Content" ObjectID="_1673311725" r:id="rId1916"/>
        </w:object>
      </w:r>
      <w:r w:rsidRPr="00A8358C">
        <w:rPr>
          <w:rFonts w:cs="B Nazanin" w:hint="cs"/>
          <w:sz w:val="28"/>
          <w:szCs w:val="28"/>
          <w:rtl/>
          <w:lang w:bidi="fa-IR"/>
        </w:rPr>
        <w:t xml:space="preserve">                ب)</w:t>
      </w:r>
      <w:r w:rsidRPr="00A8358C">
        <w:rPr>
          <w:rFonts w:cs="B Nazanin"/>
          <w:sz w:val="28"/>
          <w:szCs w:val="28"/>
          <w:rtl/>
          <w:lang w:bidi="fa-IR"/>
        </w:rPr>
        <w:t xml:space="preserve"> </w:t>
      </w:r>
      <w:r w:rsidR="005326CB" w:rsidRPr="007F1DEA">
        <w:rPr>
          <w:position w:val="-28"/>
        </w:rPr>
        <w:object w:dxaOrig="220" w:dyaOrig="720">
          <v:shape id="_x0000_i1974" type="#_x0000_t75" style="width:10.4pt;height:36pt" o:ole="">
            <v:imagedata r:id="rId1917" o:title=""/>
          </v:shape>
          <o:OLEObject Type="Embed" ProgID="Equation.DSMT4" ShapeID="_x0000_i1974" DrawAspect="Content" ObjectID="_1673311726" r:id="rId1918"/>
        </w:object>
      </w:r>
      <w:r w:rsidRPr="00A8358C">
        <w:rPr>
          <w:rFonts w:cs="B Nazanin" w:hint="cs"/>
          <w:sz w:val="28"/>
          <w:szCs w:val="28"/>
          <w:rtl/>
          <w:lang w:bidi="fa-IR"/>
        </w:rPr>
        <w:t xml:space="preserve">              </w:t>
      </w:r>
      <w:r w:rsidR="005326CB">
        <w:rPr>
          <w:rFonts w:cs="B Nazanin" w:hint="cs"/>
          <w:sz w:val="28"/>
          <w:szCs w:val="28"/>
          <w:rtl/>
          <w:lang w:bidi="fa-IR"/>
        </w:rPr>
        <w:t>پ</w:t>
      </w:r>
      <w:r w:rsidRPr="00A8358C">
        <w:rPr>
          <w:rFonts w:cs="B Nazanin" w:hint="cs"/>
          <w:sz w:val="28"/>
          <w:szCs w:val="28"/>
          <w:rtl/>
          <w:lang w:bidi="fa-IR"/>
        </w:rPr>
        <w:t>)</w:t>
      </w:r>
      <w:r w:rsidRPr="00A8358C">
        <w:rPr>
          <w:rFonts w:cs="B Nazanin"/>
          <w:sz w:val="28"/>
          <w:szCs w:val="28"/>
          <w:rtl/>
          <w:lang w:bidi="fa-IR"/>
        </w:rPr>
        <w:t xml:space="preserve"> </w:t>
      </w:r>
      <w:r w:rsidR="005326CB" w:rsidRPr="007F1DEA">
        <w:rPr>
          <w:position w:val="-28"/>
        </w:rPr>
        <w:object w:dxaOrig="240" w:dyaOrig="720">
          <v:shape id="_x0000_i1975" type="#_x0000_t75" style="width:12pt;height:36pt" o:ole="">
            <v:imagedata r:id="rId1919" o:title=""/>
          </v:shape>
          <o:OLEObject Type="Embed" ProgID="Equation.DSMT4" ShapeID="_x0000_i1975" DrawAspect="Content" ObjectID="_1673311727" r:id="rId1920"/>
        </w:object>
      </w:r>
      <w:r w:rsidRPr="00A8358C">
        <w:rPr>
          <w:rFonts w:cs="B Nazanin" w:hint="cs"/>
          <w:sz w:val="28"/>
          <w:szCs w:val="28"/>
          <w:rtl/>
          <w:lang w:bidi="fa-IR"/>
        </w:rPr>
        <w:t xml:space="preserve">              </w:t>
      </w:r>
      <w:r w:rsidR="005326CB">
        <w:rPr>
          <w:rFonts w:cs="B Nazanin" w:hint="cs"/>
          <w:sz w:val="28"/>
          <w:szCs w:val="28"/>
          <w:rtl/>
          <w:lang w:bidi="fa-IR"/>
        </w:rPr>
        <w:t>ت</w:t>
      </w:r>
      <w:r w:rsidRPr="00A8358C">
        <w:rPr>
          <w:rFonts w:cs="B Nazanin" w:hint="cs"/>
          <w:sz w:val="28"/>
          <w:szCs w:val="28"/>
          <w:rtl/>
          <w:lang w:bidi="fa-IR"/>
        </w:rPr>
        <w:t xml:space="preserve">) </w:t>
      </w:r>
      <w:r w:rsidR="005326CB" w:rsidRPr="007F1DEA">
        <w:rPr>
          <w:position w:val="-28"/>
        </w:rPr>
        <w:object w:dxaOrig="240" w:dyaOrig="720">
          <v:shape id="_x0000_i1976" type="#_x0000_t75" style="width:12pt;height:36pt" o:ole="">
            <v:imagedata r:id="rId1921" o:title=""/>
          </v:shape>
          <o:OLEObject Type="Embed" ProgID="Equation.DSMT4" ShapeID="_x0000_i1976" DrawAspect="Content" ObjectID="_1673311728" r:id="rId1922"/>
        </w:object>
      </w:r>
    </w:p>
    <w:p w:rsidR="00C87929" w:rsidRPr="00A8358C" w:rsidRDefault="005326CB" w:rsidP="006820E1">
      <w:pPr>
        <w:tabs>
          <w:tab w:val="left" w:pos="1843"/>
        </w:tabs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</w:t>
      </w:r>
      <w:r w:rsidR="006820E1">
        <w:rPr>
          <w:rFonts w:cs="B Nazanin" w:hint="cs"/>
          <w:sz w:val="28"/>
          <w:szCs w:val="28"/>
          <w:rtl/>
          <w:lang w:bidi="fa-IR"/>
        </w:rPr>
        <w:t>4</w:t>
      </w:r>
      <w:r w:rsidR="00C87929" w:rsidRPr="00A8358C">
        <w:rPr>
          <w:rFonts w:cs="B Nazanin" w:hint="cs"/>
          <w:sz w:val="28"/>
          <w:szCs w:val="28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C87929" w:rsidRPr="00A8358C">
        <w:rPr>
          <w:rFonts w:cs="B Nazanin" w:hint="cs"/>
          <w:sz w:val="28"/>
          <w:szCs w:val="28"/>
          <w:rtl/>
          <w:lang w:bidi="fa-IR"/>
        </w:rPr>
        <w:t xml:space="preserve">حاصل </w:t>
      </w:r>
      <w:r w:rsidRPr="007F1DEA">
        <w:rPr>
          <w:position w:val="-28"/>
        </w:rPr>
        <w:object w:dxaOrig="1240" w:dyaOrig="760">
          <v:shape id="_x0000_i1977" type="#_x0000_t75" style="width:61.6pt;height:38.4pt" o:ole="">
            <v:imagedata r:id="rId1923" o:title=""/>
          </v:shape>
          <o:OLEObject Type="Embed" ProgID="Equation.DSMT4" ShapeID="_x0000_i1977" DrawAspect="Content" ObjectID="_1673311729" r:id="rId1924"/>
        </w:object>
      </w:r>
      <w:r w:rsidR="00C87929" w:rsidRPr="00A8358C">
        <w:rPr>
          <w:rFonts w:eastAsiaTheme="minorEastAsia" w:cs="B Nazanin" w:hint="cs"/>
          <w:sz w:val="28"/>
          <w:szCs w:val="28"/>
          <w:rtl/>
          <w:lang w:bidi="fa-IR"/>
        </w:rPr>
        <w:t xml:space="preserve"> برابر چه عددی است</w:t>
      </w:r>
      <w:r>
        <w:rPr>
          <w:rFonts w:eastAsiaTheme="minorEastAsia" w:cs="B Nazanin" w:hint="cs"/>
          <w:sz w:val="28"/>
          <w:szCs w:val="28"/>
          <w:rtl/>
          <w:lang w:bidi="fa-IR"/>
        </w:rPr>
        <w:t>؟</w:t>
      </w:r>
    </w:p>
    <w:p w:rsidR="00C87929" w:rsidRDefault="005326CB" w:rsidP="00697503">
      <w:pPr>
        <w:tabs>
          <w:tab w:val="left" w:pos="1843"/>
        </w:tabs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الف</w:t>
      </w:r>
      <w:r w:rsidR="00C87929" w:rsidRPr="00A8358C">
        <w:rPr>
          <w:rFonts w:cs="B Nazanin" w:hint="cs"/>
          <w:sz w:val="28"/>
          <w:szCs w:val="28"/>
          <w:rtl/>
          <w:lang w:bidi="fa-IR"/>
        </w:rPr>
        <w:t>) 3-</w:t>
      </w:r>
      <w:r w:rsidR="00C87929" w:rsidRPr="00A8358C">
        <w:rPr>
          <w:rFonts w:cs="B Nazanin"/>
          <w:sz w:val="28"/>
          <w:szCs w:val="28"/>
          <w:lang w:bidi="fa-IR"/>
        </w:rPr>
        <w:t xml:space="preserve">   </w:t>
      </w:r>
      <w:r w:rsidR="00697503">
        <w:rPr>
          <w:rFonts w:cs="B Nazanin" w:hint="cs"/>
          <w:sz w:val="28"/>
          <w:szCs w:val="28"/>
          <w:rtl/>
          <w:lang w:bidi="fa-IR"/>
        </w:rPr>
        <w:t xml:space="preserve">  </w:t>
      </w:r>
      <w:r w:rsidR="00C87929" w:rsidRPr="00A8358C">
        <w:rPr>
          <w:rFonts w:cs="B Nazanin"/>
          <w:sz w:val="28"/>
          <w:szCs w:val="28"/>
          <w:lang w:bidi="fa-IR"/>
        </w:rPr>
        <w:t xml:space="preserve">          </w:t>
      </w:r>
      <w:r w:rsidR="00C87929" w:rsidRPr="00A8358C">
        <w:rPr>
          <w:rFonts w:cs="B Nazanin" w:hint="cs"/>
          <w:sz w:val="28"/>
          <w:szCs w:val="28"/>
          <w:rtl/>
          <w:lang w:bidi="fa-IR"/>
        </w:rPr>
        <w:t xml:space="preserve">    </w:t>
      </w:r>
      <w:r>
        <w:rPr>
          <w:rFonts w:cs="B Nazanin" w:hint="cs"/>
          <w:sz w:val="28"/>
          <w:szCs w:val="28"/>
          <w:rtl/>
          <w:lang w:bidi="fa-IR"/>
        </w:rPr>
        <w:t>ب</w:t>
      </w:r>
      <w:r w:rsidR="00C87929" w:rsidRPr="00A8358C">
        <w:rPr>
          <w:rFonts w:cs="B Nazanin" w:hint="cs"/>
          <w:sz w:val="28"/>
          <w:szCs w:val="28"/>
          <w:rtl/>
          <w:lang w:bidi="fa-IR"/>
        </w:rPr>
        <w:t xml:space="preserve">)3                  </w:t>
      </w:r>
      <w:r>
        <w:rPr>
          <w:rFonts w:cs="B Nazanin" w:hint="cs"/>
          <w:sz w:val="28"/>
          <w:szCs w:val="28"/>
          <w:rtl/>
          <w:lang w:bidi="fa-IR"/>
        </w:rPr>
        <w:t>پ</w:t>
      </w:r>
      <w:r w:rsidR="00C87929" w:rsidRPr="00A8358C">
        <w:rPr>
          <w:rFonts w:cs="B Nazanin" w:hint="cs"/>
          <w:sz w:val="28"/>
          <w:szCs w:val="28"/>
          <w:rtl/>
          <w:lang w:bidi="fa-IR"/>
        </w:rPr>
        <w:t>)</w:t>
      </w:r>
      <w:r w:rsidRPr="007F1DEA">
        <w:rPr>
          <w:position w:val="-28"/>
        </w:rPr>
        <w:object w:dxaOrig="240" w:dyaOrig="720">
          <v:shape id="_x0000_i1978" type="#_x0000_t75" style="width:12pt;height:36pt" o:ole="">
            <v:imagedata r:id="rId1925" o:title=""/>
          </v:shape>
          <o:OLEObject Type="Embed" ProgID="Equation.DSMT4" ShapeID="_x0000_i1978" DrawAspect="Content" ObjectID="_1673311730" r:id="rId1926"/>
        </w:object>
      </w:r>
      <w:r w:rsidR="00C87929" w:rsidRPr="00A8358C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</w:t>
      </w:r>
      <w:r w:rsidR="00697503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>
        <w:rPr>
          <w:rFonts w:eastAsiaTheme="minorEastAsia" w:cs="B Nazanin" w:hint="cs"/>
          <w:sz w:val="28"/>
          <w:szCs w:val="28"/>
          <w:rtl/>
          <w:lang w:bidi="fa-IR"/>
        </w:rPr>
        <w:t>ت</w:t>
      </w:r>
      <w:r w:rsidR="00C87929" w:rsidRPr="00A8358C">
        <w:rPr>
          <w:rFonts w:eastAsiaTheme="minorEastAsia" w:cs="B Nazanin" w:hint="cs"/>
          <w:sz w:val="28"/>
          <w:szCs w:val="28"/>
          <w:rtl/>
          <w:lang w:bidi="fa-IR"/>
        </w:rPr>
        <w:t>)صفر</w:t>
      </w:r>
    </w:p>
    <w:p w:rsidR="006820E1" w:rsidRDefault="006820E1" w:rsidP="006820E1">
      <w:pPr>
        <w:pStyle w:val="Signature"/>
        <w:bidi/>
        <w:rPr>
          <w:rFonts w:cs="B Nazanin"/>
          <w:sz w:val="28"/>
          <w:szCs w:val="28"/>
          <w:rtl/>
        </w:rPr>
      </w:pPr>
      <w:r w:rsidRPr="006820E1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lastRenderedPageBreak/>
        <w:t>95</w:t>
      </w:r>
      <w:r>
        <w:rPr>
          <w:rFonts w:ascii="Arial" w:hAnsi="Arial" w:cs="B Nazanin" w:hint="cs"/>
          <w:b/>
          <w:bCs/>
          <w:color w:val="000000"/>
          <w:sz w:val="28"/>
          <w:szCs w:val="28"/>
          <w:rtl/>
          <w:lang w:bidi="fa-IR"/>
        </w:rPr>
        <w:t>)</w:t>
      </w:r>
      <w:r w:rsidRPr="00697503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>با استفاده از</w:t>
      </w:r>
      <w:r>
        <w:rPr>
          <w:rFonts w:cs="B Nazanin" w:hint="cs"/>
          <w:sz w:val="28"/>
          <w:szCs w:val="28"/>
          <w:rtl/>
        </w:rPr>
        <w:t xml:space="preserve">  اتحادها حاصل عبارت را بدست آورید.</w:t>
      </w:r>
    </w:p>
    <w:p w:rsidR="006820E1" w:rsidRDefault="006820E1" w:rsidP="006820E1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الف)</w:t>
      </w:r>
      <w:r w:rsidRPr="00AB15D9">
        <w:rPr>
          <w:rFonts w:cs="B Nazanin" w:hint="cs"/>
          <w:sz w:val="28"/>
          <w:szCs w:val="28"/>
          <w:rtl/>
        </w:rPr>
        <w:t xml:space="preserve">   </w:t>
      </w:r>
      <w:r w:rsidRPr="007F1DEA">
        <w:rPr>
          <w:position w:val="-12"/>
        </w:rPr>
        <w:object w:dxaOrig="1980" w:dyaOrig="420">
          <v:shape id="_x0000_i1979" type="#_x0000_t75" style="width:98.4pt;height:21.2pt" o:ole="">
            <v:imagedata r:id="rId1927" o:title=""/>
          </v:shape>
          <o:OLEObject Type="Embed" ProgID="Equation.DSMT4" ShapeID="_x0000_i1979" DrawAspect="Content" ObjectID="_1673311731" r:id="rId1928"/>
        </w:object>
      </w:r>
      <w:r>
        <w:rPr>
          <w:rFonts w:cs="B Nazanin" w:hint="cs"/>
          <w:sz w:val="28"/>
          <w:szCs w:val="28"/>
          <w:rtl/>
        </w:rPr>
        <w:t xml:space="preserve">       ب)  </w:t>
      </w:r>
      <w:r w:rsidRPr="00865516">
        <w:rPr>
          <w:position w:val="-28"/>
        </w:rPr>
        <w:object w:dxaOrig="999" w:dyaOrig="720">
          <v:shape id="_x0000_i1980" type="#_x0000_t75" style="width:50.4pt;height:36pt" o:ole="">
            <v:imagedata r:id="rId1929" o:title=""/>
          </v:shape>
          <o:OLEObject Type="Embed" ProgID="Equation.DSMT4" ShapeID="_x0000_i1980" DrawAspect="Content" ObjectID="_1673311732" r:id="rId1930"/>
        </w:object>
      </w:r>
      <w:r>
        <w:rPr>
          <w:rFonts w:hint="cs"/>
          <w:rtl/>
        </w:rPr>
        <w:t xml:space="preserve">         پ)</w:t>
      </w:r>
      <w:r w:rsidRPr="00786AC1">
        <w:t xml:space="preserve"> </w:t>
      </w:r>
      <w:r w:rsidRPr="00865516">
        <w:rPr>
          <w:position w:val="-12"/>
        </w:rPr>
        <w:object w:dxaOrig="2720" w:dyaOrig="420">
          <v:shape id="_x0000_i1981" type="#_x0000_t75" style="width:135.6pt;height:21.2pt" o:ole="">
            <v:imagedata r:id="rId1931" o:title=""/>
          </v:shape>
          <o:OLEObject Type="Embed" ProgID="Equation.DSMT4" ShapeID="_x0000_i1981" DrawAspect="Content" ObjectID="_1673311733" r:id="rId1932"/>
        </w:object>
      </w:r>
    </w:p>
    <w:p w:rsidR="00697503" w:rsidRDefault="006820E1" w:rsidP="006820E1">
      <w:pPr>
        <w:tabs>
          <w:tab w:val="left" w:pos="1843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i/>
          <w:sz w:val="28"/>
          <w:szCs w:val="28"/>
          <w:rtl/>
        </w:rPr>
        <w:t xml:space="preserve">ت) </w:t>
      </w:r>
      <w:r w:rsidRPr="0099786F">
        <w:rPr>
          <w:position w:val="-12"/>
        </w:rPr>
        <w:object w:dxaOrig="900" w:dyaOrig="420">
          <v:shape id="_x0000_i1982" type="#_x0000_t75" style="width:45.2pt;height:21.2pt" o:ole="">
            <v:imagedata r:id="rId1933" o:title=""/>
          </v:shape>
          <o:OLEObject Type="Embed" ProgID="Equation.DSMT4" ShapeID="_x0000_i1982" DrawAspect="Content" ObjectID="_1673311734" r:id="rId1934"/>
        </w:object>
      </w:r>
      <w:r>
        <w:rPr>
          <w:rFonts w:hint="cs"/>
          <w:rtl/>
        </w:rPr>
        <w:t xml:space="preserve">                           </w:t>
      </w:r>
      <w:r w:rsidRPr="00666EA8">
        <w:rPr>
          <w:rFonts w:cs="B Nazanin" w:hint="cs"/>
          <w:sz w:val="28"/>
          <w:szCs w:val="28"/>
          <w:rtl/>
        </w:rPr>
        <w:t>ث)</w:t>
      </w:r>
      <w:r w:rsidRPr="00666EA8">
        <w:rPr>
          <w:rFonts w:cs="B Nazanin"/>
          <w:sz w:val="28"/>
          <w:szCs w:val="28"/>
        </w:rPr>
        <w:t xml:space="preserve"> </w:t>
      </w:r>
      <w:r w:rsidRPr="00666EA8">
        <w:rPr>
          <w:rFonts w:cs="B Nazanin"/>
          <w:position w:val="-28"/>
          <w:sz w:val="28"/>
          <w:szCs w:val="28"/>
        </w:rPr>
        <w:object w:dxaOrig="900" w:dyaOrig="720">
          <v:shape id="_x0000_i1983" type="#_x0000_t75" style="width:45.2pt;height:36pt" o:ole="">
            <v:imagedata r:id="rId1935" o:title=""/>
          </v:shape>
          <o:OLEObject Type="Embed" ProgID="Equation.DSMT4" ShapeID="_x0000_i1983" DrawAspect="Content" ObjectID="_1673311735" r:id="rId1936"/>
        </w:object>
      </w:r>
    </w:p>
    <w:p w:rsidR="006820E1" w:rsidRDefault="006820E1" w:rsidP="006820E1">
      <w:pPr>
        <w:tabs>
          <w:tab w:val="left" w:pos="1843"/>
        </w:tabs>
        <w:bidi/>
        <w:rPr>
          <w:rFonts w:cs="B Nazanin"/>
          <w:sz w:val="28"/>
          <w:szCs w:val="28"/>
          <w:rtl/>
          <w:lang w:bidi="fa-IR"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697503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697503" w:rsidRPr="0083636B" w:rsidRDefault="00B44F01" w:rsidP="00C3667B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1273365376"/>
                <w:placeholder>
                  <w:docPart w:val="85ECF611A0A54A0CAA9A658160D33DA3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697503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697503" w:rsidRPr="0083636B" w:rsidRDefault="00B44F01" w:rsidP="00C3667B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574728447"/>
                <w:placeholder>
                  <w:docPart w:val="5883406D25B0472F8F9C7DC5DEEF7851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C34C55" w:rsidRPr="00C34C55" w:rsidRDefault="00C34C55" w:rsidP="00C34C55">
      <w:pPr>
        <w:bidi/>
        <w:spacing w:after="0" w:line="240" w:lineRule="auto"/>
        <w:rPr>
          <w:rFonts w:cs="B Nazanin"/>
          <w:i/>
          <w:sz w:val="28"/>
          <w:szCs w:val="28"/>
          <w:rtl/>
        </w:rPr>
      </w:pPr>
    </w:p>
    <w:p w:rsidR="002C524F" w:rsidRDefault="00697503" w:rsidP="006820E1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9</w:t>
      </w:r>
      <w:r w:rsidR="006820E1">
        <w:rPr>
          <w:rFonts w:cs="B Nazanin" w:hint="cs"/>
          <w:sz w:val="28"/>
          <w:szCs w:val="28"/>
          <w:rtl/>
        </w:rPr>
        <w:t>6</w:t>
      </w:r>
      <w:r>
        <w:rPr>
          <w:rFonts w:cs="B Nazanin" w:hint="cs"/>
          <w:sz w:val="28"/>
          <w:szCs w:val="28"/>
          <w:rtl/>
        </w:rPr>
        <w:t>) تجزیه کنید.</w:t>
      </w:r>
      <w:r w:rsidR="002C524F">
        <w:rPr>
          <w:rFonts w:cs="B Nazanin" w:hint="cs"/>
          <w:sz w:val="28"/>
          <w:szCs w:val="28"/>
          <w:rtl/>
        </w:rPr>
        <w:t xml:space="preserve">  </w:t>
      </w:r>
    </w:p>
    <w:p w:rsidR="00EF66F6" w:rsidRDefault="002C524F" w:rsidP="00EF66F6">
      <w:pPr>
        <w:bidi/>
        <w:rPr>
          <w:rtl/>
        </w:rPr>
      </w:pPr>
      <w:r>
        <w:rPr>
          <w:rFonts w:cs="B Nazanin" w:hint="cs"/>
          <w:sz w:val="28"/>
          <w:szCs w:val="28"/>
          <w:rtl/>
        </w:rPr>
        <w:t>الف)</w:t>
      </w:r>
      <w:r w:rsidRPr="002C524F">
        <w:t xml:space="preserve"> </w:t>
      </w:r>
      <w:r w:rsidRPr="007F1DEA">
        <w:rPr>
          <w:position w:val="-6"/>
        </w:rPr>
        <w:object w:dxaOrig="2160" w:dyaOrig="360">
          <v:shape id="_x0000_i1984" type="#_x0000_t75" style="width:108pt;height:18pt" o:ole="">
            <v:imagedata r:id="rId1937" o:title=""/>
          </v:shape>
          <o:OLEObject Type="Embed" ProgID="Equation.DSMT4" ShapeID="_x0000_i1984" DrawAspect="Content" ObjectID="_1673311736" r:id="rId1938"/>
        </w:object>
      </w:r>
      <w:r w:rsidR="00697503" w:rsidRPr="00AB15D9">
        <w:rPr>
          <w:rFonts w:cs="B Nazanin" w:hint="cs"/>
          <w:sz w:val="28"/>
          <w:szCs w:val="28"/>
          <w:rtl/>
        </w:rPr>
        <w:t xml:space="preserve">   </w:t>
      </w:r>
      <w:r w:rsidR="00EF66F6">
        <w:rPr>
          <w:rFonts w:cs="B Nazanin" w:hint="cs"/>
          <w:sz w:val="28"/>
          <w:szCs w:val="28"/>
          <w:rtl/>
        </w:rPr>
        <w:t xml:space="preserve">           </w:t>
      </w:r>
      <w:r>
        <w:rPr>
          <w:rFonts w:cs="B Nazanin" w:hint="cs"/>
          <w:sz w:val="28"/>
          <w:szCs w:val="28"/>
          <w:rtl/>
        </w:rPr>
        <w:t xml:space="preserve"> ب)</w:t>
      </w:r>
      <w:r w:rsidR="00697503" w:rsidRPr="00AB15D9">
        <w:rPr>
          <w:rFonts w:cs="B Nazanin" w:hint="cs"/>
          <w:sz w:val="28"/>
          <w:szCs w:val="28"/>
          <w:rtl/>
        </w:rPr>
        <w:t xml:space="preserve">     </w:t>
      </w:r>
      <w:r w:rsidRPr="007F1DEA">
        <w:rPr>
          <w:position w:val="-6"/>
        </w:rPr>
        <w:object w:dxaOrig="1320" w:dyaOrig="360">
          <v:shape id="_x0000_i1985" type="#_x0000_t75" style="width:66pt;height:18pt" o:ole="">
            <v:imagedata r:id="rId1939" o:title=""/>
          </v:shape>
          <o:OLEObject Type="Embed" ProgID="Equation.DSMT4" ShapeID="_x0000_i1985" DrawAspect="Content" ObjectID="_1673311737" r:id="rId1940"/>
        </w:object>
      </w:r>
      <w:r w:rsidR="00C3667B">
        <w:rPr>
          <w:rFonts w:hint="cs"/>
          <w:rtl/>
        </w:rPr>
        <w:t xml:space="preserve"> </w:t>
      </w:r>
      <w:r w:rsidR="00EF66F6">
        <w:rPr>
          <w:rFonts w:hint="cs"/>
          <w:rtl/>
        </w:rPr>
        <w:t xml:space="preserve">                         </w:t>
      </w:r>
      <w:r w:rsidR="00C3667B">
        <w:rPr>
          <w:rFonts w:hint="cs"/>
          <w:rtl/>
        </w:rPr>
        <w:t xml:space="preserve"> پ) </w:t>
      </w:r>
      <w:r w:rsidR="00C3667B" w:rsidRPr="00865516">
        <w:rPr>
          <w:position w:val="-6"/>
        </w:rPr>
        <w:object w:dxaOrig="820" w:dyaOrig="360">
          <v:shape id="_x0000_i1986" type="#_x0000_t75" style="width:40.4pt;height:18pt" o:ole="">
            <v:imagedata r:id="rId1941" o:title=""/>
          </v:shape>
          <o:OLEObject Type="Embed" ProgID="Equation.DSMT4" ShapeID="_x0000_i1986" DrawAspect="Content" ObjectID="_1673311738" r:id="rId1942"/>
        </w:object>
      </w:r>
      <w:r w:rsidR="00C3667B">
        <w:rPr>
          <w:rFonts w:hint="cs"/>
          <w:rtl/>
        </w:rPr>
        <w:t xml:space="preserve">    </w:t>
      </w:r>
    </w:p>
    <w:p w:rsidR="00C3667B" w:rsidRPr="00C3667B" w:rsidRDefault="00C3667B" w:rsidP="00C34C55">
      <w:pPr>
        <w:bidi/>
        <w:rPr>
          <w:rtl/>
        </w:rPr>
      </w:pPr>
      <w:r>
        <w:rPr>
          <w:rFonts w:hint="cs"/>
          <w:rtl/>
        </w:rPr>
        <w:t xml:space="preserve">  ت)</w:t>
      </w:r>
      <w:r w:rsidRPr="00C3667B">
        <w:t xml:space="preserve"> </w:t>
      </w:r>
      <w:r w:rsidRPr="00865516">
        <w:rPr>
          <w:position w:val="-12"/>
        </w:rPr>
        <w:object w:dxaOrig="1340" w:dyaOrig="420">
          <v:shape id="_x0000_i1987" type="#_x0000_t75" style="width:66.8pt;height:21.2pt" o:ole="">
            <v:imagedata r:id="rId1943" o:title=""/>
          </v:shape>
          <o:OLEObject Type="Embed" ProgID="Equation.DSMT4" ShapeID="_x0000_i1987" DrawAspect="Content" ObjectID="_1673311739" r:id="rId1944"/>
        </w:object>
      </w:r>
      <w:r w:rsidR="00EF66F6">
        <w:rPr>
          <w:rFonts w:hint="cs"/>
          <w:rtl/>
        </w:rPr>
        <w:t xml:space="preserve">                          ث)</w:t>
      </w:r>
      <w:r w:rsidR="00EF66F6" w:rsidRPr="00EF66F6">
        <w:t xml:space="preserve"> </w:t>
      </w:r>
      <w:r w:rsidR="00EF66F6" w:rsidRPr="0099786F">
        <w:rPr>
          <w:position w:val="-12"/>
        </w:rPr>
        <w:object w:dxaOrig="2920" w:dyaOrig="420">
          <v:shape id="_x0000_i1988" type="#_x0000_t75" style="width:146.4pt;height:21.2pt" o:ole="">
            <v:imagedata r:id="rId1945" o:title=""/>
          </v:shape>
          <o:OLEObject Type="Embed" ProgID="Equation.DSMT4" ShapeID="_x0000_i1988" DrawAspect="Content" ObjectID="_1673311740" r:id="rId1946"/>
        </w:object>
      </w:r>
    </w:p>
    <w:p w:rsidR="00386800" w:rsidRPr="00AB15D9" w:rsidRDefault="00386800" w:rsidP="006820E1">
      <w:pPr>
        <w:bidi/>
        <w:spacing w:after="0" w:line="24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9</w:t>
      </w:r>
      <w:r w:rsidR="006820E1">
        <w:rPr>
          <w:rFonts w:cs="B Nazanin" w:hint="cs"/>
          <w:sz w:val="28"/>
          <w:szCs w:val="28"/>
          <w:rtl/>
        </w:rPr>
        <w:t>7</w:t>
      </w:r>
      <w:r>
        <w:rPr>
          <w:rFonts w:cs="B Nazanin" w:hint="cs"/>
          <w:sz w:val="28"/>
          <w:szCs w:val="28"/>
          <w:rtl/>
        </w:rPr>
        <w:t xml:space="preserve">) در </w:t>
      </w:r>
      <w:r w:rsidRPr="00AB15D9">
        <w:rPr>
          <w:rFonts w:cs="B Nazanin" w:hint="cs"/>
          <w:sz w:val="28"/>
          <w:szCs w:val="28"/>
          <w:rtl/>
        </w:rPr>
        <w:t>عبارت زیر ابتدا کسرها را گویا کنید و سپس به یک کسر تبدیل کنید.</w:t>
      </w:r>
    </w:p>
    <w:p w:rsidR="00697503" w:rsidRDefault="00386800" w:rsidP="00386800">
      <w:pPr>
        <w:bidi/>
        <w:jc w:val="right"/>
        <w:rPr>
          <w:rFonts w:ascii="Arial" w:hAnsi="Arial" w:cs="B Nazanin"/>
          <w:b/>
          <w:bCs/>
          <w:color w:val="000000"/>
          <w:sz w:val="28"/>
          <w:szCs w:val="28"/>
          <w:rtl/>
          <w:lang w:bidi="fa-IR"/>
        </w:rPr>
      </w:pPr>
      <w:r w:rsidRPr="007F1DEA">
        <w:rPr>
          <w:position w:val="-30"/>
        </w:rPr>
        <w:object w:dxaOrig="3780" w:dyaOrig="740">
          <v:shape id="_x0000_i1989" type="#_x0000_t75" style="width:189.6pt;height:36.8pt" o:ole="">
            <v:imagedata r:id="rId1947" o:title=""/>
          </v:shape>
          <o:OLEObject Type="Embed" ProgID="Equation.DSMT4" ShapeID="_x0000_i1989" DrawAspect="Content" ObjectID="_1673311741" r:id="rId1948"/>
        </w:object>
      </w:r>
    </w:p>
    <w:p w:rsidR="007B31D0" w:rsidRPr="00AB15D9" w:rsidRDefault="00786AC1" w:rsidP="00F21228">
      <w:pPr>
        <w:bidi/>
        <w:spacing w:after="0" w:line="240" w:lineRule="auto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9</w:t>
      </w:r>
      <w:r w:rsidR="00F21228">
        <w:rPr>
          <w:rFonts w:cs="B Nazanin" w:hint="cs"/>
          <w:sz w:val="28"/>
          <w:szCs w:val="28"/>
          <w:rtl/>
        </w:rPr>
        <w:t>8</w:t>
      </w:r>
      <w:r>
        <w:rPr>
          <w:rFonts w:cs="B Nazanin" w:hint="cs"/>
          <w:sz w:val="28"/>
          <w:szCs w:val="28"/>
          <w:rtl/>
        </w:rPr>
        <w:t xml:space="preserve">) </w:t>
      </w:r>
      <w:r w:rsidR="007B31D0" w:rsidRPr="00AB15D9">
        <w:rPr>
          <w:rFonts w:cs="B Nazanin" w:hint="cs"/>
          <w:sz w:val="28"/>
          <w:szCs w:val="28"/>
          <w:rtl/>
        </w:rPr>
        <w:t>با استفاده ازاتحاد مربع دو جمله ای حاصل عبارت زیر را به دست آورید.</w:t>
      </w:r>
    </w:p>
    <w:p w:rsidR="007B31D0" w:rsidRDefault="007B31D0" w:rsidP="00462F82">
      <w:pPr>
        <w:bidi/>
        <w:spacing w:after="0" w:line="240" w:lineRule="auto"/>
        <w:jc w:val="right"/>
        <w:rPr>
          <w:rtl/>
        </w:rPr>
      </w:pPr>
      <w:r w:rsidRPr="00865516">
        <w:rPr>
          <w:position w:val="-6"/>
        </w:rPr>
        <w:object w:dxaOrig="1880" w:dyaOrig="360">
          <v:shape id="_x0000_i1990" type="#_x0000_t75" style="width:93.6pt;height:18pt" o:ole="">
            <v:imagedata r:id="rId1949" o:title=""/>
          </v:shape>
          <o:OLEObject Type="Embed" ProgID="Equation.DSMT4" ShapeID="_x0000_i1990" DrawAspect="Content" ObjectID="_1673311742" r:id="rId1950"/>
        </w:object>
      </w:r>
    </w:p>
    <w:p w:rsidR="00C34C55" w:rsidRDefault="00C34C55" w:rsidP="00C34C55">
      <w:pPr>
        <w:bidi/>
        <w:spacing w:after="0" w:line="240" w:lineRule="auto"/>
        <w:jc w:val="right"/>
        <w:rPr>
          <w:rtl/>
        </w:rPr>
      </w:pPr>
    </w:p>
    <w:p w:rsidR="00C34C55" w:rsidRPr="00AB15D9" w:rsidRDefault="00C34C55" w:rsidP="00C34C55">
      <w:pPr>
        <w:bidi/>
        <w:spacing w:after="0" w:line="240" w:lineRule="auto"/>
        <w:jc w:val="right"/>
        <w:rPr>
          <w:rFonts w:cs="B Nazanin"/>
          <w:sz w:val="28"/>
          <w:szCs w:val="28"/>
          <w:rtl/>
        </w:rPr>
      </w:pPr>
    </w:p>
    <w:p w:rsidR="007B31D0" w:rsidRPr="00AB15D9" w:rsidRDefault="007B31D0" w:rsidP="007B31D0">
      <w:pPr>
        <w:framePr w:hSpace="180" w:wrap="around" w:vAnchor="page" w:hAnchor="margin" w:y="3082"/>
        <w:bidi/>
        <w:rPr>
          <w:rFonts w:cs="B Nazanin"/>
          <w:i/>
          <w:sz w:val="28"/>
          <w:szCs w:val="28"/>
          <w:rtl/>
        </w:rPr>
      </w:pPr>
    </w:p>
    <w:p w:rsidR="007B31D0" w:rsidRPr="00AB15D9" w:rsidRDefault="00F21228" w:rsidP="007B31D0">
      <w:pPr>
        <w:bidi/>
        <w:spacing w:after="0" w:line="240" w:lineRule="auto"/>
        <w:rPr>
          <w:rFonts w:eastAsiaTheme="minorEastAsia"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99</w:t>
      </w:r>
      <w:r w:rsidR="00786AC1">
        <w:rPr>
          <w:rFonts w:cs="B Nazanin" w:hint="cs"/>
          <w:sz w:val="28"/>
          <w:szCs w:val="28"/>
          <w:rtl/>
        </w:rPr>
        <w:t xml:space="preserve">) </w:t>
      </w:r>
      <w:r w:rsidR="007B31D0" w:rsidRPr="00AB15D9">
        <w:rPr>
          <w:rFonts w:cs="B Nazanin" w:hint="cs"/>
          <w:sz w:val="28"/>
          <w:szCs w:val="28"/>
          <w:rtl/>
        </w:rPr>
        <w:t xml:space="preserve">اگر </w:t>
      </w:r>
      <w:r w:rsidR="007B31D0" w:rsidRPr="00865516">
        <w:rPr>
          <w:position w:val="-6"/>
        </w:rPr>
        <w:object w:dxaOrig="720" w:dyaOrig="300">
          <v:shape id="_x0000_i1991" type="#_x0000_t75" style="width:36pt;height:15.2pt" o:ole="">
            <v:imagedata r:id="rId1951" o:title=""/>
          </v:shape>
          <o:OLEObject Type="Embed" ProgID="Equation.DSMT4" ShapeID="_x0000_i1991" DrawAspect="Content" ObjectID="_1673311743" r:id="rId1952"/>
        </w:object>
      </w:r>
      <w:r w:rsidR="007B31D0" w:rsidRPr="00AB15D9">
        <w:rPr>
          <w:rFonts w:eastAsiaTheme="minorEastAsia" w:cs="B Nazanin" w:hint="cs"/>
          <w:sz w:val="28"/>
          <w:szCs w:val="28"/>
          <w:rtl/>
        </w:rPr>
        <w:t xml:space="preserve"> و</w:t>
      </w:r>
      <w:r w:rsidR="007B31D0" w:rsidRPr="00865516">
        <w:rPr>
          <w:position w:val="-6"/>
        </w:rPr>
        <w:object w:dxaOrig="1020" w:dyaOrig="300">
          <v:shape id="_x0000_i1992" type="#_x0000_t75" style="width:51.2pt;height:15.2pt" o:ole="">
            <v:imagedata r:id="rId1953" o:title=""/>
          </v:shape>
          <o:OLEObject Type="Embed" ProgID="Equation.DSMT4" ShapeID="_x0000_i1992" DrawAspect="Content" ObjectID="_1673311744" r:id="rId1954"/>
        </w:object>
      </w:r>
      <w:r w:rsidR="007B31D0">
        <w:rPr>
          <w:rFonts w:eastAsiaTheme="minorEastAsia" w:cs="B Nazanin"/>
          <w:sz w:val="28"/>
          <w:szCs w:val="28"/>
        </w:rPr>
        <w:t xml:space="preserve"> </w:t>
      </w:r>
      <w:r w:rsidR="007B31D0" w:rsidRPr="00AB15D9">
        <w:rPr>
          <w:rFonts w:eastAsiaTheme="minorEastAsia" w:cs="B Nazanin" w:hint="cs"/>
          <w:sz w:val="28"/>
          <w:szCs w:val="28"/>
          <w:rtl/>
        </w:rPr>
        <w:t>حاصل عبارت</w:t>
      </w:r>
      <w:r w:rsidR="00FA186C">
        <w:rPr>
          <w:rFonts w:eastAsiaTheme="minorEastAsia" w:cs="B Nazanin" w:hint="cs"/>
          <w:sz w:val="28"/>
          <w:szCs w:val="28"/>
          <w:rtl/>
        </w:rPr>
        <w:t>‌</w:t>
      </w:r>
      <w:r w:rsidR="00FA186C">
        <w:rPr>
          <w:rFonts w:eastAsiaTheme="minorEastAsia" w:cs="B Nazanin" w:hint="cs"/>
          <w:sz w:val="28"/>
          <w:szCs w:val="28"/>
          <w:rtl/>
          <w:lang w:bidi="fa-IR"/>
        </w:rPr>
        <w:t>های</w:t>
      </w:r>
      <w:r w:rsidR="007B31D0" w:rsidRPr="00AB15D9">
        <w:rPr>
          <w:rFonts w:eastAsiaTheme="minorEastAsia" w:cs="B Nazanin" w:hint="cs"/>
          <w:sz w:val="28"/>
          <w:szCs w:val="28"/>
          <w:rtl/>
        </w:rPr>
        <w:t xml:space="preserve"> زیر را بیابید.</w:t>
      </w:r>
    </w:p>
    <w:p w:rsidR="007B31D0" w:rsidRPr="00AB15D9" w:rsidRDefault="007B31D0" w:rsidP="007B31D0">
      <w:pPr>
        <w:bidi/>
        <w:spacing w:after="0" w:line="240" w:lineRule="auto"/>
        <w:rPr>
          <w:rFonts w:cs="B Nazanin"/>
          <w:sz w:val="28"/>
          <w:szCs w:val="28"/>
          <w:rtl/>
        </w:rPr>
      </w:pPr>
    </w:p>
    <w:p w:rsidR="007B31D0" w:rsidRDefault="00FA186C" w:rsidP="00125D6A">
      <w:pPr>
        <w:pStyle w:val="Signature"/>
        <w:bidi/>
        <w:rPr>
          <w:rtl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    الف)</w:t>
      </w:r>
      <w:r>
        <w:rPr>
          <w:rFonts w:hint="cs"/>
          <w:rtl/>
        </w:rPr>
        <w:t xml:space="preserve"> </w:t>
      </w:r>
      <w:r w:rsidR="00125D6A" w:rsidRPr="0099786F">
        <w:rPr>
          <w:position w:val="-6"/>
        </w:rPr>
        <w:object w:dxaOrig="780" w:dyaOrig="360">
          <v:shape id="_x0000_i1993" type="#_x0000_t75" style="width:39.2pt;height:18pt" o:ole="">
            <v:imagedata r:id="rId1955" o:title=""/>
          </v:shape>
          <o:OLEObject Type="Embed" ProgID="Equation.DSMT4" ShapeID="_x0000_i1993" DrawAspect="Content" ObjectID="_1673311745" r:id="rId1956"/>
        </w:object>
      </w:r>
      <w:r>
        <w:rPr>
          <w:rFonts w:hint="cs"/>
          <w:rtl/>
        </w:rPr>
        <w:t xml:space="preserve">           ب)</w:t>
      </w:r>
      <w:r w:rsidR="00125D6A">
        <w:rPr>
          <w:rFonts w:hint="cs"/>
          <w:rtl/>
        </w:rPr>
        <w:t xml:space="preserve"> </w:t>
      </w:r>
      <w:r w:rsidRPr="00865516">
        <w:rPr>
          <w:position w:val="-6"/>
        </w:rPr>
        <w:object w:dxaOrig="820" w:dyaOrig="360">
          <v:shape id="_x0000_i1994" type="#_x0000_t75" style="width:40.4pt;height:18pt" o:ole="">
            <v:imagedata r:id="rId1957" o:title=""/>
          </v:shape>
          <o:OLEObject Type="Embed" ProgID="Equation.DSMT4" ShapeID="_x0000_i1994" DrawAspect="Content" ObjectID="_1673311746" r:id="rId1958"/>
        </w:object>
      </w:r>
      <w:r w:rsidR="00125D6A">
        <w:rPr>
          <w:rFonts w:hint="cs"/>
          <w:rtl/>
        </w:rPr>
        <w:t xml:space="preserve">         پ)    </w:t>
      </w:r>
      <w:r w:rsidR="00125D6A" w:rsidRPr="00865516">
        <w:rPr>
          <w:position w:val="-28"/>
        </w:rPr>
        <w:object w:dxaOrig="900" w:dyaOrig="720">
          <v:shape id="_x0000_i1995" type="#_x0000_t75" style="width:45.2pt;height:36pt" o:ole="">
            <v:imagedata r:id="rId1959" o:title=""/>
          </v:shape>
          <o:OLEObject Type="Embed" ProgID="Equation.DSMT4" ShapeID="_x0000_i1995" DrawAspect="Content" ObjectID="_1673311747" r:id="rId1960"/>
        </w:object>
      </w:r>
      <w:r w:rsidR="00125D6A">
        <w:rPr>
          <w:rFonts w:hint="cs"/>
          <w:rtl/>
        </w:rPr>
        <w:t xml:space="preserve">      ت )  </w:t>
      </w:r>
      <w:r w:rsidR="00125D6A" w:rsidRPr="00125D6A">
        <w:t xml:space="preserve"> </w:t>
      </w:r>
      <w:r w:rsidR="00125D6A" w:rsidRPr="0099786F">
        <w:rPr>
          <w:position w:val="-28"/>
        </w:rPr>
        <w:object w:dxaOrig="920" w:dyaOrig="720">
          <v:shape id="_x0000_i1996" type="#_x0000_t75" style="width:45.6pt;height:36pt" o:ole="">
            <v:imagedata r:id="rId1961" o:title=""/>
          </v:shape>
          <o:OLEObject Type="Embed" ProgID="Equation.DSMT4" ShapeID="_x0000_i1996" DrawAspect="Content" ObjectID="_1673311748" r:id="rId1962"/>
        </w:object>
      </w:r>
      <w:r w:rsidR="00125D6A">
        <w:rPr>
          <w:rFonts w:hint="cs"/>
          <w:rtl/>
        </w:rPr>
        <w:t xml:space="preserve"> </w:t>
      </w:r>
    </w:p>
    <w:p w:rsidR="00C34C55" w:rsidRDefault="00C34C55" w:rsidP="00C34C55">
      <w:pPr>
        <w:pStyle w:val="Signature"/>
        <w:bidi/>
        <w:rPr>
          <w:rtl/>
        </w:rPr>
      </w:pPr>
    </w:p>
    <w:p w:rsidR="00462F82" w:rsidRDefault="00786AC1" w:rsidP="00F21228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10</w:t>
      </w:r>
      <w:r w:rsidR="00F21228">
        <w:rPr>
          <w:rFonts w:cs="B Nazanin" w:hint="cs"/>
          <w:sz w:val="28"/>
          <w:szCs w:val="28"/>
          <w:rtl/>
        </w:rPr>
        <w:t>0</w:t>
      </w:r>
      <w:r>
        <w:rPr>
          <w:rFonts w:cs="B Nazanin" w:hint="cs"/>
          <w:sz w:val="28"/>
          <w:szCs w:val="28"/>
          <w:rtl/>
        </w:rPr>
        <w:t xml:space="preserve">) </w:t>
      </w:r>
      <w:r w:rsidRPr="00AB15D9">
        <w:rPr>
          <w:rFonts w:cs="B Nazanin" w:hint="cs"/>
          <w:sz w:val="28"/>
          <w:szCs w:val="28"/>
          <w:rtl/>
        </w:rPr>
        <w:t xml:space="preserve">نشان دهید </w:t>
      </w:r>
      <w:r w:rsidRPr="00865516">
        <w:rPr>
          <w:position w:val="-6"/>
        </w:rPr>
        <w:object w:dxaOrig="700" w:dyaOrig="260">
          <v:shape id="_x0000_i1997" type="#_x0000_t75" style="width:35.2pt;height:12.8pt" o:ole="">
            <v:imagedata r:id="rId1963" o:title=""/>
          </v:shape>
          <o:OLEObject Type="Embed" ProgID="Equation.DSMT4" ShapeID="_x0000_i1997" DrawAspect="Content" ObjectID="_1673311749" r:id="rId1964"/>
        </w:object>
      </w:r>
      <w:r w:rsidRPr="00AB15D9">
        <w:rPr>
          <w:rFonts w:eastAsiaTheme="minorEastAsia" w:cs="B Nazanin" w:hint="cs"/>
          <w:sz w:val="28"/>
          <w:szCs w:val="28"/>
          <w:rtl/>
        </w:rPr>
        <w:t xml:space="preserve"> یکی از عامل های </w:t>
      </w:r>
      <w:r w:rsidRPr="00865516">
        <w:rPr>
          <w:position w:val="-6"/>
        </w:rPr>
        <w:object w:dxaOrig="980" w:dyaOrig="360">
          <v:shape id="_x0000_i1998" type="#_x0000_t75" style="width:48.8pt;height:18pt" o:ole="">
            <v:imagedata r:id="rId1965" o:title=""/>
          </v:shape>
          <o:OLEObject Type="Embed" ProgID="Equation.DSMT4" ShapeID="_x0000_i1998" DrawAspect="Content" ObjectID="_1673311750" r:id="rId1966"/>
        </w:object>
      </w:r>
      <w:r w:rsidRPr="00AB15D9">
        <w:rPr>
          <w:rFonts w:cs="B Nazanin" w:hint="cs"/>
          <w:sz w:val="28"/>
          <w:szCs w:val="28"/>
          <w:rtl/>
        </w:rPr>
        <w:t xml:space="preserve"> است.</w:t>
      </w:r>
    </w:p>
    <w:p w:rsidR="00F21228" w:rsidRDefault="00F21228" w:rsidP="00F21228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 xml:space="preserve">101) </w:t>
      </w:r>
      <w:r w:rsidRPr="00AB15D9">
        <w:rPr>
          <w:rFonts w:cs="B Nazanin" w:hint="cs"/>
          <w:sz w:val="28"/>
          <w:szCs w:val="28"/>
          <w:rtl/>
        </w:rPr>
        <w:t xml:space="preserve">اگر </w:t>
      </w:r>
      <w:r w:rsidRPr="0099786F">
        <w:rPr>
          <w:position w:val="-8"/>
        </w:rPr>
        <w:object w:dxaOrig="1500" w:dyaOrig="400">
          <v:shape id="_x0000_i1999" type="#_x0000_t75" style="width:75.2pt;height:19.6pt" o:ole="">
            <v:imagedata r:id="rId1967" o:title=""/>
          </v:shape>
          <o:OLEObject Type="Embed" ProgID="Equation.DSMT4" ShapeID="_x0000_i1999" DrawAspect="Content" ObjectID="_1673311751" r:id="rId1968"/>
        </w:object>
      </w:r>
      <w:r w:rsidRPr="00AB15D9">
        <w:rPr>
          <w:rFonts w:cs="B Nazanin" w:hint="cs"/>
          <w:sz w:val="28"/>
          <w:szCs w:val="28"/>
          <w:rtl/>
        </w:rPr>
        <w:t xml:space="preserve"> باشد حاصل عبارت </w:t>
      </w:r>
      <w:r>
        <w:rPr>
          <w:rFonts w:cs="B Nazanin" w:hint="cs"/>
          <w:sz w:val="28"/>
          <w:szCs w:val="28"/>
          <w:rtl/>
        </w:rPr>
        <w:t>روبه‌رو</w:t>
      </w:r>
      <w:r w:rsidRPr="00AB15D9">
        <w:rPr>
          <w:rFonts w:cs="B Nazanin" w:hint="cs"/>
          <w:sz w:val="28"/>
          <w:szCs w:val="28"/>
          <w:rtl/>
        </w:rPr>
        <w:t xml:space="preserve"> را بیابید.</w:t>
      </w:r>
      <w:r>
        <w:rPr>
          <w:rFonts w:cs="B Nazanin" w:hint="cs"/>
          <w:sz w:val="28"/>
          <w:szCs w:val="28"/>
          <w:rtl/>
        </w:rPr>
        <w:t xml:space="preserve">   </w:t>
      </w:r>
      <w:r w:rsidRPr="00865516">
        <w:rPr>
          <w:position w:val="-28"/>
        </w:rPr>
        <w:object w:dxaOrig="2100" w:dyaOrig="760">
          <v:shape id="_x0000_i2000" type="#_x0000_t75" style="width:105.2pt;height:38.4pt" o:ole="">
            <v:imagedata r:id="rId1969" o:title=""/>
          </v:shape>
          <o:OLEObject Type="Embed" ProgID="Equation.DSMT4" ShapeID="_x0000_i2000" DrawAspect="Content" ObjectID="_1673311752" r:id="rId1970"/>
        </w:object>
      </w:r>
    </w:p>
    <w:p w:rsidR="00F21228" w:rsidRDefault="00F21228" w:rsidP="00F21228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102) </w:t>
      </w:r>
      <w:r w:rsidRPr="00AB15D9">
        <w:rPr>
          <w:rFonts w:cs="B Nazanin" w:hint="cs"/>
          <w:sz w:val="28"/>
          <w:szCs w:val="28"/>
          <w:rtl/>
        </w:rPr>
        <w:t xml:space="preserve">فرض کنید  </w:t>
      </w:r>
      <w:r w:rsidRPr="0099786F">
        <w:rPr>
          <w:position w:val="-26"/>
        </w:rPr>
        <w:object w:dxaOrig="1300" w:dyaOrig="700">
          <v:shape id="_x0000_i2001" type="#_x0000_t75" style="width:65.2pt;height:35.2pt" o:ole="">
            <v:imagedata r:id="rId1971" o:title=""/>
          </v:shape>
          <o:OLEObject Type="Embed" ProgID="Equation.DSMT4" ShapeID="_x0000_i2001" DrawAspect="Content" ObjectID="_1673311753" r:id="rId1972"/>
        </w:object>
      </w:r>
      <w:r w:rsidRPr="00AB15D9">
        <w:rPr>
          <w:rFonts w:cs="B Nazanin" w:hint="cs"/>
          <w:sz w:val="28"/>
          <w:szCs w:val="28"/>
          <w:rtl/>
        </w:rPr>
        <w:t xml:space="preserve"> باشد، حاصل عبارت های زیر را بیابید.</w:t>
      </w:r>
    </w:p>
    <w:p w:rsidR="00F21228" w:rsidRPr="00AB15D9" w:rsidRDefault="00F21228" w:rsidP="00F21228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</w:rPr>
        <w:t xml:space="preserve">           الف)</w:t>
      </w:r>
      <w:r w:rsidRPr="007D43D5">
        <w:t xml:space="preserve"> </w:t>
      </w:r>
      <w:r w:rsidRPr="00865516">
        <w:rPr>
          <w:position w:val="-26"/>
        </w:rPr>
        <w:object w:dxaOrig="880" w:dyaOrig="700">
          <v:shape id="_x0000_i2002" type="#_x0000_t75" style="width:44.4pt;height:35.2pt" o:ole="">
            <v:imagedata r:id="rId1973" o:title=""/>
          </v:shape>
          <o:OLEObject Type="Embed" ProgID="Equation.DSMT4" ShapeID="_x0000_i2002" DrawAspect="Content" ObjectID="_1673311754" r:id="rId1974"/>
        </w:object>
      </w:r>
      <w:r>
        <w:rPr>
          <w:rFonts w:hint="cs"/>
          <w:rtl/>
        </w:rPr>
        <w:t xml:space="preserve">                        </w:t>
      </w:r>
      <w:r>
        <w:rPr>
          <w:rFonts w:cs="B Nazanin" w:hint="cs"/>
          <w:sz w:val="28"/>
          <w:szCs w:val="28"/>
          <w:rtl/>
          <w:lang w:bidi="fa-IR"/>
        </w:rPr>
        <w:t>ب)</w:t>
      </w:r>
      <w:r w:rsidRPr="007D43D5">
        <w:t xml:space="preserve"> </w:t>
      </w:r>
      <w:r w:rsidRPr="00865516">
        <w:rPr>
          <w:position w:val="-26"/>
        </w:rPr>
        <w:object w:dxaOrig="900" w:dyaOrig="700">
          <v:shape id="_x0000_i2003" type="#_x0000_t75" style="width:45.2pt;height:35.2pt" o:ole="">
            <v:imagedata r:id="rId1975" o:title=""/>
          </v:shape>
          <o:OLEObject Type="Embed" ProgID="Equation.DSMT4" ShapeID="_x0000_i2003" DrawAspect="Content" ObjectID="_1673311755" r:id="rId1976"/>
        </w:object>
      </w:r>
    </w:p>
    <w:p w:rsidR="00C34C55" w:rsidRDefault="00C34C55" w:rsidP="00C34C55">
      <w:pPr>
        <w:bidi/>
        <w:rPr>
          <w:rFonts w:cs="B Nazanin"/>
          <w:sz w:val="28"/>
          <w:szCs w:val="28"/>
          <w:rtl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FA4EB2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CFEEF9"/>
            <w:vAlign w:val="center"/>
          </w:tcPr>
          <w:p w:rsidR="00FA4EB2" w:rsidRPr="0083636B" w:rsidRDefault="00B44F01" w:rsidP="008D4ED6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1224864753"/>
                <w:placeholder>
                  <w:docPart w:val="B2C9D05721644199AC9EC5C66E409E4F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FA4EB2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3D9D6" w:themeFill="accent1" w:themeFillTint="66"/>
            <w:vAlign w:val="center"/>
          </w:tcPr>
          <w:p w:rsidR="00FA4EB2" w:rsidRPr="0083636B" w:rsidRDefault="00B44F01" w:rsidP="008D4ED6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631240115"/>
                <w:placeholder>
                  <w:docPart w:val="8F8DD838D0CD498ABAC04CC850A1CB8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7D43D5" w:rsidRPr="00AB15D9" w:rsidRDefault="007D43D5" w:rsidP="00F21228">
      <w:pPr>
        <w:bidi/>
        <w:rPr>
          <w:rFonts w:cs="B Nazanin"/>
          <w:sz w:val="28"/>
          <w:szCs w:val="28"/>
          <w:rtl/>
          <w:lang w:bidi="fa-IR"/>
        </w:rPr>
      </w:pPr>
    </w:p>
    <w:p w:rsidR="008C72FA" w:rsidRPr="00AB15D9" w:rsidRDefault="008C72FA" w:rsidP="00F21228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10</w:t>
      </w:r>
      <w:r w:rsidR="00F21228">
        <w:rPr>
          <w:rFonts w:cs="B Nazanin" w:hint="cs"/>
          <w:sz w:val="28"/>
          <w:szCs w:val="28"/>
          <w:rtl/>
        </w:rPr>
        <w:t>3</w:t>
      </w:r>
      <w:r>
        <w:rPr>
          <w:rFonts w:cs="B Nazanin" w:hint="cs"/>
          <w:sz w:val="28"/>
          <w:szCs w:val="28"/>
          <w:rtl/>
        </w:rPr>
        <w:t>) اگر</w:t>
      </w:r>
      <w:r w:rsidRPr="00865516">
        <w:rPr>
          <w:position w:val="-10"/>
        </w:rPr>
        <w:object w:dxaOrig="1520" w:dyaOrig="480">
          <v:shape id="_x0000_i2004" type="#_x0000_t75" style="width:75.6pt;height:24.8pt" o:ole="">
            <v:imagedata r:id="rId1977" o:title=""/>
          </v:shape>
          <o:OLEObject Type="Embed" ProgID="Equation.DSMT4" ShapeID="_x0000_i2004" DrawAspect="Content" ObjectID="_1673311756" r:id="rId1978"/>
        </w:object>
      </w:r>
      <w:r>
        <w:rPr>
          <w:rFonts w:cs="B Nazanin" w:hint="cs"/>
          <w:sz w:val="28"/>
          <w:szCs w:val="28"/>
          <w:rtl/>
        </w:rPr>
        <w:t xml:space="preserve"> و</w:t>
      </w:r>
      <w:r w:rsidRPr="00865516">
        <w:rPr>
          <w:position w:val="-10"/>
        </w:rPr>
        <w:object w:dxaOrig="1520" w:dyaOrig="480">
          <v:shape id="_x0000_i2005" type="#_x0000_t75" style="width:75.6pt;height:24.8pt" o:ole="">
            <v:imagedata r:id="rId1979" o:title=""/>
          </v:shape>
          <o:OLEObject Type="Embed" ProgID="Equation.DSMT4" ShapeID="_x0000_i2005" DrawAspect="Content" ObjectID="_1673311757" r:id="rId1980"/>
        </w:object>
      </w:r>
      <w:r w:rsidRPr="00AB15D9">
        <w:rPr>
          <w:rFonts w:cs="B Nazanin" w:hint="cs"/>
          <w:sz w:val="28"/>
          <w:szCs w:val="28"/>
          <w:rtl/>
        </w:rPr>
        <w:t xml:space="preserve"> باشد، حاصل عبارت زیر را بیابید.</w:t>
      </w:r>
    </w:p>
    <w:p w:rsidR="00462F82" w:rsidRPr="00AB15D9" w:rsidRDefault="008C72FA" w:rsidP="007312F6">
      <w:pPr>
        <w:bidi/>
        <w:jc w:val="right"/>
        <w:rPr>
          <w:rFonts w:cs="B Nazanin"/>
          <w:sz w:val="28"/>
          <w:szCs w:val="28"/>
        </w:rPr>
      </w:pPr>
      <w:r w:rsidRPr="00865516">
        <w:rPr>
          <w:position w:val="-12"/>
        </w:rPr>
        <w:object w:dxaOrig="2960" w:dyaOrig="420">
          <v:shape id="_x0000_i2006" type="#_x0000_t75" style="width:147.6pt;height:21.2pt" o:ole="">
            <v:imagedata r:id="rId1981" o:title=""/>
          </v:shape>
          <o:OLEObject Type="Embed" ProgID="Equation.DSMT4" ShapeID="_x0000_i2006" DrawAspect="Content" ObjectID="_1673311758" r:id="rId1982"/>
        </w:object>
      </w:r>
    </w:p>
    <w:p w:rsidR="00697503" w:rsidRPr="003D616D" w:rsidRDefault="007312F6" w:rsidP="00F21228">
      <w:pPr>
        <w:bidi/>
        <w:rPr>
          <w:rFonts w:ascii="Arial" w:hAnsi="Arial" w:cs="B Nazanin"/>
          <w:b/>
          <w:bCs/>
          <w:color w:val="000000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</w:rPr>
        <w:t>10</w:t>
      </w:r>
      <w:r w:rsidR="00F21228">
        <w:rPr>
          <w:rFonts w:cs="B Nazanin" w:hint="cs"/>
          <w:sz w:val="28"/>
          <w:szCs w:val="28"/>
          <w:rtl/>
        </w:rPr>
        <w:t>4</w:t>
      </w:r>
      <w:r w:rsidRPr="003D616D">
        <w:rPr>
          <w:rFonts w:cs="B Nazanin" w:hint="cs"/>
          <w:sz w:val="28"/>
          <w:szCs w:val="28"/>
          <w:rtl/>
        </w:rPr>
        <w:t xml:space="preserve">) </w:t>
      </w:r>
      <w:r w:rsidR="001117BA" w:rsidRPr="003D616D">
        <w:rPr>
          <w:rFonts w:cs="B Nazanin" w:hint="cs"/>
          <w:sz w:val="28"/>
          <w:szCs w:val="28"/>
          <w:rtl/>
        </w:rPr>
        <w:t>حاصل عبارت روبه</w:t>
      </w:r>
      <w:r w:rsidRPr="003D616D">
        <w:rPr>
          <w:rFonts w:cs="B Nazanin" w:hint="cs"/>
          <w:sz w:val="28"/>
          <w:szCs w:val="28"/>
          <w:rtl/>
        </w:rPr>
        <w:t>‌رو</w:t>
      </w:r>
      <w:r w:rsidR="001117BA" w:rsidRPr="003D616D">
        <w:rPr>
          <w:rFonts w:cs="B Nazanin" w:hint="cs"/>
          <w:sz w:val="28"/>
          <w:szCs w:val="28"/>
          <w:rtl/>
        </w:rPr>
        <w:t xml:space="preserve"> را به دست آوری</w:t>
      </w:r>
      <w:r w:rsidRPr="003D616D">
        <w:rPr>
          <w:rFonts w:cs="B Nazanin" w:hint="cs"/>
          <w:sz w:val="28"/>
          <w:szCs w:val="28"/>
          <w:rtl/>
        </w:rPr>
        <w:t>د.</w:t>
      </w:r>
      <w:r w:rsidR="001117BA" w:rsidRPr="003D616D">
        <w:rPr>
          <w:rFonts w:cs="B Nazanin"/>
          <w:sz w:val="28"/>
          <w:szCs w:val="28"/>
        </w:rPr>
        <w:t xml:space="preserve"> </w:t>
      </w:r>
      <w:r w:rsidR="001117BA" w:rsidRPr="003D616D">
        <w:rPr>
          <w:rFonts w:cs="B Nazanin"/>
          <w:position w:val="-12"/>
          <w:sz w:val="28"/>
          <w:szCs w:val="28"/>
        </w:rPr>
        <w:object w:dxaOrig="2439" w:dyaOrig="499">
          <v:shape id="_x0000_i2007" type="#_x0000_t75" style="width:122pt;height:24.8pt" o:ole="">
            <v:imagedata r:id="rId1983" o:title=""/>
          </v:shape>
          <o:OLEObject Type="Embed" ProgID="Equation.DSMT4" ShapeID="_x0000_i2007" DrawAspect="Content" ObjectID="_1673311759" r:id="rId1984"/>
        </w:object>
      </w:r>
    </w:p>
    <w:p w:rsidR="00A67C05" w:rsidRPr="003D616D" w:rsidRDefault="00A67C05" w:rsidP="00F21228">
      <w:pPr>
        <w:bidi/>
        <w:rPr>
          <w:rFonts w:cs="B Nazanin"/>
          <w:sz w:val="28"/>
          <w:szCs w:val="28"/>
        </w:rPr>
      </w:pPr>
      <w:r w:rsidRPr="003D616D">
        <w:rPr>
          <w:rFonts w:cs="B Nazanin" w:hint="cs"/>
          <w:sz w:val="28"/>
          <w:szCs w:val="28"/>
          <w:rtl/>
        </w:rPr>
        <w:t>10</w:t>
      </w:r>
      <w:r w:rsidR="00F21228">
        <w:rPr>
          <w:rFonts w:cs="B Nazanin" w:hint="cs"/>
          <w:sz w:val="28"/>
          <w:szCs w:val="28"/>
          <w:rtl/>
        </w:rPr>
        <w:t>5</w:t>
      </w:r>
      <w:r w:rsidRPr="003D616D">
        <w:rPr>
          <w:rFonts w:cs="B Nazanin" w:hint="cs"/>
          <w:sz w:val="28"/>
          <w:szCs w:val="28"/>
          <w:rtl/>
        </w:rPr>
        <w:t xml:space="preserve">) اگر </w:t>
      </w:r>
      <w:r w:rsidRPr="003D616D">
        <w:rPr>
          <w:rFonts w:cs="B Nazanin"/>
          <w:position w:val="-26"/>
          <w:sz w:val="28"/>
          <w:szCs w:val="28"/>
        </w:rPr>
        <w:object w:dxaOrig="1080" w:dyaOrig="700">
          <v:shape id="_x0000_i2008" type="#_x0000_t75" style="width:54.8pt;height:35.2pt" o:ole="">
            <v:imagedata r:id="rId1985" o:title=""/>
          </v:shape>
          <o:OLEObject Type="Embed" ProgID="Equation.DSMT4" ShapeID="_x0000_i2008" DrawAspect="Content" ObjectID="_1673311760" r:id="rId1986"/>
        </w:object>
      </w:r>
      <w:r w:rsidRPr="003D616D">
        <w:rPr>
          <w:rFonts w:cs="B Nazanin" w:hint="cs"/>
          <w:sz w:val="28"/>
          <w:szCs w:val="28"/>
          <w:rtl/>
        </w:rPr>
        <w:t xml:space="preserve"> باشد حاصل </w:t>
      </w:r>
      <w:r w:rsidRPr="003D616D">
        <w:rPr>
          <w:rFonts w:cs="B Nazanin"/>
          <w:position w:val="-26"/>
          <w:sz w:val="28"/>
          <w:szCs w:val="28"/>
        </w:rPr>
        <w:object w:dxaOrig="960" w:dyaOrig="700">
          <v:shape id="_x0000_i2009" type="#_x0000_t75" style="width:47.2pt;height:35.2pt" o:ole="">
            <v:imagedata r:id="rId1987" o:title=""/>
          </v:shape>
          <o:OLEObject Type="Embed" ProgID="Equation.DSMT4" ShapeID="_x0000_i2009" DrawAspect="Content" ObjectID="_1673311761" r:id="rId1988"/>
        </w:object>
      </w:r>
      <w:r w:rsidRPr="003D616D">
        <w:rPr>
          <w:rFonts w:cs="B Nazanin" w:hint="cs"/>
          <w:sz w:val="28"/>
          <w:szCs w:val="28"/>
          <w:rtl/>
        </w:rPr>
        <w:t xml:space="preserve"> را محاسبه کنید.</w:t>
      </w:r>
    </w:p>
    <w:p w:rsidR="00A67C05" w:rsidRPr="003D616D" w:rsidRDefault="00A67C05" w:rsidP="00F21228">
      <w:pPr>
        <w:bidi/>
        <w:spacing w:after="0" w:line="240" w:lineRule="auto"/>
        <w:rPr>
          <w:rFonts w:cs="B Nazanin"/>
          <w:sz w:val="28"/>
          <w:szCs w:val="28"/>
          <w:rtl/>
        </w:rPr>
      </w:pPr>
      <w:r w:rsidRPr="003D616D">
        <w:rPr>
          <w:rFonts w:cs="B Nazanin" w:hint="cs"/>
          <w:sz w:val="28"/>
          <w:szCs w:val="28"/>
          <w:rtl/>
        </w:rPr>
        <w:t>10</w:t>
      </w:r>
      <w:r w:rsidR="00F21228">
        <w:rPr>
          <w:rFonts w:cs="B Nazanin" w:hint="cs"/>
          <w:sz w:val="28"/>
          <w:szCs w:val="28"/>
          <w:rtl/>
        </w:rPr>
        <w:t>6</w:t>
      </w:r>
      <w:r w:rsidRPr="003D616D">
        <w:rPr>
          <w:rFonts w:cs="B Nazanin" w:hint="cs"/>
          <w:sz w:val="28"/>
          <w:szCs w:val="28"/>
          <w:rtl/>
        </w:rPr>
        <w:t>) حاصل عبارت زیر را ساده کنید.</w:t>
      </w:r>
    </w:p>
    <w:p w:rsidR="00A67C05" w:rsidRPr="003D616D" w:rsidRDefault="003D616D" w:rsidP="003D616D">
      <w:pPr>
        <w:bidi/>
        <w:spacing w:after="0" w:line="240" w:lineRule="auto"/>
        <w:jc w:val="right"/>
        <w:rPr>
          <w:rFonts w:cs="B Nazanin"/>
          <w:i/>
          <w:sz w:val="28"/>
          <w:szCs w:val="28"/>
          <w:rtl/>
        </w:rPr>
      </w:pPr>
      <w:r w:rsidRPr="003D616D">
        <w:rPr>
          <w:rFonts w:cs="B Nazanin"/>
          <w:position w:val="-30"/>
          <w:sz w:val="28"/>
          <w:szCs w:val="28"/>
        </w:rPr>
        <w:object w:dxaOrig="2900" w:dyaOrig="800">
          <v:shape id="_x0000_i2010" type="#_x0000_t75" style="width:145.6pt;height:39.2pt" o:ole="">
            <v:imagedata r:id="rId1989" o:title=""/>
          </v:shape>
          <o:OLEObject Type="Embed" ProgID="Equation.DSMT4" ShapeID="_x0000_i2010" DrawAspect="Content" ObjectID="_1673311762" r:id="rId1990"/>
        </w:object>
      </w:r>
    </w:p>
    <w:p w:rsidR="003D616D" w:rsidRDefault="003D616D" w:rsidP="00A67C05">
      <w:pPr>
        <w:bidi/>
        <w:spacing w:after="0" w:line="240" w:lineRule="auto"/>
        <w:rPr>
          <w:rFonts w:cs="B Nazanin"/>
          <w:sz w:val="28"/>
          <w:szCs w:val="28"/>
          <w:rtl/>
        </w:rPr>
      </w:pPr>
    </w:p>
    <w:p w:rsidR="00A67C05" w:rsidRDefault="003D616D" w:rsidP="00F21228">
      <w:pPr>
        <w:bidi/>
        <w:spacing w:after="0" w:line="24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10</w:t>
      </w:r>
      <w:r w:rsidR="00F21228">
        <w:rPr>
          <w:rFonts w:cs="B Nazanin" w:hint="cs"/>
          <w:sz w:val="28"/>
          <w:szCs w:val="28"/>
          <w:rtl/>
        </w:rPr>
        <w:t>7</w:t>
      </w:r>
      <w:r>
        <w:rPr>
          <w:rFonts w:cs="B Nazanin" w:hint="cs"/>
          <w:sz w:val="28"/>
          <w:szCs w:val="28"/>
          <w:rtl/>
        </w:rPr>
        <w:t xml:space="preserve">) </w:t>
      </w:r>
      <w:r w:rsidR="00A67C05" w:rsidRPr="003D616D">
        <w:rPr>
          <w:rFonts w:cs="B Nazanin" w:hint="cs"/>
          <w:sz w:val="28"/>
          <w:szCs w:val="28"/>
          <w:rtl/>
        </w:rPr>
        <w:t>معین کنید هر یک از عبارت های گویای زیر به ازای چه مقادیری از متغیرشان تعریف شده اند؟</w:t>
      </w:r>
    </w:p>
    <w:p w:rsidR="003D616D" w:rsidRDefault="003D616D" w:rsidP="003D616D">
      <w:pPr>
        <w:bidi/>
        <w:spacing w:after="0" w:line="240" w:lineRule="auto"/>
        <w:rPr>
          <w:rFonts w:cs="B Nazanin"/>
          <w:sz w:val="28"/>
          <w:szCs w:val="28"/>
          <w:rtl/>
        </w:rPr>
      </w:pPr>
    </w:p>
    <w:p w:rsidR="003D616D" w:rsidRDefault="003D616D" w:rsidP="003D616D">
      <w:pPr>
        <w:bidi/>
        <w:spacing w:after="0" w:line="240" w:lineRule="auto"/>
        <w:rPr>
          <w:rtl/>
        </w:rPr>
      </w:pPr>
      <w:r>
        <w:rPr>
          <w:rFonts w:eastAsiaTheme="minorEastAsia" w:cs="B Nazanin" w:hint="cs"/>
          <w:sz w:val="28"/>
          <w:szCs w:val="28"/>
          <w:rtl/>
        </w:rPr>
        <w:t xml:space="preserve">       الف) </w:t>
      </w:r>
      <w:r w:rsidRPr="00865516">
        <w:rPr>
          <w:position w:val="-26"/>
        </w:rPr>
        <w:object w:dxaOrig="1080" w:dyaOrig="700">
          <v:shape id="_x0000_i2011" type="#_x0000_t75" style="width:54.8pt;height:35.2pt" o:ole="">
            <v:imagedata r:id="rId1991" o:title=""/>
          </v:shape>
          <o:OLEObject Type="Embed" ProgID="Equation.DSMT4" ShapeID="_x0000_i2011" DrawAspect="Content" ObjectID="_1673311763" r:id="rId1992"/>
        </w:object>
      </w:r>
      <w:r>
        <w:rPr>
          <w:rFonts w:hint="cs"/>
          <w:rtl/>
        </w:rPr>
        <w:t xml:space="preserve">                      ب) </w:t>
      </w:r>
      <w:r w:rsidRPr="00865516">
        <w:rPr>
          <w:position w:val="-28"/>
        </w:rPr>
        <w:object w:dxaOrig="2260" w:dyaOrig="720">
          <v:shape id="_x0000_i2012" type="#_x0000_t75" style="width:112.4pt;height:36pt" o:ole="">
            <v:imagedata r:id="rId1993" o:title=""/>
          </v:shape>
          <o:OLEObject Type="Embed" ProgID="Equation.DSMT4" ShapeID="_x0000_i2012" DrawAspect="Content" ObjectID="_1673311764" r:id="rId1994"/>
        </w:object>
      </w:r>
    </w:p>
    <w:p w:rsidR="00125D6A" w:rsidRDefault="00125D6A" w:rsidP="00125D6A">
      <w:pPr>
        <w:bidi/>
        <w:spacing w:after="0" w:line="240" w:lineRule="auto"/>
        <w:rPr>
          <w:rtl/>
        </w:rPr>
      </w:pPr>
    </w:p>
    <w:p w:rsidR="00FA4EB2" w:rsidRDefault="00FA4EB2" w:rsidP="00FA4EB2">
      <w:pPr>
        <w:bidi/>
        <w:spacing w:after="0" w:line="240" w:lineRule="auto"/>
        <w:rPr>
          <w:rtl/>
        </w:rPr>
      </w:pPr>
    </w:p>
    <w:p w:rsidR="00125D6A" w:rsidRPr="00F10482" w:rsidRDefault="00125D6A" w:rsidP="00F21228">
      <w:pPr>
        <w:bidi/>
        <w:spacing w:after="0" w:line="24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10</w:t>
      </w:r>
      <w:r w:rsidR="00F21228">
        <w:rPr>
          <w:rFonts w:cs="B Nazanin" w:hint="cs"/>
          <w:sz w:val="28"/>
          <w:szCs w:val="28"/>
          <w:rtl/>
        </w:rPr>
        <w:t>8</w:t>
      </w:r>
      <w:r>
        <w:rPr>
          <w:rFonts w:cs="B Nazanin" w:hint="cs"/>
          <w:sz w:val="28"/>
          <w:szCs w:val="28"/>
          <w:rtl/>
        </w:rPr>
        <w:t xml:space="preserve">) </w:t>
      </w:r>
      <w:r w:rsidRPr="003D616D">
        <w:rPr>
          <w:rFonts w:cs="B Nazanin" w:hint="cs"/>
          <w:sz w:val="28"/>
          <w:szCs w:val="28"/>
          <w:rtl/>
        </w:rPr>
        <w:t>مخرج کسر های زیر را گویا کنید.</w:t>
      </w:r>
    </w:p>
    <w:p w:rsidR="00FA4EB2" w:rsidRDefault="00125D6A" w:rsidP="00125D6A">
      <w:pPr>
        <w:bidi/>
        <w:rPr>
          <w:rtl/>
        </w:rPr>
      </w:pPr>
      <w:r w:rsidRPr="00414BD9">
        <w:rPr>
          <w:rFonts w:ascii="Arial" w:hAnsi="Arial" w:cs="B Nazanin" w:hint="cs"/>
          <w:color w:val="000000"/>
          <w:sz w:val="28"/>
          <w:szCs w:val="28"/>
          <w:rtl/>
          <w:lang w:bidi="fa-IR"/>
        </w:rPr>
        <w:lastRenderedPageBreak/>
        <w:t xml:space="preserve">      الف)</w:t>
      </w:r>
      <w:r>
        <w:rPr>
          <w:rFonts w:ascii="Arial" w:hAnsi="Arial" w:cs="B Nazanin" w:hint="cs"/>
          <w:b/>
          <w:bCs/>
          <w:color w:val="000000"/>
          <w:sz w:val="28"/>
          <w:szCs w:val="28"/>
          <w:rtl/>
          <w:lang w:bidi="fa-IR"/>
        </w:rPr>
        <w:t xml:space="preserve"> </w:t>
      </w:r>
      <w:r w:rsidRPr="00865516">
        <w:rPr>
          <w:position w:val="-34"/>
        </w:rPr>
        <w:object w:dxaOrig="1520" w:dyaOrig="780">
          <v:shape id="_x0000_i2013" type="#_x0000_t75" style="width:75.6pt;height:39.2pt" o:ole="">
            <v:imagedata r:id="rId1995" o:title=""/>
          </v:shape>
          <o:OLEObject Type="Embed" ProgID="Equation.DSMT4" ShapeID="_x0000_i2013" DrawAspect="Content" ObjectID="_1673311765" r:id="rId1996"/>
        </w:object>
      </w:r>
      <w:r>
        <w:rPr>
          <w:rFonts w:hint="cs"/>
          <w:rtl/>
        </w:rPr>
        <w:t xml:space="preserve">               ب)</w:t>
      </w:r>
      <w:r w:rsidRPr="00F10482">
        <w:t xml:space="preserve"> </w:t>
      </w:r>
      <w:r w:rsidRPr="00865516">
        <w:rPr>
          <w:position w:val="-36"/>
        </w:rPr>
        <w:object w:dxaOrig="1440" w:dyaOrig="800">
          <v:shape id="_x0000_i2014" type="#_x0000_t75" style="width:1in;height:39.2pt" o:ole="">
            <v:imagedata r:id="rId1997" o:title=""/>
          </v:shape>
          <o:OLEObject Type="Embed" ProgID="Equation.DSMT4" ShapeID="_x0000_i2014" DrawAspect="Content" ObjectID="_1673311766" r:id="rId1998"/>
        </w:object>
      </w:r>
    </w:p>
    <w:p w:rsidR="00F21228" w:rsidRDefault="00F21228" w:rsidP="00F21228">
      <w:pPr>
        <w:bidi/>
        <w:rPr>
          <w:rtl/>
        </w:rPr>
      </w:pPr>
    </w:p>
    <w:p w:rsidR="00F21228" w:rsidRPr="008D4ED6" w:rsidRDefault="00F21228" w:rsidP="00F21228">
      <w:pPr>
        <w:bidi/>
        <w:spacing w:after="0" w:line="24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109</w:t>
      </w:r>
      <w:r w:rsidRPr="008D4ED6">
        <w:rPr>
          <w:rFonts w:cs="B Nazanin" w:hint="cs"/>
          <w:sz w:val="28"/>
          <w:szCs w:val="28"/>
          <w:rtl/>
        </w:rPr>
        <w:t>) عبارت گویای زیر به ازای چه مقادیری تعریف نشده؟ حاصل آن رابدست آورید.</w:t>
      </w:r>
    </w:p>
    <w:p w:rsidR="00F21228" w:rsidRDefault="00F21228" w:rsidP="00F21228">
      <w:pPr>
        <w:bidi/>
        <w:rPr>
          <w:rtl/>
        </w:rPr>
      </w:pPr>
      <w:r w:rsidRPr="008D4ED6">
        <w:rPr>
          <w:rFonts w:cs="B Nazanin"/>
          <w:position w:val="-28"/>
          <w:sz w:val="28"/>
          <w:szCs w:val="28"/>
        </w:rPr>
        <w:object w:dxaOrig="2460" w:dyaOrig="720">
          <v:shape id="_x0000_i2015" type="#_x0000_t75" style="width:123.2pt;height:36pt" o:ole="">
            <v:imagedata r:id="rId1999" o:title=""/>
          </v:shape>
          <o:OLEObject Type="Embed" ProgID="Equation.DSMT4" ShapeID="_x0000_i2015" DrawAspect="Content" ObjectID="_1673311767" r:id="rId2000"/>
        </w:object>
      </w:r>
    </w:p>
    <w:p w:rsidR="00F21228" w:rsidRDefault="00F21228" w:rsidP="00F21228">
      <w:pPr>
        <w:bidi/>
        <w:rPr>
          <w:rtl/>
        </w:rPr>
      </w:pPr>
    </w:p>
    <w:p w:rsidR="00697503" w:rsidRPr="00A8358C" w:rsidRDefault="00697503" w:rsidP="0061773A">
      <w:pPr>
        <w:bidi/>
        <w:rPr>
          <w:rFonts w:ascii="Arial" w:hAnsi="Arial" w:cs="B Nazanin"/>
          <w:b/>
          <w:bCs/>
          <w:color w:val="000000"/>
          <w:sz w:val="28"/>
          <w:szCs w:val="28"/>
          <w:lang w:bidi="fa-IR"/>
        </w:rPr>
      </w:pPr>
    </w:p>
    <w:tbl>
      <w:tblPr>
        <w:tblpPr w:leftFromText="180" w:rightFromText="180" w:vertAnchor="text" w:tblpY="1"/>
        <w:tblOverlap w:val="never"/>
        <w:tblW w:w="43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3"/>
      </w:tblGrid>
      <w:tr w:rsidR="00E57E22" w:rsidRPr="0083636B" w:rsidTr="00186C33">
        <w:trPr>
          <w:trHeight w:val="652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EBB8AF"/>
            <w:vAlign w:val="center"/>
          </w:tcPr>
          <w:p w:rsidR="00E57E22" w:rsidRPr="0083636B" w:rsidRDefault="00B44F01" w:rsidP="00E57E22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210933493"/>
                <w:placeholder>
                  <w:docPart w:val="32CD3AE9A05B4B48946B29B05BE7467D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E57E22" w:rsidRPr="0083636B" w:rsidTr="00E95B7B">
        <w:trPr>
          <w:trHeight w:val="15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5E1B7" w:themeFill="accent5" w:themeFillTint="66"/>
            <w:vAlign w:val="center"/>
          </w:tcPr>
          <w:p w:rsidR="00E57E22" w:rsidRPr="0083636B" w:rsidRDefault="00B44F01" w:rsidP="00E57E22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531560061"/>
                <w:placeholder>
                  <w:docPart w:val="795F2BEC1565441FB67C65432838EC2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E57E22" w:rsidRPr="00A8358C" w:rsidRDefault="00E57E22" w:rsidP="00E57E22">
      <w:pPr>
        <w:bidi/>
        <w:rPr>
          <w:rFonts w:ascii="Arial" w:hAnsi="Arial" w:cs="B Nazanin"/>
          <w:b/>
          <w:bCs/>
          <w:color w:val="000000"/>
          <w:sz w:val="28"/>
          <w:szCs w:val="28"/>
          <w:lang w:bidi="fa-IR"/>
        </w:rPr>
      </w:pPr>
      <w:r w:rsidRPr="00AB15D9">
        <w:rPr>
          <w:rFonts w:cs="B Nazanin"/>
          <w:noProof/>
          <w:sz w:val="28"/>
          <w:szCs w:val="28"/>
          <w:lang w:bidi="fa-IR"/>
        </w:rPr>
        <mc:AlternateContent>
          <mc:Choice Requires="wps">
            <w:drawing>
              <wp:inline distT="0" distB="0" distL="0" distR="0" wp14:anchorId="396B6C6B" wp14:editId="692B26F3">
                <wp:extent cx="643890" cy="653728"/>
                <wp:effectExtent l="0" t="0" r="22860" b="13335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" cy="653728"/>
                        </a:xfrm>
                        <a:prstGeom prst="rect">
                          <a:avLst/>
                        </a:prstGeom>
                        <a:solidFill>
                          <a:srgbClr val="B5AE53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solidFill>
                            <a:srgbClr val="93A29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820E1" w:rsidRPr="00DE6694" w:rsidRDefault="006820E1" w:rsidP="00E57E22">
                            <w:pPr>
                              <w:tabs>
                                <w:tab w:val="left" w:pos="5580"/>
                                <w:tab w:val="left" w:pos="6960"/>
                                <w:tab w:val="left" w:pos="7920"/>
                                <w:tab w:val="right" w:pos="9294"/>
                              </w:tabs>
                              <w:bidi/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DE6694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فصل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4</w:t>
                            </w:r>
                          </w:p>
                          <w:p w:rsidR="006820E1" w:rsidRPr="00AB15D9" w:rsidRDefault="006820E1" w:rsidP="00E57E22">
                            <w:pP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:rsidR="006820E1" w:rsidRPr="00AB15D9" w:rsidRDefault="006820E1" w:rsidP="00E57E22">
                            <w:pPr>
                              <w:tabs>
                                <w:tab w:val="left" w:pos="1812"/>
                                <w:tab w:val="left" w:pos="4008"/>
                                <w:tab w:val="left" w:pos="4320"/>
                                <w:tab w:val="left" w:pos="5040"/>
                                <w:tab w:val="left" w:pos="6984"/>
                              </w:tabs>
                              <w:rPr>
                                <w:rFonts w:eastAsiaTheme="minorEastAsia"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AB15D9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(الف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5</m:t>
                                  </m:r>
                                </m:deg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B Nazanin"/>
                                          <w:i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-1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32</m:t>
                                      </m:r>
                                    </m:den>
                                  </m:f>
                                </m:e>
                              </m:rad>
                            </m:oMath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</w:t>
                            </w:r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>(ب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7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128</m:t>
                                  </m:r>
                                </m:e>
                              </m:rad>
                            </m:oMath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</w:t>
                            </w:r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>(ج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125</m:t>
                                  </m:r>
                                </m:e>
                              </m:rad>
                              <m:r>
                                <w:rPr>
                                  <w:rFonts w:ascii="Cambria Math" w:eastAsiaTheme="minorEastAsia" w:hAnsi="Cambria Math" w:cs="B Nazanin"/>
                                  <w:sz w:val="28"/>
                                  <w:szCs w:val="28"/>
                                  <w:lang w:bidi="fa-IR"/>
                                </w:rPr>
                                <m:t>×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i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-8</m:t>
                                  </m:r>
                                </m:e>
                              </m:rad>
                            </m:oMath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>(د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4</m:t>
                                  </m:r>
                                </m:deg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B Nazanin"/>
                                          <w:i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(-3)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4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</w:p>
                          <w:p w:rsidR="006820E1" w:rsidRPr="00D776C9" w:rsidRDefault="006820E1" w:rsidP="00E57E22">
                            <w:pPr>
                              <w:pStyle w:val="PersonalName"/>
                              <w:rPr>
                                <w:b w:val="0"/>
                                <w:caps w:val="0"/>
                                <w:color w:val="000000" w:themeColor="text1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" o:spid="_x0000_s1048" style="width:50.7pt;height:5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" fillcolor="#d3ce98" strokecolor="#6b7d72" strokeweight=".5pt">
                <v:textbox>
                  <w:txbxContent>
                    <w:p w:rsidR="006820E1" w:rsidRPr="00DE6694" w:rsidRDefault="006820E1" w:rsidP="00E57E22">
                      <w:pPr>
                        <w:tabs>
                          <w:tab w:val="left" w:pos="5580"/>
                          <w:tab w:val="left" w:pos="6960"/>
                          <w:tab w:val="left" w:pos="7920"/>
                          <w:tab w:val="right" w:pos="9294"/>
                        </w:tabs>
                        <w:bidi/>
                        <w:jc w:val="center"/>
                        <w:rPr>
                          <w:rFonts w:cs="B Nazanin"/>
                          <w:sz w:val="32"/>
                          <w:szCs w:val="32"/>
                          <w:lang w:bidi="fa-IR"/>
                        </w:rPr>
                      </w:pPr>
                      <w:r w:rsidRPr="00DE6694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فصل </w:t>
                      </w:r>
                      <w:r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4</w:t>
                      </w:r>
                    </w:p>
                    <w:p w:rsidR="006820E1" w:rsidRPr="00AB15D9" w:rsidRDefault="006820E1" w:rsidP="00E57E22">
                      <w:pP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:rsidR="006820E1" w:rsidRPr="00AB15D9" w:rsidRDefault="006820E1" w:rsidP="00E57E22">
                      <w:pPr>
                        <w:tabs>
                          <w:tab w:val="left" w:pos="1812"/>
                          <w:tab w:val="left" w:pos="4008"/>
                          <w:tab w:val="left" w:pos="4320"/>
                          <w:tab w:val="left" w:pos="5040"/>
                          <w:tab w:val="left" w:pos="6984"/>
                        </w:tabs>
                        <w:rPr>
                          <w:rFonts w:eastAsiaTheme="minorEastAsia"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AB15D9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(الف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hAnsi="Cambria Math" w:cs="B Nazanin"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 w:cs="B Nazanin"/>
                                <w:sz w:val="28"/>
                                <w:szCs w:val="28"/>
                                <w:lang w:bidi="fa-IR"/>
                              </w:rPr>
                              <m:t>5</m:t>
                            </m:r>
                          </m:deg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B Nazanin"/>
                                    <w:i/>
                                    <w:sz w:val="28"/>
                                    <w:szCs w:val="28"/>
                                    <w:lang w:bidi="fa-IR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B Nazanin"/>
                                    <w:sz w:val="28"/>
                                    <w:szCs w:val="28"/>
                                    <w:lang w:bidi="fa-IR"/>
                                  </w:rPr>
                                  <m:t>-1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B Nazanin"/>
                                    <w:sz w:val="28"/>
                                    <w:szCs w:val="28"/>
                                    <w:lang w:bidi="fa-IR"/>
                                  </w:rPr>
                                  <m:t>32</m:t>
                                </m:r>
                              </m:den>
                            </m:f>
                          </m:e>
                        </m:rad>
                      </m:oMath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   </w:t>
                      </w:r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  <w:t>(ب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7</m:t>
                            </m:r>
                          </m:deg>
                          <m:e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128</m:t>
                            </m:r>
                          </m:e>
                        </m:rad>
                      </m:oMath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     </w:t>
                      </w:r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  <w:t>(ج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125</m:t>
                            </m:r>
                          </m:e>
                        </m:rad>
                        <m:r>
                          <w:rPr>
                            <w:rFonts w:ascii="Cambria Math" w:eastAsiaTheme="minorEastAsia" w:hAnsi="Cambria Math" w:cs="B Nazanin"/>
                            <w:sz w:val="28"/>
                            <w:szCs w:val="28"/>
                            <w:lang w:bidi="fa-IR"/>
                          </w:rPr>
                          <m:t>×</m:t>
                        </m:r>
                        <m:rad>
                          <m:radPr>
                            <m:ctrlPr>
                              <w:rPr>
                                <w:rFonts w:ascii="Cambria Math" w:eastAsiaTheme="minorEastAsia" w:hAnsi="Cambria Math" w:cs="B Nazanin"/>
                                <w:i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-8</m:t>
                            </m:r>
                          </m:e>
                        </m:rad>
                      </m:oMath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</w:t>
                      </w:r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  <w:t>(د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4</m:t>
                            </m:r>
                          </m:deg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B Nazanin"/>
                                    <w:i/>
                                    <w:sz w:val="28"/>
                                    <w:szCs w:val="28"/>
                                    <w:lang w:bidi="fa-IR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B Nazanin"/>
                                    <w:sz w:val="28"/>
                                    <w:szCs w:val="28"/>
                                    <w:lang w:bidi="fa-IR"/>
                                  </w:rPr>
                                  <m:t>(-3)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B Nazanin"/>
                                    <w:sz w:val="28"/>
                                    <w:szCs w:val="28"/>
                                    <w:lang w:bidi="fa-IR"/>
                                  </w:rPr>
                                  <m:t>4</m:t>
                                </m:r>
                              </m:sup>
                            </m:sSup>
                          </m:e>
                        </m:rad>
                      </m:oMath>
                    </w:p>
                    <w:p w:rsidR="006820E1" w:rsidRPr="00D776C9" w:rsidRDefault="006820E1" w:rsidP="00E57E22">
                      <w:pPr>
                        <w:pStyle w:val="PersonalName"/>
                        <w:rPr>
                          <w:b w:val="0"/>
                          <w:caps w:val="0"/>
                          <w:color w:val="000000" w:themeColor="text1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  <w10:anchorlock/>
              </v:rect>
            </w:pict>
          </mc:Fallback>
        </mc:AlternateContent>
      </w:r>
    </w:p>
    <w:p w:rsidR="004D1B37" w:rsidRPr="00E57E22" w:rsidRDefault="004D1B37" w:rsidP="00E57E22">
      <w:pPr>
        <w:pStyle w:val="Signature"/>
        <w:bidi/>
        <w:rPr>
          <w:rFonts w:cs="B Nazanin"/>
          <w:color w:val="FF0000"/>
          <w:sz w:val="40"/>
          <w:szCs w:val="40"/>
          <w:rtl/>
          <w:lang w:bidi="fa-IR"/>
        </w:rPr>
      </w:pPr>
      <w:r w:rsidRPr="00E57E22">
        <w:rPr>
          <w:rFonts w:cs="B Nazanin" w:hint="cs"/>
          <w:color w:val="FF0000"/>
          <w:sz w:val="40"/>
          <w:szCs w:val="40"/>
          <w:rtl/>
          <w:lang w:bidi="fa-IR"/>
        </w:rPr>
        <w:t>معادله‌ها و نامعادله‌ها</w:t>
      </w:r>
    </w:p>
    <w:p w:rsidR="002C524F" w:rsidRPr="004D67F4" w:rsidRDefault="007F6FD1" w:rsidP="002C524F">
      <w:pPr>
        <w:bidi/>
        <w:spacing w:before="240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1)</w:t>
      </w:r>
      <w:r w:rsidR="002C524F" w:rsidRPr="002C524F">
        <w:rPr>
          <w:rFonts w:cs="B Nazanin" w:hint="cs"/>
          <w:sz w:val="28"/>
          <w:szCs w:val="28"/>
          <w:rtl/>
        </w:rPr>
        <w:t xml:space="preserve"> </w:t>
      </w:r>
      <w:r w:rsidR="002C524F" w:rsidRPr="004D67F4">
        <w:rPr>
          <w:rFonts w:cs="B Nazanin" w:hint="cs"/>
          <w:sz w:val="28"/>
          <w:szCs w:val="28"/>
          <w:rtl/>
        </w:rPr>
        <w:t>معادلات زیر را به روش خواسته شده حل کنید.</w:t>
      </w:r>
    </w:p>
    <w:p w:rsidR="002C524F" w:rsidRPr="004D67F4" w:rsidRDefault="002C524F" w:rsidP="004670D2">
      <w:pPr>
        <w:bidi/>
        <w:spacing w:before="240"/>
        <w:rPr>
          <w:rFonts w:eastAsiaTheme="minorEastAsia"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الف)</w:t>
      </w:r>
      <w:r w:rsidRPr="004D67F4">
        <w:rPr>
          <w:rFonts w:cs="B Nazanin" w:hint="cs"/>
          <w:sz w:val="28"/>
          <w:szCs w:val="28"/>
          <w:rtl/>
        </w:rPr>
        <w:t xml:space="preserve">  </w:t>
      </w:r>
      <w:r w:rsidRPr="007F1DEA">
        <w:rPr>
          <w:position w:val="-6"/>
        </w:rPr>
        <w:object w:dxaOrig="1640" w:dyaOrig="360">
          <v:shape id="_x0000_i2016" type="#_x0000_t75" style="width:82.4pt;height:18pt" o:ole="">
            <v:imagedata r:id="rId2001" o:title=""/>
          </v:shape>
          <o:OLEObject Type="Embed" ProgID="Equation.DSMT4" ShapeID="_x0000_i2016" DrawAspect="Content" ObjectID="_1673311768" r:id="rId2002"/>
        </w:object>
      </w:r>
      <w:r w:rsidRPr="004D67F4">
        <w:rPr>
          <w:rFonts w:cs="B Nazanin" w:hint="cs"/>
          <w:sz w:val="28"/>
          <w:szCs w:val="28"/>
          <w:rtl/>
        </w:rPr>
        <w:t xml:space="preserve">  </w:t>
      </w:r>
      <w:r w:rsidR="004670D2">
        <w:rPr>
          <w:rFonts w:cs="B Nazanin" w:hint="cs"/>
          <w:sz w:val="28"/>
          <w:szCs w:val="28"/>
          <w:rtl/>
        </w:rPr>
        <w:t>(</w:t>
      </w:r>
      <w:r w:rsidR="004670D2" w:rsidRPr="004D67F4">
        <w:rPr>
          <w:rFonts w:eastAsiaTheme="minorEastAsia" w:cs="B Nazanin" w:hint="cs"/>
          <w:sz w:val="28"/>
          <w:szCs w:val="28"/>
          <w:rtl/>
        </w:rPr>
        <w:t>روش مربع کامل کردن</w:t>
      </w:r>
      <w:r w:rsidR="004670D2">
        <w:rPr>
          <w:rFonts w:eastAsiaTheme="minorEastAsia" w:cs="B Nazanin" w:hint="cs"/>
          <w:sz w:val="28"/>
          <w:szCs w:val="28"/>
          <w:rtl/>
        </w:rPr>
        <w:t>)</w:t>
      </w:r>
      <w:r w:rsidR="004670D2" w:rsidRPr="004D67F4">
        <w:rPr>
          <w:rFonts w:eastAsiaTheme="minorEastAsia" w:cs="B Nazanin" w:hint="cs"/>
          <w:sz w:val="28"/>
          <w:szCs w:val="28"/>
          <w:rtl/>
        </w:rPr>
        <w:t xml:space="preserve"> </w:t>
      </w:r>
      <w:r w:rsidRPr="004D67F4">
        <w:rPr>
          <w:rFonts w:cs="B Nazanin" w:hint="cs"/>
          <w:sz w:val="28"/>
          <w:szCs w:val="28"/>
          <w:rtl/>
        </w:rPr>
        <w:t xml:space="preserve"> </w:t>
      </w:r>
    </w:p>
    <w:p w:rsidR="002C524F" w:rsidRDefault="002C524F" w:rsidP="002C524F">
      <w:pPr>
        <w:pStyle w:val="Signature"/>
        <w:bidi/>
        <w:rPr>
          <w:rFonts w:cs="B Nazanin"/>
          <w:sz w:val="28"/>
          <w:szCs w:val="28"/>
          <w:rtl/>
        </w:rPr>
      </w:pPr>
      <w:r w:rsidRPr="002C524F">
        <w:rPr>
          <w:rFonts w:cs="B Nazanin" w:hint="cs"/>
          <w:sz w:val="28"/>
          <w:szCs w:val="28"/>
          <w:rtl/>
        </w:rPr>
        <w:t xml:space="preserve">ب) </w:t>
      </w:r>
      <w:r w:rsidRPr="002C524F">
        <w:rPr>
          <w:rFonts w:cs="B Nazanin"/>
          <w:position w:val="-12"/>
          <w:sz w:val="28"/>
          <w:szCs w:val="28"/>
        </w:rPr>
        <w:object w:dxaOrig="1420" w:dyaOrig="420">
          <v:shape id="_x0000_i2017" type="#_x0000_t75" style="width:70.4pt;height:21.2pt" o:ole="">
            <v:imagedata r:id="rId2003" o:title=""/>
          </v:shape>
          <o:OLEObject Type="Embed" ProgID="Equation.DSMT4" ShapeID="_x0000_i2017" DrawAspect="Content" ObjectID="_1673311769" r:id="rId2004"/>
        </w:object>
      </w:r>
      <w:r w:rsidRPr="002C524F">
        <w:rPr>
          <w:rFonts w:cs="B Nazanin" w:hint="cs"/>
          <w:sz w:val="28"/>
          <w:szCs w:val="28"/>
          <w:rtl/>
        </w:rPr>
        <w:t xml:space="preserve"> ( روش ریشه‌گیری)</w:t>
      </w:r>
    </w:p>
    <w:p w:rsidR="007F6FD1" w:rsidRDefault="002C524F" w:rsidP="004670D2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پ)</w:t>
      </w:r>
      <w:r w:rsidR="004670D2" w:rsidRPr="004D67F4">
        <w:rPr>
          <w:rFonts w:cs="B Nazanin" w:hint="cs"/>
          <w:sz w:val="28"/>
          <w:szCs w:val="28"/>
          <w:rtl/>
        </w:rPr>
        <w:t xml:space="preserve"> </w:t>
      </w:r>
      <w:r w:rsidR="004670D2" w:rsidRPr="007F1DEA">
        <w:rPr>
          <w:position w:val="-6"/>
        </w:rPr>
        <w:object w:dxaOrig="1579" w:dyaOrig="360">
          <v:shape id="_x0000_i2018" type="#_x0000_t75" style="width:78.8pt;height:18pt" o:ole="">
            <v:imagedata r:id="rId2005" o:title=""/>
          </v:shape>
          <o:OLEObject Type="Embed" ProgID="Equation.DSMT4" ShapeID="_x0000_i2018" DrawAspect="Content" ObjectID="_1673311770" r:id="rId2006"/>
        </w:object>
      </w:r>
      <w:r w:rsidR="004670D2">
        <w:rPr>
          <w:rFonts w:hint="cs"/>
          <w:rtl/>
        </w:rPr>
        <w:t xml:space="preserve"> </w:t>
      </w:r>
      <w:r w:rsidR="004670D2" w:rsidRPr="004670D2">
        <w:t xml:space="preserve"> </w:t>
      </w:r>
      <w:r w:rsidR="004670D2">
        <w:rPr>
          <w:rFonts w:cs="B Nazanin" w:hint="cs"/>
          <w:sz w:val="28"/>
          <w:szCs w:val="28"/>
          <w:rtl/>
        </w:rPr>
        <w:t>(</w:t>
      </w:r>
      <w:r w:rsidR="004670D2" w:rsidRPr="004D67F4">
        <w:rPr>
          <w:rFonts w:cs="B Nazanin" w:hint="cs"/>
          <w:sz w:val="28"/>
          <w:szCs w:val="28"/>
          <w:rtl/>
        </w:rPr>
        <w:t>روش مربع کامل کردن</w:t>
      </w:r>
      <w:r w:rsidR="004670D2">
        <w:rPr>
          <w:rFonts w:cs="B Nazanin" w:hint="cs"/>
          <w:sz w:val="28"/>
          <w:szCs w:val="28"/>
          <w:rtl/>
        </w:rPr>
        <w:t>)</w:t>
      </w:r>
    </w:p>
    <w:p w:rsidR="00600DE5" w:rsidRDefault="00CD15BE" w:rsidP="00600DE5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ت)</w:t>
      </w:r>
      <w:r w:rsidRPr="00CD15BE">
        <w:t xml:space="preserve"> </w:t>
      </w:r>
      <w:r w:rsidRPr="00865516">
        <w:rPr>
          <w:position w:val="-6"/>
        </w:rPr>
        <w:object w:dxaOrig="1700" w:dyaOrig="360">
          <v:shape id="_x0000_i2019" type="#_x0000_t75" style="width:84.8pt;height:18pt" o:ole="">
            <v:imagedata r:id="rId2007" o:title=""/>
          </v:shape>
          <o:OLEObject Type="Embed" ProgID="Equation.DSMT4" ShapeID="_x0000_i2019" DrawAspect="Content" ObjectID="_1673311771" r:id="rId2008"/>
        </w:object>
      </w:r>
      <w:r>
        <w:rPr>
          <w:rFonts w:hint="cs"/>
          <w:rtl/>
        </w:rPr>
        <w:t>(</w:t>
      </w:r>
      <w:r w:rsidRPr="00EC4D52">
        <w:rPr>
          <w:rFonts w:cs="B Nazanin" w:hint="cs"/>
          <w:sz w:val="28"/>
          <w:szCs w:val="28"/>
          <w:rtl/>
        </w:rPr>
        <w:t>روش تجزیه)</w:t>
      </w:r>
    </w:p>
    <w:p w:rsidR="00760222" w:rsidRDefault="009A3523" w:rsidP="00760222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2) </w:t>
      </w:r>
      <w:r w:rsidR="00760222">
        <w:rPr>
          <w:rFonts w:cs="B Nazanin" w:hint="cs"/>
          <w:sz w:val="28"/>
          <w:szCs w:val="28"/>
          <w:rtl/>
        </w:rPr>
        <w:t>معادلات زیر را حل کنید.</w:t>
      </w:r>
    </w:p>
    <w:p w:rsidR="00760222" w:rsidRPr="00760222" w:rsidRDefault="00760222" w:rsidP="00760222">
      <w:pPr>
        <w:bidi/>
        <w:rPr>
          <w:rFonts w:eastAsia="Times New Roman" w:cs="B Nazanin"/>
          <w:sz w:val="28"/>
          <w:szCs w:val="28"/>
          <w:rtl/>
          <w:lang w:bidi="fa-IR"/>
        </w:rPr>
      </w:pPr>
      <w:r w:rsidRPr="00760222">
        <w:rPr>
          <w:rFonts w:eastAsia="Times New Roman" w:cs="B Nazanin" w:hint="cs"/>
          <w:sz w:val="28"/>
          <w:szCs w:val="28"/>
          <w:rtl/>
          <w:lang w:bidi="fa-IR"/>
        </w:rPr>
        <w:t>الف)</w:t>
      </w:r>
      <w:r w:rsidRPr="007F1DEA">
        <w:rPr>
          <w:position w:val="-8"/>
        </w:rPr>
        <w:object w:dxaOrig="1960" w:dyaOrig="400">
          <v:shape id="_x0000_i2020" type="#_x0000_t75" style="width:96.8pt;height:19.6pt" o:ole="">
            <v:imagedata r:id="rId2009" o:title=""/>
          </v:shape>
          <o:OLEObject Type="Embed" ProgID="Equation.DSMT4" ShapeID="_x0000_i2020" DrawAspect="Content" ObjectID="_1673311772" r:id="rId2010"/>
        </w:object>
      </w:r>
      <w:r w:rsidRPr="00760222">
        <w:rPr>
          <w:rFonts w:eastAsia="Times New Roman" w:cs="B Nazanin" w:hint="cs"/>
          <w:sz w:val="28"/>
          <w:szCs w:val="28"/>
          <w:rtl/>
          <w:lang w:bidi="fa-IR"/>
        </w:rPr>
        <w:t xml:space="preserve">       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      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 xml:space="preserve">  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  </w:t>
      </w:r>
      <w:r w:rsidRPr="00760222">
        <w:rPr>
          <w:rFonts w:eastAsia="Times New Roman" w:cs="B Nazanin" w:hint="cs"/>
          <w:sz w:val="28"/>
          <w:szCs w:val="28"/>
          <w:rtl/>
          <w:lang w:bidi="fa-IR"/>
        </w:rPr>
        <w:t xml:space="preserve">  ب)</w:t>
      </w:r>
      <w:r w:rsidRPr="007F1DEA">
        <w:rPr>
          <w:position w:val="-12"/>
        </w:rPr>
        <w:object w:dxaOrig="2560" w:dyaOrig="420">
          <v:shape id="_x0000_i2021" type="#_x0000_t75" style="width:126.8pt;height:21.2pt" o:ole="">
            <v:imagedata r:id="rId2011" o:title=""/>
          </v:shape>
          <o:OLEObject Type="Embed" ProgID="Equation.DSMT4" ShapeID="_x0000_i2021" DrawAspect="Content" ObjectID="_1673311773" r:id="rId2012"/>
        </w:object>
      </w:r>
    </w:p>
    <w:p w:rsidR="00760222" w:rsidRPr="00760222" w:rsidRDefault="00760222" w:rsidP="00760222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پ</w:t>
      </w:r>
      <w:r w:rsidRPr="00760222">
        <w:rPr>
          <w:rFonts w:eastAsia="Times New Roman" w:cs="B Nazanin" w:hint="cs"/>
          <w:sz w:val="28"/>
          <w:szCs w:val="28"/>
          <w:rtl/>
          <w:lang w:bidi="fa-IR"/>
        </w:rPr>
        <w:t>)</w:t>
      </w:r>
      <w:r w:rsidRPr="007F1DEA">
        <w:rPr>
          <w:position w:val="-26"/>
        </w:rPr>
        <w:object w:dxaOrig="1160" w:dyaOrig="700">
          <v:shape id="_x0000_i2022" type="#_x0000_t75" style="width:57.6pt;height:35.2pt" o:ole="">
            <v:imagedata r:id="rId2013" o:title=""/>
          </v:shape>
          <o:OLEObject Type="Embed" ProgID="Equation.DSMT4" ShapeID="_x0000_i2022" DrawAspect="Content" ObjectID="_1673311774" r:id="rId2014"/>
        </w:object>
      </w:r>
      <w:r w:rsidRPr="00760222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          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Pr="00760222">
        <w:rPr>
          <w:rFonts w:eastAsia="Times New Roman" w:cs="B Nazanin" w:hint="cs"/>
          <w:sz w:val="28"/>
          <w:szCs w:val="28"/>
          <w:rtl/>
          <w:lang w:bidi="fa-IR"/>
        </w:rPr>
        <w:t xml:space="preserve">  </w:t>
      </w:r>
      <w:r>
        <w:rPr>
          <w:rFonts w:eastAsia="Times New Roman" w:cs="B Nazanin" w:hint="cs"/>
          <w:sz w:val="28"/>
          <w:szCs w:val="28"/>
          <w:rtl/>
          <w:lang w:bidi="fa-IR"/>
        </w:rPr>
        <w:t>ت</w:t>
      </w:r>
      <w:r w:rsidRPr="00760222">
        <w:rPr>
          <w:rFonts w:eastAsia="Times New Roman" w:cs="B Nazanin" w:hint="cs"/>
          <w:sz w:val="28"/>
          <w:szCs w:val="28"/>
          <w:rtl/>
          <w:lang w:bidi="fa-IR"/>
        </w:rPr>
        <w:t>)</w:t>
      </w:r>
      <w:r w:rsidRPr="007F1DEA">
        <w:rPr>
          <w:position w:val="-8"/>
        </w:rPr>
        <w:object w:dxaOrig="2040" w:dyaOrig="400">
          <v:shape id="_x0000_i2023" type="#_x0000_t75" style="width:102pt;height:19.6pt" o:ole="">
            <v:imagedata r:id="rId2015" o:title=""/>
          </v:shape>
          <o:OLEObject Type="Embed" ProgID="Equation.DSMT4" ShapeID="_x0000_i2023" DrawAspect="Content" ObjectID="_1673311775" r:id="rId2016"/>
        </w:object>
      </w:r>
    </w:p>
    <w:p w:rsidR="00526F90" w:rsidRDefault="00526F90" w:rsidP="00F21228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 xml:space="preserve">3) 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>درمثلث قائمه الزاویه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>‌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>ای که طول وترش 13 واحد است،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>طول یکی از اضلاع قائمه از دیگری 7 واحد بیشتر است.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>مساحت این مثلث کدام است؟</w:t>
      </w:r>
    </w:p>
    <w:p w:rsidR="00526F90" w:rsidRPr="008F58EB" w:rsidRDefault="00526F90" w:rsidP="00F21228">
      <w:pPr>
        <w:bidi/>
        <w:rPr>
          <w:rFonts w:eastAsia="Times New Roman" w:cs="B Nazanin"/>
          <w:sz w:val="28"/>
          <w:szCs w:val="28"/>
          <w:rtl/>
          <w:lang w:bidi="fa-IR"/>
        </w:rPr>
      </w:pPr>
      <w:r w:rsidRPr="008F58EB">
        <w:rPr>
          <w:rFonts w:eastAsia="Times New Roman" w:cs="B Nazanin" w:hint="cs"/>
          <w:sz w:val="28"/>
          <w:szCs w:val="28"/>
          <w:rtl/>
          <w:lang w:bidi="fa-IR"/>
        </w:rPr>
        <w:lastRenderedPageBreak/>
        <w:t xml:space="preserve">  </w:t>
      </w:r>
      <w:r>
        <w:rPr>
          <w:rFonts w:eastAsia="Times New Roman" w:cs="B Nazanin" w:hint="cs"/>
          <w:sz w:val="28"/>
          <w:szCs w:val="28"/>
          <w:rtl/>
          <w:lang w:bidi="fa-IR"/>
        </w:rPr>
        <w:t>الف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>)</w:t>
      </w:r>
      <w:r>
        <w:rPr>
          <w:rFonts w:eastAsia="Times New Roman" w:cs="B Nazanin" w:hint="cs"/>
          <w:sz w:val="28"/>
          <w:szCs w:val="28"/>
          <w:rtl/>
          <w:lang w:bidi="fa-IR"/>
        </w:rPr>
        <w:t>20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 xml:space="preserve">   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>
        <w:rPr>
          <w:rFonts w:eastAsia="Times New Roman" w:cs="B Nazanin" w:hint="cs"/>
          <w:sz w:val="28"/>
          <w:szCs w:val="28"/>
          <w:rtl/>
          <w:lang w:bidi="fa-IR"/>
        </w:rPr>
        <w:t>ب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>)</w:t>
      </w:r>
      <w:r>
        <w:rPr>
          <w:rFonts w:eastAsia="Times New Roman" w:cs="B Nazanin" w:hint="cs"/>
          <w:sz w:val="28"/>
          <w:szCs w:val="28"/>
          <w:rtl/>
          <w:lang w:bidi="fa-IR"/>
        </w:rPr>
        <w:t>28</w:t>
      </w:r>
      <w:r w:rsidRPr="008F58EB">
        <w:rPr>
          <w:rFonts w:eastAsia="Times New Roman" w:cs="B Nazanin"/>
          <w:sz w:val="28"/>
          <w:szCs w:val="28"/>
          <w:lang w:bidi="fa-IR"/>
        </w:rPr>
        <w:t xml:space="preserve"> 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              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>پ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>)</w:t>
      </w:r>
      <w:r>
        <w:rPr>
          <w:rFonts w:eastAsia="Times New Roman" w:cs="B Nazanin" w:hint="cs"/>
          <w:sz w:val="28"/>
          <w:szCs w:val="28"/>
          <w:rtl/>
          <w:lang w:bidi="fa-IR"/>
        </w:rPr>
        <w:t>30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        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 xml:space="preserve">    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 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>ت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>)</w:t>
      </w:r>
      <w:r>
        <w:rPr>
          <w:rFonts w:eastAsia="Times New Roman" w:cs="B Nazanin" w:hint="cs"/>
          <w:sz w:val="28"/>
          <w:szCs w:val="28"/>
          <w:rtl/>
          <w:lang w:bidi="fa-IR"/>
        </w:rPr>
        <w:t>32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</w:p>
    <w:p w:rsidR="00526F90" w:rsidRPr="008F58EB" w:rsidRDefault="00526F90" w:rsidP="00F21228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4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) اگر </w:t>
      </w:r>
      <w:r w:rsidRPr="008F58EB">
        <w:rPr>
          <w:rFonts w:cs="B Nazanin"/>
          <w:position w:val="-6"/>
          <w:sz w:val="28"/>
          <w:szCs w:val="28"/>
        </w:rPr>
        <w:object w:dxaOrig="260" w:dyaOrig="240">
          <v:shape id="_x0000_i2024" type="#_x0000_t75" style="width:12.8pt;height:12pt" o:ole="">
            <v:imagedata r:id="rId2017" o:title=""/>
          </v:shape>
          <o:OLEObject Type="Embed" ProgID="Equation.DSMT4" ShapeID="_x0000_i2024" DrawAspect="Content" ObjectID="_1673311776" r:id="rId2018"/>
        </w:objec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>ریش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>ۀ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تکراری مرتبه دوم معادل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 xml:space="preserve">ۀ 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درجه دوم </w:t>
      </w:r>
      <w:r w:rsidRPr="008F58EB">
        <w:rPr>
          <w:rFonts w:cs="B Nazanin"/>
          <w:position w:val="-6"/>
          <w:sz w:val="28"/>
          <w:szCs w:val="28"/>
        </w:rPr>
        <w:object w:dxaOrig="1820" w:dyaOrig="360">
          <v:shape id="_x0000_i2025" type="#_x0000_t75" style="width:90pt;height:18pt" o:ole="">
            <v:imagedata r:id="rId2019" o:title=""/>
          </v:shape>
          <o:OLEObject Type="Embed" ProgID="Equation.DSMT4" ShapeID="_x0000_i2025" DrawAspect="Content" ObjectID="_1673311777" r:id="rId2020"/>
        </w:objec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باشد، مقدار </w:t>
      </w:r>
      <w:r w:rsidRPr="008F58EB">
        <w:rPr>
          <w:rFonts w:cs="B Nazanin"/>
          <w:position w:val="-6"/>
          <w:sz w:val="28"/>
          <w:szCs w:val="28"/>
        </w:rPr>
        <w:object w:dxaOrig="260" w:dyaOrig="240">
          <v:shape id="_x0000_i2026" type="#_x0000_t75" style="width:12.8pt;height:12pt" o:ole="">
            <v:imagedata r:id="rId2021" o:title=""/>
          </v:shape>
          <o:OLEObject Type="Embed" ProgID="Equation.DSMT4" ShapeID="_x0000_i2026" DrawAspect="Content" ObjectID="_1673311778" r:id="rId2022"/>
        </w:objec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کدام است</w:t>
      </w:r>
    </w:p>
    <w:p w:rsidR="00526F90" w:rsidRPr="008F58EB" w:rsidRDefault="00526F90" w:rsidP="00526F90">
      <w:pPr>
        <w:bidi/>
        <w:rPr>
          <w:rFonts w:eastAsia="Times New Roman" w:cs="B Nazanin"/>
          <w:sz w:val="28"/>
          <w:szCs w:val="28"/>
          <w:rtl/>
          <w:lang w:bidi="fa-IR"/>
        </w:rPr>
      </w:pP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 الف)</w:t>
      </w:r>
      <m:oMath>
        <m:r>
          <m:rPr>
            <m:sty m:val="p"/>
          </m:rPr>
          <w:rPr>
            <w:rFonts w:ascii="Cambria Math" w:eastAsia="Times New Roman" w:hAnsi="Cambria Math" w:cs="B Nazanin"/>
            <w:sz w:val="28"/>
            <w:szCs w:val="28"/>
            <w:lang w:bidi="fa-IR"/>
          </w:rPr>
          <m:t>-4</m:t>
        </m:r>
      </m:oMath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  ب)</w:t>
      </w:r>
      <m:oMath>
        <m:r>
          <m:rPr>
            <m:sty m:val="p"/>
          </m:rPr>
          <w:rPr>
            <w:rFonts w:ascii="Cambria Math" w:eastAsia="Times New Roman" w:hAnsi="Cambria Math" w:cs="B Nazanin"/>
            <w:sz w:val="28"/>
            <w:szCs w:val="28"/>
            <w:lang w:bidi="fa-IR"/>
          </w:rPr>
          <m:t>4</m:t>
        </m:r>
      </m:oMath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         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  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   پ)</w:t>
      </w:r>
      <w:r w:rsidRPr="009F37CE">
        <w:rPr>
          <w:position w:val="-28"/>
        </w:rPr>
        <w:object w:dxaOrig="220" w:dyaOrig="720">
          <v:shape id="_x0000_i2027" type="#_x0000_t75" style="width:10.4pt;height:36pt" o:ole="">
            <v:imagedata r:id="rId2023" o:title=""/>
          </v:shape>
          <o:OLEObject Type="Embed" ProgID="Equation.DSMT4" ShapeID="_x0000_i2027" DrawAspect="Content" ObjectID="_1673311779" r:id="rId2024"/>
        </w:objec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           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 xml:space="preserve">  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ت)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Pr="009F37CE">
        <w:rPr>
          <w:position w:val="-28"/>
        </w:rPr>
        <w:object w:dxaOrig="360" w:dyaOrig="720">
          <v:shape id="_x0000_i2028" type="#_x0000_t75" style="width:18pt;height:36pt" o:ole="">
            <v:imagedata r:id="rId2025" o:title=""/>
          </v:shape>
          <o:OLEObject Type="Embed" ProgID="Equation.DSMT4" ShapeID="_x0000_i2028" DrawAspect="Content" ObjectID="_1673311780" r:id="rId2026"/>
        </w:objec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</w:p>
    <w:p w:rsidR="004D1405" w:rsidRPr="008F58EB" w:rsidRDefault="004D1405" w:rsidP="004D1405">
      <w:pPr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5)</w:t>
      </w:r>
      <w:r w:rsidRPr="004D140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F58EB">
        <w:rPr>
          <w:rFonts w:cs="B Nazanin" w:hint="cs"/>
          <w:sz w:val="28"/>
          <w:szCs w:val="28"/>
          <w:rtl/>
          <w:lang w:bidi="fa-IR"/>
        </w:rPr>
        <w:t xml:space="preserve">مقدار </w:t>
      </w:r>
      <w:r w:rsidRPr="008F58EB">
        <w:rPr>
          <w:rFonts w:cs="B Nazanin"/>
          <w:position w:val="-4"/>
          <w:sz w:val="28"/>
          <w:szCs w:val="28"/>
        </w:rPr>
        <w:object w:dxaOrig="300" w:dyaOrig="220">
          <v:shape id="_x0000_i2029" type="#_x0000_t75" style="width:15.2pt;height:10.4pt" o:ole="">
            <v:imagedata r:id="rId2027" o:title=""/>
          </v:shape>
          <o:OLEObject Type="Embed" ProgID="Equation.DSMT4" ShapeID="_x0000_i2029" DrawAspect="Content" ObjectID="_1673311781" r:id="rId2028"/>
        </w:object>
      </w:r>
      <w:r w:rsidR="00F21228">
        <w:rPr>
          <w:rFonts w:cs="B Nazanin" w:hint="cs"/>
          <w:sz w:val="28"/>
          <w:szCs w:val="28"/>
          <w:rtl/>
        </w:rPr>
        <w:t xml:space="preserve"> </w:t>
      </w:r>
      <w:r w:rsidRPr="008F58EB">
        <w:rPr>
          <w:rFonts w:cs="B Nazanin" w:hint="cs"/>
          <w:sz w:val="28"/>
          <w:szCs w:val="28"/>
          <w:rtl/>
          <w:lang w:bidi="fa-IR"/>
        </w:rPr>
        <w:t>را چنان پیدا کنید که سهمی</w:t>
      </w:r>
      <w:r w:rsidRPr="008F58EB">
        <w:rPr>
          <w:rFonts w:cs="B Nazanin"/>
          <w:position w:val="-12"/>
          <w:sz w:val="28"/>
          <w:szCs w:val="28"/>
        </w:rPr>
        <w:object w:dxaOrig="1900" w:dyaOrig="420">
          <v:shape id="_x0000_i2030" type="#_x0000_t75" style="width:95.2pt;height:21.2pt" o:ole="">
            <v:imagedata r:id="rId2029" o:title=""/>
          </v:shape>
          <o:OLEObject Type="Embed" ProgID="Equation.DSMT4" ShapeID="_x0000_i2030" DrawAspect="Content" ObjectID="_1673311782" r:id="rId2030"/>
        </w:object>
      </w:r>
      <w:r w:rsidR="00F21228">
        <w:rPr>
          <w:rFonts w:cs="B Nazanin" w:hint="cs"/>
          <w:sz w:val="28"/>
          <w:szCs w:val="28"/>
          <w:rtl/>
          <w:lang w:bidi="fa-IR"/>
        </w:rPr>
        <w:t xml:space="preserve"> همواره پایین محور</w:t>
      </w:r>
      <w:r w:rsidRPr="008F58EB">
        <w:rPr>
          <w:rFonts w:cs="B Nazanin"/>
          <w:position w:val="-4"/>
          <w:sz w:val="28"/>
          <w:szCs w:val="28"/>
        </w:rPr>
        <w:object w:dxaOrig="220" w:dyaOrig="220">
          <v:shape id="_x0000_i2031" type="#_x0000_t75" style="width:10.4pt;height:10.4pt" o:ole="">
            <v:imagedata r:id="rId2031" o:title=""/>
          </v:shape>
          <o:OLEObject Type="Embed" ProgID="Equation.DSMT4" ShapeID="_x0000_i2031" DrawAspect="Content" ObjectID="_1673311783" r:id="rId2032"/>
        </w:object>
      </w:r>
      <w:r w:rsidRPr="008F58EB">
        <w:rPr>
          <w:rFonts w:cs="B Nazanin" w:hint="cs"/>
          <w:sz w:val="28"/>
          <w:szCs w:val="28"/>
          <w:rtl/>
          <w:lang w:bidi="fa-IR"/>
        </w:rPr>
        <w:t xml:space="preserve">ها باشد. </w:t>
      </w:r>
    </w:p>
    <w:p w:rsidR="00526F90" w:rsidRPr="004D1405" w:rsidRDefault="004D1405" w:rsidP="004D1405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  <w:lang w:bidi="fa-IR"/>
        </w:rPr>
        <w:t>6</w:t>
      </w:r>
      <w:r w:rsidRPr="008F58EB">
        <w:rPr>
          <w:rFonts w:cs="B Nazanin" w:hint="cs"/>
          <w:sz w:val="28"/>
          <w:szCs w:val="28"/>
          <w:rtl/>
          <w:lang w:bidi="fa-IR"/>
        </w:rPr>
        <w:t xml:space="preserve">) اگر یکی از منحنی های تابع درجه دوم </w:t>
      </w:r>
      <w:r w:rsidRPr="008F58EB">
        <w:rPr>
          <w:rFonts w:cs="B Nazanin"/>
          <w:position w:val="-12"/>
          <w:sz w:val="28"/>
          <w:szCs w:val="28"/>
        </w:rPr>
        <w:object w:dxaOrig="2220" w:dyaOrig="420">
          <v:shape id="_x0000_i2032" type="#_x0000_t75" style="width:111.2pt;height:21.2pt" o:ole="">
            <v:imagedata r:id="rId2033" o:title=""/>
          </v:shape>
          <o:OLEObject Type="Embed" ProgID="Equation.DSMT4" ShapeID="_x0000_i2032" DrawAspect="Content" ObjectID="_1673311784" r:id="rId2034"/>
        </w:object>
      </w:r>
      <w:r w:rsidRPr="008F58EB">
        <w:rPr>
          <w:rFonts w:cs="B Nazanin" w:hint="cs"/>
          <w:sz w:val="28"/>
          <w:szCs w:val="28"/>
          <w:rtl/>
          <w:lang w:bidi="fa-IR"/>
        </w:rPr>
        <w:t xml:space="preserve"> نسبت به خط </w:t>
      </w:r>
      <w:r w:rsidRPr="008F58EB">
        <w:rPr>
          <w:rFonts w:cs="B Nazanin"/>
          <w:position w:val="-6"/>
          <w:sz w:val="28"/>
          <w:szCs w:val="28"/>
        </w:rPr>
        <w:object w:dxaOrig="600" w:dyaOrig="260">
          <v:shape id="_x0000_i2033" type="#_x0000_t75" style="width:30pt;height:12.8pt" o:ole="">
            <v:imagedata r:id="rId2035" o:title=""/>
          </v:shape>
          <o:OLEObject Type="Embed" ProgID="Equation.DSMT4" ShapeID="_x0000_i2033" DrawAspect="Content" ObjectID="_1673311785" r:id="rId2036"/>
        </w:object>
      </w:r>
      <w:r w:rsidRPr="008F58EB">
        <w:rPr>
          <w:rFonts w:cs="B Nazanin" w:hint="cs"/>
          <w:sz w:val="28"/>
          <w:szCs w:val="28"/>
          <w:rtl/>
          <w:lang w:bidi="fa-IR"/>
        </w:rPr>
        <w:t>متقارن باشد این منحنی    محور</w:t>
      </w:r>
      <w:r w:rsidRPr="008F58EB">
        <w:rPr>
          <w:rFonts w:cs="B Nazanin"/>
          <w:position w:val="-4"/>
          <w:sz w:val="28"/>
          <w:szCs w:val="28"/>
        </w:rPr>
        <w:object w:dxaOrig="220" w:dyaOrig="220">
          <v:shape id="_x0000_i2034" type="#_x0000_t75" style="width:10.4pt;height:10.4pt" o:ole="">
            <v:imagedata r:id="rId2037" o:title=""/>
          </v:shape>
          <o:OLEObject Type="Embed" ProgID="Equation.DSMT4" ShapeID="_x0000_i2034" DrawAspect="Content" ObjectID="_1673311786" r:id="rId2038"/>
        </w:object>
      </w:r>
      <w:r w:rsidRPr="008F58EB">
        <w:rPr>
          <w:rFonts w:cs="B Nazanin" w:hint="cs"/>
          <w:sz w:val="28"/>
          <w:szCs w:val="28"/>
          <w:rtl/>
          <w:lang w:bidi="fa-IR"/>
        </w:rPr>
        <w:t>ها را با کدام طول قطع می کند؟</w: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3315BE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EBB8AF"/>
            <w:vAlign w:val="center"/>
          </w:tcPr>
          <w:p w:rsidR="003315BE" w:rsidRPr="0083636B" w:rsidRDefault="00B44F01" w:rsidP="00D95098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-1093460905"/>
                <w:placeholder>
                  <w:docPart w:val="7C72799D1CDE4C69A08FBD0D28AFC087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3315BE" w:rsidRPr="0083636B" w:rsidTr="00E95B7B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5E1B7" w:themeFill="accent5" w:themeFillTint="66"/>
            <w:vAlign w:val="center"/>
          </w:tcPr>
          <w:p w:rsidR="003315BE" w:rsidRPr="0083636B" w:rsidRDefault="00B44F01" w:rsidP="00D95098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993013578"/>
                <w:placeholder>
                  <w:docPart w:val="D6433D2E74204C62A0AF7C0127CCDB49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3315BE" w:rsidRPr="008F58EB" w:rsidRDefault="003315BE" w:rsidP="003315BE">
      <w:pPr>
        <w:bidi/>
        <w:rPr>
          <w:rFonts w:cs="B Nazanin"/>
          <w:sz w:val="28"/>
          <w:szCs w:val="28"/>
          <w:rtl/>
          <w:lang w:bidi="fa-IR"/>
        </w:rPr>
      </w:pPr>
    </w:p>
    <w:p w:rsidR="004D1B37" w:rsidRPr="008F58EB" w:rsidRDefault="004D1405" w:rsidP="00F21228">
      <w:pPr>
        <w:bidi/>
        <w:rPr>
          <w:rFonts w:eastAsia="Times New Roman" w:cs="B Nazanin"/>
          <w:sz w:val="28"/>
          <w:szCs w:val="28"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7</w:t>
      </w:r>
      <w:r w:rsidR="00EF06C9"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>نمودار سهمی</w:t>
      </w:r>
      <w:r w:rsidR="009E388D" w:rsidRPr="008F58EB">
        <w:rPr>
          <w:rFonts w:cs="B Nazanin"/>
          <w:position w:val="-12"/>
          <w:sz w:val="28"/>
          <w:szCs w:val="28"/>
        </w:rPr>
        <w:object w:dxaOrig="1660" w:dyaOrig="420">
          <v:shape id="_x0000_i2035" type="#_x0000_t75" style="width:82.4pt;height:21.2pt" o:ole="">
            <v:imagedata r:id="rId2039" o:title=""/>
          </v:shape>
          <o:OLEObject Type="Embed" ProgID="Equation.DSMT4" ShapeID="_x0000_i2035" DrawAspect="Content" ObjectID="_1673311787" r:id="rId2040"/>
        </w:objec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 xml:space="preserve"> محورهای مختصات را در</w: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>دو نقط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>ۀ</w:t>
      </w:r>
      <w:r w:rsidR="00EF06C9" w:rsidRPr="008F58EB">
        <w:rPr>
          <w:rFonts w:cs="B Nazanin"/>
          <w:position w:val="-4"/>
          <w:sz w:val="28"/>
          <w:szCs w:val="28"/>
        </w:rPr>
        <w:object w:dxaOrig="279" w:dyaOrig="279">
          <v:shape id="_x0000_i2036" type="#_x0000_t75" style="width:14.4pt;height:14.4pt" o:ole="">
            <v:imagedata r:id="rId2041" o:title=""/>
          </v:shape>
          <o:OLEObject Type="Embed" ProgID="Equation.DSMT4" ShapeID="_x0000_i2036" DrawAspect="Content" ObjectID="_1673311788" r:id="rId2042"/>
        </w:object>
      </w:r>
      <w:r w:rsidR="00F21228">
        <w:rPr>
          <w:rFonts w:cs="B Nazanin" w:hint="cs"/>
          <w:sz w:val="28"/>
          <w:szCs w:val="28"/>
          <w:rtl/>
        </w:rPr>
        <w:t xml:space="preserve"> </w: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>و</w:t>
      </w:r>
      <w:r w:rsidR="00EF06C9" w:rsidRPr="008F58EB">
        <w:rPr>
          <w:rFonts w:cs="B Nazanin"/>
          <w:position w:val="-4"/>
          <w:sz w:val="28"/>
          <w:szCs w:val="28"/>
        </w:rPr>
        <w:object w:dxaOrig="260" w:dyaOrig="279">
          <v:shape id="_x0000_i2037" type="#_x0000_t75" style="width:12.8pt;height:14.4pt" o:ole="">
            <v:imagedata r:id="rId2043" o:title=""/>
          </v:shape>
          <o:OLEObject Type="Embed" ProgID="Equation.DSMT4" ShapeID="_x0000_i2037" DrawAspect="Content" ObjectID="_1673311789" r:id="rId2044"/>
        </w:object>
      </w:r>
      <w:r w:rsidR="00EF06C9" w:rsidRPr="008F58EB">
        <w:rPr>
          <w:rFonts w:cs="B Nazanin" w:hint="cs"/>
          <w:sz w:val="28"/>
          <w:szCs w:val="28"/>
          <w:rtl/>
        </w:rPr>
        <w:t xml:space="preserve"> </w: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>قطع می کند،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>انداز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>ۀ پاره خط</w:t>
      </w:r>
      <w:r w:rsidR="00EF06C9" w:rsidRPr="008F58EB">
        <w:rPr>
          <w:rFonts w:cs="B Nazanin"/>
          <w:position w:val="-4"/>
          <w:sz w:val="28"/>
          <w:szCs w:val="28"/>
        </w:rPr>
        <w:object w:dxaOrig="460" w:dyaOrig="279">
          <v:shape id="_x0000_i2038" type="#_x0000_t75" style="width:23.2pt;height:14.4pt" o:ole="">
            <v:imagedata r:id="rId2045" o:title=""/>
          </v:shape>
          <o:OLEObject Type="Embed" ProgID="Equation.DSMT4" ShapeID="_x0000_i2038" DrawAspect="Content" ObjectID="_1673311790" r:id="rId2046"/>
        </w:objec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>کدام است؟</w:t>
      </w:r>
    </w:p>
    <w:p w:rsidR="004D1B37" w:rsidRPr="008F58EB" w:rsidRDefault="004D1B37" w:rsidP="00526F90">
      <w:pPr>
        <w:bidi/>
        <w:rPr>
          <w:rFonts w:eastAsia="Times New Roman" w:cs="B Nazanin"/>
          <w:sz w:val="28"/>
          <w:szCs w:val="28"/>
          <w:rtl/>
          <w:lang w:bidi="fa-IR"/>
        </w:rPr>
      </w:pP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 </w:t>
      </w:r>
      <w:r w:rsidR="00EF06C9" w:rsidRPr="008F58EB">
        <w:rPr>
          <w:rFonts w:eastAsia="Times New Roman" w:cs="B Nazanin" w:hint="cs"/>
          <w:sz w:val="28"/>
          <w:szCs w:val="28"/>
          <w:rtl/>
          <w:lang w:bidi="fa-IR"/>
        </w:rPr>
        <w:t>الف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>)</w:t>
      </w:r>
      <w:r w:rsidR="00EF2C6B" w:rsidRPr="008F58EB">
        <w:rPr>
          <w:rFonts w:cs="B Nazanin"/>
          <w:position w:val="-8"/>
          <w:sz w:val="28"/>
          <w:szCs w:val="28"/>
        </w:rPr>
        <w:object w:dxaOrig="400" w:dyaOrig="400">
          <v:shape id="_x0000_i2039" type="#_x0000_t75" style="width:19.6pt;height:19.6pt" o:ole="">
            <v:imagedata r:id="rId2047" o:title=""/>
          </v:shape>
          <o:OLEObject Type="Embed" ProgID="Equation.DSMT4" ShapeID="_x0000_i2039" DrawAspect="Content" ObjectID="_1673311791" r:id="rId2048"/>
        </w:object>
      </w:r>
      <w:r w:rsidRPr="008F58EB">
        <w:rPr>
          <w:rFonts w:eastAsia="Times New Roman" w:cs="B Nazanin"/>
          <w:sz w:val="28"/>
          <w:szCs w:val="28"/>
          <w:lang w:bidi="fa-IR"/>
        </w:rPr>
        <w:t xml:space="preserve"> 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 </w:t>
      </w:r>
      <w:r w:rsidR="00EF06C9" w:rsidRPr="008F58EB">
        <w:rPr>
          <w:rFonts w:eastAsia="Times New Roman" w:cs="B Nazanin" w:hint="cs"/>
          <w:sz w:val="28"/>
          <w:szCs w:val="28"/>
          <w:rtl/>
          <w:lang w:bidi="fa-IR"/>
        </w:rPr>
        <w:t>ب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>)</w:t>
      </w:r>
      <w:r w:rsidR="00EF2C6B" w:rsidRPr="008F58EB">
        <w:rPr>
          <w:rFonts w:cs="B Nazanin"/>
          <w:position w:val="-8"/>
          <w:sz w:val="28"/>
          <w:szCs w:val="28"/>
        </w:rPr>
        <w:object w:dxaOrig="520" w:dyaOrig="400">
          <v:shape id="_x0000_i2040" type="#_x0000_t75" style="width:26.4pt;height:19.6pt" o:ole="">
            <v:imagedata r:id="rId2049" o:title=""/>
          </v:shape>
          <o:OLEObject Type="Embed" ProgID="Equation.DSMT4" ShapeID="_x0000_i2040" DrawAspect="Content" ObjectID="_1673311792" r:id="rId2050"/>
        </w:objec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         </w:t>
      </w:r>
      <w:r w:rsidR="008F58EB">
        <w:rPr>
          <w:rFonts w:eastAsia="Times New Roman" w:cs="B Nazanin" w:hint="cs"/>
          <w:sz w:val="28"/>
          <w:szCs w:val="28"/>
          <w:rtl/>
          <w:lang w:bidi="fa-IR"/>
        </w:rPr>
        <w:t>پ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>)</w:t>
      </w:r>
      <w:r w:rsidR="00EF2C6B" w:rsidRPr="008F58EB">
        <w:rPr>
          <w:rFonts w:cs="B Nazanin"/>
          <w:position w:val="-8"/>
          <w:sz w:val="28"/>
          <w:szCs w:val="28"/>
        </w:rPr>
        <w:object w:dxaOrig="540" w:dyaOrig="400">
          <v:shape id="_x0000_i2041" type="#_x0000_t75" style="width:27.2pt;height:19.6pt" o:ole="">
            <v:imagedata r:id="rId2051" o:title=""/>
          </v:shape>
          <o:OLEObject Type="Embed" ProgID="Equation.DSMT4" ShapeID="_x0000_i2041" DrawAspect="Content" ObjectID="_1673311793" r:id="rId2052"/>
        </w:objec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 </w:t>
      </w:r>
      <w:r w:rsidRPr="008F58EB">
        <w:rPr>
          <w:rFonts w:eastAsia="Times New Roman" w:cs="B Nazanin" w:hint="cs"/>
          <w:sz w:val="28"/>
          <w:szCs w:val="28"/>
          <w:lang w:bidi="fa-IR"/>
        </w:rPr>
        <w:t xml:space="preserve"> 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</w:t>
      </w:r>
      <w:r w:rsidR="008F58EB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 </w:t>
      </w:r>
      <w:r w:rsidRPr="008F58EB">
        <w:rPr>
          <w:rFonts w:eastAsia="Times New Roman" w:cs="B Nazanin" w:hint="cs"/>
          <w:sz w:val="28"/>
          <w:szCs w:val="28"/>
          <w:lang w:bidi="fa-IR"/>
        </w:rPr>
        <w:t xml:space="preserve"> </w:t>
      </w:r>
      <w:r w:rsidR="008F58EB">
        <w:rPr>
          <w:rFonts w:eastAsia="Times New Roman" w:cs="B Nazanin" w:hint="cs"/>
          <w:sz w:val="28"/>
          <w:szCs w:val="28"/>
          <w:rtl/>
          <w:lang w:bidi="fa-IR"/>
        </w:rPr>
        <w:t>ت</w:t>
      </w:r>
      <w:r w:rsidRPr="008F58EB">
        <w:rPr>
          <w:rFonts w:eastAsia="Times New Roman" w:cs="B Nazanin" w:hint="cs"/>
          <w:sz w:val="28"/>
          <w:szCs w:val="28"/>
          <w:rtl/>
          <w:lang w:bidi="fa-IR"/>
        </w:rPr>
        <w:t>)</w:t>
      </w:r>
      <w:r w:rsidR="00EF2C6B" w:rsidRPr="008F58EB">
        <w:rPr>
          <w:rFonts w:cs="B Nazanin"/>
          <w:position w:val="-8"/>
          <w:sz w:val="28"/>
          <w:szCs w:val="28"/>
        </w:rPr>
        <w:object w:dxaOrig="520" w:dyaOrig="400">
          <v:shape id="_x0000_i2042" type="#_x0000_t75" style="width:26.4pt;height:19.6pt" o:ole="">
            <v:imagedata r:id="rId2053" o:title=""/>
          </v:shape>
          <o:OLEObject Type="Embed" ProgID="Equation.DSMT4" ShapeID="_x0000_i2042" DrawAspect="Content" ObjectID="_1673311794" r:id="rId2054"/>
        </w:object>
      </w:r>
    </w:p>
    <w:p w:rsidR="004D1B37" w:rsidRPr="008F58EB" w:rsidRDefault="004D1405" w:rsidP="008F58EB">
      <w:pPr>
        <w:bidi/>
        <w:rPr>
          <w:rFonts w:eastAsia="Times New Roman" w:cs="B Nazanin"/>
          <w:sz w:val="28"/>
          <w:szCs w:val="28"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8</w:t>
      </w:r>
      <w:r w:rsidR="008F58EB"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نقاط </w:t>
      </w:r>
      <w:r w:rsidR="008F58EB" w:rsidRPr="009F37CE">
        <w:rPr>
          <w:position w:val="-12"/>
        </w:rPr>
        <w:object w:dxaOrig="1040" w:dyaOrig="360">
          <v:shape id="_x0000_i2043" type="#_x0000_t75" style="width:52.4pt;height:18pt" o:ole="">
            <v:imagedata r:id="rId2055" o:title=""/>
          </v:shape>
          <o:OLEObject Type="Embed" ProgID="Equation.DSMT4" ShapeID="_x0000_i2043" DrawAspect="Content" ObjectID="_1673311795" r:id="rId2056"/>
        </w:objec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و </w:t>
      </w:r>
      <w:r w:rsidR="008F58EB" w:rsidRPr="009F37CE">
        <w:rPr>
          <w:position w:val="-12"/>
        </w:rPr>
        <w:object w:dxaOrig="1240" w:dyaOrig="360">
          <v:shape id="_x0000_i2044" type="#_x0000_t75" style="width:61.6pt;height:18pt" o:ole="">
            <v:imagedata r:id="rId2057" o:title=""/>
          </v:shape>
          <o:OLEObject Type="Embed" ProgID="Equation.DSMT4" ShapeID="_x0000_i2044" DrawAspect="Content" ObjectID="_1673311796" r:id="rId2058"/>
        </w:objec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روی نمودار سهمی</w:t>
      </w:r>
      <w:r w:rsidR="00704389" w:rsidRPr="008F58EB">
        <w:rPr>
          <w:rFonts w:cs="B Nazanin"/>
          <w:position w:val="-12"/>
          <w:sz w:val="28"/>
          <w:szCs w:val="28"/>
        </w:rPr>
        <w:object w:dxaOrig="1860" w:dyaOrig="420">
          <v:shape id="_x0000_i2045" type="#_x0000_t75" style="width:93.2pt;height:21.2pt" o:ole="">
            <v:imagedata r:id="rId2059" o:title=""/>
          </v:shape>
          <o:OLEObject Type="Embed" ProgID="Equation.DSMT4" ShapeID="_x0000_i2045" DrawAspect="Content" ObjectID="_1673311797" r:id="rId2060"/>
        </w:objec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قرار دارند آنگاه حاصل </w:t>
      </w:r>
      <w:r w:rsidR="00704389" w:rsidRPr="008F58EB">
        <w:rPr>
          <w:rFonts w:cs="B Nazanin"/>
          <w:position w:val="-6"/>
          <w:sz w:val="28"/>
          <w:szCs w:val="28"/>
        </w:rPr>
        <w:object w:dxaOrig="720" w:dyaOrig="279">
          <v:shape id="_x0000_i2046" type="#_x0000_t75" style="width:36pt;height:14.4pt" o:ole="">
            <v:imagedata r:id="rId2061" o:title=""/>
          </v:shape>
          <o:OLEObject Type="Embed" ProgID="Equation.DSMT4" ShapeID="_x0000_i2046" DrawAspect="Content" ObjectID="_1673311798" r:id="rId2062"/>
        </w:objec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کدام است؟</w:t>
      </w:r>
    </w:p>
    <w:p w:rsidR="008F58EB" w:rsidRPr="008F58EB" w:rsidRDefault="008F58EB" w:rsidP="008F58EB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 xml:space="preserve">   الف</w: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)صفر                    </w:t>
      </w:r>
      <w:r>
        <w:rPr>
          <w:rFonts w:eastAsia="Times New Roman" w:cs="B Nazanin" w:hint="cs"/>
          <w:sz w:val="28"/>
          <w:szCs w:val="28"/>
          <w:rtl/>
          <w:lang w:bidi="fa-IR"/>
        </w:rPr>
        <w:t>ب</w: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)1                                   </w:t>
      </w:r>
      <w:r>
        <w:rPr>
          <w:rFonts w:eastAsia="Times New Roman" w:cs="B Nazanin" w:hint="cs"/>
          <w:sz w:val="28"/>
          <w:szCs w:val="28"/>
          <w:rtl/>
          <w:lang w:bidi="fa-IR"/>
        </w:rPr>
        <w:t>پ</w: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)3-                         </w:t>
      </w:r>
      <w:r w:rsidR="00C012B6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   </w:t>
      </w:r>
      <w:r>
        <w:rPr>
          <w:rFonts w:eastAsia="Times New Roman" w:cs="B Nazanin" w:hint="cs"/>
          <w:sz w:val="28"/>
          <w:szCs w:val="28"/>
          <w:rtl/>
          <w:lang w:bidi="fa-IR"/>
        </w:rPr>
        <w:t>ت</w: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4)3 </w:t>
      </w:r>
    </w:p>
    <w:p w:rsidR="004D1B37" w:rsidRPr="008F58EB" w:rsidRDefault="004D1405" w:rsidP="00F21228">
      <w:pPr>
        <w:bidi/>
        <w:rPr>
          <w:rFonts w:eastAsia="Times New Roman" w:cs="B Nazanin"/>
          <w:sz w:val="28"/>
          <w:szCs w:val="28"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9</w:t>
      </w:r>
      <w:r w:rsidR="008F58EB"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اگر </w:t>
      </w:r>
      <w:r w:rsidR="00526F90" w:rsidRPr="009F37CE">
        <w:rPr>
          <w:position w:val="-6"/>
        </w:rPr>
        <w:object w:dxaOrig="760" w:dyaOrig="260">
          <v:shape id="_x0000_i2047" type="#_x0000_t75" style="width:38.4pt;height:12.8pt" o:ole="">
            <v:imagedata r:id="rId2063" o:title=""/>
          </v:shape>
          <o:OLEObject Type="Embed" ProgID="Equation.DSMT4" ShapeID="_x0000_i2047" DrawAspect="Content" ObjectID="_1673311799" r:id="rId2064"/>
        </w:objec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>یک جواب معادل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>ۀ</w:t>
      </w:r>
      <w:r w:rsidR="009C1230" w:rsidRPr="008F58EB">
        <w:rPr>
          <w:rFonts w:cs="B Nazanin"/>
          <w:position w:val="-12"/>
          <w:sz w:val="28"/>
          <w:szCs w:val="28"/>
        </w:rPr>
        <w:object w:dxaOrig="2340" w:dyaOrig="420">
          <v:shape id="_x0000_i2048" type="#_x0000_t75" style="width:117.2pt;height:21.2pt" o:ole="">
            <v:imagedata r:id="rId2065" o:title=""/>
          </v:shape>
          <o:OLEObject Type="Embed" ProgID="Equation.DSMT4" ShapeID="_x0000_i2048" DrawAspect="Content" ObjectID="_1673311800" r:id="rId2066"/>
        </w:object>
      </w:r>
      <w:r w:rsidR="00C012B6">
        <w:rPr>
          <w:rFonts w:eastAsia="Times New Roman" w:cs="B Nazanin" w:hint="cs"/>
          <w:sz w:val="28"/>
          <w:szCs w:val="28"/>
          <w:rtl/>
          <w:lang w:bidi="fa-IR"/>
        </w:rPr>
        <w:t xml:space="preserve"> باشد،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C012B6">
        <w:rPr>
          <w:rFonts w:eastAsia="Times New Roman" w:cs="B Nazanin" w:hint="cs"/>
          <w:sz w:val="28"/>
          <w:szCs w:val="28"/>
          <w:rtl/>
          <w:lang w:bidi="fa-IR"/>
        </w:rPr>
        <w:t>جواب دیگرکدام</w:t>
      </w:r>
      <w:r w:rsidR="004D1B37" w:rsidRPr="008F58EB">
        <w:rPr>
          <w:rFonts w:eastAsia="Times New Roman" w:cs="B Nazanin" w:hint="cs"/>
          <w:sz w:val="28"/>
          <w:szCs w:val="28"/>
          <w:rtl/>
          <w:lang w:bidi="fa-IR"/>
        </w:rPr>
        <w:t xml:space="preserve"> است؟</w:t>
      </w:r>
    </w:p>
    <w:p w:rsidR="00704389" w:rsidRPr="00526F90" w:rsidRDefault="004D1B37" w:rsidP="00C012B6">
      <w:pPr>
        <w:bidi/>
        <w:rPr>
          <w:rFonts w:eastAsia="Times New Roman" w:cs="B Nazanin"/>
          <w:sz w:val="28"/>
          <w:szCs w:val="28"/>
          <w:lang w:bidi="fa-IR"/>
        </w:rPr>
      </w:pPr>
      <w:r w:rsidRPr="00526F90">
        <w:rPr>
          <w:rFonts w:eastAsia="Times New Roman" w:cs="B Nazanin" w:hint="cs"/>
          <w:sz w:val="28"/>
          <w:szCs w:val="28"/>
          <w:rtl/>
          <w:lang w:bidi="fa-IR"/>
        </w:rPr>
        <w:t xml:space="preserve">   </w:t>
      </w:r>
      <w:r w:rsidR="00C012B6">
        <w:rPr>
          <w:rFonts w:eastAsia="Times New Roman" w:cs="B Nazanin" w:hint="cs"/>
          <w:sz w:val="28"/>
          <w:szCs w:val="28"/>
          <w:rtl/>
          <w:lang w:bidi="fa-IR"/>
        </w:rPr>
        <w:t>الف</w:t>
      </w:r>
      <w:r w:rsidRPr="00526F90"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C012B6" w:rsidRPr="009F37CE">
        <w:rPr>
          <w:position w:val="-28"/>
        </w:rPr>
        <w:object w:dxaOrig="240" w:dyaOrig="720">
          <v:shape id="_x0000_i2049" type="#_x0000_t75" style="width:12pt;height:36pt" o:ole="">
            <v:imagedata r:id="rId2067" o:title=""/>
          </v:shape>
          <o:OLEObject Type="Embed" ProgID="Equation.DSMT4" ShapeID="_x0000_i2049" DrawAspect="Content" ObjectID="_1673311801" r:id="rId2068"/>
        </w:object>
      </w:r>
      <w:r w:rsidRPr="00526F90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 </w:t>
      </w:r>
      <w:r w:rsidR="00C012B6">
        <w:rPr>
          <w:rFonts w:eastAsia="Times New Roman" w:cs="B Nazanin" w:hint="cs"/>
          <w:sz w:val="28"/>
          <w:szCs w:val="28"/>
          <w:rtl/>
          <w:lang w:bidi="fa-IR"/>
        </w:rPr>
        <w:t>ب</w:t>
      </w:r>
      <w:r w:rsidRPr="00526F90">
        <w:rPr>
          <w:rFonts w:eastAsia="Times New Roman" w:cs="B Nazanin" w:hint="cs"/>
          <w:sz w:val="28"/>
          <w:szCs w:val="28"/>
          <w:rtl/>
          <w:lang w:bidi="fa-IR"/>
        </w:rPr>
        <w:t>)</w:t>
      </w:r>
      <w:r w:rsidR="00C012B6">
        <w:rPr>
          <w:rFonts w:eastAsia="Times New Roman" w:cs="B Nazanin" w:hint="cs"/>
          <w:sz w:val="28"/>
          <w:szCs w:val="28"/>
          <w:rtl/>
          <w:lang w:bidi="fa-IR"/>
        </w:rPr>
        <w:t>1</w:t>
      </w:r>
      <w:r w:rsidRPr="00526F90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                 </w:t>
      </w:r>
      <w:r w:rsidR="00C012B6">
        <w:rPr>
          <w:rFonts w:eastAsia="Times New Roman" w:cs="B Nazanin" w:hint="cs"/>
          <w:sz w:val="28"/>
          <w:szCs w:val="28"/>
          <w:rtl/>
          <w:lang w:bidi="fa-IR"/>
        </w:rPr>
        <w:t>پ</w:t>
      </w:r>
      <w:r w:rsidRPr="00526F90">
        <w:rPr>
          <w:rFonts w:eastAsia="Times New Roman" w:cs="B Nazanin" w:hint="cs"/>
          <w:sz w:val="28"/>
          <w:szCs w:val="28"/>
          <w:rtl/>
          <w:lang w:bidi="fa-IR"/>
        </w:rPr>
        <w:t xml:space="preserve">) 1-                              </w:t>
      </w:r>
      <w:r w:rsidR="00C012B6">
        <w:rPr>
          <w:rFonts w:eastAsia="Times New Roman" w:cs="B Nazanin" w:hint="cs"/>
          <w:sz w:val="28"/>
          <w:szCs w:val="28"/>
          <w:rtl/>
          <w:lang w:bidi="fa-IR"/>
        </w:rPr>
        <w:t>ت</w:t>
      </w:r>
      <w:r w:rsidRPr="00526F90"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C012B6" w:rsidRPr="009F37CE">
        <w:rPr>
          <w:position w:val="-28"/>
        </w:rPr>
        <w:object w:dxaOrig="400" w:dyaOrig="720">
          <v:shape id="_x0000_i2050" type="#_x0000_t75" style="width:19.6pt;height:36pt" o:ole="">
            <v:imagedata r:id="rId2069" o:title=""/>
          </v:shape>
          <o:OLEObject Type="Embed" ProgID="Equation.DSMT4" ShapeID="_x0000_i2050" DrawAspect="Content" ObjectID="_1673311802" r:id="rId2070"/>
        </w:object>
      </w:r>
    </w:p>
    <w:p w:rsidR="00C012B6" w:rsidRDefault="00C012B6" w:rsidP="00F21228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10) اگرمجموع جواب</w:t>
      </w:r>
      <w:r w:rsidR="00F21228">
        <w:rPr>
          <w:rFonts w:eastAsia="Times New Roman" w:cs="B Nazanin" w:hint="cs"/>
          <w:sz w:val="28"/>
          <w:szCs w:val="28"/>
          <w:rtl/>
          <w:lang w:bidi="fa-IR"/>
        </w:rPr>
        <w:t>‌</w:t>
      </w:r>
      <w:r>
        <w:rPr>
          <w:rFonts w:eastAsia="Times New Roman" w:cs="B Nazanin" w:hint="cs"/>
          <w:sz w:val="28"/>
          <w:szCs w:val="28"/>
          <w:rtl/>
          <w:lang w:bidi="fa-IR"/>
        </w:rPr>
        <w:t>های معادلۀ</w:t>
      </w:r>
      <w:r w:rsidR="004D1B37" w:rsidRPr="00526F90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Pr="009F37CE">
        <w:rPr>
          <w:position w:val="-12"/>
        </w:rPr>
        <w:object w:dxaOrig="2160" w:dyaOrig="360">
          <v:shape id="_x0000_i2051" type="#_x0000_t75" style="width:108pt;height:18pt" o:ole="">
            <v:imagedata r:id="rId2071" o:title=""/>
          </v:shape>
          <o:OLEObject Type="Embed" ProgID="Equation.DSMT4" ShapeID="_x0000_i2051" DrawAspect="Content" ObjectID="_1673311803" r:id="rId2072"/>
        </w:object>
      </w:r>
      <w:r w:rsidR="004D1B37" w:rsidRPr="00526F90">
        <w:rPr>
          <w:rFonts w:eastAsia="Times New Roman" w:cs="B Nazanin" w:hint="cs"/>
          <w:sz w:val="28"/>
          <w:szCs w:val="28"/>
          <w:rtl/>
          <w:lang w:bidi="fa-IR"/>
        </w:rPr>
        <w:t xml:space="preserve"> برابر 2 باشد،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4D1B37" w:rsidRPr="00526F90">
        <w:rPr>
          <w:rFonts w:eastAsia="Times New Roman" w:cs="B Nazanin" w:hint="cs"/>
          <w:sz w:val="28"/>
          <w:szCs w:val="28"/>
          <w:rtl/>
          <w:lang w:bidi="fa-IR"/>
        </w:rPr>
        <w:t xml:space="preserve">مقدار </w:t>
      </w:r>
      <w:r w:rsidRPr="009F37CE">
        <w:rPr>
          <w:position w:val="-6"/>
        </w:rPr>
        <w:object w:dxaOrig="600" w:dyaOrig="300">
          <v:shape id="_x0000_i2052" type="#_x0000_t75" style="width:30pt;height:15.2pt" o:ole="">
            <v:imagedata r:id="rId2073" o:title=""/>
          </v:shape>
          <o:OLEObject Type="Embed" ProgID="Equation.DSMT4" ShapeID="_x0000_i2052" DrawAspect="Content" ObjectID="_1673311804" r:id="rId2074"/>
        </w:object>
      </w:r>
      <w:r w:rsidR="004D1B37" w:rsidRPr="00526F90">
        <w:rPr>
          <w:rFonts w:eastAsia="Times New Roman" w:cs="B Nazanin" w:hint="cs"/>
          <w:sz w:val="28"/>
          <w:szCs w:val="28"/>
          <w:rtl/>
          <w:lang w:bidi="fa-IR"/>
        </w:rPr>
        <w:t xml:space="preserve"> کدام است؟</w:t>
      </w:r>
    </w:p>
    <w:p w:rsidR="008925B4" w:rsidRDefault="004D1B37" w:rsidP="008925B4">
      <w:pPr>
        <w:bidi/>
        <w:rPr>
          <w:rFonts w:eastAsia="Times New Roman" w:cs="B Nazanin"/>
          <w:sz w:val="28"/>
          <w:szCs w:val="28"/>
          <w:rtl/>
          <w:lang w:bidi="fa-IR"/>
        </w:rPr>
      </w:pPr>
      <w:r w:rsidRPr="00526F90">
        <w:rPr>
          <w:rFonts w:eastAsia="Times New Roman" w:cs="B Nazanin" w:hint="cs"/>
          <w:sz w:val="28"/>
          <w:szCs w:val="28"/>
          <w:rtl/>
          <w:lang w:bidi="fa-IR"/>
        </w:rPr>
        <w:t xml:space="preserve">  </w:t>
      </w:r>
      <w:r w:rsidR="00C012B6">
        <w:rPr>
          <w:rFonts w:eastAsia="Times New Roman" w:cs="B Nazanin" w:hint="cs"/>
          <w:sz w:val="28"/>
          <w:szCs w:val="28"/>
          <w:rtl/>
          <w:lang w:bidi="fa-IR"/>
        </w:rPr>
        <w:t>الف</w:t>
      </w:r>
      <w:r w:rsidRPr="00526F90">
        <w:rPr>
          <w:rFonts w:eastAsia="Times New Roman" w:cs="B Nazanin" w:hint="cs"/>
          <w:sz w:val="28"/>
          <w:szCs w:val="28"/>
          <w:rtl/>
          <w:lang w:bidi="fa-IR"/>
        </w:rPr>
        <w:t>)</w:t>
      </w:r>
      <w:r w:rsidR="00C012B6">
        <w:rPr>
          <w:rFonts w:eastAsia="Times New Roman" w:cs="B Nazanin" w:hint="cs"/>
          <w:sz w:val="28"/>
          <w:szCs w:val="28"/>
          <w:rtl/>
          <w:lang w:bidi="fa-IR"/>
        </w:rPr>
        <w:t>صفر</w:t>
      </w:r>
      <w:r w:rsidRPr="00526F90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</w:t>
      </w:r>
      <w:r w:rsidR="00C012B6">
        <w:rPr>
          <w:rFonts w:eastAsia="Times New Roman" w:cs="B Nazanin" w:hint="cs"/>
          <w:sz w:val="28"/>
          <w:szCs w:val="28"/>
          <w:rtl/>
          <w:lang w:bidi="fa-IR"/>
        </w:rPr>
        <w:t>ب</w:t>
      </w:r>
      <w:r w:rsidRPr="00526F90">
        <w:rPr>
          <w:rFonts w:eastAsia="Times New Roman" w:cs="B Nazanin" w:hint="cs"/>
          <w:sz w:val="28"/>
          <w:szCs w:val="28"/>
          <w:rtl/>
          <w:lang w:bidi="fa-IR"/>
        </w:rPr>
        <w:t>)</w:t>
      </w:r>
      <w:r w:rsidR="00C012B6">
        <w:rPr>
          <w:rFonts w:eastAsia="Times New Roman" w:cs="B Nazanin" w:hint="cs"/>
          <w:sz w:val="28"/>
          <w:szCs w:val="28"/>
          <w:rtl/>
          <w:lang w:bidi="fa-IR"/>
        </w:rPr>
        <w:t>1</w:t>
      </w:r>
      <w:r w:rsidRPr="00526F90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                 </w:t>
      </w:r>
      <w:r w:rsidR="00C012B6">
        <w:rPr>
          <w:rFonts w:eastAsia="Times New Roman" w:cs="B Nazanin" w:hint="cs"/>
          <w:sz w:val="28"/>
          <w:szCs w:val="28"/>
          <w:rtl/>
          <w:lang w:bidi="fa-IR"/>
        </w:rPr>
        <w:t>پ</w:t>
      </w:r>
      <w:r w:rsidRPr="00526F90">
        <w:rPr>
          <w:rFonts w:eastAsia="Times New Roman" w:cs="B Nazanin" w:hint="cs"/>
          <w:sz w:val="28"/>
          <w:szCs w:val="28"/>
          <w:rtl/>
          <w:lang w:bidi="fa-IR"/>
        </w:rPr>
        <w:t>)</w:t>
      </w:r>
      <w:r w:rsidR="00C012B6">
        <w:rPr>
          <w:rFonts w:eastAsia="Times New Roman" w:cs="B Nazanin" w:hint="cs"/>
          <w:sz w:val="28"/>
          <w:szCs w:val="28"/>
          <w:rtl/>
          <w:lang w:bidi="fa-IR"/>
        </w:rPr>
        <w:t>1-</w:t>
      </w:r>
      <w:r w:rsidRPr="00526F90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            </w:t>
      </w:r>
      <w:r w:rsidR="00C012B6">
        <w:rPr>
          <w:rFonts w:eastAsia="Times New Roman" w:cs="B Nazanin" w:hint="cs"/>
          <w:sz w:val="28"/>
          <w:szCs w:val="28"/>
          <w:rtl/>
          <w:lang w:bidi="fa-IR"/>
        </w:rPr>
        <w:t>ت</w:t>
      </w:r>
      <w:r w:rsidRPr="00526F90">
        <w:rPr>
          <w:rFonts w:eastAsia="Times New Roman" w:cs="B Nazanin" w:hint="cs"/>
          <w:sz w:val="28"/>
          <w:szCs w:val="28"/>
          <w:rtl/>
          <w:lang w:bidi="fa-IR"/>
        </w:rPr>
        <w:t>)</w:t>
      </w:r>
      <w:r w:rsidR="00C012B6">
        <w:rPr>
          <w:rFonts w:eastAsia="Times New Roman" w:cs="B Nazanin" w:hint="cs"/>
          <w:sz w:val="28"/>
          <w:szCs w:val="28"/>
          <w:rtl/>
          <w:lang w:bidi="fa-IR"/>
        </w:rPr>
        <w:t>2</w:t>
      </w:r>
    </w:p>
    <w:p w:rsidR="00526F90" w:rsidRPr="008925B4" w:rsidRDefault="004D1B37" w:rsidP="008925B4">
      <w:pPr>
        <w:bidi/>
        <w:rPr>
          <w:rFonts w:eastAsia="Times New Roman" w:cs="B Nazanin"/>
          <w:sz w:val="28"/>
          <w:szCs w:val="28"/>
          <w:rtl/>
          <w:lang w:bidi="fa-IR"/>
        </w:rPr>
      </w:pPr>
      <w:r w:rsidRPr="007F6FD1">
        <w:rPr>
          <w:rFonts w:eastAsia="Times New Roman" w:cs="B Nazanin" w:hint="cs"/>
          <w:sz w:val="28"/>
          <w:szCs w:val="28"/>
          <w:rtl/>
          <w:lang w:bidi="fa-IR"/>
        </w:rPr>
        <w:lastRenderedPageBreak/>
        <w:t xml:space="preserve">  </w:t>
      </w:r>
      <w:r w:rsidR="008925B4">
        <w:rPr>
          <w:rFonts w:eastAsia="Times New Roman" w:cs="B Nazanin" w:hint="cs"/>
          <w:sz w:val="28"/>
          <w:szCs w:val="28"/>
          <w:rtl/>
          <w:lang w:bidi="fa-IR"/>
        </w:rPr>
        <w:t xml:space="preserve">11) </w:t>
      </w:r>
      <w:r w:rsidR="00526F90">
        <w:rPr>
          <w:rFonts w:cs="B Nazanin" w:hint="cs"/>
          <w:sz w:val="28"/>
          <w:szCs w:val="28"/>
          <w:rtl/>
        </w:rPr>
        <w:t>نمودار سهمی‌</w:t>
      </w:r>
      <w:r w:rsidR="008925B4">
        <w:rPr>
          <w:rFonts w:cs="B Nazanin" w:hint="cs"/>
          <w:sz w:val="28"/>
          <w:szCs w:val="28"/>
          <w:rtl/>
          <w:lang w:bidi="fa-IR"/>
        </w:rPr>
        <w:t>های زیر را رسم کرده و</w:t>
      </w:r>
      <w:r w:rsidR="00526F90">
        <w:rPr>
          <w:rFonts w:cs="B Nazanin" w:hint="cs"/>
          <w:sz w:val="28"/>
          <w:szCs w:val="28"/>
          <w:rtl/>
          <w:lang w:bidi="fa-IR"/>
        </w:rPr>
        <w:t xml:space="preserve"> معادلۀ محور تقارن آن‌ها را بنویسید. </w:t>
      </w:r>
    </w:p>
    <w:p w:rsidR="00526F90" w:rsidRPr="002C524F" w:rsidRDefault="00C8732C" w:rsidP="00526F90">
      <w:pPr>
        <w:pStyle w:val="Signature"/>
        <w:bidi/>
        <w:rPr>
          <w:rFonts w:cs="B Nazanin"/>
          <w:color w:val="FF0000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="00526F90">
        <w:rPr>
          <w:rFonts w:cs="B Nazanin" w:hint="cs"/>
          <w:sz w:val="28"/>
          <w:szCs w:val="28"/>
          <w:rtl/>
          <w:lang w:bidi="fa-IR"/>
        </w:rPr>
        <w:t>الف)</w:t>
      </w:r>
      <w:r w:rsidR="00526F90" w:rsidRPr="00AB15D9">
        <w:rPr>
          <w:rFonts w:cs="B Nazanin" w:hint="cs"/>
          <w:sz w:val="28"/>
          <w:szCs w:val="28"/>
          <w:rtl/>
        </w:rPr>
        <w:t xml:space="preserve"> </w:t>
      </w:r>
      <w:r w:rsidR="00526F90" w:rsidRPr="00865516">
        <w:rPr>
          <w:position w:val="-12"/>
        </w:rPr>
        <w:object w:dxaOrig="1820" w:dyaOrig="420">
          <v:shape id="_x0000_i2053" type="#_x0000_t75" style="width:90pt;height:21.2pt" o:ole="">
            <v:imagedata r:id="rId2075" o:title=""/>
          </v:shape>
          <o:OLEObject Type="Embed" ProgID="Equation.DSMT4" ShapeID="_x0000_i2053" DrawAspect="Content" ObjectID="_1673311805" r:id="rId2076"/>
        </w:object>
      </w:r>
      <w:r w:rsidR="00526F90" w:rsidRPr="00AB15D9">
        <w:rPr>
          <w:rFonts w:cs="B Nazanin" w:hint="cs"/>
          <w:sz w:val="28"/>
          <w:szCs w:val="28"/>
          <w:rtl/>
        </w:rPr>
        <w:t xml:space="preserve"> </w:t>
      </w:r>
      <w:r w:rsidR="00526F90">
        <w:rPr>
          <w:rFonts w:cs="B Nazanin" w:hint="cs"/>
          <w:sz w:val="28"/>
          <w:szCs w:val="28"/>
          <w:rtl/>
        </w:rPr>
        <w:t xml:space="preserve">             ب)</w:t>
      </w:r>
      <w:r w:rsidR="00526F90" w:rsidRPr="003A1F4C">
        <w:t xml:space="preserve"> </w:t>
      </w:r>
      <w:r w:rsidR="00526F90" w:rsidRPr="00865516">
        <w:rPr>
          <w:position w:val="-12"/>
        </w:rPr>
        <w:object w:dxaOrig="1960" w:dyaOrig="420">
          <v:shape id="_x0000_i2054" type="#_x0000_t75" style="width:98.4pt;height:21.2pt" o:ole="">
            <v:imagedata r:id="rId2077" o:title=""/>
          </v:shape>
          <o:OLEObject Type="Embed" ProgID="Equation.DSMT4" ShapeID="_x0000_i2054" DrawAspect="Content" ObjectID="_1673311806" r:id="rId2078"/>
        </w:object>
      </w:r>
    </w:p>
    <w:p w:rsidR="00526F90" w:rsidRPr="003A1F4C" w:rsidRDefault="00C012B6" w:rsidP="00F21228">
      <w:pPr>
        <w:bidi/>
        <w:rPr>
          <w:rFonts w:cs="B Nazanin"/>
          <w:i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12</w:t>
      </w:r>
      <w:r w:rsidR="00526F90">
        <w:rPr>
          <w:rFonts w:cs="B Nazanin" w:hint="cs"/>
          <w:sz w:val="28"/>
          <w:szCs w:val="28"/>
          <w:rtl/>
        </w:rPr>
        <w:t xml:space="preserve">) </w:t>
      </w:r>
      <w:r w:rsidR="00526F90" w:rsidRPr="00AB15D9">
        <w:rPr>
          <w:rFonts w:cs="B Nazanin" w:hint="cs"/>
          <w:sz w:val="28"/>
          <w:szCs w:val="28"/>
          <w:rtl/>
        </w:rPr>
        <w:t xml:space="preserve">نمودار سهمی </w:t>
      </w:r>
      <w:r w:rsidR="00526F90" w:rsidRPr="00865516">
        <w:rPr>
          <w:position w:val="-12"/>
        </w:rPr>
        <w:object w:dxaOrig="1800" w:dyaOrig="420">
          <v:shape id="_x0000_i2055" type="#_x0000_t75" style="width:90pt;height:21.2pt" o:ole="">
            <v:imagedata r:id="rId2079" o:title=""/>
          </v:shape>
          <o:OLEObject Type="Embed" ProgID="Equation.DSMT4" ShapeID="_x0000_i2055" DrawAspect="Content" ObjectID="_1673311807" r:id="rId2080"/>
        </w:object>
      </w:r>
      <w:r w:rsidR="00526F90" w:rsidRPr="00AB15D9">
        <w:rPr>
          <w:rFonts w:cs="B Nazanin" w:hint="cs"/>
          <w:i/>
          <w:noProof/>
          <w:sz w:val="28"/>
          <w:szCs w:val="28"/>
          <w:rtl/>
        </w:rPr>
        <w:t xml:space="preserve">  </w:t>
      </w:r>
      <w:r w:rsidR="00526F90" w:rsidRPr="004670D2">
        <w:rPr>
          <w:rFonts w:cs="B Nazanin" w:hint="cs"/>
          <w:sz w:val="28"/>
          <w:szCs w:val="28"/>
          <w:rtl/>
        </w:rPr>
        <w:t>محور عرضها را در نقطه ای به عرض2- و محور طول</w:t>
      </w:r>
      <w:r w:rsidR="00F21228">
        <w:rPr>
          <w:rFonts w:cs="B Nazanin" w:hint="cs"/>
          <w:sz w:val="28"/>
          <w:szCs w:val="28"/>
          <w:rtl/>
        </w:rPr>
        <w:t>‌</w:t>
      </w:r>
      <w:r w:rsidR="00526F90" w:rsidRPr="004670D2">
        <w:rPr>
          <w:rFonts w:cs="B Nazanin" w:hint="cs"/>
          <w:sz w:val="28"/>
          <w:szCs w:val="28"/>
          <w:rtl/>
        </w:rPr>
        <w:t>ها را در نقاطی به طول</w:t>
      </w:r>
      <w:r w:rsidR="00F21228">
        <w:rPr>
          <w:rFonts w:cs="B Nazanin" w:hint="cs"/>
          <w:sz w:val="28"/>
          <w:szCs w:val="28"/>
          <w:rtl/>
        </w:rPr>
        <w:t>‌</w:t>
      </w:r>
      <w:r w:rsidR="00526F90" w:rsidRPr="004670D2">
        <w:rPr>
          <w:rFonts w:cs="B Nazanin" w:hint="cs"/>
          <w:sz w:val="28"/>
          <w:szCs w:val="28"/>
          <w:rtl/>
        </w:rPr>
        <w:t>های</w:t>
      </w:r>
      <m:oMath>
        <m:r>
          <m:rPr>
            <m:sty m:val="p"/>
          </m:rPr>
          <w:rPr>
            <w:rFonts w:ascii="Cambria Math" w:eastAsia="Times New Roman" w:hAnsi="Cambria Math" w:cs="B Nazanin"/>
            <w:noProof/>
            <w:sz w:val="28"/>
            <w:szCs w:val="28"/>
          </w:rPr>
          <m:t xml:space="preserve">+1 </m:t>
        </m:r>
        <m:r>
          <m:rPr>
            <m:sty m:val="p"/>
          </m:rPr>
          <w:rPr>
            <w:rFonts w:ascii="Cambria Math" w:eastAsia="Times New Roman" w:hAnsi="Cambria Math" w:cs="B Nazanin" w:hint="cs"/>
            <w:noProof/>
            <w:sz w:val="28"/>
            <w:szCs w:val="28"/>
            <w:rtl/>
          </w:rPr>
          <m:t>و</m:t>
        </m:r>
        <m:r>
          <m:rPr>
            <m:sty m:val="p"/>
          </m:rPr>
          <w:rPr>
            <w:rFonts w:ascii="Cambria Math" w:eastAsia="Times New Roman" w:hAnsi="Cambria Math" w:cs="B Nazanin"/>
            <w:noProof/>
            <w:sz w:val="28"/>
            <w:szCs w:val="28"/>
          </w:rPr>
          <m:t>-</m:t>
        </m:r>
        <m:r>
          <w:rPr>
            <w:rFonts w:ascii="Cambria Math" w:eastAsia="Times New Roman" w:hAnsi="Cambria Math" w:cs="B Nazanin"/>
            <w:noProof/>
            <w:sz w:val="28"/>
            <w:szCs w:val="28"/>
          </w:rPr>
          <m:t>2</m:t>
        </m:r>
      </m:oMath>
      <w:r w:rsidR="00526F90" w:rsidRPr="004670D2">
        <w:rPr>
          <w:rFonts w:cs="B Nazanin" w:hint="cs"/>
          <w:i/>
          <w:sz w:val="28"/>
          <w:szCs w:val="28"/>
          <w:rtl/>
        </w:rPr>
        <w:t xml:space="preserve">  قطع می کند معادل</w:t>
      </w:r>
      <w:r w:rsidR="00F21228">
        <w:rPr>
          <w:rFonts w:cs="B Nazanin" w:hint="cs"/>
          <w:i/>
          <w:sz w:val="28"/>
          <w:szCs w:val="28"/>
          <w:rtl/>
        </w:rPr>
        <w:t xml:space="preserve">ۀ </w:t>
      </w:r>
      <w:r w:rsidR="00526F90" w:rsidRPr="004670D2">
        <w:rPr>
          <w:rFonts w:cs="B Nazanin" w:hint="cs"/>
          <w:i/>
          <w:sz w:val="28"/>
          <w:szCs w:val="28"/>
          <w:rtl/>
        </w:rPr>
        <w:t>این سهمی را بنویسید.</w:t>
      </w:r>
      <w:r w:rsidR="00526F90">
        <w:rPr>
          <w:rFonts w:cs="B Nazanin"/>
          <w:sz w:val="28"/>
          <w:szCs w:val="28"/>
          <w:lang w:bidi="fa-IR"/>
        </w:rPr>
        <w:t xml:space="preserve"> </w:t>
      </w:r>
    </w:p>
    <w:p w:rsidR="00526F90" w:rsidRPr="00AB15D9" w:rsidRDefault="00C012B6" w:rsidP="00526F90">
      <w:pPr>
        <w:tabs>
          <w:tab w:val="left" w:pos="3792"/>
        </w:tabs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13</w:t>
      </w:r>
      <w:r w:rsidR="00526F90">
        <w:rPr>
          <w:rFonts w:cs="B Nazanin" w:hint="cs"/>
          <w:sz w:val="28"/>
          <w:szCs w:val="28"/>
          <w:rtl/>
          <w:lang w:bidi="fa-IR"/>
        </w:rPr>
        <w:t xml:space="preserve">) </w:t>
      </w:r>
      <w:r w:rsidR="00526F90" w:rsidRPr="00AB15D9">
        <w:rPr>
          <w:rFonts w:cs="B Nazanin" w:hint="cs"/>
          <w:sz w:val="28"/>
          <w:szCs w:val="28"/>
          <w:rtl/>
          <w:lang w:bidi="fa-IR"/>
        </w:rPr>
        <w:t xml:space="preserve">سهمی </w:t>
      </w:r>
      <w:r w:rsidR="00526F90" w:rsidRPr="00865516">
        <w:rPr>
          <w:position w:val="-12"/>
        </w:rPr>
        <w:object w:dxaOrig="1760" w:dyaOrig="420">
          <v:shape id="_x0000_i2056" type="#_x0000_t75" style="width:87.6pt;height:21.2pt" o:ole="">
            <v:imagedata r:id="rId2081" o:title=""/>
          </v:shape>
          <o:OLEObject Type="Embed" ProgID="Equation.DSMT4" ShapeID="_x0000_i2056" DrawAspect="Content" ObjectID="_1673311808" r:id="rId2082"/>
        </w:object>
      </w:r>
      <w:r w:rsidR="00526F90" w:rsidRPr="00AB15D9">
        <w:rPr>
          <w:rFonts w:cs="B Nazanin" w:hint="cs"/>
          <w:sz w:val="28"/>
          <w:szCs w:val="28"/>
          <w:rtl/>
          <w:lang w:bidi="fa-IR"/>
        </w:rPr>
        <w:t xml:space="preserve"> در صفحه مختصات از کدام ناحیه عبور </w:t>
      </w:r>
      <w:r w:rsidR="00526F90" w:rsidRPr="00AB15D9">
        <w:rPr>
          <w:rFonts w:cs="B Nazanin" w:hint="cs"/>
          <w:sz w:val="28"/>
          <w:szCs w:val="28"/>
          <w:u w:val="single"/>
          <w:rtl/>
          <w:lang w:bidi="fa-IR"/>
        </w:rPr>
        <w:t>نمی کند</w:t>
      </w:r>
      <w:r w:rsidR="00526F90" w:rsidRPr="00AB15D9">
        <w:rPr>
          <w:rFonts w:cs="B Nazanin" w:hint="cs"/>
          <w:sz w:val="28"/>
          <w:szCs w:val="28"/>
          <w:rtl/>
          <w:lang w:bidi="fa-IR"/>
        </w:rPr>
        <w:t>؟</w:t>
      </w:r>
    </w:p>
    <w:p w:rsidR="00526F90" w:rsidRDefault="00526F90" w:rsidP="00526F90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 الف) </w:t>
      </w:r>
      <w:r w:rsidRPr="00FB7B45">
        <w:rPr>
          <w:rFonts w:cs="B Nazanin" w:hint="cs"/>
          <w:sz w:val="28"/>
          <w:szCs w:val="28"/>
          <w:rtl/>
          <w:lang w:bidi="fa-IR"/>
        </w:rPr>
        <w:t xml:space="preserve">اول                        </w:t>
      </w:r>
      <w:r>
        <w:rPr>
          <w:rFonts w:cs="B Nazanin" w:hint="cs"/>
          <w:sz w:val="28"/>
          <w:szCs w:val="28"/>
          <w:rtl/>
          <w:lang w:bidi="fa-IR"/>
        </w:rPr>
        <w:t>ب</w:t>
      </w:r>
      <w:r w:rsidRPr="00FB7B45">
        <w:rPr>
          <w:rFonts w:cs="B Nazanin" w:hint="cs"/>
          <w:sz w:val="28"/>
          <w:szCs w:val="28"/>
          <w:rtl/>
          <w:lang w:bidi="fa-IR"/>
        </w:rPr>
        <w:t xml:space="preserve">)دوم                               </w:t>
      </w:r>
      <w:r>
        <w:rPr>
          <w:rFonts w:cs="B Nazanin" w:hint="cs"/>
          <w:sz w:val="28"/>
          <w:szCs w:val="28"/>
          <w:rtl/>
          <w:lang w:bidi="fa-IR"/>
        </w:rPr>
        <w:t>پ</w:t>
      </w:r>
      <w:r w:rsidRPr="00FB7B45">
        <w:rPr>
          <w:rFonts w:cs="B Nazanin" w:hint="cs"/>
          <w:sz w:val="28"/>
          <w:szCs w:val="28"/>
          <w:rtl/>
          <w:lang w:bidi="fa-IR"/>
        </w:rPr>
        <w:t xml:space="preserve">)سوم                         </w:t>
      </w:r>
      <w:r>
        <w:rPr>
          <w:rFonts w:cs="B Nazanin" w:hint="cs"/>
          <w:sz w:val="28"/>
          <w:szCs w:val="28"/>
          <w:rtl/>
          <w:lang w:bidi="fa-IR"/>
        </w:rPr>
        <w:t>ت</w:t>
      </w:r>
      <w:r w:rsidRPr="00FB7B45">
        <w:rPr>
          <w:rFonts w:cs="B Nazanin" w:hint="cs"/>
          <w:sz w:val="28"/>
          <w:szCs w:val="28"/>
          <w:rtl/>
          <w:lang w:bidi="fa-IR"/>
        </w:rPr>
        <w:t>)چهارم</w: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C8732C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EBB8AF"/>
            <w:vAlign w:val="center"/>
          </w:tcPr>
          <w:p w:rsidR="00C8732C" w:rsidRPr="0083636B" w:rsidRDefault="00B44F01" w:rsidP="00D95098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-604110076"/>
                <w:placeholder>
                  <w:docPart w:val="13FBECA565C14C399AB87F635D4004D7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C8732C" w:rsidRPr="0083636B" w:rsidTr="00E95B7B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5E1B7" w:themeFill="accent5" w:themeFillTint="66"/>
            <w:vAlign w:val="center"/>
          </w:tcPr>
          <w:p w:rsidR="00C8732C" w:rsidRPr="0083636B" w:rsidRDefault="00B44F01" w:rsidP="00D95098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60280076"/>
                <w:placeholder>
                  <w:docPart w:val="DE60DC7458FA4633BD625316267B7178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C8732C" w:rsidRDefault="00C8732C" w:rsidP="00526F90">
      <w:pPr>
        <w:bidi/>
        <w:rPr>
          <w:rFonts w:cs="B Nazanin"/>
          <w:sz w:val="28"/>
          <w:szCs w:val="28"/>
          <w:rtl/>
          <w:lang w:bidi="fa-IR"/>
        </w:rPr>
      </w:pPr>
    </w:p>
    <w:p w:rsidR="00C8732C" w:rsidRDefault="00C8732C" w:rsidP="00D96B62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14) </w:t>
      </w:r>
      <w:r w:rsidR="00526F90" w:rsidRPr="003A1F4C">
        <w:rPr>
          <w:rFonts w:cs="B Nazanin" w:hint="cs"/>
          <w:sz w:val="28"/>
          <w:szCs w:val="28"/>
          <w:rtl/>
          <w:lang w:bidi="fa-IR"/>
        </w:rPr>
        <w:t xml:space="preserve">در نمودار سهمی </w:t>
      </w:r>
      <w:r w:rsidR="00526F90" w:rsidRPr="00865516">
        <w:rPr>
          <w:position w:val="-12"/>
        </w:rPr>
        <w:object w:dxaOrig="1600" w:dyaOrig="420">
          <v:shape id="_x0000_i2057" type="#_x0000_t75" style="width:80.4pt;height:21.2pt" o:ole="">
            <v:imagedata r:id="rId2083" o:title=""/>
          </v:shape>
          <o:OLEObject Type="Embed" ProgID="Equation.DSMT4" ShapeID="_x0000_i2057" DrawAspect="Content" ObjectID="_1673311809" r:id="rId2084"/>
        </w:object>
      </w:r>
      <w:r w:rsidR="00526F90" w:rsidRPr="003A1F4C">
        <w:rPr>
          <w:rFonts w:cs="B Nazanin" w:hint="cs"/>
          <w:sz w:val="28"/>
          <w:szCs w:val="28"/>
          <w:rtl/>
          <w:lang w:bidi="fa-IR"/>
        </w:rPr>
        <w:t xml:space="preserve"> کدام عدد </w:t>
      </w:r>
      <w:r w:rsidR="00526F90" w:rsidRPr="003A1F4C">
        <w:rPr>
          <w:rFonts w:cs="B Nazanin" w:hint="cs"/>
          <w:sz w:val="28"/>
          <w:szCs w:val="28"/>
          <w:u w:val="single"/>
          <w:rtl/>
          <w:lang w:bidi="fa-IR"/>
        </w:rPr>
        <w:t>نمی تواند</w:t>
      </w:r>
      <w:r w:rsidR="00526F90" w:rsidRPr="003A1F4C">
        <w:rPr>
          <w:rFonts w:cs="B Nazanin" w:hint="cs"/>
          <w:sz w:val="28"/>
          <w:szCs w:val="28"/>
          <w:rtl/>
          <w:lang w:bidi="fa-IR"/>
        </w:rPr>
        <w:t xml:space="preserve"> عرض نقطه</w:t>
      </w:r>
      <w:r w:rsidR="00D96B62">
        <w:rPr>
          <w:rFonts w:cs="B Nazanin" w:hint="cs"/>
          <w:sz w:val="28"/>
          <w:szCs w:val="28"/>
          <w:rtl/>
          <w:lang w:bidi="fa-IR"/>
        </w:rPr>
        <w:t>‌</w:t>
      </w:r>
      <w:r w:rsidR="00526F90" w:rsidRPr="003A1F4C">
        <w:rPr>
          <w:rFonts w:cs="B Nazanin" w:hint="cs"/>
          <w:sz w:val="28"/>
          <w:szCs w:val="28"/>
          <w:rtl/>
          <w:lang w:bidi="fa-IR"/>
        </w:rPr>
        <w:t>ای از نمودار سهمی باشد؟</w:t>
      </w:r>
    </w:p>
    <w:p w:rsidR="004D1B37" w:rsidRPr="00C8732C" w:rsidRDefault="00526F90" w:rsidP="00C8732C">
      <w:pPr>
        <w:bidi/>
        <w:rPr>
          <w:rFonts w:cs="B Nazanin"/>
          <w:sz w:val="28"/>
          <w:szCs w:val="28"/>
          <w:rtl/>
          <w:lang w:bidi="fa-IR"/>
        </w:rPr>
      </w:pPr>
      <w:r w:rsidRPr="003A1F4C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>
        <w:rPr>
          <w:rFonts w:eastAsia="Times New Roman" w:cs="B Nazanin" w:hint="cs"/>
          <w:sz w:val="28"/>
          <w:szCs w:val="28"/>
          <w:rtl/>
          <w:lang w:bidi="fa-IR"/>
        </w:rPr>
        <w:t>الف)</w:t>
      </w:r>
      <w:r w:rsidR="00C8732C">
        <w:rPr>
          <w:rFonts w:eastAsia="Times New Roman" w:cs="B Nazanin" w:hint="cs"/>
          <w:sz w:val="28"/>
          <w:szCs w:val="28"/>
          <w:rtl/>
          <w:lang w:bidi="fa-IR"/>
        </w:rPr>
        <w:t>4-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       ب</w:t>
      </w:r>
      <w:r w:rsidRPr="003A1F4C">
        <w:rPr>
          <w:rFonts w:eastAsia="Times New Roman" w:cs="B Nazanin" w:hint="cs"/>
          <w:sz w:val="28"/>
          <w:szCs w:val="28"/>
          <w:rtl/>
          <w:lang w:bidi="fa-IR"/>
        </w:rPr>
        <w:t>)</w:t>
      </w:r>
      <w:r w:rsidR="00C8732C">
        <w:rPr>
          <w:rFonts w:eastAsia="Times New Roman" w:cs="B Nazanin" w:hint="cs"/>
          <w:sz w:val="28"/>
          <w:szCs w:val="28"/>
          <w:rtl/>
          <w:lang w:bidi="fa-IR"/>
        </w:rPr>
        <w:t>4</w:t>
      </w:r>
      <w:r w:rsidRPr="003A1F4C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        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   </w:t>
      </w:r>
      <w:r w:rsidRPr="003A1F4C">
        <w:rPr>
          <w:rFonts w:eastAsia="Times New Roman" w:cs="B Nazanin" w:hint="cs"/>
          <w:sz w:val="28"/>
          <w:szCs w:val="28"/>
          <w:rtl/>
          <w:lang w:bidi="fa-IR"/>
        </w:rPr>
        <w:t xml:space="preserve">   </w:t>
      </w:r>
      <w:r>
        <w:rPr>
          <w:rFonts w:eastAsia="Times New Roman" w:cs="B Nazanin" w:hint="cs"/>
          <w:sz w:val="28"/>
          <w:szCs w:val="28"/>
          <w:rtl/>
          <w:lang w:bidi="fa-IR"/>
        </w:rPr>
        <w:t>پ)</w:t>
      </w:r>
      <w:r w:rsidR="00C8732C">
        <w:rPr>
          <w:rFonts w:eastAsia="Times New Roman" w:cs="B Nazanin" w:hint="cs"/>
          <w:sz w:val="28"/>
          <w:szCs w:val="28"/>
          <w:rtl/>
          <w:lang w:bidi="fa-IR"/>
        </w:rPr>
        <w:t>3-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 </w:t>
      </w:r>
      <w:r w:rsidRPr="003A1F4C">
        <w:rPr>
          <w:rFonts w:eastAsia="Times New Roman" w:cs="B Nazanin" w:hint="cs"/>
          <w:sz w:val="28"/>
          <w:szCs w:val="28"/>
          <w:rtl/>
          <w:lang w:bidi="fa-IR"/>
        </w:rPr>
        <w:t xml:space="preserve">      </w:t>
      </w:r>
      <w:r>
        <w:rPr>
          <w:rFonts w:eastAsia="Times New Roman" w:cs="B Nazanin" w:hint="cs"/>
          <w:sz w:val="28"/>
          <w:szCs w:val="28"/>
          <w:rtl/>
          <w:lang w:bidi="fa-IR"/>
        </w:rPr>
        <w:t>ت</w:t>
      </w:r>
      <w:r w:rsidRPr="003A1F4C">
        <w:rPr>
          <w:rFonts w:eastAsia="Times New Roman" w:cs="B Nazanin" w:hint="cs"/>
          <w:sz w:val="28"/>
          <w:szCs w:val="28"/>
          <w:rtl/>
          <w:lang w:bidi="fa-IR"/>
        </w:rPr>
        <w:t>)</w:t>
      </w:r>
      <w:r w:rsidR="00C8732C">
        <w:rPr>
          <w:rFonts w:eastAsia="Times New Roman" w:cs="B Nazanin" w:hint="cs"/>
          <w:sz w:val="28"/>
          <w:szCs w:val="28"/>
          <w:rtl/>
          <w:lang w:bidi="fa-IR"/>
        </w:rPr>
        <w:t>3</w:t>
      </w:r>
      <w:r w:rsidR="004D1B37" w:rsidRPr="007F6FD1">
        <w:rPr>
          <w:rFonts w:eastAsia="Times New Roman" w:cs="B Nazanin" w:hint="cs"/>
          <w:sz w:val="28"/>
          <w:szCs w:val="28"/>
          <w:rtl/>
          <w:lang w:bidi="fa-IR"/>
        </w:rPr>
        <w:t xml:space="preserve">                                                                                           </w:t>
      </w:r>
    </w:p>
    <w:p w:rsidR="004D1B37" w:rsidRPr="00CD15BE" w:rsidRDefault="00CD15BE" w:rsidP="00CD15BE">
      <w:pPr>
        <w:bidi/>
        <w:rPr>
          <w:rFonts w:eastAsia="Times New Roman" w:cs="B Nazanin"/>
          <w:sz w:val="28"/>
          <w:szCs w:val="28"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 xml:space="preserve">15) </w:t>
      </w:r>
      <w:r w:rsidR="004D1B37" w:rsidRPr="00CD15BE">
        <w:rPr>
          <w:rFonts w:eastAsia="Times New Roman" w:cs="B Nazanin" w:hint="cs"/>
          <w:sz w:val="28"/>
          <w:szCs w:val="28"/>
          <w:rtl/>
          <w:lang w:bidi="fa-IR"/>
        </w:rPr>
        <w:t>کدام یک از گزاره های زیر درست وکدام نادرست است؟</w:t>
      </w:r>
    </w:p>
    <w:p w:rsidR="004D1B37" w:rsidRPr="00CD15BE" w:rsidRDefault="004D1B37" w:rsidP="00D96B62">
      <w:pPr>
        <w:bidi/>
        <w:rPr>
          <w:rFonts w:eastAsia="Times New Roman" w:cs="B Nazanin"/>
          <w:sz w:val="28"/>
          <w:szCs w:val="28"/>
          <w:rtl/>
          <w:lang w:bidi="fa-IR"/>
        </w:rPr>
      </w:pPr>
      <w:r w:rsidRPr="00CD15BE">
        <w:rPr>
          <w:rFonts w:eastAsia="Times New Roman" w:cs="B Nazanin" w:hint="cs"/>
          <w:sz w:val="28"/>
          <w:szCs w:val="28"/>
          <w:rtl/>
          <w:lang w:bidi="fa-IR"/>
        </w:rPr>
        <w:t>الف) معادل</w:t>
      </w:r>
      <w:r w:rsidR="00D96B62">
        <w:rPr>
          <w:rFonts w:eastAsia="Times New Roman" w:cs="B Nazanin" w:hint="cs"/>
          <w:sz w:val="28"/>
          <w:szCs w:val="28"/>
          <w:rtl/>
          <w:lang w:bidi="fa-IR"/>
        </w:rPr>
        <w:t>ۀ</w:t>
      </w:r>
      <w:r w:rsidRPr="00CD15BE">
        <w:rPr>
          <w:rFonts w:eastAsia="Times New Roman" w:cs="B Nazanin" w:hint="cs"/>
          <w:sz w:val="28"/>
          <w:szCs w:val="28"/>
          <w:rtl/>
          <w:lang w:bidi="fa-IR"/>
        </w:rPr>
        <w:t xml:space="preserve"> درجه دوم </w:t>
      </w:r>
      <w:r w:rsidR="00542C25" w:rsidRPr="00865516">
        <w:rPr>
          <w:position w:val="-8"/>
        </w:rPr>
        <w:object w:dxaOrig="1680" w:dyaOrig="400">
          <v:shape id="_x0000_i2058" type="#_x0000_t75" style="width:84pt;height:19.6pt" o:ole="">
            <v:imagedata r:id="rId2085" o:title=""/>
          </v:shape>
          <o:OLEObject Type="Embed" ProgID="Equation.DSMT4" ShapeID="_x0000_i2058" DrawAspect="Content" ObjectID="_1673311810" r:id="rId2086"/>
        </w:object>
      </w:r>
      <w:r w:rsidRPr="00CD15BE">
        <w:rPr>
          <w:rFonts w:eastAsia="Times New Roman" w:cs="B Nazanin" w:hint="cs"/>
          <w:sz w:val="28"/>
          <w:szCs w:val="28"/>
          <w:rtl/>
          <w:lang w:bidi="fa-IR"/>
        </w:rPr>
        <w:t xml:space="preserve"> دو ریش</w:t>
      </w:r>
      <w:r w:rsidR="00D96B62">
        <w:rPr>
          <w:rFonts w:eastAsia="Times New Roman" w:cs="B Nazanin" w:hint="cs"/>
          <w:sz w:val="28"/>
          <w:szCs w:val="28"/>
          <w:rtl/>
          <w:lang w:bidi="fa-IR"/>
        </w:rPr>
        <w:t xml:space="preserve">ۀ </w:t>
      </w:r>
      <w:r w:rsidRPr="00CD15BE">
        <w:rPr>
          <w:rFonts w:eastAsia="Times New Roman" w:cs="B Nazanin" w:hint="cs"/>
          <w:sz w:val="28"/>
          <w:szCs w:val="28"/>
          <w:rtl/>
          <w:lang w:bidi="fa-IR"/>
        </w:rPr>
        <w:t>حقیقی متمایز دارد.</w:t>
      </w:r>
    </w:p>
    <w:p w:rsidR="004D1B37" w:rsidRPr="00CD15BE" w:rsidRDefault="004D1B37" w:rsidP="001B6FB7">
      <w:pPr>
        <w:bidi/>
        <w:rPr>
          <w:rFonts w:eastAsia="Times New Roman" w:cs="B Nazanin"/>
          <w:sz w:val="28"/>
          <w:szCs w:val="28"/>
          <w:rtl/>
          <w:lang w:bidi="fa-IR"/>
        </w:rPr>
      </w:pPr>
      <w:r w:rsidRPr="00CD15BE">
        <w:rPr>
          <w:rFonts w:eastAsia="Times New Roman" w:cs="B Nazanin" w:hint="cs"/>
          <w:sz w:val="28"/>
          <w:szCs w:val="28"/>
          <w:rtl/>
          <w:lang w:bidi="fa-IR"/>
        </w:rPr>
        <w:t>ب)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Pr="00CD15BE">
        <w:rPr>
          <w:rFonts w:eastAsia="Times New Roman" w:cs="B Nazanin" w:hint="cs"/>
          <w:sz w:val="28"/>
          <w:szCs w:val="28"/>
          <w:rtl/>
          <w:lang w:bidi="fa-IR"/>
        </w:rPr>
        <w:t>اگردر معادل</w:t>
      </w:r>
      <w:r w:rsidR="001B6FB7">
        <w:rPr>
          <w:rFonts w:eastAsia="Times New Roman" w:cs="B Nazanin" w:hint="cs"/>
          <w:sz w:val="28"/>
          <w:szCs w:val="28"/>
          <w:rtl/>
          <w:lang w:bidi="fa-IR"/>
        </w:rPr>
        <w:t xml:space="preserve">ۀ </w:t>
      </w:r>
      <w:r w:rsidRPr="00CD15BE">
        <w:rPr>
          <w:rFonts w:eastAsia="Times New Roman" w:cs="B Nazanin" w:hint="cs"/>
          <w:sz w:val="28"/>
          <w:szCs w:val="28"/>
          <w:rtl/>
          <w:lang w:bidi="fa-IR"/>
        </w:rPr>
        <w:t xml:space="preserve">درجه دوم </w:t>
      </w:r>
      <w:r w:rsidR="00CD15BE" w:rsidRPr="009F37CE">
        <w:rPr>
          <w:position w:val="-6"/>
        </w:rPr>
        <w:object w:dxaOrig="1700" w:dyaOrig="360">
          <v:shape id="_x0000_i2059" type="#_x0000_t75" style="width:84.8pt;height:18pt" o:ole="">
            <v:imagedata r:id="rId2087" o:title=""/>
          </v:shape>
          <o:OLEObject Type="Embed" ProgID="Equation.DSMT4" ShapeID="_x0000_i2059" DrawAspect="Content" ObjectID="_1673311811" r:id="rId2088"/>
        </w:object>
      </w:r>
      <w:r w:rsidRPr="00CD15BE">
        <w:rPr>
          <w:rFonts w:eastAsia="Times New Roman" w:cs="B Nazanin" w:hint="cs"/>
          <w:sz w:val="28"/>
          <w:szCs w:val="28"/>
          <w:rtl/>
          <w:lang w:bidi="fa-IR"/>
        </w:rPr>
        <w:t xml:space="preserve"> رابط</w:t>
      </w:r>
      <w:r w:rsidR="009E5839">
        <w:rPr>
          <w:rFonts w:eastAsia="Times New Roman" w:cs="B Nazanin" w:hint="cs"/>
          <w:sz w:val="28"/>
          <w:szCs w:val="28"/>
          <w:rtl/>
          <w:lang w:bidi="fa-IR"/>
        </w:rPr>
        <w:t>ۀ</w:t>
      </w:r>
      <w:r w:rsidR="00CD15BE" w:rsidRPr="009F37CE">
        <w:rPr>
          <w:position w:val="-6"/>
        </w:rPr>
        <w:object w:dxaOrig="1320" w:dyaOrig="300">
          <v:shape id="_x0000_i2060" type="#_x0000_t75" style="width:66pt;height:15.2pt" o:ole="">
            <v:imagedata r:id="rId2089" o:title=""/>
          </v:shape>
          <o:OLEObject Type="Embed" ProgID="Equation.DSMT4" ShapeID="_x0000_i2060" DrawAspect="Content" ObjectID="_1673311812" r:id="rId2090"/>
        </w:object>
      </w:r>
      <w:r w:rsidRPr="00CD15BE">
        <w:rPr>
          <w:rFonts w:eastAsia="Times New Roman" w:cs="B Nazanin" w:hint="cs"/>
          <w:sz w:val="28"/>
          <w:szCs w:val="28"/>
          <w:rtl/>
          <w:lang w:bidi="fa-IR"/>
        </w:rPr>
        <w:t xml:space="preserve"> برقرارباشد آنگاه </w:t>
      </w:r>
      <w:r w:rsidR="00CD15BE" w:rsidRPr="009F37CE">
        <w:rPr>
          <w:position w:val="-6"/>
        </w:rPr>
        <w:object w:dxaOrig="560" w:dyaOrig="260">
          <v:shape id="_x0000_i2061" type="#_x0000_t75" style="width:27.6pt;height:12.8pt" o:ole="">
            <v:imagedata r:id="rId2091" o:title=""/>
          </v:shape>
          <o:OLEObject Type="Embed" ProgID="Equation.DSMT4" ShapeID="_x0000_i2061" DrawAspect="Content" ObjectID="_1673311813" r:id="rId2092"/>
        </w:object>
      </w:r>
      <w:r w:rsidRPr="00CD15BE">
        <w:rPr>
          <w:rFonts w:eastAsia="Times New Roman" w:cs="B Nazanin" w:hint="cs"/>
          <w:sz w:val="28"/>
          <w:szCs w:val="28"/>
          <w:rtl/>
          <w:lang w:bidi="fa-IR"/>
        </w:rPr>
        <w:t xml:space="preserve"> یک جواب معادله است.</w:t>
      </w:r>
    </w:p>
    <w:p w:rsidR="004D1B37" w:rsidRPr="00CD15BE" w:rsidRDefault="00AD26AC" w:rsidP="001B6FB7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پ</w:t>
      </w:r>
      <w:r w:rsidR="00CD15BE"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4D1B37" w:rsidRPr="00CD15BE">
        <w:rPr>
          <w:rFonts w:eastAsia="Times New Roman" w:cs="B Nazanin" w:hint="cs"/>
          <w:sz w:val="28"/>
          <w:szCs w:val="28"/>
          <w:rtl/>
          <w:lang w:bidi="fa-IR"/>
        </w:rPr>
        <w:t>نقط</w:t>
      </w:r>
      <w:r w:rsidR="001B6FB7">
        <w:rPr>
          <w:rFonts w:eastAsia="Times New Roman" w:cs="B Nazanin" w:hint="cs"/>
          <w:sz w:val="28"/>
          <w:szCs w:val="28"/>
          <w:rtl/>
          <w:lang w:bidi="fa-IR"/>
        </w:rPr>
        <w:t xml:space="preserve">ۀ </w:t>
      </w:r>
      <w:r w:rsidR="004D1B37" w:rsidRPr="00CD15BE">
        <w:rPr>
          <w:rFonts w:eastAsia="Times New Roman" w:cs="B Nazanin" w:hint="cs"/>
          <w:sz w:val="28"/>
          <w:szCs w:val="28"/>
          <w:rtl/>
          <w:lang w:bidi="fa-IR"/>
        </w:rPr>
        <w:t>راس سهمی به معادل</w:t>
      </w:r>
      <w:r w:rsidR="001B6FB7">
        <w:rPr>
          <w:rFonts w:eastAsia="Times New Roman" w:cs="B Nazanin" w:hint="cs"/>
          <w:sz w:val="28"/>
          <w:szCs w:val="28"/>
          <w:rtl/>
          <w:lang w:bidi="fa-IR"/>
        </w:rPr>
        <w:t>ۀ</w:t>
      </w:r>
      <w:r w:rsidR="00542C25" w:rsidRPr="00865516">
        <w:rPr>
          <w:position w:val="-12"/>
        </w:rPr>
        <w:object w:dxaOrig="1939" w:dyaOrig="420">
          <v:shape id="_x0000_i2062" type="#_x0000_t75" style="width:96.8pt;height:21.2pt" o:ole="">
            <v:imagedata r:id="rId2093" o:title=""/>
          </v:shape>
          <o:OLEObject Type="Embed" ProgID="Equation.DSMT4" ShapeID="_x0000_i2062" DrawAspect="Content" ObjectID="_1673311814" r:id="rId2094"/>
        </w:object>
      </w:r>
      <w:r w:rsidR="004D1B37" w:rsidRPr="00CD15BE">
        <w:rPr>
          <w:rFonts w:eastAsia="Times New Roman" w:cs="B Nazanin" w:hint="cs"/>
          <w:sz w:val="28"/>
          <w:szCs w:val="28"/>
          <w:rtl/>
          <w:lang w:bidi="fa-IR"/>
        </w:rPr>
        <w:t xml:space="preserve"> روی محور طول</w:t>
      </w:r>
      <w:r w:rsidR="001B6FB7">
        <w:rPr>
          <w:rFonts w:eastAsia="Times New Roman" w:cs="B Nazanin" w:hint="cs"/>
          <w:sz w:val="28"/>
          <w:szCs w:val="28"/>
          <w:rtl/>
          <w:lang w:bidi="fa-IR"/>
        </w:rPr>
        <w:t>‌</w:t>
      </w:r>
      <w:r w:rsidR="004D1B37" w:rsidRPr="00CD15BE">
        <w:rPr>
          <w:rFonts w:eastAsia="Times New Roman" w:cs="B Nazanin" w:hint="cs"/>
          <w:sz w:val="28"/>
          <w:szCs w:val="28"/>
          <w:rtl/>
          <w:lang w:bidi="fa-IR"/>
        </w:rPr>
        <w:t>ها قرار دارد.</w:t>
      </w:r>
    </w:p>
    <w:p w:rsidR="00CC0A7C" w:rsidRPr="00542C25" w:rsidRDefault="00CD15BE" w:rsidP="001B6FB7">
      <w:pPr>
        <w:pStyle w:val="Signature"/>
        <w:bidi/>
        <w:rPr>
          <w:rFonts w:cs="B Nazanin"/>
          <w:color w:val="FF0000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1</w:t>
      </w:r>
      <w:r w:rsidR="00AD26AC">
        <w:rPr>
          <w:rFonts w:eastAsia="Times New Roman" w:cs="B Nazanin" w:hint="cs"/>
          <w:sz w:val="28"/>
          <w:szCs w:val="28"/>
          <w:rtl/>
          <w:lang w:bidi="fa-IR"/>
        </w:rPr>
        <w:t>6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4D1B37" w:rsidRPr="00AB15D9">
        <w:rPr>
          <w:rFonts w:eastAsia="Times New Roman" w:cs="B Nazanin" w:hint="cs"/>
          <w:sz w:val="28"/>
          <w:szCs w:val="28"/>
          <w:rtl/>
          <w:lang w:bidi="fa-IR"/>
        </w:rPr>
        <w:t xml:space="preserve">مقادیر </w:t>
      </w:r>
      <w:r w:rsidRPr="009F37CE">
        <w:rPr>
          <w:position w:val="-6"/>
        </w:rPr>
        <w:object w:dxaOrig="220" w:dyaOrig="300">
          <v:shape id="_x0000_i2063" type="#_x0000_t75" style="width:10.4pt;height:15.2pt" o:ole="">
            <v:imagedata r:id="rId2095" o:title=""/>
          </v:shape>
          <o:OLEObject Type="Embed" ProgID="Equation.DSMT4" ShapeID="_x0000_i2063" DrawAspect="Content" ObjectID="_1673311815" r:id="rId2096"/>
        </w:object>
      </w:r>
      <w:r w:rsidR="004D1B37" w:rsidRPr="00AB15D9">
        <w:rPr>
          <w:rFonts w:eastAsia="Times New Roman" w:cs="B Nazanin" w:hint="cs"/>
          <w:sz w:val="28"/>
          <w:szCs w:val="28"/>
          <w:rtl/>
          <w:lang w:bidi="fa-IR"/>
        </w:rPr>
        <w:t xml:space="preserve"> و</w:t>
      </w:r>
      <w:r w:rsidRPr="009F37CE">
        <w:rPr>
          <w:position w:val="-6"/>
        </w:rPr>
        <w:object w:dxaOrig="200" w:dyaOrig="240">
          <v:shape id="_x0000_i2064" type="#_x0000_t75" style="width:10.4pt;height:12pt" o:ole="">
            <v:imagedata r:id="rId2097" o:title=""/>
          </v:shape>
          <o:OLEObject Type="Embed" ProgID="Equation.DSMT4" ShapeID="_x0000_i2064" DrawAspect="Content" ObjectID="_1673311816" r:id="rId2098"/>
        </w:object>
      </w:r>
      <w:r w:rsidR="004D1B37" w:rsidRPr="00AB15D9">
        <w:rPr>
          <w:rFonts w:eastAsia="Times New Roman" w:cs="B Nazanin" w:hint="cs"/>
          <w:sz w:val="28"/>
          <w:szCs w:val="28"/>
          <w:rtl/>
          <w:lang w:bidi="fa-IR"/>
        </w:rPr>
        <w:t xml:space="preserve"> را چنان بدست آورید تا </w:t>
      </w:r>
      <w:r w:rsidRPr="009F37CE">
        <w:rPr>
          <w:position w:val="-6"/>
        </w:rPr>
        <w:object w:dxaOrig="760" w:dyaOrig="260">
          <v:shape id="_x0000_i2065" type="#_x0000_t75" style="width:38.4pt;height:12.8pt" o:ole="">
            <v:imagedata r:id="rId2099" o:title=""/>
          </v:shape>
          <o:OLEObject Type="Embed" ProgID="Equation.DSMT4" ShapeID="_x0000_i2065" DrawAspect="Content" ObjectID="_1673311817" r:id="rId2100"/>
        </w:object>
      </w:r>
      <w:r w:rsidR="004D1B37" w:rsidRPr="00AB15D9">
        <w:rPr>
          <w:rFonts w:eastAsia="Times New Roman" w:cs="B Nazanin" w:hint="cs"/>
          <w:sz w:val="28"/>
          <w:szCs w:val="28"/>
          <w:rtl/>
          <w:lang w:bidi="fa-IR"/>
        </w:rPr>
        <w:t xml:space="preserve"> و </w:t>
      </w:r>
      <w:r w:rsidRPr="009F37CE">
        <w:rPr>
          <w:position w:val="-6"/>
        </w:rPr>
        <w:object w:dxaOrig="620" w:dyaOrig="279">
          <v:shape id="_x0000_i2066" type="#_x0000_t75" style="width:31.6pt;height:14.4pt" o:ole="">
            <v:imagedata r:id="rId2101" o:title=""/>
          </v:shape>
          <o:OLEObject Type="Embed" ProgID="Equation.DSMT4" ShapeID="_x0000_i2066" DrawAspect="Content" ObjectID="_1673311818" r:id="rId2102"/>
        </w:object>
      </w:r>
      <w:r w:rsidR="004D1B37" w:rsidRPr="00AB15D9">
        <w:rPr>
          <w:rFonts w:eastAsia="Times New Roman" w:cs="B Nazanin" w:hint="cs"/>
          <w:sz w:val="28"/>
          <w:szCs w:val="28"/>
          <w:rtl/>
          <w:lang w:bidi="fa-IR"/>
        </w:rPr>
        <w:t xml:space="preserve"> جواب</w:t>
      </w:r>
      <w:r w:rsidR="001B6FB7">
        <w:rPr>
          <w:rFonts w:eastAsia="Times New Roman" w:cs="B Nazanin" w:hint="cs"/>
          <w:sz w:val="28"/>
          <w:szCs w:val="28"/>
          <w:rtl/>
          <w:lang w:bidi="fa-IR"/>
        </w:rPr>
        <w:t>‌</w:t>
      </w:r>
      <w:r w:rsidR="004D1B37" w:rsidRPr="00AB15D9">
        <w:rPr>
          <w:rFonts w:eastAsia="Times New Roman" w:cs="B Nazanin" w:hint="cs"/>
          <w:sz w:val="28"/>
          <w:szCs w:val="28"/>
          <w:rtl/>
          <w:lang w:bidi="fa-IR"/>
        </w:rPr>
        <w:t>های معادل</w:t>
      </w:r>
      <w:r w:rsidR="001B6FB7">
        <w:rPr>
          <w:rFonts w:eastAsia="Times New Roman" w:cs="B Nazanin" w:hint="cs"/>
          <w:sz w:val="28"/>
          <w:szCs w:val="28"/>
          <w:rtl/>
          <w:lang w:bidi="fa-IR"/>
        </w:rPr>
        <w:t>ۀ</w:t>
      </w:r>
      <w:r w:rsidR="00542C25" w:rsidRPr="00865516">
        <w:rPr>
          <w:position w:val="-6"/>
        </w:rPr>
        <w:object w:dxaOrig="1740" w:dyaOrig="360">
          <v:shape id="_x0000_i2067" type="#_x0000_t75" style="width:87.2pt;height:18pt" o:ole="">
            <v:imagedata r:id="rId2103" o:title=""/>
          </v:shape>
          <o:OLEObject Type="Embed" ProgID="Equation.DSMT4" ShapeID="_x0000_i2067" DrawAspect="Content" ObjectID="_1673311819" r:id="rId2104"/>
        </w:object>
      </w:r>
      <w:r w:rsidR="00563CAF">
        <w:rPr>
          <w:rFonts w:hint="cs"/>
          <w:rtl/>
        </w:rPr>
        <w:t>با</w:t>
      </w:r>
      <w:r w:rsidR="00403AD7">
        <w:rPr>
          <w:rFonts w:eastAsia="Times New Roman" w:cs="B Nazanin" w:hint="cs"/>
          <w:sz w:val="28"/>
          <w:szCs w:val="28"/>
          <w:rtl/>
          <w:lang w:bidi="fa-IR"/>
        </w:rPr>
        <w:t>شند</w:t>
      </w:r>
      <w:r w:rsidR="00563CAF">
        <w:rPr>
          <w:rFonts w:eastAsia="Times New Roman" w:cs="B Nazanin" w:hint="cs"/>
          <w:sz w:val="28"/>
          <w:szCs w:val="28"/>
          <w:rtl/>
          <w:lang w:bidi="fa-IR"/>
        </w:rPr>
        <w:t>.</w:t>
      </w:r>
    </w:p>
    <w:p w:rsidR="00CC0A7C" w:rsidRPr="00CD15BE" w:rsidRDefault="005E4485" w:rsidP="00E95B7B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1</w:t>
      </w:r>
      <w:r w:rsidR="00AD26AC">
        <w:rPr>
          <w:rFonts w:eastAsia="Times New Roman" w:cs="B Nazanin" w:hint="cs"/>
          <w:sz w:val="28"/>
          <w:szCs w:val="28"/>
          <w:rtl/>
          <w:lang w:bidi="fa-IR"/>
        </w:rPr>
        <w:t>7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CC0A7C" w:rsidRPr="00CD15BE">
        <w:rPr>
          <w:rFonts w:eastAsia="Times New Roman" w:cs="B Nazanin" w:hint="cs"/>
          <w:sz w:val="28"/>
          <w:szCs w:val="28"/>
          <w:rtl/>
          <w:lang w:bidi="fa-IR"/>
        </w:rPr>
        <w:t xml:space="preserve">مقدار </w:t>
      </w:r>
      <w:r w:rsidRPr="009F37CE">
        <w:rPr>
          <w:position w:val="-6"/>
        </w:rPr>
        <w:object w:dxaOrig="220" w:dyaOrig="300">
          <v:shape id="_x0000_i2068" type="#_x0000_t75" style="width:10.4pt;height:15.2pt" o:ole="">
            <v:imagedata r:id="rId2105" o:title=""/>
          </v:shape>
          <o:OLEObject Type="Embed" ProgID="Equation.DSMT4" ShapeID="_x0000_i2068" DrawAspect="Content" ObjectID="_1673311820" r:id="rId2106"/>
        </w:object>
      </w:r>
      <w:r>
        <w:rPr>
          <w:rFonts w:hint="cs"/>
          <w:rtl/>
        </w:rPr>
        <w:t xml:space="preserve"> </w:t>
      </w:r>
      <w:r w:rsidR="00CC0A7C" w:rsidRPr="00CD15BE">
        <w:rPr>
          <w:rFonts w:eastAsia="Times New Roman" w:cs="B Nazanin" w:hint="cs"/>
          <w:sz w:val="28"/>
          <w:szCs w:val="28"/>
          <w:rtl/>
          <w:lang w:bidi="fa-IR"/>
        </w:rPr>
        <w:t>و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CC0A7C" w:rsidRPr="00CD15BE">
        <w:rPr>
          <w:rFonts w:eastAsia="Times New Roman" w:cs="B Nazanin" w:hint="cs"/>
          <w:sz w:val="28"/>
          <w:szCs w:val="28"/>
          <w:rtl/>
          <w:lang w:bidi="fa-IR"/>
        </w:rPr>
        <w:t>ریشه ها را در معادل</w:t>
      </w:r>
      <w:r w:rsidR="001B6FB7">
        <w:rPr>
          <w:rFonts w:eastAsia="Times New Roman" w:cs="B Nazanin" w:hint="cs"/>
          <w:sz w:val="28"/>
          <w:szCs w:val="28"/>
          <w:rtl/>
          <w:lang w:bidi="fa-IR"/>
        </w:rPr>
        <w:t xml:space="preserve">ۀ 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>زیر طوری بیابید تا در</w:t>
      </w:r>
      <w:r w:rsidR="00CC0A7C" w:rsidRPr="00CD15BE">
        <w:rPr>
          <w:rFonts w:eastAsia="Times New Roman" w:cs="B Nazanin" w:hint="cs"/>
          <w:sz w:val="28"/>
          <w:szCs w:val="28"/>
          <w:rtl/>
          <w:lang w:bidi="fa-IR"/>
        </w:rPr>
        <w:t>حل معادل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 xml:space="preserve">ۀ </w:t>
      </w:r>
      <w:r w:rsidR="00CC0A7C" w:rsidRPr="00CD15BE">
        <w:rPr>
          <w:rFonts w:eastAsia="Times New Roman" w:cs="B Nazanin" w:hint="cs"/>
          <w:sz w:val="28"/>
          <w:szCs w:val="28"/>
          <w:rtl/>
          <w:lang w:bidi="fa-IR"/>
        </w:rPr>
        <w:t xml:space="preserve">درجه دوم </w:t>
      </w:r>
      <w:r w:rsidR="00DF2155" w:rsidRPr="00865516">
        <w:rPr>
          <w:position w:val="-12"/>
        </w:rPr>
        <w:object w:dxaOrig="1600" w:dyaOrig="360">
          <v:shape id="_x0000_i2069" type="#_x0000_t75" style="width:80.4pt;height:18pt" o:ole="">
            <v:imagedata r:id="rId2107" o:title=""/>
          </v:shape>
          <o:OLEObject Type="Embed" ProgID="Equation.DSMT4" ShapeID="_x0000_i2069" DrawAspect="Content" ObjectID="_1673311821" r:id="rId2108"/>
        </w:object>
      </w:r>
      <w:r w:rsidR="00CC0A7C" w:rsidRPr="00CD15BE">
        <w:rPr>
          <w:rFonts w:eastAsia="Times New Roman" w:cs="B Nazanin" w:hint="cs"/>
          <w:sz w:val="28"/>
          <w:szCs w:val="28"/>
          <w:rtl/>
          <w:lang w:bidi="fa-IR"/>
        </w:rPr>
        <w:t xml:space="preserve"> به روش مربع کامل کردن،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CC0A7C" w:rsidRPr="00CD15BE">
        <w:rPr>
          <w:rFonts w:eastAsia="Times New Roman" w:cs="B Nazanin" w:hint="cs"/>
          <w:sz w:val="28"/>
          <w:szCs w:val="28"/>
          <w:rtl/>
          <w:lang w:bidi="fa-IR"/>
        </w:rPr>
        <w:t>لازم باشد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CC0A7C" w:rsidRPr="00CD15BE">
        <w:rPr>
          <w:rFonts w:eastAsia="Times New Roman" w:cs="B Nazanin" w:hint="cs"/>
          <w:sz w:val="28"/>
          <w:szCs w:val="28"/>
          <w:rtl/>
          <w:lang w:bidi="fa-IR"/>
        </w:rPr>
        <w:t>به طرفین معادله عدد 9 را اضافه کنیم.</w:t>
      </w:r>
    </w:p>
    <w:p w:rsidR="00CC0A7C" w:rsidRPr="005E4485" w:rsidRDefault="005E4485" w:rsidP="00E95B7B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1</w:t>
      </w:r>
      <w:r w:rsidR="00AD26AC">
        <w:rPr>
          <w:rFonts w:eastAsia="Times New Roman" w:cs="B Nazanin" w:hint="cs"/>
          <w:sz w:val="28"/>
          <w:szCs w:val="28"/>
          <w:rtl/>
          <w:lang w:bidi="fa-IR"/>
        </w:rPr>
        <w:t>8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معادل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 xml:space="preserve">ۀ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درجه دوم </w:t>
      </w:r>
      <w:r w:rsidR="00DF2155" w:rsidRPr="00865516">
        <w:rPr>
          <w:position w:val="-12"/>
        </w:rPr>
        <w:object w:dxaOrig="1760" w:dyaOrig="420">
          <v:shape id="_x0000_i2070" type="#_x0000_t75" style="width:87.6pt;height:21.2pt" o:ole="">
            <v:imagedata r:id="rId2109" o:title=""/>
          </v:shape>
          <o:OLEObject Type="Embed" ProgID="Equation.DSMT4" ShapeID="_x0000_i2070" DrawAspect="Content" ObjectID="_1673311822" r:id="rId2110"/>
        </w:objec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 مفروض است.</w:t>
      </w:r>
      <w:r w:rsidR="00A8523B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به ازای مقادیر مختلف </w:t>
      </w:r>
      <w:r w:rsidR="00A8523B" w:rsidRPr="009F37CE">
        <w:rPr>
          <w:position w:val="-6"/>
        </w:rPr>
        <w:object w:dxaOrig="200" w:dyaOrig="240">
          <v:shape id="_x0000_i2071" type="#_x0000_t75" style="width:10.4pt;height:12pt" o:ole="">
            <v:imagedata r:id="rId2111" o:title=""/>
          </v:shape>
          <o:OLEObject Type="Embed" ProgID="Equation.DSMT4" ShapeID="_x0000_i2071" DrawAspect="Content" ObjectID="_1673311823" r:id="rId2112"/>
        </w:objec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 در وجود وتعداد جواب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>‌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های معادله فوق بحث کنید.</w:t>
      </w:r>
    </w:p>
    <w:p w:rsidR="00CC0A7C" w:rsidRPr="005E4485" w:rsidRDefault="00AD26AC" w:rsidP="00A8523B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lastRenderedPageBreak/>
        <w:t>19</w:t>
      </w:r>
      <w:r w:rsidR="005E4485"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معادل</w:t>
      </w:r>
      <w:r w:rsidR="00A8523B">
        <w:rPr>
          <w:rFonts w:eastAsia="Times New Roman" w:cs="B Nazanin" w:hint="cs"/>
          <w:sz w:val="28"/>
          <w:szCs w:val="28"/>
          <w:rtl/>
          <w:lang w:bidi="fa-IR"/>
        </w:rPr>
        <w:t>ۀ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 درجه دوم </w:t>
      </w:r>
      <w:r w:rsidR="00312730" w:rsidRPr="00865516">
        <w:rPr>
          <w:position w:val="-6"/>
        </w:rPr>
        <w:object w:dxaOrig="1660" w:dyaOrig="360">
          <v:shape id="_x0000_i2072" type="#_x0000_t75" style="width:82.4pt;height:18pt" o:ole="">
            <v:imagedata r:id="rId2113" o:title=""/>
          </v:shape>
          <o:OLEObject Type="Embed" ProgID="Equation.DSMT4" ShapeID="_x0000_i2072" DrawAspect="Content" ObjectID="_1673311824" r:id="rId2114"/>
        </w:objec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 مفروض است.</w:t>
      </w:r>
    </w:p>
    <w:p w:rsidR="00CC0A7C" w:rsidRPr="005E4485" w:rsidRDefault="005E4485" w:rsidP="00E262F3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 xml:space="preserve">  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الف) مقدار </w:t>
      </w:r>
      <w:r w:rsidR="00AD26AC" w:rsidRPr="009F37CE">
        <w:rPr>
          <w:position w:val="-4"/>
        </w:rPr>
        <w:object w:dxaOrig="300" w:dyaOrig="220">
          <v:shape id="_x0000_i2073" type="#_x0000_t75" style="width:15.2pt;height:10.4pt" o:ole="">
            <v:imagedata r:id="rId2115" o:title=""/>
          </v:shape>
          <o:OLEObject Type="Embed" ProgID="Equation.DSMT4" ShapeID="_x0000_i2073" DrawAspect="Content" ObjectID="_1673311825" r:id="rId2116"/>
        </w:objec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را چنان بدست آورید که </w:t>
      </w:r>
      <w:r w:rsidR="00AD26AC" w:rsidRPr="009F37CE">
        <w:rPr>
          <w:position w:val="-4"/>
        </w:rPr>
        <w:object w:dxaOrig="560" w:dyaOrig="220">
          <v:shape id="_x0000_i2074" type="#_x0000_t75" style="width:27.6pt;height:10.4pt" o:ole="">
            <v:imagedata r:id="rId2117" o:title=""/>
          </v:shape>
          <o:OLEObject Type="Embed" ProgID="Equation.DSMT4" ShapeID="_x0000_i2074" DrawAspect="Content" ObjectID="_1673311826" r:id="rId2118"/>
        </w:object>
      </w:r>
      <w:r w:rsidR="00AD26AC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یک جواب معادل</w:t>
      </w:r>
      <w:r w:rsidR="00E262F3">
        <w:rPr>
          <w:rFonts w:eastAsia="Times New Roman" w:cs="B Nazanin" w:hint="cs"/>
          <w:sz w:val="28"/>
          <w:szCs w:val="28"/>
          <w:rtl/>
          <w:lang w:bidi="fa-IR"/>
        </w:rPr>
        <w:t xml:space="preserve">ۀ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فوق باشد،</w:t>
      </w:r>
      <w:r w:rsidR="00AD26AC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سپس جواب دیگر را بیابید.</w:t>
      </w:r>
    </w:p>
    <w:p w:rsidR="00CC0A7C" w:rsidRPr="005E4485" w:rsidRDefault="005E4485" w:rsidP="00E95B7B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 xml:space="preserve">  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ب) مقدار </w:t>
      </w:r>
      <w:r w:rsidR="00AD26AC" w:rsidRPr="009F37CE">
        <w:rPr>
          <w:position w:val="-4"/>
        </w:rPr>
        <w:object w:dxaOrig="300" w:dyaOrig="220">
          <v:shape id="_x0000_i2075" type="#_x0000_t75" style="width:15.2pt;height:10.4pt" o:ole="">
            <v:imagedata r:id="rId2119" o:title=""/>
          </v:shape>
          <o:OLEObject Type="Embed" ProgID="Equation.DSMT4" ShapeID="_x0000_i2075" DrawAspect="Content" ObjectID="_1673311827" r:id="rId2120"/>
        </w:objec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 را چنان بدست آورید که معادل</w:t>
      </w:r>
      <w:r w:rsidR="00AD26AC">
        <w:rPr>
          <w:rFonts w:eastAsia="Times New Roman" w:cs="B Nazanin" w:hint="cs"/>
          <w:sz w:val="28"/>
          <w:szCs w:val="28"/>
          <w:rtl/>
          <w:lang w:bidi="fa-IR"/>
        </w:rPr>
        <w:t xml:space="preserve">ۀ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فوق دارای ریش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>ۀ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 تکراری باشد.</w:t>
      </w:r>
    </w:p>
    <w:p w:rsidR="00CC0A7C" w:rsidRDefault="00AD26AC" w:rsidP="00E95B7B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 xml:space="preserve"> 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ج) مقدار </w:t>
      </w:r>
      <w:r w:rsidRPr="009F37CE">
        <w:rPr>
          <w:position w:val="-4"/>
        </w:rPr>
        <w:object w:dxaOrig="300" w:dyaOrig="220">
          <v:shape id="_x0000_i2076" type="#_x0000_t75" style="width:15.2pt;height:10.4pt" o:ole="">
            <v:imagedata r:id="rId2121" o:title=""/>
          </v:shape>
          <o:OLEObject Type="Embed" ProgID="Equation.DSMT4" ShapeID="_x0000_i2076" DrawAspect="Content" ObjectID="_1673311828" r:id="rId2122"/>
        </w:objec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 را چنان بدست آورید که معادلۀ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 فوق دارای ریش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 xml:space="preserve">ۀ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حقیقی باشد.</w:t>
      </w:r>
    </w:p>
    <w:p w:rsidR="00E262F3" w:rsidRPr="00C475DC" w:rsidRDefault="00E262F3" w:rsidP="00C475DC">
      <w:pPr>
        <w:pStyle w:val="Signature"/>
        <w:bidi/>
        <w:rPr>
          <w:rFonts w:cs="B Nazanin"/>
          <w:color w:val="FF0000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 xml:space="preserve">20) </w:t>
      </w:r>
      <w:r w:rsidRPr="00E262F3">
        <w:rPr>
          <w:rFonts w:cs="B Nazanin" w:hint="cs"/>
          <w:b/>
          <w:sz w:val="28"/>
          <w:szCs w:val="28"/>
          <w:rtl/>
          <w:lang w:bidi="fa-IR"/>
        </w:rPr>
        <w:t>مختصات راس ومعادل</w:t>
      </w:r>
      <w:r>
        <w:rPr>
          <w:rFonts w:cs="B Nazanin" w:hint="cs"/>
          <w:b/>
          <w:sz w:val="28"/>
          <w:szCs w:val="28"/>
          <w:rtl/>
          <w:lang w:bidi="fa-IR"/>
        </w:rPr>
        <w:t>ۀ</w:t>
      </w:r>
      <w:r w:rsidRPr="00E262F3">
        <w:rPr>
          <w:rFonts w:cs="B Nazanin" w:hint="cs"/>
          <w:b/>
          <w:sz w:val="28"/>
          <w:szCs w:val="28"/>
          <w:rtl/>
          <w:lang w:bidi="fa-IR"/>
        </w:rPr>
        <w:t xml:space="preserve"> خط تقارن سهمی به معادله </w:t>
      </w:r>
      <w:r w:rsidRPr="009F37CE">
        <w:rPr>
          <w:position w:val="-12"/>
        </w:rPr>
        <w:object w:dxaOrig="1579" w:dyaOrig="420">
          <v:shape id="_x0000_i2077" type="#_x0000_t75" style="width:78.8pt;height:21.2pt" o:ole="">
            <v:imagedata r:id="rId2123" o:title=""/>
          </v:shape>
          <o:OLEObject Type="Embed" ProgID="Equation.DSMT4" ShapeID="_x0000_i2077" DrawAspect="Content" ObjectID="_1673311829" r:id="rId2124"/>
        </w:object>
      </w:r>
      <w:r w:rsidRPr="00E262F3">
        <w:rPr>
          <w:rFonts w:cs="B Nazanin" w:hint="cs"/>
          <w:b/>
          <w:sz w:val="28"/>
          <w:szCs w:val="28"/>
          <w:rtl/>
          <w:lang w:bidi="fa-IR"/>
        </w:rPr>
        <w:t xml:space="preserve"> را تعیین کنید.</w:t>
      </w:r>
      <w:r w:rsidRPr="00E262F3">
        <w:rPr>
          <w:rFonts w:cs="B Nazanin"/>
          <w:b/>
          <w:sz w:val="28"/>
          <w:szCs w:val="28"/>
          <w:rtl/>
          <w:lang w:bidi="fa-IR"/>
        </w:rPr>
        <w:tab/>
      </w:r>
      <w:r w:rsidRPr="005E71DA">
        <w:rPr>
          <w:rFonts w:cs="B Nazanin" w:hint="cs"/>
          <w:bCs/>
          <w:sz w:val="28"/>
          <w:szCs w:val="28"/>
          <w:rtl/>
          <w:lang w:bidi="fa-IR"/>
        </w:rPr>
        <w:t xml:space="preserve">   </w: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A10DD1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EBB8AF"/>
            <w:vAlign w:val="center"/>
          </w:tcPr>
          <w:p w:rsidR="00A10DD1" w:rsidRPr="0083636B" w:rsidRDefault="00B44F01" w:rsidP="00D95098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661431334"/>
                <w:placeholder>
                  <w:docPart w:val="272A0051739B481397A6E6EC3F378599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A10DD1" w:rsidRPr="0083636B" w:rsidTr="00E95B7B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5E1B7" w:themeFill="accent5" w:themeFillTint="66"/>
            <w:vAlign w:val="center"/>
          </w:tcPr>
          <w:p w:rsidR="00A10DD1" w:rsidRPr="0083636B" w:rsidRDefault="00B44F01" w:rsidP="00D95098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665696108"/>
                <w:placeholder>
                  <w:docPart w:val="66721814C61A489899142D96ECA54A3E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A10DD1" w:rsidRPr="005E4485" w:rsidRDefault="00A10DD1" w:rsidP="00A10DD1">
      <w:pPr>
        <w:bidi/>
        <w:rPr>
          <w:rFonts w:eastAsia="Times New Roman" w:cs="B Nazanin"/>
          <w:sz w:val="28"/>
          <w:szCs w:val="28"/>
          <w:rtl/>
          <w:lang w:bidi="fa-IR"/>
        </w:rPr>
      </w:pPr>
    </w:p>
    <w:p w:rsidR="00CC0A7C" w:rsidRPr="005E4485" w:rsidRDefault="00A10DD1" w:rsidP="00E95B7B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2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>1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نسبت دو عدد </w:t>
      </w:r>
      <w:r w:rsidRPr="009F37CE">
        <w:rPr>
          <w:position w:val="-28"/>
        </w:rPr>
        <w:object w:dxaOrig="240" w:dyaOrig="720">
          <v:shape id="_x0000_i2078" type="#_x0000_t75" style="width:12pt;height:36pt" o:ole="">
            <v:imagedata r:id="rId2125" o:title=""/>
          </v:shape>
          <o:OLEObject Type="Embed" ProgID="Equation.DSMT4" ShapeID="_x0000_i2078" DrawAspect="Content" ObjectID="_1673311830" r:id="rId2126"/>
        </w:objec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 و مجموع مربعات آنها 100 می باشد. آن دو عدد را بیابید.</w:t>
      </w:r>
    </w:p>
    <w:p w:rsidR="00CC0A7C" w:rsidRPr="005E4485" w:rsidRDefault="00A10DD1" w:rsidP="00E95B7B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2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>2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طول مستطیلی از عرض آن 2 واحد بیشتر است</w:t>
      </w:r>
      <w:r w:rsidR="00C63800">
        <w:rPr>
          <w:rFonts w:eastAsia="Times New Roman" w:cs="B Nazanin" w:hint="cs"/>
          <w:sz w:val="28"/>
          <w:szCs w:val="28"/>
          <w:rtl/>
          <w:lang w:bidi="fa-IR"/>
        </w:rPr>
        <w:t xml:space="preserve">.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اگرعدد مساحت مستطیل از عدد محیط 44 واحد بیشتر باشد،</w:t>
      </w:r>
      <w:r w:rsidR="00C63800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ابعاد مستطیل را مشخص کنید.</w:t>
      </w:r>
    </w:p>
    <w:p w:rsidR="00CC0A7C" w:rsidRPr="005E4485" w:rsidRDefault="00A10DD1" w:rsidP="00E95B7B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2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>3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>جمع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 عددی با دو برابر معکوسش برابر 3 می باشد</w:t>
      </w:r>
      <w:r w:rsidR="00C63800">
        <w:rPr>
          <w:rFonts w:eastAsia="Times New Roman" w:cs="B Nazanin" w:hint="cs"/>
          <w:sz w:val="28"/>
          <w:szCs w:val="28"/>
          <w:rtl/>
          <w:lang w:bidi="fa-IR"/>
        </w:rPr>
        <w:t xml:space="preserve">،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آن عدد را بیابید.</w:t>
      </w:r>
    </w:p>
    <w:p w:rsidR="00CC0A7C" w:rsidRPr="005E4485" w:rsidRDefault="00A10DD1" w:rsidP="00E95B7B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2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>4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حاصلضرب دو عدد صحیح متوالی از مجموع آن ها 11 واحد بیشتر است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،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آن اعداد را بیابید.</w:t>
      </w:r>
    </w:p>
    <w:p w:rsidR="00CC0A7C" w:rsidRPr="005E4485" w:rsidRDefault="00A10DD1" w:rsidP="00E95B7B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2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>5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سهمی با معادل</w:t>
      </w:r>
      <w:r w:rsidR="00C63800">
        <w:rPr>
          <w:rFonts w:eastAsia="Times New Roman" w:cs="B Nazanin" w:hint="cs"/>
          <w:sz w:val="28"/>
          <w:szCs w:val="28"/>
          <w:rtl/>
          <w:lang w:bidi="fa-IR"/>
        </w:rPr>
        <w:t>ۀ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312730" w:rsidRPr="00865516">
        <w:rPr>
          <w:position w:val="-12"/>
        </w:rPr>
        <w:object w:dxaOrig="1960" w:dyaOrig="420">
          <v:shape id="_x0000_i2079" type="#_x0000_t75" style="width:98.4pt;height:21.2pt" o:ole="">
            <v:imagedata r:id="rId2127" o:title=""/>
          </v:shape>
          <o:OLEObject Type="Embed" ProgID="Equation.DSMT4" ShapeID="_x0000_i2079" DrawAspect="Content" ObjectID="_1673311831" r:id="rId2128"/>
        </w:object>
      </w:r>
      <w:r w:rsidR="00C63800">
        <w:rPr>
          <w:rFonts w:eastAsia="Times New Roman" w:cs="B Nazanin" w:hint="cs"/>
          <w:sz w:val="28"/>
          <w:szCs w:val="28"/>
          <w:rtl/>
          <w:lang w:bidi="fa-IR"/>
        </w:rPr>
        <w:t xml:space="preserve"> مفروض است.</w:t>
      </w:r>
      <w:r w:rsidRPr="009F37CE">
        <w:rPr>
          <w:position w:val="-6"/>
        </w:rPr>
        <w:object w:dxaOrig="220" w:dyaOrig="300">
          <v:shape id="_x0000_i2080" type="#_x0000_t75" style="width:10.4pt;height:15.2pt" o:ole="">
            <v:imagedata r:id="rId2129" o:title=""/>
          </v:shape>
          <o:OLEObject Type="Embed" ProgID="Equation.DSMT4" ShapeID="_x0000_i2080" DrawAspect="Content" ObjectID="_1673311832" r:id="rId2130"/>
        </w:object>
      </w:r>
      <w:r>
        <w:rPr>
          <w:rFonts w:eastAsia="Times New Roman" w:cs="B Nazanin" w:hint="cs"/>
          <w:sz w:val="28"/>
          <w:szCs w:val="28"/>
          <w:rtl/>
          <w:lang w:bidi="fa-IR"/>
        </w:rPr>
        <w:t>و</w:t>
      </w:r>
      <w:r w:rsidRPr="009F37CE">
        <w:rPr>
          <w:position w:val="-6"/>
        </w:rPr>
        <w:object w:dxaOrig="200" w:dyaOrig="240">
          <v:shape id="_x0000_i2081" type="#_x0000_t75" style="width:10.4pt;height:12pt" o:ole="">
            <v:imagedata r:id="rId2131" o:title=""/>
          </v:shape>
          <o:OLEObject Type="Embed" ProgID="Equation.DSMT4" ShapeID="_x0000_i2081" DrawAspect="Content" ObjectID="_1673311833" r:id="rId2132"/>
        </w:objec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 را چنان بیابید تا نمودار این سهمی محور عرض ها را در نقط</w:t>
      </w:r>
      <w:r w:rsidR="00C63800">
        <w:rPr>
          <w:rFonts w:eastAsia="Times New Roman" w:cs="B Nazanin" w:hint="cs"/>
          <w:sz w:val="28"/>
          <w:szCs w:val="28"/>
          <w:rtl/>
          <w:lang w:bidi="fa-IR"/>
        </w:rPr>
        <w:t xml:space="preserve">ۀ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3 قطع نموده و محور تقارن آن خط </w:t>
      </w:r>
      <w:r w:rsidRPr="009F37CE">
        <w:rPr>
          <w:position w:val="-6"/>
        </w:rPr>
        <w:object w:dxaOrig="560" w:dyaOrig="260">
          <v:shape id="_x0000_i2082" type="#_x0000_t75" style="width:27.6pt;height:12.8pt" o:ole="">
            <v:imagedata r:id="rId2133" o:title=""/>
          </v:shape>
          <o:OLEObject Type="Embed" ProgID="Equation.DSMT4" ShapeID="_x0000_i2082" DrawAspect="Content" ObjectID="_1673311834" r:id="rId2134"/>
        </w:objec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 باشد.</w:t>
      </w:r>
    </w:p>
    <w:p w:rsidR="00CC0A7C" w:rsidRPr="005E4485" w:rsidRDefault="00A10DD1" w:rsidP="00E95B7B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2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>6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در سهمی </w:t>
      </w:r>
      <w:r w:rsidR="00312730" w:rsidRPr="00865516">
        <w:rPr>
          <w:position w:val="-12"/>
        </w:rPr>
        <w:object w:dxaOrig="1780" w:dyaOrig="420">
          <v:shape id="_x0000_i2083" type="#_x0000_t75" style="width:89.2pt;height:21.2pt" o:ole="">
            <v:imagedata r:id="rId2135" o:title=""/>
          </v:shape>
          <o:OLEObject Type="Embed" ProgID="Equation.DSMT4" ShapeID="_x0000_i2083" DrawAspect="Content" ObjectID="_1673311835" r:id="rId2136"/>
        </w:objec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،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عرض پایین ترین نقطه از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نمودار برابر 3 است.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نمودار این سهمی را رسم کنید.</w:t>
      </w:r>
    </w:p>
    <w:p w:rsidR="00CC0A7C" w:rsidRPr="005E4485" w:rsidRDefault="00A10DD1" w:rsidP="00E95B7B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>2</w:t>
      </w:r>
      <w:r w:rsidR="00E95B7B">
        <w:rPr>
          <w:rFonts w:eastAsia="Times New Roman" w:cs="B Nazanin" w:hint="cs"/>
          <w:sz w:val="28"/>
          <w:szCs w:val="28"/>
          <w:rtl/>
          <w:lang w:bidi="fa-IR"/>
        </w:rPr>
        <w:t>7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)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>شخصی که در لب</w:t>
      </w:r>
      <w:r w:rsidR="00C63800">
        <w:rPr>
          <w:rFonts w:eastAsia="Times New Roman" w:cs="B Nazanin" w:hint="cs"/>
          <w:sz w:val="28"/>
          <w:szCs w:val="28"/>
          <w:rtl/>
          <w:lang w:bidi="fa-IR"/>
        </w:rPr>
        <w:t xml:space="preserve">ۀ </w:t>
      </w:r>
      <w:r w:rsidR="00CC0A7C" w:rsidRPr="005E4485">
        <w:rPr>
          <w:rFonts w:eastAsia="Times New Roman" w:cs="B Nazanin" w:hint="cs"/>
          <w:sz w:val="28"/>
          <w:szCs w:val="28"/>
          <w:rtl/>
          <w:lang w:bidi="fa-IR"/>
        </w:rPr>
        <w:t xml:space="preserve">فوقانی ساختمانی به ارتفاع 60 متر ایستاده است توپی را با سرعت اولیه ی 30 متر بر ثانیه به طرف بالا </w:t>
      </w:r>
      <w:r w:rsidR="00CC0A7C" w:rsidRPr="005E4485">
        <w:rPr>
          <w:rFonts w:eastAsia="Times New Roman" w:cs="B Nazanin"/>
          <w:sz w:val="28"/>
          <w:szCs w:val="28"/>
          <w:rtl/>
          <w:lang w:bidi="fa-IR"/>
        </w:rPr>
        <w:t xml:space="preserve">پرتاب می کند. پس از </w:t>
      </w:r>
      <w:r w:rsidRPr="009F37CE">
        <w:rPr>
          <w:position w:val="-6"/>
        </w:rPr>
        <w:object w:dxaOrig="160" w:dyaOrig="279">
          <v:shape id="_x0000_i2084" type="#_x0000_t75" style="width:8.4pt;height:14.4pt" o:ole="">
            <v:imagedata r:id="rId2137" o:title=""/>
          </v:shape>
          <o:OLEObject Type="Embed" ProgID="Equation.DSMT4" ShapeID="_x0000_i2084" DrawAspect="Content" ObjectID="_1673311836" r:id="rId2138"/>
        </w:object>
      </w:r>
      <w:r w:rsidR="00CC0A7C" w:rsidRPr="005E4485">
        <w:rPr>
          <w:rFonts w:eastAsia="Times New Roman" w:cs="B Nazanin"/>
          <w:sz w:val="28"/>
          <w:szCs w:val="28"/>
          <w:rtl/>
          <w:lang w:bidi="fa-IR"/>
        </w:rPr>
        <w:t xml:space="preserve"> ثانیه ارتفاع توپ از سطح زمین برابر</w:t>
      </w:r>
      <w:r>
        <w:rPr>
          <w:rFonts w:hint="cs"/>
          <w:rtl/>
        </w:rPr>
        <w:t xml:space="preserve"> </w:t>
      </w:r>
      <w:r w:rsidRPr="00C63800">
        <w:rPr>
          <w:rFonts w:cs="B Nazanin"/>
          <w:position w:val="-12"/>
          <w:sz w:val="28"/>
          <w:szCs w:val="28"/>
        </w:rPr>
        <w:object w:dxaOrig="2360" w:dyaOrig="420">
          <v:shape id="_x0000_i2085" type="#_x0000_t75" style="width:117.6pt;height:21.2pt" o:ole="">
            <v:imagedata r:id="rId2139" o:title=""/>
          </v:shape>
          <o:OLEObject Type="Embed" ProgID="Equation.DSMT4" ShapeID="_x0000_i2085" DrawAspect="Content" ObjectID="_1673311837" r:id="rId2140"/>
        </w:object>
      </w:r>
      <w:r w:rsidRPr="00C63800">
        <w:rPr>
          <w:rFonts w:cs="B Nazanin" w:hint="cs"/>
          <w:sz w:val="28"/>
          <w:szCs w:val="28"/>
          <w:rtl/>
        </w:rPr>
        <w:t xml:space="preserve"> است:</w:t>
      </w:r>
    </w:p>
    <w:p w:rsidR="00CC0A7C" w:rsidRPr="005E4485" w:rsidRDefault="00A10DD1" w:rsidP="00A10DD1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CC0A7C" w:rsidRPr="005E4485">
        <w:rPr>
          <w:rFonts w:eastAsia="Times New Roman" w:cs="B Nazanin"/>
          <w:sz w:val="28"/>
          <w:szCs w:val="28"/>
          <w:rtl/>
          <w:lang w:bidi="fa-IR"/>
        </w:rPr>
        <w:t>الف)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CC0A7C" w:rsidRPr="005E4485">
        <w:rPr>
          <w:rFonts w:eastAsia="Times New Roman" w:cs="B Nazanin"/>
          <w:sz w:val="28"/>
          <w:szCs w:val="28"/>
          <w:rtl/>
          <w:lang w:bidi="fa-IR"/>
        </w:rPr>
        <w:t>پس از چند ثانیه توپ به زمین می</w:t>
      </w:r>
      <w:r w:rsidR="00C63800">
        <w:rPr>
          <w:rFonts w:eastAsia="Times New Roman" w:cs="B Nazanin" w:hint="cs"/>
          <w:sz w:val="28"/>
          <w:szCs w:val="28"/>
          <w:rtl/>
          <w:lang w:bidi="fa-IR"/>
        </w:rPr>
        <w:t>‌</w:t>
      </w:r>
      <w:r w:rsidR="00CC0A7C" w:rsidRPr="005E4485">
        <w:rPr>
          <w:rFonts w:eastAsia="Times New Roman" w:cs="B Nazanin"/>
          <w:sz w:val="28"/>
          <w:szCs w:val="28"/>
          <w:rtl/>
          <w:lang w:bidi="fa-IR"/>
        </w:rPr>
        <w:t>خورد.</w:t>
      </w:r>
    </w:p>
    <w:p w:rsidR="00CC0A7C" w:rsidRPr="005E4485" w:rsidRDefault="00A10DD1" w:rsidP="00A10DD1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lastRenderedPageBreak/>
        <w:t xml:space="preserve"> </w:t>
      </w:r>
      <w:r w:rsidR="00CC0A7C" w:rsidRPr="005E4485">
        <w:rPr>
          <w:rFonts w:eastAsia="Times New Roman" w:cs="B Nazanin"/>
          <w:sz w:val="28"/>
          <w:szCs w:val="28"/>
          <w:rtl/>
          <w:lang w:bidi="fa-IR"/>
        </w:rPr>
        <w:t>ب)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CC0A7C" w:rsidRPr="005E4485">
        <w:rPr>
          <w:rFonts w:eastAsia="Times New Roman" w:cs="B Nazanin"/>
          <w:sz w:val="28"/>
          <w:szCs w:val="28"/>
          <w:rtl/>
          <w:lang w:bidi="fa-IR"/>
        </w:rPr>
        <w:t>ماکزیمم ارتفاع توپ چقدر است.</w:t>
      </w:r>
    </w:p>
    <w:p w:rsidR="00CC0A7C" w:rsidRPr="00AB15D9" w:rsidRDefault="00A10DD1" w:rsidP="00A10DD1">
      <w:pPr>
        <w:bidi/>
        <w:rPr>
          <w:rFonts w:eastAsia="Times New Roman" w:cs="B Nazanin"/>
          <w:sz w:val="28"/>
          <w:szCs w:val="28"/>
          <w:rtl/>
          <w:lang w:bidi="fa-IR"/>
        </w:rPr>
      </w:pPr>
      <w:r>
        <w:rPr>
          <w:rFonts w:eastAsia="Times New Roman" w:cs="B Nazanin" w:hint="cs"/>
          <w:sz w:val="28"/>
          <w:szCs w:val="28"/>
          <w:rtl/>
          <w:lang w:bidi="fa-IR"/>
        </w:rPr>
        <w:t xml:space="preserve"> پ</w:t>
      </w:r>
      <w:r w:rsidR="00CC0A7C" w:rsidRPr="005E4485">
        <w:rPr>
          <w:rFonts w:eastAsia="Times New Roman" w:cs="B Nazanin"/>
          <w:sz w:val="28"/>
          <w:szCs w:val="28"/>
          <w:rtl/>
          <w:lang w:bidi="fa-IR"/>
        </w:rPr>
        <w:t>)</w:t>
      </w:r>
      <w:r>
        <w:rPr>
          <w:rFonts w:eastAsia="Times New Roman" w:cs="B Nazanin" w:hint="cs"/>
          <w:sz w:val="28"/>
          <w:szCs w:val="28"/>
          <w:rtl/>
          <w:lang w:bidi="fa-IR"/>
        </w:rPr>
        <w:t xml:space="preserve"> </w:t>
      </w:r>
      <w:r w:rsidR="00CC0A7C" w:rsidRPr="005E4485">
        <w:rPr>
          <w:rFonts w:eastAsia="Times New Roman" w:cs="B Nazanin"/>
          <w:sz w:val="28"/>
          <w:szCs w:val="28"/>
          <w:rtl/>
          <w:lang w:bidi="fa-IR"/>
        </w:rPr>
        <w:t>نمودار این حرکت را رسم کنید.</w:t>
      </w:r>
    </w:p>
    <w:p w:rsidR="00FA4EB2" w:rsidRDefault="00A10DD1" w:rsidP="00E95B7B">
      <w:pPr>
        <w:bidi/>
        <w:rPr>
          <w:rFonts w:cs="B Zar"/>
          <w:sz w:val="28"/>
          <w:szCs w:val="28"/>
          <w:rtl/>
        </w:rPr>
      </w:pPr>
      <w:r w:rsidRPr="00E95B7B">
        <w:rPr>
          <w:rFonts w:cs="B Nazanin" w:hint="cs"/>
          <w:sz w:val="28"/>
          <w:szCs w:val="28"/>
          <w:rtl/>
        </w:rPr>
        <w:t>2</w:t>
      </w:r>
      <w:r w:rsidR="00E95B7B">
        <w:rPr>
          <w:rFonts w:cs="B Nazanin" w:hint="cs"/>
          <w:sz w:val="28"/>
          <w:szCs w:val="28"/>
          <w:rtl/>
        </w:rPr>
        <w:t>8</w:t>
      </w:r>
      <w:r>
        <w:rPr>
          <w:rFonts w:cs="B Zar" w:hint="cs"/>
          <w:sz w:val="28"/>
          <w:szCs w:val="28"/>
          <w:rtl/>
        </w:rPr>
        <w:t xml:space="preserve">) </w:t>
      </w:r>
      <w:r w:rsidR="00FA4EB2">
        <w:rPr>
          <w:rFonts w:cs="B Zar" w:hint="cs"/>
          <w:sz w:val="28"/>
          <w:szCs w:val="28"/>
          <w:rtl/>
        </w:rPr>
        <w:t>معادل</w:t>
      </w:r>
      <w:r>
        <w:rPr>
          <w:rFonts w:cs="B Zar" w:hint="cs"/>
          <w:sz w:val="28"/>
          <w:szCs w:val="28"/>
          <w:rtl/>
        </w:rPr>
        <w:t>ۀ</w:t>
      </w:r>
      <w:r w:rsidRPr="009F37CE">
        <w:rPr>
          <w:position w:val="-28"/>
        </w:rPr>
        <w:object w:dxaOrig="1620" w:dyaOrig="720">
          <v:shape id="_x0000_i2086" type="#_x0000_t75" style="width:81.2pt;height:36pt" o:ole="">
            <v:imagedata r:id="rId2141" o:title=""/>
          </v:shape>
          <o:OLEObject Type="Embed" ProgID="Equation.DSMT4" ShapeID="_x0000_i2086" DrawAspect="Content" ObjectID="_1673311838" r:id="rId2142"/>
        </w:object>
      </w:r>
      <w:r w:rsidR="00FA4EB2">
        <w:rPr>
          <w:rFonts w:cs="B Zar" w:hint="cs"/>
          <w:sz w:val="28"/>
          <w:szCs w:val="28"/>
          <w:rtl/>
        </w:rPr>
        <w:t xml:space="preserve">  را حل کنید</w:t>
      </w:r>
      <w:r w:rsidR="00E66066">
        <w:rPr>
          <w:rFonts w:cs="B Zar" w:hint="cs"/>
          <w:sz w:val="28"/>
          <w:szCs w:val="28"/>
          <w:rtl/>
        </w:rPr>
        <w:t>.</w:t>
      </w:r>
      <w:r w:rsidR="00FA4EB2">
        <w:rPr>
          <w:rFonts w:cs="B Zar" w:hint="cs"/>
          <w:sz w:val="28"/>
          <w:szCs w:val="28"/>
          <w:rtl/>
        </w:rPr>
        <w:t xml:space="preserve"> </w:t>
      </w:r>
    </w:p>
    <w:p w:rsidR="00C475DC" w:rsidRPr="0061773A" w:rsidRDefault="00E95B7B" w:rsidP="00E95B7B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 w:rsidRPr="00E95B7B">
        <w:rPr>
          <w:rFonts w:cs="B Nazanin" w:hint="cs"/>
          <w:sz w:val="28"/>
          <w:szCs w:val="28"/>
          <w:rtl/>
        </w:rPr>
        <w:t>2</w:t>
      </w:r>
      <w:r>
        <w:rPr>
          <w:rFonts w:cs="B Nazanin" w:hint="cs"/>
          <w:sz w:val="28"/>
          <w:szCs w:val="28"/>
          <w:rtl/>
        </w:rPr>
        <w:t>9</w:t>
      </w:r>
      <w:r w:rsidR="00C475DC" w:rsidRPr="00E95B7B">
        <w:rPr>
          <w:rFonts w:cs="B Nazanin" w:hint="cs"/>
          <w:sz w:val="28"/>
          <w:szCs w:val="28"/>
          <w:rtl/>
          <w:lang w:bidi="fa-IR"/>
        </w:rPr>
        <w:t>)</w:t>
      </w:r>
      <w:r w:rsidR="00C475DC">
        <w:rPr>
          <w:rFonts w:cs="B Nazanin" w:hint="cs"/>
          <w:sz w:val="28"/>
          <w:szCs w:val="28"/>
          <w:rtl/>
          <w:lang w:bidi="fa-IR"/>
        </w:rPr>
        <w:t xml:space="preserve"> یک نا معادله نا منفی بنویسید.</w:t>
      </w:r>
    </w:p>
    <w:p w:rsidR="00F241E4" w:rsidRDefault="00F241E4" w:rsidP="00F241E4">
      <w:pPr>
        <w:tabs>
          <w:tab w:val="left" w:pos="2784"/>
          <w:tab w:val="left" w:pos="4032"/>
          <w:tab w:val="left" w:pos="4596"/>
          <w:tab w:val="left" w:pos="5016"/>
          <w:tab w:val="left" w:pos="5580"/>
          <w:tab w:val="left" w:pos="6096"/>
          <w:tab w:val="left" w:pos="6960"/>
          <w:tab w:val="left" w:pos="7920"/>
          <w:tab w:val="left" w:pos="8076"/>
          <w:tab w:val="right" w:pos="9294"/>
        </w:tabs>
        <w:jc w:val="right"/>
        <w:rPr>
          <w:rtl/>
        </w:rPr>
      </w:pPr>
      <w:r>
        <w:rPr>
          <w:rFonts w:hint="cs"/>
          <w:rtl/>
        </w:rPr>
        <w:t xml:space="preserve">   </w: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F241E4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EBB8AF"/>
            <w:vAlign w:val="center"/>
          </w:tcPr>
          <w:p w:rsidR="00F241E4" w:rsidRPr="0083636B" w:rsidRDefault="00B44F01" w:rsidP="00D95098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-525561955"/>
                <w:placeholder>
                  <w:docPart w:val="5766E8432CE64930BE9903663498DAD7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F241E4" w:rsidRPr="0083636B" w:rsidTr="00E95B7B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5E1B7" w:themeFill="accent5" w:themeFillTint="66"/>
            <w:vAlign w:val="center"/>
          </w:tcPr>
          <w:p w:rsidR="00F241E4" w:rsidRPr="0083636B" w:rsidRDefault="00B44F01" w:rsidP="00D95098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574516874"/>
                <w:placeholder>
                  <w:docPart w:val="06D4F2B8704E47729ECD62FA45A63FCD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F241E4" w:rsidRDefault="00F241E4" w:rsidP="00F241E4">
      <w:pPr>
        <w:tabs>
          <w:tab w:val="left" w:pos="2784"/>
          <w:tab w:val="left" w:pos="4032"/>
          <w:tab w:val="left" w:pos="4596"/>
          <w:tab w:val="left" w:pos="5016"/>
          <w:tab w:val="left" w:pos="5580"/>
          <w:tab w:val="left" w:pos="6096"/>
          <w:tab w:val="left" w:pos="6960"/>
          <w:tab w:val="left" w:pos="7920"/>
          <w:tab w:val="left" w:pos="8076"/>
          <w:tab w:val="right" w:pos="9294"/>
        </w:tabs>
        <w:jc w:val="right"/>
        <w:rPr>
          <w:rtl/>
        </w:rPr>
      </w:pPr>
    </w:p>
    <w:p w:rsidR="00F241E4" w:rsidRDefault="00F241E4" w:rsidP="00C475DC">
      <w:pPr>
        <w:tabs>
          <w:tab w:val="left" w:pos="2784"/>
          <w:tab w:val="left" w:pos="4032"/>
          <w:tab w:val="left" w:pos="4596"/>
          <w:tab w:val="left" w:pos="5016"/>
          <w:tab w:val="left" w:pos="5580"/>
          <w:tab w:val="left" w:pos="6096"/>
          <w:tab w:val="left" w:pos="6960"/>
          <w:tab w:val="left" w:pos="7920"/>
          <w:tab w:val="left" w:pos="8076"/>
          <w:tab w:val="right" w:pos="9294"/>
        </w:tabs>
        <w:jc w:val="right"/>
        <w:rPr>
          <w:rtl/>
        </w:rPr>
      </w:pPr>
      <w:r>
        <w:rPr>
          <w:rFonts w:hint="cs"/>
          <w:rtl/>
        </w:rPr>
        <w:t xml:space="preserve"> </w:t>
      </w:r>
      <w:r w:rsidR="00C475DC">
        <w:rPr>
          <w:rFonts w:eastAsiaTheme="minorEastAsia" w:cs="B Nazanin" w:hint="cs"/>
          <w:sz w:val="28"/>
          <w:szCs w:val="28"/>
          <w:rtl/>
          <w:lang w:bidi="fa-IR"/>
        </w:rPr>
        <w:t>30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C63800">
        <w:rPr>
          <w:rFonts w:eastAsiaTheme="minorEastAsia" w:cs="B Nazanin" w:hint="cs"/>
          <w:sz w:val="28"/>
          <w:szCs w:val="28"/>
          <w:rtl/>
          <w:lang w:bidi="fa-IR"/>
        </w:rPr>
        <w:t xml:space="preserve">نا </w:t>
      </w:r>
      <w:r>
        <w:rPr>
          <w:rFonts w:eastAsiaTheme="minorEastAsia" w:cs="B Nazanin" w:hint="cs"/>
          <w:sz w:val="28"/>
          <w:szCs w:val="28"/>
          <w:rtl/>
          <w:lang w:bidi="fa-IR"/>
        </w:rPr>
        <w:t>م</w:t>
      </w:r>
      <w:r w:rsidRPr="00AB15D9">
        <w:rPr>
          <w:rFonts w:eastAsiaTheme="minorEastAsia" w:cs="B Nazanin" w:hint="cs"/>
          <w:sz w:val="28"/>
          <w:szCs w:val="28"/>
          <w:rtl/>
          <w:lang w:bidi="fa-IR"/>
        </w:rPr>
        <w:t>عادلات را حل کرده و مجموعه جواب را به صورت بازه بنویسید</w:t>
      </w:r>
      <w:r>
        <w:rPr>
          <w:rFonts w:eastAsiaTheme="minorEastAsia" w:cs="B Nazanin" w:hint="cs"/>
          <w:sz w:val="28"/>
          <w:szCs w:val="28"/>
          <w:rtl/>
          <w:lang w:bidi="fa-IR"/>
        </w:rPr>
        <w:t>.</w:t>
      </w:r>
    </w:p>
    <w:p w:rsidR="00F241E4" w:rsidRPr="00AB15D9" w:rsidRDefault="00F241E4" w:rsidP="009E5839">
      <w:pPr>
        <w:tabs>
          <w:tab w:val="left" w:pos="2784"/>
          <w:tab w:val="left" w:pos="4032"/>
          <w:tab w:val="left" w:pos="4596"/>
          <w:tab w:val="left" w:pos="5016"/>
          <w:tab w:val="left" w:pos="5580"/>
          <w:tab w:val="left" w:pos="6096"/>
          <w:tab w:val="left" w:pos="6960"/>
          <w:tab w:val="left" w:pos="7920"/>
          <w:tab w:val="left" w:pos="8076"/>
          <w:tab w:val="right" w:pos="9294"/>
        </w:tabs>
        <w:jc w:val="right"/>
        <w:rPr>
          <w:rFonts w:eastAsiaTheme="minorEastAsia" w:cs="B Nazanin"/>
          <w:sz w:val="28"/>
          <w:szCs w:val="28"/>
          <w:lang w:bidi="fa-IR"/>
        </w:rPr>
      </w:pPr>
      <w:r w:rsidRPr="00865516">
        <w:rPr>
          <w:position w:val="-14"/>
        </w:rPr>
        <w:object w:dxaOrig="1140" w:dyaOrig="420">
          <v:shape id="_x0000_i2087" type="#_x0000_t75" style="width:57.2pt;height:21.2pt" o:ole="">
            <v:imagedata r:id="rId2143" o:title=""/>
          </v:shape>
          <o:OLEObject Type="Embed" ProgID="Equation.DSMT4" ShapeID="_x0000_i2087" DrawAspect="Content" ObjectID="_1673311839" r:id="rId2144"/>
        </w:object>
      </w:r>
      <w:r>
        <w:t xml:space="preserve"> </w:t>
      </w:r>
      <w:r>
        <w:rPr>
          <w:rFonts w:hint="cs"/>
          <w:rtl/>
        </w:rPr>
        <w:t xml:space="preserve">                    </w:t>
      </w:r>
      <w:r w:rsidR="009E5839">
        <w:rPr>
          <w:rFonts w:hint="cs"/>
          <w:rtl/>
        </w:rPr>
        <w:t xml:space="preserve">                       </w:t>
      </w:r>
      <w:r>
        <w:rPr>
          <w:rFonts w:hint="cs"/>
          <w:rtl/>
        </w:rPr>
        <w:t xml:space="preserve">        ب) </w:t>
      </w:r>
      <w:r w:rsidRPr="00865516">
        <w:rPr>
          <w:position w:val="-28"/>
        </w:rPr>
        <w:object w:dxaOrig="1060" w:dyaOrig="760">
          <v:shape id="_x0000_i2088" type="#_x0000_t75" style="width:54pt;height:38.4pt" o:ole="">
            <v:imagedata r:id="rId2145" o:title=""/>
          </v:shape>
          <o:OLEObject Type="Embed" ProgID="Equation.DSMT4" ShapeID="_x0000_i2088" DrawAspect="Content" ObjectID="_1673311840" r:id="rId2146"/>
        </w:object>
      </w:r>
      <w:r>
        <w:rPr>
          <w:rFonts w:hint="cs"/>
          <w:rtl/>
        </w:rPr>
        <w:t>الف)</w:t>
      </w:r>
      <w:r w:rsidR="009E5839">
        <w:rPr>
          <w:rFonts w:hint="cs"/>
          <w:rtl/>
        </w:rPr>
        <w:t xml:space="preserve">   </w:t>
      </w:r>
    </w:p>
    <w:p w:rsidR="00F241E4" w:rsidRDefault="00F241E4" w:rsidP="00C475DC">
      <w:pPr>
        <w:bidi/>
        <w:rPr>
          <w:rFonts w:cs="B Zar"/>
          <w:i/>
          <w:sz w:val="28"/>
          <w:szCs w:val="28"/>
          <w:rtl/>
        </w:rPr>
      </w:pPr>
      <w:r>
        <w:rPr>
          <w:rFonts w:hint="cs"/>
          <w:rtl/>
        </w:rPr>
        <w:t xml:space="preserve"> </w:t>
      </w:r>
      <w:r w:rsidR="00C475DC">
        <w:rPr>
          <w:rFonts w:hint="cs"/>
          <w:rtl/>
        </w:rPr>
        <w:t>31</w:t>
      </w:r>
      <w:r w:rsidR="009E5839">
        <w:rPr>
          <w:rFonts w:hint="cs"/>
          <w:rtl/>
        </w:rPr>
        <w:t xml:space="preserve">) </w:t>
      </w:r>
      <w:r w:rsidR="009E5839">
        <w:rPr>
          <w:rFonts w:cs="B Zar" w:hint="cs"/>
          <w:i/>
          <w:sz w:val="28"/>
          <w:szCs w:val="28"/>
          <w:rtl/>
        </w:rPr>
        <w:t xml:space="preserve">عبارت‌های زیر را تعیین علامت کنید.   </w:t>
      </w:r>
    </w:p>
    <w:p w:rsidR="00A85A99" w:rsidRPr="009E5839" w:rsidRDefault="00F241E4" w:rsidP="009E5839">
      <w:pPr>
        <w:jc w:val="right"/>
        <w:rPr>
          <w:rFonts w:cs="B Zar"/>
          <w:i/>
          <w:sz w:val="28"/>
          <w:szCs w:val="28"/>
          <w:rtl/>
        </w:rPr>
      </w:pPr>
      <w:r>
        <w:rPr>
          <w:rFonts w:cs="B Zar" w:hint="cs"/>
          <w:i/>
          <w:sz w:val="28"/>
          <w:szCs w:val="28"/>
          <w:rtl/>
        </w:rPr>
        <w:t xml:space="preserve">           </w:t>
      </w:r>
      <w:r w:rsidR="009E5839" w:rsidRPr="009F37CE">
        <w:rPr>
          <w:position w:val="-32"/>
        </w:rPr>
        <w:object w:dxaOrig="2260" w:dyaOrig="760">
          <v:shape id="_x0000_i2089" type="#_x0000_t75" style="width:112.4pt;height:38.4pt" o:ole="">
            <v:imagedata r:id="rId2147" o:title=""/>
          </v:shape>
          <o:OLEObject Type="Embed" ProgID="Equation.DSMT4" ShapeID="_x0000_i2089" DrawAspect="Content" ObjectID="_1673311841" r:id="rId2148"/>
        </w:object>
      </w:r>
      <w:r>
        <w:rPr>
          <w:rFonts w:hint="cs"/>
          <w:rtl/>
        </w:rPr>
        <w:t xml:space="preserve">   </w:t>
      </w:r>
      <w:r w:rsidR="009E5839">
        <w:rPr>
          <w:rFonts w:hint="cs"/>
          <w:rtl/>
        </w:rPr>
        <w:t xml:space="preserve">     </w:t>
      </w:r>
      <w:r>
        <w:rPr>
          <w:rFonts w:hint="cs"/>
          <w:rtl/>
        </w:rPr>
        <w:t xml:space="preserve">         ب) </w:t>
      </w:r>
      <w:r w:rsidR="00E66066">
        <w:rPr>
          <w:rFonts w:cs="B Zar" w:hint="cs"/>
          <w:i/>
          <w:sz w:val="28"/>
          <w:szCs w:val="28"/>
          <w:rtl/>
        </w:rPr>
        <w:t xml:space="preserve"> </w:t>
      </w:r>
      <w:r w:rsidRPr="009F37CE">
        <w:rPr>
          <w:position w:val="-32"/>
        </w:rPr>
        <w:object w:dxaOrig="3300" w:dyaOrig="820">
          <v:shape id="_x0000_i2090" type="#_x0000_t75" style="width:165.2pt;height:40.4pt" o:ole="">
            <v:imagedata r:id="rId2149" o:title=""/>
          </v:shape>
          <o:OLEObject Type="Embed" ProgID="Equation.DSMT4" ShapeID="_x0000_i2090" DrawAspect="Content" ObjectID="_1673311842" r:id="rId2150"/>
        </w:object>
      </w:r>
      <w:r w:rsidR="009E5839">
        <w:rPr>
          <w:rFonts w:hint="cs"/>
          <w:rtl/>
        </w:rPr>
        <w:t xml:space="preserve">  </w:t>
      </w:r>
      <w:r>
        <w:rPr>
          <w:rFonts w:hint="cs"/>
          <w:rtl/>
        </w:rPr>
        <w:t xml:space="preserve"> الف) </w:t>
      </w:r>
    </w:p>
    <w:p w:rsidR="009A1D48" w:rsidRPr="00AB15D9" w:rsidRDefault="009A1D48" w:rsidP="009A1D48">
      <w:pPr>
        <w:framePr w:hSpace="180" w:wrap="around" w:vAnchor="page" w:hAnchor="page" w:x="1726" w:y="4636"/>
        <w:bidi/>
        <w:rPr>
          <w:rFonts w:cs="B Nazanin"/>
          <w:sz w:val="28"/>
          <w:szCs w:val="28"/>
          <w:rtl/>
        </w:rPr>
      </w:pPr>
    </w:p>
    <w:p w:rsidR="009E5839" w:rsidRDefault="009E5839" w:rsidP="0061773A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پ) </w:t>
      </w:r>
      <w:r w:rsidRPr="009F37CE">
        <w:rPr>
          <w:position w:val="-28"/>
        </w:rPr>
        <w:object w:dxaOrig="2040" w:dyaOrig="760">
          <v:shape id="_x0000_i2091" type="#_x0000_t75" style="width:102pt;height:38.4pt" o:ole="">
            <v:imagedata r:id="rId2151" o:title=""/>
          </v:shape>
          <o:OLEObject Type="Embed" ProgID="Equation.DSMT4" ShapeID="_x0000_i2091" DrawAspect="Content" ObjectID="_1673311843" r:id="rId2152"/>
        </w:object>
      </w:r>
    </w:p>
    <w:p w:rsidR="00C113A2" w:rsidRPr="00AB15D9" w:rsidRDefault="00C113A2" w:rsidP="00C475DC">
      <w:pPr>
        <w:jc w:val="right"/>
        <w:rPr>
          <w:rFonts w:cs="B Nazanin"/>
          <w:b/>
          <w:bCs/>
          <w:sz w:val="28"/>
          <w:szCs w:val="28"/>
          <w:rtl/>
        </w:rPr>
      </w:pPr>
      <w:r w:rsidRPr="00AB15D9">
        <w:rPr>
          <w:rFonts w:cs="B Nazanin" w:hint="cs"/>
          <w:b/>
          <w:bCs/>
          <w:sz w:val="28"/>
          <w:szCs w:val="28"/>
          <w:rtl/>
        </w:rPr>
        <w:t>‌</w:t>
      </w:r>
      <w:r w:rsidR="00414BD9">
        <w:rPr>
          <w:rFonts w:cs="B Nazanin" w:hint="cs"/>
          <w:sz w:val="28"/>
          <w:szCs w:val="28"/>
          <w:rtl/>
        </w:rPr>
        <w:t xml:space="preserve"> </w:t>
      </w:r>
      <w:r w:rsidR="00414BD9" w:rsidRPr="00865516">
        <w:rPr>
          <w:position w:val="-6"/>
        </w:rPr>
        <w:object w:dxaOrig="1460" w:dyaOrig="279">
          <v:shape id="_x0000_i2092" type="#_x0000_t75" style="width:73.6pt;height:14.4pt" o:ole="">
            <v:imagedata r:id="rId2153" o:title=""/>
          </v:shape>
          <o:OLEObject Type="Embed" ProgID="Equation.DSMT4" ShapeID="_x0000_i2092" DrawAspect="Content" ObjectID="_1673311844" r:id="rId2154"/>
        </w:object>
      </w:r>
      <w:r w:rsidR="009E5839">
        <w:rPr>
          <w:rFonts w:hint="cs"/>
          <w:rtl/>
        </w:rPr>
        <w:t>3</w:t>
      </w:r>
      <w:r w:rsidR="00C475DC">
        <w:rPr>
          <w:rFonts w:hint="cs"/>
          <w:rtl/>
        </w:rPr>
        <w:t>2</w:t>
      </w:r>
      <w:r w:rsidR="00E66066">
        <w:rPr>
          <w:rFonts w:hint="cs"/>
          <w:rtl/>
        </w:rPr>
        <w:t xml:space="preserve">) </w:t>
      </w:r>
      <w:r w:rsidR="00414BD9" w:rsidRPr="00414BD9">
        <w:rPr>
          <w:rFonts w:cs="B Nazanin" w:hint="cs"/>
          <w:sz w:val="28"/>
          <w:szCs w:val="28"/>
          <w:rtl/>
        </w:rPr>
        <w:t xml:space="preserve"> نامعادله مقابل را حل كرده ومجموعه جواب را بصورت بازه نشان دهيد</w:t>
      </w:r>
      <w:r w:rsidR="00414BD9">
        <w:rPr>
          <w:rFonts w:cs="B Nazanin" w:hint="cs"/>
          <w:sz w:val="28"/>
          <w:szCs w:val="28"/>
          <w:rtl/>
        </w:rPr>
        <w:t xml:space="preserve">. </w:t>
      </w:r>
      <w:r w:rsidR="0061773A">
        <w:rPr>
          <w:rFonts w:cs="B Nazanin" w:hint="cs"/>
          <w:sz w:val="28"/>
          <w:szCs w:val="28"/>
          <w:rtl/>
        </w:rPr>
        <w:t xml:space="preserve">  </w:t>
      </w:r>
    </w:p>
    <w:p w:rsidR="00C113A2" w:rsidRDefault="00C113A2" w:rsidP="00C113A2">
      <w:pPr>
        <w:pStyle w:val="Signature"/>
        <w:bidi/>
        <w:rPr>
          <w:rFonts w:cs="B Nazanin"/>
          <w:color w:val="FF0000"/>
          <w:sz w:val="28"/>
          <w:szCs w:val="28"/>
          <w:rtl/>
          <w:lang w:bidi="fa-IR"/>
        </w:rPr>
      </w:pPr>
    </w:p>
    <w:p w:rsidR="00C475DC" w:rsidRDefault="00C475DC" w:rsidP="00C475DC">
      <w:pPr>
        <w:pStyle w:val="Signature"/>
        <w:bidi/>
        <w:rPr>
          <w:rFonts w:cs="B Nazanin"/>
          <w:color w:val="FF0000"/>
          <w:sz w:val="28"/>
          <w:szCs w:val="28"/>
          <w:rtl/>
          <w:lang w:bidi="fa-IR"/>
        </w:rPr>
      </w:pPr>
    </w:p>
    <w:p w:rsidR="00C475DC" w:rsidRDefault="00C475DC" w:rsidP="00C475DC">
      <w:pPr>
        <w:pStyle w:val="Signature"/>
        <w:bidi/>
        <w:rPr>
          <w:rFonts w:cs="B Nazanin"/>
          <w:color w:val="FF0000"/>
          <w:sz w:val="28"/>
          <w:szCs w:val="28"/>
          <w:rtl/>
          <w:lang w:bidi="fa-IR"/>
        </w:rPr>
      </w:pPr>
    </w:p>
    <w:p w:rsidR="00C475DC" w:rsidRDefault="00C475DC" w:rsidP="00C475DC">
      <w:pPr>
        <w:pStyle w:val="Signature"/>
        <w:bidi/>
        <w:rPr>
          <w:rFonts w:cs="B Nazanin"/>
          <w:color w:val="FF0000"/>
          <w:sz w:val="28"/>
          <w:szCs w:val="28"/>
          <w:rtl/>
          <w:lang w:bidi="fa-IR"/>
        </w:rPr>
      </w:pPr>
    </w:p>
    <w:p w:rsidR="00C475DC" w:rsidRDefault="00C475DC" w:rsidP="00C475DC">
      <w:pPr>
        <w:pStyle w:val="Signature"/>
        <w:bidi/>
        <w:rPr>
          <w:rFonts w:cs="B Nazanin"/>
          <w:color w:val="FF0000"/>
          <w:sz w:val="28"/>
          <w:szCs w:val="28"/>
          <w:rtl/>
          <w:lang w:bidi="fa-IR"/>
        </w:rPr>
      </w:pPr>
    </w:p>
    <w:p w:rsidR="00C475DC" w:rsidRDefault="00C475DC" w:rsidP="00C475DC">
      <w:pPr>
        <w:pStyle w:val="Signature"/>
        <w:bidi/>
        <w:rPr>
          <w:rFonts w:cs="B Nazanin"/>
          <w:color w:val="FF0000"/>
          <w:sz w:val="28"/>
          <w:szCs w:val="28"/>
          <w:rtl/>
          <w:lang w:bidi="fa-IR"/>
        </w:rPr>
      </w:pPr>
    </w:p>
    <w:p w:rsidR="00C475DC" w:rsidRDefault="00C475DC" w:rsidP="00C475DC">
      <w:pPr>
        <w:pStyle w:val="Signature"/>
        <w:bidi/>
        <w:rPr>
          <w:rFonts w:cs="B Nazanin"/>
          <w:color w:val="FF0000"/>
          <w:sz w:val="28"/>
          <w:szCs w:val="28"/>
          <w:rtl/>
          <w:lang w:bidi="fa-IR"/>
        </w:rPr>
      </w:pPr>
    </w:p>
    <w:p w:rsidR="00C475DC" w:rsidRDefault="00C475DC" w:rsidP="00C475DC">
      <w:pPr>
        <w:pStyle w:val="Signature"/>
        <w:bidi/>
        <w:rPr>
          <w:rFonts w:cs="B Nazanin"/>
          <w:color w:val="FF0000"/>
          <w:sz w:val="28"/>
          <w:szCs w:val="28"/>
          <w:rtl/>
          <w:lang w:bidi="fa-IR"/>
        </w:rPr>
      </w:pPr>
    </w:p>
    <w:p w:rsidR="00C475DC" w:rsidRDefault="00C475DC" w:rsidP="00C475DC">
      <w:pPr>
        <w:pStyle w:val="Signature"/>
        <w:bidi/>
        <w:rPr>
          <w:rFonts w:cs="B Nazanin"/>
          <w:color w:val="FF0000"/>
          <w:sz w:val="28"/>
          <w:szCs w:val="28"/>
          <w:rtl/>
          <w:lang w:bidi="fa-IR"/>
        </w:rPr>
      </w:pPr>
    </w:p>
    <w:p w:rsidR="00C475DC" w:rsidRDefault="00C475DC" w:rsidP="00C475DC">
      <w:pPr>
        <w:pStyle w:val="Signature"/>
        <w:bidi/>
        <w:rPr>
          <w:rFonts w:cs="B Nazanin"/>
          <w:color w:val="FF0000"/>
          <w:sz w:val="28"/>
          <w:szCs w:val="28"/>
          <w:rtl/>
          <w:lang w:bidi="fa-IR"/>
        </w:rPr>
      </w:pPr>
    </w:p>
    <w:p w:rsidR="00C475DC" w:rsidRDefault="00C475DC" w:rsidP="00C475DC">
      <w:pPr>
        <w:pStyle w:val="Signature"/>
        <w:bidi/>
        <w:rPr>
          <w:rFonts w:cs="B Nazanin"/>
          <w:color w:val="FF0000"/>
          <w:sz w:val="28"/>
          <w:szCs w:val="28"/>
          <w:rtl/>
          <w:lang w:bidi="fa-IR"/>
        </w:rPr>
      </w:pPr>
    </w:p>
    <w:p w:rsidR="00C475DC" w:rsidRDefault="00C475DC" w:rsidP="00C475DC">
      <w:pPr>
        <w:pStyle w:val="Signature"/>
        <w:bidi/>
        <w:rPr>
          <w:rFonts w:cs="B Nazanin"/>
          <w:color w:val="FF0000"/>
          <w:sz w:val="28"/>
          <w:szCs w:val="28"/>
          <w:rtl/>
          <w:lang w:bidi="fa-IR"/>
        </w:rPr>
      </w:pPr>
    </w:p>
    <w:p w:rsidR="006F26FE" w:rsidRPr="00DE6694" w:rsidRDefault="006F26FE" w:rsidP="00556304">
      <w:pPr>
        <w:tabs>
          <w:tab w:val="left" w:pos="5580"/>
          <w:tab w:val="left" w:pos="6960"/>
          <w:tab w:val="left" w:pos="7920"/>
          <w:tab w:val="right" w:pos="9294"/>
        </w:tabs>
        <w:bidi/>
        <w:rPr>
          <w:rFonts w:cs="B Nazanin"/>
          <w:sz w:val="32"/>
          <w:szCs w:val="32"/>
          <w:lang w:bidi="fa-IR"/>
        </w:rPr>
      </w:pPr>
    </w:p>
    <w:tbl>
      <w:tblPr>
        <w:tblpPr w:leftFromText="180" w:rightFromText="180" w:vertAnchor="text" w:tblpY="1"/>
        <w:tblOverlap w:val="never"/>
        <w:tblW w:w="43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3"/>
      </w:tblGrid>
      <w:tr w:rsidR="006F26FE" w:rsidRPr="0083636B" w:rsidTr="00186C33">
        <w:trPr>
          <w:trHeight w:val="652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A9DA74"/>
            <w:vAlign w:val="center"/>
          </w:tcPr>
          <w:p w:rsidR="006F26FE" w:rsidRPr="0083636B" w:rsidRDefault="00B44F01" w:rsidP="00D95098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1051650303"/>
                <w:placeholder>
                  <w:docPart w:val="359807CD0C9D4F4CAFC6FC5B25276256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6F26FE" w:rsidRPr="0083636B" w:rsidTr="00186C33">
        <w:trPr>
          <w:trHeight w:val="15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FFF99"/>
            <w:vAlign w:val="center"/>
          </w:tcPr>
          <w:p w:rsidR="006F26FE" w:rsidRPr="0083636B" w:rsidRDefault="00B44F01" w:rsidP="00D95098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464739314"/>
                <w:placeholder>
                  <w:docPart w:val="CFDA941764EA46A1904031467241DD0E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C475DC" w:rsidRPr="006F26FE" w:rsidRDefault="006F26FE" w:rsidP="006F26FE">
      <w:pPr>
        <w:tabs>
          <w:tab w:val="left" w:pos="5580"/>
          <w:tab w:val="left" w:pos="6960"/>
          <w:tab w:val="left" w:pos="7920"/>
          <w:tab w:val="right" w:pos="9294"/>
        </w:tabs>
        <w:bidi/>
        <w:rPr>
          <w:rFonts w:cs="B Nazanin"/>
          <w:sz w:val="32"/>
          <w:szCs w:val="32"/>
          <w:rtl/>
          <w:lang w:bidi="fa-IR"/>
        </w:rPr>
      </w:pPr>
      <w:r w:rsidRPr="00AB15D9">
        <w:rPr>
          <w:rFonts w:cs="B Nazanin"/>
          <w:noProof/>
          <w:sz w:val="28"/>
          <w:szCs w:val="28"/>
          <w:lang w:bidi="fa-IR"/>
        </w:rPr>
        <mc:AlternateContent>
          <mc:Choice Requires="wps">
            <w:drawing>
              <wp:inline distT="0" distB="0" distL="0" distR="0" wp14:anchorId="1B85D841" wp14:editId="78C5FD04">
                <wp:extent cx="643890" cy="672465"/>
                <wp:effectExtent l="0" t="0" r="22860" b="13335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" cy="672465"/>
                        </a:xfrm>
                        <a:prstGeom prst="rect">
                          <a:avLst/>
                        </a:prstGeom>
                        <a:solidFill>
                          <a:srgbClr val="B5AE53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solidFill>
                            <a:srgbClr val="93A29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820E1" w:rsidRPr="00DE6694" w:rsidRDefault="006820E1" w:rsidP="006F26FE">
                            <w:pPr>
                              <w:tabs>
                                <w:tab w:val="left" w:pos="5580"/>
                                <w:tab w:val="left" w:pos="6960"/>
                                <w:tab w:val="left" w:pos="7920"/>
                                <w:tab w:val="right" w:pos="9294"/>
                              </w:tabs>
                              <w:bidi/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DE6694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فصل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5</w:t>
                            </w:r>
                          </w:p>
                          <w:p w:rsidR="006820E1" w:rsidRPr="00AB15D9" w:rsidRDefault="006820E1" w:rsidP="006F26FE">
                            <w:pP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:rsidR="006820E1" w:rsidRPr="00AB15D9" w:rsidRDefault="006820E1" w:rsidP="006F26FE">
                            <w:pPr>
                              <w:tabs>
                                <w:tab w:val="left" w:pos="1812"/>
                                <w:tab w:val="left" w:pos="4008"/>
                                <w:tab w:val="left" w:pos="4320"/>
                                <w:tab w:val="left" w:pos="5040"/>
                                <w:tab w:val="left" w:pos="6984"/>
                              </w:tabs>
                              <w:rPr>
                                <w:rFonts w:eastAsiaTheme="minorEastAsia"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AB15D9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(الف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5</m:t>
                                  </m:r>
                                </m:deg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B Nazanin"/>
                                          <w:i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-1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32</m:t>
                                      </m:r>
                                    </m:den>
                                  </m:f>
                                </m:e>
                              </m:rad>
                            </m:oMath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</w:t>
                            </w:r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>(ب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7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128</m:t>
                                  </m:r>
                                </m:e>
                              </m:rad>
                            </m:oMath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</w:t>
                            </w:r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>(ج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125</m:t>
                                  </m:r>
                                </m:e>
                              </m:rad>
                              <m:r>
                                <w:rPr>
                                  <w:rFonts w:ascii="Cambria Math" w:eastAsiaTheme="minorEastAsia" w:hAnsi="Cambria Math" w:cs="B Nazanin"/>
                                  <w:sz w:val="28"/>
                                  <w:szCs w:val="28"/>
                                  <w:lang w:bidi="fa-IR"/>
                                </w:rPr>
                                <m:t>×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i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-8</m:t>
                                  </m:r>
                                </m:e>
                              </m:rad>
                            </m:oMath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>(د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4</m:t>
                                  </m:r>
                                </m:deg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B Nazanin"/>
                                          <w:i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(-3)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4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</w:p>
                          <w:p w:rsidR="006820E1" w:rsidRPr="00D776C9" w:rsidRDefault="006820E1" w:rsidP="006F26FE">
                            <w:pPr>
                              <w:pStyle w:val="PersonalName"/>
                              <w:rPr>
                                <w:b w:val="0"/>
                                <w:caps w:val="0"/>
                                <w:color w:val="000000" w:themeColor="text1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4" o:spid="_x0000_s1049" style="width:50.7pt;height:5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" fillcolor="#d3ce98" strokecolor="#6b7d72" strokeweight=".5pt">
                <v:textbox>
                  <w:txbxContent>
                    <w:p w:rsidR="006820E1" w:rsidRPr="00DE6694" w:rsidRDefault="006820E1" w:rsidP="006F26FE">
                      <w:pPr>
                        <w:tabs>
                          <w:tab w:val="left" w:pos="5580"/>
                          <w:tab w:val="left" w:pos="6960"/>
                          <w:tab w:val="left" w:pos="7920"/>
                          <w:tab w:val="right" w:pos="9294"/>
                        </w:tabs>
                        <w:bidi/>
                        <w:jc w:val="center"/>
                        <w:rPr>
                          <w:rFonts w:cs="B Nazanin"/>
                          <w:sz w:val="32"/>
                          <w:szCs w:val="32"/>
                          <w:lang w:bidi="fa-IR"/>
                        </w:rPr>
                      </w:pPr>
                      <w:r w:rsidRPr="00DE6694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فصل </w:t>
                      </w:r>
                      <w:r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5</w:t>
                      </w:r>
                    </w:p>
                    <w:p w:rsidR="006820E1" w:rsidRPr="00AB15D9" w:rsidRDefault="006820E1" w:rsidP="006F26FE">
                      <w:pP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:rsidR="006820E1" w:rsidRPr="00AB15D9" w:rsidRDefault="006820E1" w:rsidP="006F26FE">
                      <w:pPr>
                        <w:tabs>
                          <w:tab w:val="left" w:pos="1812"/>
                          <w:tab w:val="left" w:pos="4008"/>
                          <w:tab w:val="left" w:pos="4320"/>
                          <w:tab w:val="left" w:pos="5040"/>
                          <w:tab w:val="left" w:pos="6984"/>
                        </w:tabs>
                        <w:rPr>
                          <w:rFonts w:eastAsiaTheme="minorEastAsia"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AB15D9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(الف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hAnsi="Cambria Math" w:cs="B Nazanin"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 w:cs="B Nazanin"/>
                                <w:sz w:val="28"/>
                                <w:szCs w:val="28"/>
                                <w:lang w:bidi="fa-IR"/>
                              </w:rPr>
                              <m:t>5</m:t>
                            </m:r>
                          </m:deg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B Nazanin"/>
                                    <w:i/>
                                    <w:sz w:val="28"/>
                                    <w:szCs w:val="28"/>
                                    <w:lang w:bidi="fa-IR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B Nazanin"/>
                                    <w:sz w:val="28"/>
                                    <w:szCs w:val="28"/>
                                    <w:lang w:bidi="fa-IR"/>
                                  </w:rPr>
                                  <m:t>-1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B Nazanin"/>
                                    <w:sz w:val="28"/>
                                    <w:szCs w:val="28"/>
                                    <w:lang w:bidi="fa-IR"/>
                                  </w:rPr>
                                  <m:t>32</m:t>
                                </m:r>
                              </m:den>
                            </m:f>
                          </m:e>
                        </m:rad>
                      </m:oMath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   </w:t>
                      </w:r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  <w:t>(ب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7</m:t>
                            </m:r>
                          </m:deg>
                          <m:e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128</m:t>
                            </m:r>
                          </m:e>
                        </m:rad>
                      </m:oMath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     </w:t>
                      </w:r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  <w:t>(ج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125</m:t>
                            </m:r>
                          </m:e>
                        </m:rad>
                        <m:r>
                          <w:rPr>
                            <w:rFonts w:ascii="Cambria Math" w:eastAsiaTheme="minorEastAsia" w:hAnsi="Cambria Math" w:cs="B Nazanin"/>
                            <w:sz w:val="28"/>
                            <w:szCs w:val="28"/>
                            <w:lang w:bidi="fa-IR"/>
                          </w:rPr>
                          <m:t>×</m:t>
                        </m:r>
                        <m:rad>
                          <m:radPr>
                            <m:ctrlPr>
                              <w:rPr>
                                <w:rFonts w:ascii="Cambria Math" w:eastAsiaTheme="minorEastAsia" w:hAnsi="Cambria Math" w:cs="B Nazanin"/>
                                <w:i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-8</m:t>
                            </m:r>
                          </m:e>
                        </m:rad>
                      </m:oMath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</w:t>
                      </w:r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  <w:t>(د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4</m:t>
                            </m:r>
                          </m:deg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B Nazanin"/>
                                    <w:i/>
                                    <w:sz w:val="28"/>
                                    <w:szCs w:val="28"/>
                                    <w:lang w:bidi="fa-IR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B Nazanin"/>
                                    <w:sz w:val="28"/>
                                    <w:szCs w:val="28"/>
                                    <w:lang w:bidi="fa-IR"/>
                                  </w:rPr>
                                  <m:t>(-3)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B Nazanin"/>
                                    <w:sz w:val="28"/>
                                    <w:szCs w:val="28"/>
                                    <w:lang w:bidi="fa-IR"/>
                                  </w:rPr>
                                  <m:t>4</m:t>
                                </m:r>
                              </m:sup>
                            </m:sSup>
                          </m:e>
                        </m:rad>
                      </m:oMath>
                    </w:p>
                    <w:p w:rsidR="006820E1" w:rsidRPr="00D776C9" w:rsidRDefault="006820E1" w:rsidP="006F26FE">
                      <w:pPr>
                        <w:pStyle w:val="PersonalName"/>
                        <w:rPr>
                          <w:b w:val="0"/>
                          <w:caps w:val="0"/>
                          <w:color w:val="000000" w:themeColor="text1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  <w10:anchorlock/>
              </v:rect>
            </w:pict>
          </mc:Fallback>
        </mc:AlternateContent>
      </w:r>
    </w:p>
    <w:p w:rsidR="006F26FE" w:rsidRPr="00E42461" w:rsidRDefault="002A7720" w:rsidP="00E42461">
      <w:pPr>
        <w:pStyle w:val="Signature"/>
        <w:bidi/>
        <w:rPr>
          <w:rFonts w:cs="B Nazanin"/>
          <w:b/>
          <w:bCs/>
          <w:color w:val="FF0000"/>
          <w:sz w:val="40"/>
          <w:szCs w:val="40"/>
          <w:rtl/>
          <w:lang w:bidi="fa-IR"/>
        </w:rPr>
      </w:pPr>
      <w:r w:rsidRPr="00D95098">
        <w:rPr>
          <w:rFonts w:cs="B Nazanin" w:hint="cs"/>
          <w:b/>
          <w:bCs/>
          <w:color w:val="FF0000"/>
          <w:sz w:val="40"/>
          <w:szCs w:val="40"/>
          <w:rtl/>
          <w:lang w:bidi="fa-IR"/>
        </w:rPr>
        <w:t>تابع</w:t>
      </w:r>
    </w:p>
    <w:p w:rsidR="00D95098" w:rsidRPr="00D95098" w:rsidRDefault="00D95098" w:rsidP="008E2881">
      <w:pPr>
        <w:pStyle w:val="Signature"/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1)</w:t>
      </w:r>
      <w:r w:rsidR="008E2881">
        <w:rPr>
          <w:rFonts w:cs="B Nazanin" w:hint="cs"/>
          <w:sz w:val="28"/>
          <w:szCs w:val="28"/>
          <w:rtl/>
          <w:lang w:bidi="fa-IR"/>
        </w:rPr>
        <w:t xml:space="preserve"> </w:t>
      </w:r>
      <w:r w:rsidR="00BE0620" w:rsidRPr="00D95098">
        <w:rPr>
          <w:rFonts w:cs="B Nazanin" w:hint="cs"/>
          <w:sz w:val="28"/>
          <w:szCs w:val="28"/>
          <w:rtl/>
          <w:lang w:bidi="fa-IR"/>
        </w:rPr>
        <w:t xml:space="preserve">تابع بودن يا نبودن روابط زير را بررسي كنيد : </w:t>
      </w:r>
    </w:p>
    <w:p w:rsidR="0006772E" w:rsidRPr="00D95098" w:rsidRDefault="00BE0620" w:rsidP="00E42461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 w:rsidRPr="00D95098">
        <w:rPr>
          <w:rFonts w:cs="B Nazanin" w:hint="cs"/>
          <w:sz w:val="28"/>
          <w:szCs w:val="28"/>
          <w:rtl/>
          <w:lang w:bidi="fa-IR"/>
        </w:rPr>
        <w:t>الف</w:t>
      </w:r>
      <w:r w:rsidR="00D95098">
        <w:rPr>
          <w:rFonts w:cs="B Nazanin"/>
          <w:sz w:val="28"/>
          <w:szCs w:val="28"/>
          <w:lang w:bidi="fa-IR"/>
        </w:rPr>
        <w:t xml:space="preserve">         </w:t>
      </w:r>
      <w:r w:rsidRPr="00D95098">
        <w:rPr>
          <w:rFonts w:cs="B Nazanin"/>
          <w:sz w:val="28"/>
          <w:szCs w:val="28"/>
          <w:lang w:bidi="fa-IR"/>
        </w:rPr>
        <w:t xml:space="preserve"> </w:t>
      </w:r>
      <w:r w:rsidR="00D95098">
        <w:rPr>
          <w:rFonts w:cs="B Nazanin"/>
          <w:sz w:val="28"/>
          <w:szCs w:val="28"/>
          <w:lang w:bidi="fa-IR"/>
        </w:rPr>
        <w:t xml:space="preserve">  </w:t>
      </w:r>
      <w:r w:rsidRPr="00D95098">
        <w:rPr>
          <w:rFonts w:cs="B Nazanin"/>
          <w:sz w:val="28"/>
          <w:szCs w:val="28"/>
          <w:lang w:bidi="fa-IR"/>
        </w:rPr>
        <w:t xml:space="preserve"> </w:t>
      </w:r>
      <w:r w:rsidR="00D95098" w:rsidRPr="00336279">
        <w:rPr>
          <w:position w:val="-14"/>
        </w:rPr>
        <w:object w:dxaOrig="2820" w:dyaOrig="420">
          <v:shape id="_x0000_i2093" type="#_x0000_t75" style="width:140.4pt;height:21.2pt" o:ole="">
            <v:imagedata r:id="rId2155" o:title=""/>
          </v:shape>
          <o:OLEObject Type="Embed" ProgID="Equation.DSMT4" ShapeID="_x0000_i2093" DrawAspect="Content" ObjectID="_1673311845" r:id="rId2156"/>
        </w:object>
      </w:r>
      <w:r w:rsidRPr="00D95098">
        <w:rPr>
          <w:rFonts w:cs="B Nazanin"/>
          <w:sz w:val="28"/>
          <w:szCs w:val="28"/>
          <w:lang w:bidi="fa-IR"/>
        </w:rPr>
        <w:t xml:space="preserve">    </w:t>
      </w:r>
      <w:r w:rsidR="00D95098" w:rsidRPr="00D95098">
        <w:rPr>
          <w:rFonts w:cs="B Nazanin"/>
          <w:sz w:val="28"/>
          <w:szCs w:val="28"/>
          <w:lang w:bidi="fa-IR"/>
        </w:rPr>
        <w:t xml:space="preserve"> </w:t>
      </w:r>
      <w:r w:rsidRPr="00D95098">
        <w:rPr>
          <w:rFonts w:cs="B Nazanin" w:hint="cs"/>
          <w:sz w:val="28"/>
          <w:szCs w:val="28"/>
          <w:rtl/>
          <w:lang w:bidi="fa-IR"/>
        </w:rPr>
        <w:t>ب)</w:t>
      </w:r>
      <w:r w:rsidR="00D95098" w:rsidRPr="00336279">
        <w:rPr>
          <w:position w:val="-14"/>
        </w:rPr>
        <w:object w:dxaOrig="1219" w:dyaOrig="420">
          <v:shape id="_x0000_i2094" type="#_x0000_t75" style="width:61.6pt;height:21.2pt" o:ole="">
            <v:imagedata r:id="rId2157" o:title=""/>
          </v:shape>
          <o:OLEObject Type="Embed" ProgID="Equation.DSMT4" ShapeID="_x0000_i2094" DrawAspect="Content" ObjectID="_1673311846" r:id="rId2158"/>
        </w:object>
      </w:r>
    </w:p>
    <w:p w:rsidR="0006772E" w:rsidRPr="00D95098" w:rsidRDefault="00D95098" w:rsidP="00D95098">
      <w:pPr>
        <w:tabs>
          <w:tab w:val="left" w:pos="7059"/>
        </w:tabs>
        <w:bidi/>
        <w:ind w:right="284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2) </w:t>
      </w:r>
      <w:r w:rsidR="0006772E" w:rsidRPr="00D95098">
        <w:rPr>
          <w:rFonts w:cs="B Nazanin" w:hint="cs"/>
          <w:sz w:val="28"/>
          <w:szCs w:val="28"/>
          <w:rtl/>
        </w:rPr>
        <w:t xml:space="preserve">مقدار </w:t>
      </w:r>
      <w:r w:rsidRPr="00336279">
        <w:rPr>
          <w:position w:val="-6"/>
        </w:rPr>
        <w:object w:dxaOrig="200" w:dyaOrig="240">
          <v:shape id="_x0000_i2095" type="#_x0000_t75" style="width:10.4pt;height:12pt" o:ole="">
            <v:imagedata r:id="rId2159" o:title=""/>
          </v:shape>
          <o:OLEObject Type="Embed" ProgID="Equation.DSMT4" ShapeID="_x0000_i2095" DrawAspect="Content" ObjectID="_1673311847" r:id="rId2160"/>
        </w:object>
      </w:r>
      <w:r w:rsidR="0006772E" w:rsidRPr="00D95098">
        <w:rPr>
          <w:rFonts w:cs="B Nazanin" w:hint="cs"/>
          <w:sz w:val="28"/>
          <w:szCs w:val="28"/>
          <w:rtl/>
        </w:rPr>
        <w:t xml:space="preserve">و </w:t>
      </w:r>
      <w:r w:rsidRPr="00336279">
        <w:rPr>
          <w:position w:val="-6"/>
        </w:rPr>
        <w:object w:dxaOrig="220" w:dyaOrig="300">
          <v:shape id="_x0000_i2096" type="#_x0000_t75" style="width:10.4pt;height:15.2pt" o:ole="">
            <v:imagedata r:id="rId2161" o:title=""/>
          </v:shape>
          <o:OLEObject Type="Embed" ProgID="Equation.DSMT4" ShapeID="_x0000_i2096" DrawAspect="Content" ObjectID="_1673311848" r:id="rId2162"/>
        </w:object>
      </w:r>
      <w:r w:rsidR="0006772E" w:rsidRPr="00D95098">
        <w:rPr>
          <w:rFonts w:cs="B Nazanin" w:hint="cs"/>
          <w:sz w:val="28"/>
          <w:szCs w:val="28"/>
          <w:rtl/>
        </w:rPr>
        <w:t>را چنان بیابید که رابطه داده شده تابع باشد.</w:t>
      </w:r>
    </w:p>
    <w:p w:rsidR="0006772E" w:rsidRPr="00D95098" w:rsidRDefault="00D95098" w:rsidP="00D95098">
      <w:pPr>
        <w:pStyle w:val="Signature"/>
        <w:bidi/>
        <w:jc w:val="right"/>
        <w:rPr>
          <w:rFonts w:cs="B Nazanin"/>
          <w:sz w:val="28"/>
          <w:szCs w:val="28"/>
          <w:rtl/>
          <w:lang w:bidi="fa-IR"/>
        </w:rPr>
      </w:pPr>
      <w:r w:rsidRPr="00336279">
        <w:rPr>
          <w:position w:val="-12"/>
        </w:rPr>
        <w:object w:dxaOrig="5160" w:dyaOrig="420">
          <v:shape id="_x0000_i2097" type="#_x0000_t75" style="width:258pt;height:21.2pt" o:ole="">
            <v:imagedata r:id="rId2163" o:title=""/>
          </v:shape>
          <o:OLEObject Type="Embed" ProgID="Equation.DSMT4" ShapeID="_x0000_i2097" DrawAspect="Content" ObjectID="_1673311849" r:id="rId2164"/>
        </w:object>
      </w:r>
    </w:p>
    <w:p w:rsidR="00BE0620" w:rsidRPr="00D95098" w:rsidRDefault="00616E57" w:rsidP="006D53BF">
      <w:pPr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3) </w:t>
      </w:r>
      <w:r w:rsidR="00BE0620" w:rsidRPr="00D95098">
        <w:rPr>
          <w:rFonts w:cs="B Nazanin" w:hint="cs"/>
          <w:sz w:val="28"/>
          <w:szCs w:val="28"/>
          <w:rtl/>
          <w:lang w:bidi="fa-IR"/>
        </w:rPr>
        <w:t>اگر</w:t>
      </w:r>
      <w:r w:rsidR="00BE0620" w:rsidRPr="00D95098">
        <w:rPr>
          <w:rFonts w:cs="B Nazanin"/>
          <w:sz w:val="28"/>
          <w:szCs w:val="28"/>
          <w:lang w:bidi="fa-IR"/>
        </w:rPr>
        <w:t xml:space="preserve"> </w:t>
      </w:r>
      <w:r w:rsidR="006D53BF" w:rsidRPr="00336279">
        <w:rPr>
          <w:position w:val="-12"/>
        </w:rPr>
        <w:object w:dxaOrig="1960" w:dyaOrig="360">
          <v:shape id="_x0000_i2098" type="#_x0000_t75" style="width:98.4pt;height:18pt" o:ole="">
            <v:imagedata r:id="rId2165" o:title=""/>
          </v:shape>
          <o:OLEObject Type="Embed" ProgID="Equation.DSMT4" ShapeID="_x0000_i2098" DrawAspect="Content" ObjectID="_1673311850" r:id="rId2166"/>
        </w:object>
      </w:r>
      <w:r w:rsidR="00BE0620" w:rsidRPr="00D95098">
        <w:rPr>
          <w:rFonts w:cs="B Nazanin"/>
          <w:sz w:val="28"/>
          <w:szCs w:val="28"/>
          <w:lang w:bidi="fa-IR"/>
        </w:rPr>
        <w:t xml:space="preserve"> </w:t>
      </w:r>
      <w:r w:rsidR="006D53BF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6D53BF" w:rsidRPr="00336279">
        <w:rPr>
          <w:position w:val="-12"/>
        </w:rPr>
        <w:object w:dxaOrig="3280" w:dyaOrig="360">
          <v:shape id="_x0000_i2099" type="#_x0000_t75" style="width:164.4pt;height:18pt" o:ole="">
            <v:imagedata r:id="rId2167" o:title=""/>
          </v:shape>
          <o:OLEObject Type="Embed" ProgID="Equation.DSMT4" ShapeID="_x0000_i2099" DrawAspect="Content" ObjectID="_1673311851" r:id="rId2168"/>
        </w:object>
      </w:r>
      <w:r w:rsidR="00BE0620" w:rsidRPr="00D95098">
        <w:rPr>
          <w:rFonts w:cs="B Nazanin" w:hint="cs"/>
          <w:sz w:val="28"/>
          <w:szCs w:val="28"/>
          <w:rtl/>
          <w:lang w:bidi="fa-IR"/>
        </w:rPr>
        <w:t xml:space="preserve"> باشد مقادير زير را بيابيد</w:t>
      </w:r>
      <w:r w:rsidR="006814DF">
        <w:rPr>
          <w:rFonts w:cs="B Nazanin" w:hint="cs"/>
          <w:sz w:val="28"/>
          <w:szCs w:val="28"/>
          <w:rtl/>
          <w:lang w:bidi="fa-IR"/>
        </w:rPr>
        <w:t>.</w:t>
      </w:r>
    </w:p>
    <w:p w:rsidR="00BE0620" w:rsidRPr="00D95098" w:rsidRDefault="006814DF" w:rsidP="006814DF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hint="cs"/>
          <w:rtl/>
        </w:rPr>
        <w:t xml:space="preserve">الف) </w:t>
      </w:r>
      <w:r w:rsidRPr="00336279">
        <w:rPr>
          <w:position w:val="-12"/>
        </w:rPr>
        <w:object w:dxaOrig="1140" w:dyaOrig="360">
          <v:shape id="_x0000_i2100" type="#_x0000_t75" style="width:57.2pt;height:18pt" o:ole="">
            <v:imagedata r:id="rId2169" o:title=""/>
          </v:shape>
          <o:OLEObject Type="Embed" ProgID="Equation.DSMT4" ShapeID="_x0000_i2100" DrawAspect="Content" ObjectID="_1673311852" r:id="rId2170"/>
        </w:object>
      </w:r>
      <w:r w:rsidR="00BE0620" w:rsidRPr="00D9509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                     ب) </w:t>
      </w:r>
      <w:r w:rsidRPr="00336279">
        <w:rPr>
          <w:position w:val="-32"/>
        </w:rPr>
        <w:object w:dxaOrig="1359" w:dyaOrig="760">
          <v:shape id="_x0000_i2101" type="#_x0000_t75" style="width:68.4pt;height:38.4pt" o:ole="">
            <v:imagedata r:id="rId2171" o:title=""/>
          </v:shape>
          <o:OLEObject Type="Embed" ProgID="Equation.DSMT4" ShapeID="_x0000_i2101" DrawAspect="Content" ObjectID="_1673311853" r:id="rId2172"/>
        </w:object>
      </w:r>
    </w:p>
    <w:p w:rsidR="006871F9" w:rsidRPr="00616E57" w:rsidRDefault="00616E57" w:rsidP="00616E57">
      <w:pPr>
        <w:bidi/>
        <w:rPr>
          <w:rFonts w:ascii="Arial" w:hAnsi="Arial" w:cs="B Nazanin"/>
          <w:sz w:val="28"/>
          <w:szCs w:val="28"/>
          <w:rtl/>
        </w:rPr>
      </w:pPr>
      <w:r w:rsidRPr="00616E57">
        <w:rPr>
          <w:rFonts w:ascii="Arial" w:hAnsi="Arial" w:cs="B Nazanin" w:hint="cs"/>
          <w:sz w:val="28"/>
          <w:szCs w:val="28"/>
          <w:rtl/>
        </w:rPr>
        <w:t xml:space="preserve">4) </w:t>
      </w:r>
      <w:r w:rsidR="00E95B7B">
        <w:rPr>
          <w:rFonts w:ascii="Arial" w:hAnsi="Arial" w:cs="B Nazanin" w:hint="cs"/>
          <w:sz w:val="28"/>
          <w:szCs w:val="28"/>
          <w:rtl/>
        </w:rPr>
        <w:t>مقدار</w:t>
      </w:r>
      <w:r w:rsidRPr="00336279">
        <w:rPr>
          <w:position w:val="-4"/>
        </w:rPr>
        <w:object w:dxaOrig="300" w:dyaOrig="220">
          <v:shape id="_x0000_i2102" type="#_x0000_t75" style="width:15.2pt;height:10.4pt" o:ole="">
            <v:imagedata r:id="rId2173" o:title=""/>
          </v:shape>
          <o:OLEObject Type="Embed" ProgID="Equation.DSMT4" ShapeID="_x0000_i2102" DrawAspect="Content" ObjectID="_1673311854" r:id="rId2174"/>
        </w:object>
      </w:r>
      <w:r w:rsidR="006871F9" w:rsidRPr="00616E57">
        <w:rPr>
          <w:rFonts w:ascii="Arial" w:hAnsi="Arial" w:cs="B Nazanin" w:hint="cs"/>
          <w:sz w:val="28"/>
          <w:szCs w:val="28"/>
          <w:rtl/>
        </w:rPr>
        <w:t xml:space="preserve"> را چنان بيابيد كه رابطه </w:t>
      </w:r>
      <w:r w:rsidRPr="00336279">
        <w:rPr>
          <w:position w:val="-12"/>
        </w:rPr>
        <w:object w:dxaOrig="4740" w:dyaOrig="420">
          <v:shape id="_x0000_i2103" type="#_x0000_t75" style="width:237.2pt;height:21.2pt" o:ole="">
            <v:imagedata r:id="rId2175" o:title=""/>
          </v:shape>
          <o:OLEObject Type="Embed" ProgID="Equation.DSMT4" ShapeID="_x0000_i2103" DrawAspect="Content" ObjectID="_1673311855" r:id="rId2176"/>
        </w:object>
      </w:r>
      <w:r w:rsidR="006871F9" w:rsidRPr="00616E57">
        <w:rPr>
          <w:rFonts w:ascii="Arial" w:hAnsi="Arial" w:cs="B Nazanin" w:hint="cs"/>
          <w:sz w:val="28"/>
          <w:szCs w:val="28"/>
          <w:rtl/>
        </w:rPr>
        <w:t xml:space="preserve"> يك تابع باشد.</w:t>
      </w:r>
    </w:p>
    <w:p w:rsidR="006871F9" w:rsidRDefault="00E42461" w:rsidP="00E42461">
      <w:pPr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t>5)</w:t>
      </w:r>
      <w:r w:rsidRPr="00E42461">
        <w:rPr>
          <w:rFonts w:ascii="Arial" w:hAnsi="Arial" w:cs="B Nazanin" w:hint="cs"/>
          <w:b/>
          <w:bCs/>
          <w:sz w:val="28"/>
          <w:szCs w:val="28"/>
          <w:rtl/>
        </w:rPr>
        <w:t xml:space="preserve"> </w:t>
      </w:r>
      <w:r w:rsidRPr="00E42461">
        <w:rPr>
          <w:rFonts w:ascii="Arial" w:hAnsi="Arial" w:cs="B Nazanin" w:hint="cs"/>
          <w:sz w:val="28"/>
          <w:szCs w:val="28"/>
          <w:rtl/>
        </w:rPr>
        <w:t xml:space="preserve">نمودار تابع </w:t>
      </w:r>
      <w:r w:rsidRPr="00336279">
        <w:rPr>
          <w:position w:val="-4"/>
        </w:rPr>
        <w:object w:dxaOrig="200" w:dyaOrig="279">
          <v:shape id="_x0000_i2104" type="#_x0000_t75" style="width:10.4pt;height:14.4pt" o:ole="">
            <v:imagedata r:id="rId2177" o:title=""/>
          </v:shape>
          <o:OLEObject Type="Embed" ProgID="Equation.DSMT4" ShapeID="_x0000_i2104" DrawAspect="Content" ObjectID="_1673311856" r:id="rId2178"/>
        </w:object>
      </w:r>
      <w:r w:rsidRPr="00E42461">
        <w:rPr>
          <w:rFonts w:ascii="Arial" w:hAnsi="Arial" w:cs="B Nazanin" w:hint="cs"/>
          <w:sz w:val="28"/>
          <w:szCs w:val="28"/>
          <w:rtl/>
        </w:rPr>
        <w:t xml:space="preserve"> بصورت مقابل داده شده است.</w:t>
      </w:r>
    </w:p>
    <w:p w:rsidR="00807023" w:rsidRDefault="00E42461" w:rsidP="00807023">
      <w:pPr>
        <w:bidi/>
        <w:rPr>
          <w:rFonts w:ascii="Arial" w:hAnsi="Arial" w:cs="B Nazanin"/>
          <w:sz w:val="28"/>
          <w:szCs w:val="28"/>
          <w:rtl/>
        </w:rPr>
      </w:pPr>
      <w:r w:rsidRPr="00AB15D9">
        <w:rPr>
          <w:rFonts w:ascii="Arial" w:hAnsi="Arial" w:cs="B Nazanin"/>
          <w:b/>
          <w:bCs/>
          <w:noProof/>
          <w:sz w:val="28"/>
          <w:szCs w:val="28"/>
          <w:lang w:bidi="fa-IR"/>
        </w:rPr>
        <w:lastRenderedPageBreak/>
        <w:drawing>
          <wp:inline distT="0" distB="0" distL="0" distR="0" wp14:anchorId="5E8886A0" wp14:editId="36A191DA">
            <wp:extent cx="3400425" cy="2447925"/>
            <wp:effectExtent l="0" t="0" r="9525" b="9525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61" w:rsidRPr="00807023" w:rsidRDefault="00E42461" w:rsidP="00807023">
      <w:pPr>
        <w:bidi/>
        <w:rPr>
          <w:rFonts w:ascii="Arial" w:hAnsi="Arial" w:cs="B Nazanin"/>
          <w:sz w:val="28"/>
          <w:szCs w:val="28"/>
          <w:rtl/>
        </w:rPr>
      </w:pPr>
      <w:r w:rsidRPr="00807023">
        <w:rPr>
          <w:rFonts w:ascii="Arial" w:hAnsi="Arial" w:cs="B Nazanin" w:hint="cs"/>
          <w:sz w:val="28"/>
          <w:szCs w:val="28"/>
          <w:rtl/>
        </w:rPr>
        <w:t xml:space="preserve">الف ) ضابطه تابع </w:t>
      </w:r>
      <w:r w:rsidR="00807023" w:rsidRPr="00336279">
        <w:rPr>
          <w:position w:val="-4"/>
        </w:rPr>
        <w:object w:dxaOrig="200" w:dyaOrig="279">
          <v:shape id="_x0000_i2105" type="#_x0000_t75" style="width:10.4pt;height:14.4pt" o:ole="">
            <v:imagedata r:id="rId2180" o:title=""/>
          </v:shape>
          <o:OLEObject Type="Embed" ProgID="Equation.DSMT4" ShapeID="_x0000_i2105" DrawAspect="Content" ObjectID="_1673311857" r:id="rId2181"/>
        </w:object>
      </w:r>
      <w:r w:rsidRPr="00807023">
        <w:rPr>
          <w:rFonts w:ascii="Arial" w:hAnsi="Arial" w:cs="B Nazanin" w:hint="cs"/>
          <w:sz w:val="28"/>
          <w:szCs w:val="28"/>
          <w:rtl/>
        </w:rPr>
        <w:t xml:space="preserve"> را بيابيد</w:t>
      </w:r>
      <w:r w:rsidR="00807023">
        <w:rPr>
          <w:rFonts w:ascii="Arial" w:hAnsi="Arial" w:cs="B Nazanin" w:hint="cs"/>
          <w:sz w:val="28"/>
          <w:szCs w:val="28"/>
          <w:rtl/>
        </w:rPr>
        <w:t>.</w:t>
      </w:r>
      <w:r w:rsidRPr="00807023">
        <w:rPr>
          <w:rFonts w:ascii="Arial" w:hAnsi="Arial" w:cs="B Nazanin" w:hint="cs"/>
          <w:sz w:val="28"/>
          <w:szCs w:val="28"/>
          <w:rtl/>
        </w:rPr>
        <w:t xml:space="preserve"> </w:t>
      </w:r>
      <w:r w:rsidR="00807023">
        <w:rPr>
          <w:rFonts w:ascii="Arial" w:hAnsi="Arial" w:cs="B Nazanin" w:hint="cs"/>
          <w:sz w:val="28"/>
          <w:szCs w:val="28"/>
          <w:rtl/>
        </w:rPr>
        <w:t xml:space="preserve"> </w:t>
      </w:r>
      <w:r w:rsidRPr="00807023">
        <w:rPr>
          <w:rFonts w:ascii="Arial" w:hAnsi="Arial" w:cs="B Nazanin" w:hint="cs"/>
          <w:sz w:val="28"/>
          <w:szCs w:val="28"/>
          <w:rtl/>
        </w:rPr>
        <w:t xml:space="preserve"> ب ) دامنه وبرد تابع را مشخص كنيد</w:t>
      </w:r>
      <w:r w:rsidR="00807023">
        <w:rPr>
          <w:rFonts w:ascii="Arial" w:hAnsi="Arial" w:cs="B Nazanin" w:hint="cs"/>
          <w:sz w:val="28"/>
          <w:szCs w:val="28"/>
          <w:rtl/>
        </w:rPr>
        <w:t>.</w:t>
      </w:r>
      <w:r w:rsidRPr="00807023">
        <w:rPr>
          <w:rFonts w:ascii="Arial" w:hAnsi="Arial" w:cs="B Nazanin" w:hint="cs"/>
          <w:sz w:val="28"/>
          <w:szCs w:val="28"/>
          <w:rtl/>
        </w:rPr>
        <w:t xml:space="preserve"> </w:t>
      </w:r>
      <w:r w:rsidR="00807023">
        <w:rPr>
          <w:rFonts w:ascii="Arial" w:hAnsi="Arial" w:cs="B Nazanin" w:hint="cs"/>
          <w:sz w:val="28"/>
          <w:szCs w:val="28"/>
          <w:rtl/>
        </w:rPr>
        <w:t xml:space="preserve">     پ</w:t>
      </w:r>
      <w:r w:rsidRPr="00807023">
        <w:rPr>
          <w:rFonts w:ascii="Arial" w:hAnsi="Arial" w:cs="B Nazanin" w:hint="cs"/>
          <w:sz w:val="28"/>
          <w:szCs w:val="28"/>
          <w:rtl/>
        </w:rPr>
        <w:t>)‌</w:t>
      </w:r>
      <w:r w:rsidR="00807023">
        <w:rPr>
          <w:rFonts w:ascii="Arial" w:hAnsi="Arial" w:cs="B Nazanin" w:hint="cs"/>
          <w:sz w:val="28"/>
          <w:szCs w:val="28"/>
          <w:rtl/>
        </w:rPr>
        <w:t xml:space="preserve"> </w:t>
      </w:r>
      <w:r w:rsidRPr="00807023">
        <w:rPr>
          <w:rFonts w:ascii="Arial" w:hAnsi="Arial" w:cs="B Nazanin" w:hint="cs"/>
          <w:sz w:val="28"/>
          <w:szCs w:val="28"/>
          <w:rtl/>
        </w:rPr>
        <w:t xml:space="preserve">مقادير </w:t>
      </w:r>
      <w:r w:rsidR="00807023" w:rsidRPr="00336279">
        <w:rPr>
          <w:position w:val="-12"/>
        </w:rPr>
        <w:object w:dxaOrig="1560" w:dyaOrig="360">
          <v:shape id="_x0000_i2106" type="#_x0000_t75" style="width:78pt;height:18pt" o:ole="">
            <v:imagedata r:id="rId2182" o:title=""/>
          </v:shape>
          <o:OLEObject Type="Embed" ProgID="Equation.DSMT4" ShapeID="_x0000_i2106" DrawAspect="Content" ObjectID="_1673311858" r:id="rId2183"/>
        </w:object>
      </w:r>
      <w:r w:rsidRPr="00807023">
        <w:rPr>
          <w:rFonts w:ascii="Arial" w:hAnsi="Arial" w:cs="B Nazanin" w:hint="cs"/>
          <w:sz w:val="28"/>
          <w:szCs w:val="28"/>
          <w:rtl/>
        </w:rPr>
        <w:t xml:space="preserve"> را حساب كنيد.</w:t>
      </w:r>
    </w:p>
    <w:p w:rsidR="00E42461" w:rsidRPr="00D95098" w:rsidRDefault="00E42461" w:rsidP="00E42461">
      <w:pPr>
        <w:bidi/>
        <w:rPr>
          <w:rFonts w:ascii="Arial" w:hAnsi="Arial" w:cs="B Nazanin"/>
          <w:sz w:val="28"/>
          <w:szCs w:val="28"/>
          <w:rtl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07023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A9DA74"/>
            <w:vAlign w:val="center"/>
          </w:tcPr>
          <w:p w:rsidR="00807023" w:rsidRPr="0083636B" w:rsidRDefault="00B44F01" w:rsidP="00B40F0C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-672882495"/>
                <w:placeholder>
                  <w:docPart w:val="0487D01D741D49488A2848456F816C9C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07023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FFF99"/>
            <w:vAlign w:val="center"/>
          </w:tcPr>
          <w:p w:rsidR="00807023" w:rsidRPr="0083636B" w:rsidRDefault="00B44F01" w:rsidP="00B40F0C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572387197"/>
                <w:placeholder>
                  <w:docPart w:val="8637FE72FEFF445AA9A4262640DF7DD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6871F9" w:rsidRPr="00AB15D9" w:rsidRDefault="006871F9" w:rsidP="006871F9">
      <w:pPr>
        <w:pStyle w:val="Signature"/>
        <w:bidi/>
        <w:rPr>
          <w:rFonts w:cs="B Nazanin"/>
          <w:sz w:val="28"/>
          <w:szCs w:val="28"/>
          <w:rtl/>
          <w:lang w:bidi="fa-IR"/>
        </w:rPr>
      </w:pPr>
    </w:p>
    <w:p w:rsidR="00BE0620" w:rsidRPr="00AB15D9" w:rsidRDefault="00807023" w:rsidP="00807023">
      <w:pPr>
        <w:pStyle w:val="Signature"/>
        <w:bidi/>
        <w:rPr>
          <w:rFonts w:cs="B Nazanin"/>
          <w:i/>
          <w:sz w:val="28"/>
          <w:szCs w:val="28"/>
          <w:rtl/>
          <w:lang w:bidi="fa-IR"/>
        </w:rPr>
      </w:pPr>
      <w:r>
        <w:rPr>
          <w:rFonts w:cs="B Nazanin" w:hint="cs"/>
          <w:i/>
          <w:sz w:val="28"/>
          <w:szCs w:val="28"/>
          <w:rtl/>
          <w:lang w:bidi="fa-IR"/>
        </w:rPr>
        <w:t xml:space="preserve">6) </w:t>
      </w:r>
      <w:r w:rsidR="00BE0620" w:rsidRPr="00AB15D9">
        <w:rPr>
          <w:rFonts w:cs="B Nazanin" w:hint="cs"/>
          <w:i/>
          <w:sz w:val="28"/>
          <w:szCs w:val="28"/>
          <w:rtl/>
          <w:lang w:bidi="fa-IR"/>
        </w:rPr>
        <w:t xml:space="preserve">اگر </w:t>
      </w:r>
      <w:r w:rsidRPr="00336279">
        <w:rPr>
          <w:position w:val="-12"/>
        </w:rPr>
        <w:object w:dxaOrig="1939" w:dyaOrig="360">
          <v:shape id="_x0000_i2107" type="#_x0000_t75" style="width:96.8pt;height:18pt" o:ole="">
            <v:imagedata r:id="rId2184" o:title=""/>
          </v:shape>
          <o:OLEObject Type="Embed" ProgID="Equation.DSMT4" ShapeID="_x0000_i2107" DrawAspect="Content" ObjectID="_1673311859" r:id="rId2185"/>
        </w:object>
      </w:r>
      <w:r w:rsidR="00BE0620" w:rsidRPr="00AB15D9">
        <w:rPr>
          <w:rFonts w:cs="B Nazanin" w:hint="cs"/>
          <w:i/>
          <w:sz w:val="28"/>
          <w:szCs w:val="28"/>
          <w:rtl/>
          <w:lang w:bidi="fa-IR"/>
        </w:rPr>
        <w:t xml:space="preserve"> باشد</w:t>
      </w:r>
      <w:r>
        <w:rPr>
          <w:rFonts w:cs="B Nazanin" w:hint="cs"/>
          <w:i/>
          <w:sz w:val="28"/>
          <w:szCs w:val="28"/>
          <w:rtl/>
          <w:lang w:bidi="fa-IR"/>
        </w:rPr>
        <w:t>،</w:t>
      </w:r>
      <w:r w:rsidR="00BE0620" w:rsidRPr="00AB15D9">
        <w:rPr>
          <w:rFonts w:cs="B Nazanin" w:hint="cs"/>
          <w:i/>
          <w:sz w:val="28"/>
          <w:szCs w:val="28"/>
          <w:rtl/>
          <w:lang w:bidi="fa-IR"/>
        </w:rPr>
        <w:t xml:space="preserve"> </w:t>
      </w:r>
      <w:r w:rsidRPr="00336279">
        <w:rPr>
          <w:position w:val="-12"/>
        </w:rPr>
        <w:object w:dxaOrig="560" w:dyaOrig="360">
          <v:shape id="_x0000_i2108" type="#_x0000_t75" style="width:27.6pt;height:18pt" o:ole="">
            <v:imagedata r:id="rId2186" o:title=""/>
          </v:shape>
          <o:OLEObject Type="Embed" ProgID="Equation.DSMT4" ShapeID="_x0000_i2108" DrawAspect="Content" ObjectID="_1673311860" r:id="rId2187"/>
        </w:objec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BE0620" w:rsidRPr="00AB15D9">
        <w:rPr>
          <w:rFonts w:cs="B Nazanin" w:hint="cs"/>
          <w:i/>
          <w:sz w:val="28"/>
          <w:szCs w:val="28"/>
          <w:rtl/>
          <w:lang w:bidi="fa-IR"/>
        </w:rPr>
        <w:t>را بيابيد</w:t>
      </w:r>
      <w:r>
        <w:rPr>
          <w:rFonts w:cs="B Nazanin" w:hint="cs"/>
          <w:i/>
          <w:sz w:val="28"/>
          <w:szCs w:val="28"/>
          <w:rtl/>
          <w:lang w:bidi="fa-IR"/>
        </w:rPr>
        <w:t>.</w:t>
      </w:r>
    </w:p>
    <w:p w:rsidR="00970BD4" w:rsidRDefault="00807023" w:rsidP="00C904D0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7) </w:t>
      </w:r>
      <w:r w:rsidR="00BE0620" w:rsidRPr="00AB15D9">
        <w:rPr>
          <w:rFonts w:cs="B Nazanin" w:hint="cs"/>
          <w:sz w:val="28"/>
          <w:szCs w:val="28"/>
          <w:rtl/>
          <w:lang w:bidi="fa-IR"/>
        </w:rPr>
        <w:t>اگر رابط</w:t>
      </w:r>
      <w:r w:rsidR="00C904D0">
        <w:rPr>
          <w:rFonts w:cs="B Nazanin" w:hint="cs"/>
          <w:sz w:val="28"/>
          <w:szCs w:val="28"/>
          <w:rtl/>
          <w:lang w:bidi="fa-IR"/>
        </w:rPr>
        <w:t>ۀ</w:t>
      </w:r>
      <w:r w:rsidRPr="00336279">
        <w:rPr>
          <w:position w:val="-12"/>
        </w:rPr>
        <w:object w:dxaOrig="3140" w:dyaOrig="360">
          <v:shape id="_x0000_i2109" type="#_x0000_t75" style="width:156pt;height:18pt" o:ole="">
            <v:imagedata r:id="rId2188" o:title=""/>
          </v:shape>
          <o:OLEObject Type="Embed" ProgID="Equation.DSMT4" ShapeID="_x0000_i2109" DrawAspect="Content" ObjectID="_1673311861" r:id="rId2189"/>
        </w:objec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 تابع باشد و داشته باشيم </w:t>
      </w:r>
      <w:r w:rsidRPr="00336279">
        <w:rPr>
          <w:position w:val="-32"/>
        </w:rPr>
        <w:object w:dxaOrig="1400" w:dyaOrig="760">
          <v:shape id="_x0000_i2110" type="#_x0000_t75" style="width:69.6pt;height:38.4pt" o:ole="">
            <v:imagedata r:id="rId2190" o:title=""/>
          </v:shape>
          <o:OLEObject Type="Embed" ProgID="Equation.DSMT4" ShapeID="_x0000_i2110" DrawAspect="Content" ObjectID="_1673311862" r:id="rId2191"/>
        </w:object>
      </w:r>
      <w:r>
        <w:rPr>
          <w:rFonts w:cs="B Nazanin" w:hint="cs"/>
          <w:sz w:val="28"/>
          <w:szCs w:val="28"/>
          <w:rtl/>
          <w:lang w:bidi="fa-IR"/>
        </w:rPr>
        <w:t xml:space="preserve"> مقدار</w:t>
      </w:r>
      <w:r w:rsidR="00BE0620" w:rsidRPr="00AB15D9">
        <w:rPr>
          <w:rFonts w:cs="B Nazanin"/>
          <w:sz w:val="28"/>
          <w:szCs w:val="28"/>
          <w:lang w:bidi="fa-IR"/>
        </w:rPr>
        <w:t xml:space="preserve"> </w:t>
      </w:r>
      <w:r w:rsidRPr="00336279">
        <w:rPr>
          <w:position w:val="-4"/>
        </w:rPr>
        <w:object w:dxaOrig="220" w:dyaOrig="279">
          <v:shape id="_x0000_i2111" type="#_x0000_t75" style="width:10.4pt;height:14.4pt" o:ole="">
            <v:imagedata r:id="rId2192" o:title=""/>
          </v:shape>
          <o:OLEObject Type="Embed" ProgID="Equation.DSMT4" ShapeID="_x0000_i2111" DrawAspect="Content" ObjectID="_1673311863" r:id="rId2193"/>
        </w:object>
      </w:r>
      <w:r w:rsidR="00BE0620" w:rsidRPr="00AB15D9">
        <w:rPr>
          <w:rFonts w:cs="B Nazanin"/>
          <w:sz w:val="28"/>
          <w:szCs w:val="28"/>
          <w:lang w:bidi="fa-IR"/>
        </w:rPr>
        <w:t xml:space="preserve"> </w:t>
      </w:r>
      <w:r w:rsidR="00BE0620" w:rsidRPr="00AB15D9">
        <w:rPr>
          <w:rFonts w:cs="B Nazanin" w:hint="cs"/>
          <w:sz w:val="28"/>
          <w:szCs w:val="28"/>
          <w:rtl/>
          <w:lang w:bidi="fa-IR"/>
        </w:rPr>
        <w:t>را بدست آوريد</w:t>
      </w:r>
      <w:r w:rsidR="00970BD4">
        <w:rPr>
          <w:rFonts w:cs="B Nazanin" w:hint="cs"/>
          <w:sz w:val="28"/>
          <w:szCs w:val="28"/>
          <w:rtl/>
          <w:lang w:bidi="fa-IR"/>
        </w:rPr>
        <w:t>.</w:t>
      </w:r>
    </w:p>
    <w:p w:rsidR="00BE0620" w:rsidRPr="00AB15D9" w:rsidRDefault="00970BD4" w:rsidP="00970BD4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8) </w: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اگر </w:t>
      </w:r>
      <w:r w:rsidRPr="00336279">
        <w:rPr>
          <w:position w:val="-12"/>
        </w:rPr>
        <w:object w:dxaOrig="2640" w:dyaOrig="420">
          <v:shape id="_x0000_i2112" type="#_x0000_t75" style="width:132pt;height:21.2pt" o:ole="">
            <v:imagedata r:id="rId2194" o:title=""/>
          </v:shape>
          <o:OLEObject Type="Embed" ProgID="Equation.DSMT4" ShapeID="_x0000_i2112" DrawAspect="Content" ObjectID="_1673311864" r:id="rId2195"/>
        </w:objec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336279">
        <w:rPr>
          <w:position w:val="-12"/>
        </w:rPr>
        <w:object w:dxaOrig="800" w:dyaOrig="360">
          <v:shape id="_x0000_i2113" type="#_x0000_t75" style="width:39.2pt;height:18pt" o:ole="">
            <v:imagedata r:id="rId2196" o:title=""/>
          </v:shape>
          <o:OLEObject Type="Embed" ProgID="Equation.DSMT4" ShapeID="_x0000_i2113" DrawAspect="Content" ObjectID="_1673311865" r:id="rId2197"/>
        </w:object>
      </w:r>
      <w:r>
        <w:rPr>
          <w:rFonts w:hint="cs"/>
          <w:rtl/>
        </w:rPr>
        <w:t xml:space="preserve"> </w: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336279">
        <w:rPr>
          <w:position w:val="-12"/>
        </w:rPr>
        <w:object w:dxaOrig="1040" w:dyaOrig="360">
          <v:shape id="_x0000_i2114" type="#_x0000_t75" style="width:52.4pt;height:18pt" o:ole="">
            <v:imagedata r:id="rId2198" o:title=""/>
          </v:shape>
          <o:OLEObject Type="Embed" ProgID="Equation.DSMT4" ShapeID="_x0000_i2114" DrawAspect="Content" ObjectID="_1673311866" r:id="rId2199"/>
        </w:objec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 باشد مقادير </w:t>
      </w:r>
      <w:r w:rsidR="00BE0620" w:rsidRPr="00AB15D9">
        <w:rPr>
          <w:rFonts w:cs="B Nazanin"/>
          <w:sz w:val="28"/>
          <w:szCs w:val="28"/>
          <w:lang w:bidi="fa-IR"/>
        </w:rPr>
        <w:t xml:space="preserve"> </w:t>
      </w:r>
      <w:r w:rsidRPr="00336279">
        <w:rPr>
          <w:position w:val="-6"/>
        </w:rPr>
        <w:object w:dxaOrig="200" w:dyaOrig="240">
          <v:shape id="_x0000_i2115" type="#_x0000_t75" style="width:10.4pt;height:12pt" o:ole="">
            <v:imagedata r:id="rId2200" o:title=""/>
          </v:shape>
          <o:OLEObject Type="Embed" ProgID="Equation.DSMT4" ShapeID="_x0000_i2115" DrawAspect="Content" ObjectID="_1673311867" r:id="rId2201"/>
        </w:object>
      </w:r>
      <w:r w:rsidR="00BE0620" w:rsidRPr="00AB15D9">
        <w:rPr>
          <w:rFonts w:cs="B Nazanin" w:hint="cs"/>
          <w:sz w:val="28"/>
          <w:szCs w:val="28"/>
          <w:rtl/>
          <w:lang w:bidi="fa-IR"/>
        </w:rPr>
        <w:t>و</w:t>
      </w:r>
      <w:r w:rsidRPr="00336279">
        <w:rPr>
          <w:position w:val="-6"/>
        </w:rPr>
        <w:object w:dxaOrig="220" w:dyaOrig="300">
          <v:shape id="_x0000_i2116" type="#_x0000_t75" style="width:10.4pt;height:15.2pt" o:ole="">
            <v:imagedata r:id="rId2202" o:title=""/>
          </v:shape>
          <o:OLEObject Type="Embed" ProgID="Equation.DSMT4" ShapeID="_x0000_i2116" DrawAspect="Content" ObjectID="_1673311868" r:id="rId2203"/>
        </w:object>
      </w:r>
      <w:r w:rsidR="00C904D0">
        <w:rPr>
          <w:rFonts w:hint="cs"/>
          <w:rtl/>
        </w:rPr>
        <w:t xml:space="preserve"> </w:t>
      </w:r>
      <w:r w:rsidR="00BE0620" w:rsidRPr="00AB15D9">
        <w:rPr>
          <w:rFonts w:cs="B Nazanin" w:hint="cs"/>
          <w:sz w:val="28"/>
          <w:szCs w:val="28"/>
          <w:rtl/>
          <w:lang w:bidi="fa-IR"/>
        </w:rPr>
        <w:t>را بيابيد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BE0620" w:rsidRDefault="00970BD4" w:rsidP="00970BD4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9) مقدار</w:t>
      </w:r>
      <w:r w:rsidRPr="00336279">
        <w:rPr>
          <w:position w:val="-4"/>
        </w:rPr>
        <w:object w:dxaOrig="300" w:dyaOrig="220">
          <v:shape id="_x0000_i2117" type="#_x0000_t75" style="width:15.2pt;height:10.4pt" o:ole="">
            <v:imagedata r:id="rId2204" o:title=""/>
          </v:shape>
          <o:OLEObject Type="Embed" ProgID="Equation.DSMT4" ShapeID="_x0000_i2117" DrawAspect="Content" ObjectID="_1673311869" r:id="rId2205"/>
        </w:objec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را چنان بيابيد كه تابع </w:t>
      </w:r>
      <w:r w:rsidRPr="00336279">
        <w:rPr>
          <w:position w:val="-28"/>
        </w:rPr>
        <w:object w:dxaOrig="1820" w:dyaOrig="720">
          <v:shape id="_x0000_i2118" type="#_x0000_t75" style="width:90pt;height:36pt" o:ole="">
            <v:imagedata r:id="rId2206" o:title=""/>
          </v:shape>
          <o:OLEObject Type="Embed" ProgID="Equation.DSMT4" ShapeID="_x0000_i2118" DrawAspect="Content" ObjectID="_1673311870" r:id="rId2207"/>
        </w:objec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 يك تابع ثابت باشد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970BD4" w:rsidRPr="00AB15D9" w:rsidRDefault="0080103C" w:rsidP="00C904D0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 w:rsidR="00970BD4">
        <w:rPr>
          <w:rFonts w:cs="B Nazanin" w:hint="cs"/>
          <w:sz w:val="28"/>
          <w:szCs w:val="28"/>
          <w:rtl/>
          <w:lang w:bidi="fa-IR"/>
        </w:rPr>
        <w:t xml:space="preserve">) </w:t>
      </w:r>
      <w:r w:rsidR="00970BD4" w:rsidRPr="00AB15D9">
        <w:rPr>
          <w:rFonts w:cs="B Nazanin" w:hint="cs"/>
          <w:sz w:val="28"/>
          <w:szCs w:val="28"/>
          <w:rtl/>
          <w:lang w:bidi="fa-IR"/>
        </w:rPr>
        <w:t>نمودار تابع قطعه</w:t>
      </w:r>
      <w:r w:rsidR="00C904D0">
        <w:rPr>
          <w:rFonts w:cs="B Nazanin" w:hint="cs"/>
          <w:sz w:val="28"/>
          <w:szCs w:val="28"/>
          <w:rtl/>
          <w:lang w:bidi="fa-IR"/>
        </w:rPr>
        <w:t>‌</w:t>
      </w:r>
      <w:r w:rsidR="00970BD4" w:rsidRPr="00AB15D9">
        <w:rPr>
          <w:rFonts w:cs="B Nazanin" w:hint="cs"/>
          <w:sz w:val="28"/>
          <w:szCs w:val="28"/>
          <w:rtl/>
          <w:lang w:bidi="fa-IR"/>
        </w:rPr>
        <w:t xml:space="preserve">اي </w:t>
      </w:r>
      <w:r w:rsidR="00970BD4" w:rsidRPr="00336279">
        <w:rPr>
          <w:position w:val="-4"/>
        </w:rPr>
        <w:object w:dxaOrig="200" w:dyaOrig="279">
          <v:shape id="_x0000_i2119" type="#_x0000_t75" style="width:10.4pt;height:14.4pt" o:ole="">
            <v:imagedata r:id="rId2208" o:title=""/>
          </v:shape>
          <o:OLEObject Type="Embed" ProgID="Equation.DSMT4" ShapeID="_x0000_i2119" DrawAspect="Content" ObjectID="_1673311871" r:id="rId2209"/>
        </w:object>
      </w:r>
      <w:r w:rsidR="00970BD4" w:rsidRPr="00AB15D9">
        <w:rPr>
          <w:rFonts w:cs="B Nazanin" w:hint="cs"/>
          <w:sz w:val="28"/>
          <w:szCs w:val="28"/>
          <w:rtl/>
          <w:lang w:bidi="fa-IR"/>
        </w:rPr>
        <w:t>داده شده است. ضابطه تابع را بدست آوريد و دامنه و برد تابع را بنويسيد</w:t>
      </w:r>
      <w:r w:rsidR="00970BD4">
        <w:rPr>
          <w:rFonts w:cs="B Nazanin" w:hint="cs"/>
          <w:sz w:val="28"/>
          <w:szCs w:val="28"/>
          <w:rtl/>
          <w:lang w:bidi="fa-IR"/>
        </w:rPr>
        <w:t>.</w:t>
      </w:r>
    </w:p>
    <w:p w:rsidR="00BE0620" w:rsidRPr="00AB15D9" w:rsidRDefault="00BE0620" w:rsidP="00970BD4">
      <w:pPr>
        <w:bidi/>
        <w:jc w:val="right"/>
        <w:rPr>
          <w:rFonts w:eastAsiaTheme="minorEastAsia" w:cs="B Nazanin"/>
          <w:sz w:val="28"/>
          <w:szCs w:val="28"/>
          <w:lang w:bidi="fa-IR"/>
        </w:rPr>
      </w:pPr>
      <w:r w:rsidRPr="00AB15D9">
        <w:rPr>
          <w:rFonts w:eastAsiaTheme="minorEastAsia" w:cs="B Nazanin" w:hint="cs"/>
          <w:sz w:val="28"/>
          <w:szCs w:val="28"/>
          <w:lang w:bidi="fa-IR"/>
        </w:rPr>
        <w:t xml:space="preserve"> </w:t>
      </w:r>
      <w:r w:rsidRPr="00AB15D9">
        <w:rPr>
          <w:rFonts w:eastAsiaTheme="minorEastAsia" w:cs="B Nazanin"/>
          <w:sz w:val="28"/>
          <w:szCs w:val="28"/>
          <w:lang w:bidi="fa-IR"/>
        </w:rPr>
        <w:t xml:space="preserve">   </w:t>
      </w:r>
      <w:r w:rsidRPr="00AB15D9">
        <w:rPr>
          <w:rFonts w:eastAsiaTheme="minorEastAsia" w:cs="B Nazanin"/>
          <w:noProof/>
          <w:sz w:val="28"/>
          <w:szCs w:val="28"/>
          <w:lang w:bidi="fa-IR"/>
        </w:rPr>
        <w:drawing>
          <wp:inline distT="0" distB="0" distL="0" distR="0" wp14:anchorId="62970D52" wp14:editId="57E6FA26">
            <wp:extent cx="1628775" cy="13335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2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5D9">
        <w:rPr>
          <w:rFonts w:eastAsiaTheme="minorEastAsia" w:cs="B Nazanin"/>
          <w:sz w:val="28"/>
          <w:szCs w:val="28"/>
          <w:lang w:bidi="fa-IR"/>
        </w:rPr>
        <w:t xml:space="preserve">    </w:t>
      </w:r>
    </w:p>
    <w:p w:rsidR="00BE0620" w:rsidRPr="00AB15D9" w:rsidRDefault="00970BD4" w:rsidP="00C904D0">
      <w:pPr>
        <w:bidi/>
        <w:rPr>
          <w:rFonts w:eastAsiaTheme="minorEastAsia" w:cs="B Nazanin"/>
          <w:sz w:val="28"/>
          <w:szCs w:val="28"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lastRenderedPageBreak/>
        <w:t xml:space="preserve">11) </w:t>
      </w:r>
      <w:r w:rsidR="00BE0620" w:rsidRPr="00AB15D9">
        <w:rPr>
          <w:rFonts w:eastAsiaTheme="minorEastAsia" w:cs="B Nazanin" w:hint="cs"/>
          <w:sz w:val="28"/>
          <w:szCs w:val="28"/>
          <w:rtl/>
          <w:lang w:bidi="fa-IR"/>
        </w:rPr>
        <w:t>اگر ضابط</w:t>
      </w:r>
      <w:r w:rsidR="00C904D0">
        <w:rPr>
          <w:rFonts w:eastAsiaTheme="minorEastAsia" w:cs="B Nazanin" w:hint="cs"/>
          <w:sz w:val="28"/>
          <w:szCs w:val="28"/>
          <w:rtl/>
          <w:lang w:bidi="fa-IR"/>
        </w:rPr>
        <w:t>ۀ</w:t>
      </w:r>
      <w:r w:rsidR="00BE0620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336279">
        <w:rPr>
          <w:position w:val="-36"/>
        </w:rPr>
        <w:object w:dxaOrig="2240" w:dyaOrig="859">
          <v:shape id="_x0000_i2120" type="#_x0000_t75" style="width:112.4pt;height:42.8pt" o:ole="">
            <v:imagedata r:id="rId2211" o:title=""/>
          </v:shape>
          <o:OLEObject Type="Embed" ProgID="Equation.DSMT4" ShapeID="_x0000_i2120" DrawAspect="Content" ObjectID="_1673311872" r:id="rId2212"/>
        </w:object>
      </w:r>
      <w:r w:rsidR="00BE0620" w:rsidRPr="00AB15D9">
        <w:rPr>
          <w:rFonts w:eastAsiaTheme="minorEastAsia" w:cs="B Nazanin"/>
          <w:sz w:val="28"/>
          <w:szCs w:val="28"/>
          <w:lang w:bidi="fa-IR"/>
        </w:rPr>
        <w:t xml:space="preserve"> </w:t>
      </w:r>
      <w:r w:rsidR="00BE0620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يك تابع باشد </w:t>
      </w:r>
      <w:r w:rsidRPr="00336279">
        <w:rPr>
          <w:position w:val="-6"/>
        </w:rPr>
        <w:object w:dxaOrig="200" w:dyaOrig="240">
          <v:shape id="_x0000_i2121" type="#_x0000_t75" style="width:10.4pt;height:12pt" o:ole="">
            <v:imagedata r:id="rId2213" o:title=""/>
          </v:shape>
          <o:OLEObject Type="Embed" ProgID="Equation.DSMT4" ShapeID="_x0000_i2121" DrawAspect="Content" ObjectID="_1673311873" r:id="rId2214"/>
        </w:object>
      </w:r>
      <w:r w:rsidR="00C904D0">
        <w:rPr>
          <w:rFonts w:hint="cs"/>
          <w:rtl/>
        </w:rPr>
        <w:t xml:space="preserve"> </w:t>
      </w:r>
      <w:r w:rsidR="00BE0620" w:rsidRPr="00AB15D9">
        <w:rPr>
          <w:rFonts w:eastAsiaTheme="minorEastAsia" w:cs="B Nazanin" w:hint="cs"/>
          <w:sz w:val="28"/>
          <w:szCs w:val="28"/>
          <w:rtl/>
          <w:lang w:bidi="fa-IR"/>
        </w:rPr>
        <w:t>را بيابيد .</w:t>
      </w:r>
    </w:p>
    <w:p w:rsidR="00BE0620" w:rsidRPr="00AB15D9" w:rsidRDefault="00970BD4" w:rsidP="00C904D0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12) </w: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به ازاي چه مقاديري از </w:t>
      </w:r>
      <w:r w:rsidR="00EE6F83" w:rsidRPr="00336279">
        <w:rPr>
          <w:position w:val="-6"/>
        </w:rPr>
        <w:object w:dxaOrig="200" w:dyaOrig="240">
          <v:shape id="_x0000_i2122" type="#_x0000_t75" style="width:10.4pt;height:12pt" o:ole="">
            <v:imagedata r:id="rId2215" o:title=""/>
          </v:shape>
          <o:OLEObject Type="Embed" ProgID="Equation.DSMT4" ShapeID="_x0000_i2122" DrawAspect="Content" ObjectID="_1673311874" r:id="rId2216"/>
        </w:objec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BE0620" w:rsidRPr="00AB15D9">
        <w:rPr>
          <w:rFonts w:cs="B Nazanin"/>
          <w:sz w:val="28"/>
          <w:szCs w:val="28"/>
          <w:lang w:bidi="fa-IR"/>
        </w:rPr>
        <w:t xml:space="preserve"> </w:t>
      </w:r>
      <w:r w:rsidR="00EE6F83" w:rsidRPr="00336279">
        <w:rPr>
          <w:position w:val="-6"/>
        </w:rPr>
        <w:object w:dxaOrig="220" w:dyaOrig="300">
          <v:shape id="_x0000_i2123" type="#_x0000_t75" style="width:10.4pt;height:15.2pt" o:ole="">
            <v:imagedata r:id="rId2217" o:title=""/>
          </v:shape>
          <o:OLEObject Type="Embed" ProgID="Equation.DSMT4" ShapeID="_x0000_i2123" DrawAspect="Content" ObjectID="_1673311875" r:id="rId2218"/>
        </w:objec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 زوج مرتب</w:t>
      </w:r>
      <w:r w:rsidR="00C904D0">
        <w:rPr>
          <w:rFonts w:cs="B Nazanin" w:hint="cs"/>
          <w:sz w:val="28"/>
          <w:szCs w:val="28"/>
          <w:rtl/>
          <w:lang w:bidi="fa-IR"/>
        </w:rPr>
        <w:t>‌</w: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هاي </w:t>
      </w:r>
      <w:r w:rsidR="00EE6F83" w:rsidRPr="00336279">
        <w:rPr>
          <w:position w:val="-12"/>
        </w:rPr>
        <w:object w:dxaOrig="1140" w:dyaOrig="360">
          <v:shape id="_x0000_i2124" type="#_x0000_t75" style="width:57.2pt;height:18pt" o:ole="">
            <v:imagedata r:id="rId2219" o:title=""/>
          </v:shape>
          <o:OLEObject Type="Embed" ProgID="Equation.DSMT4" ShapeID="_x0000_i2124" DrawAspect="Content" ObjectID="_1673311876" r:id="rId2220"/>
        </w:objec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BE0620" w:rsidRPr="00AB15D9">
        <w:rPr>
          <w:rFonts w:cs="B Nazanin"/>
          <w:sz w:val="28"/>
          <w:szCs w:val="28"/>
          <w:rtl/>
          <w:lang w:bidi="fa-IR"/>
        </w:rPr>
        <w:t xml:space="preserve"> </w:t>
      </w:r>
      <m:oMath>
        <m:r>
          <w:rPr>
            <w:rFonts w:ascii="Cambria Math" w:hAnsi="Cambria Math" w:cs="B Nazanin"/>
            <w:sz w:val="28"/>
            <w:szCs w:val="28"/>
            <w:lang w:bidi="fa-IR"/>
          </w:rPr>
          <m:t>(</m:t>
        </m:r>
        <m:sSup>
          <m:sSupPr>
            <m:ctrlPr>
              <w:rPr>
                <w:rFonts w:ascii="Cambria Math" w:hAnsi="Cambria Math" w:cs="B Nazanin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a</m:t>
            </m:r>
          </m:e>
          <m:sup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2</m:t>
            </m:r>
          </m:sup>
        </m:sSup>
        <m:sSup>
          <m:sSupPr>
            <m:ctrlPr>
              <w:rPr>
                <w:rFonts w:ascii="Cambria Math" w:hAnsi="Cambria Math" w:cs="B Nazanin"/>
                <w:i/>
                <w:sz w:val="28"/>
                <w:szCs w:val="28"/>
                <w:lang w:bidi="fa-IR"/>
              </w:rPr>
            </m:ctrlPr>
          </m:sSupPr>
          <m:e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+b</m:t>
            </m:r>
          </m:e>
          <m:sup>
            <m:r>
              <w:rPr>
                <w:rFonts w:ascii="Cambria Math" w:hAnsi="Cambria Math" w:cs="B Nazanin"/>
                <w:sz w:val="28"/>
                <w:szCs w:val="28"/>
                <w:lang w:bidi="fa-IR"/>
              </w:rPr>
              <m:t>2</m:t>
            </m:r>
          </m:sup>
        </m:sSup>
        <m:r>
          <w:rPr>
            <w:rFonts w:ascii="Cambria Math" w:hAnsi="Cambria Math" w:cs="B Nazanin"/>
            <w:sz w:val="28"/>
            <w:szCs w:val="28"/>
            <w:lang w:bidi="fa-IR"/>
          </w:rPr>
          <m:t>)</m:t>
        </m:r>
      </m:oMath>
      <w:r w:rsidR="00BE0620" w:rsidRPr="00AB15D9">
        <w:rPr>
          <w:rFonts w:cs="B Nazanin"/>
          <w:sz w:val="28"/>
          <w:szCs w:val="28"/>
          <w:rtl/>
          <w:lang w:bidi="fa-IR"/>
        </w:rPr>
        <w:t xml:space="preserve"> يكسان هستند.</w:t>
      </w:r>
    </w:p>
    <w:p w:rsidR="00BE0620" w:rsidRPr="00AB15D9" w:rsidRDefault="00970BD4" w:rsidP="00C904D0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13) </w: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در تابع خطي </w:t>
      </w:r>
      <w:r w:rsidR="00B40F0C" w:rsidRPr="00E6443C">
        <w:rPr>
          <w:position w:val="-12"/>
        </w:rPr>
        <w:object w:dxaOrig="3739" w:dyaOrig="420">
          <v:shape id="_x0000_i2125" type="#_x0000_t75" style="width:186.8pt;height:21.2pt" o:ole="">
            <v:imagedata r:id="rId2221" o:title=""/>
          </v:shape>
          <o:OLEObject Type="Embed" ProgID="Equation.DSMT4" ShapeID="_x0000_i2125" DrawAspect="Content" ObjectID="_1673311877" r:id="rId2222"/>
        </w:object>
      </w:r>
      <w:r w:rsidR="00BE0620" w:rsidRPr="00AB15D9">
        <w:rPr>
          <w:rFonts w:cs="B Nazanin"/>
          <w:sz w:val="28"/>
          <w:szCs w:val="28"/>
          <w:lang w:bidi="fa-IR"/>
        </w:rPr>
        <w:t xml:space="preserve"> </w: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 مقدار </w:t>
      </w:r>
      <w:r w:rsidR="00B40F0C" w:rsidRPr="00E6443C">
        <w:rPr>
          <w:position w:val="-12"/>
        </w:rPr>
        <w:object w:dxaOrig="460" w:dyaOrig="360">
          <v:shape id="_x0000_i2126" type="#_x0000_t75" style="width:23.2pt;height:18pt" o:ole="">
            <v:imagedata r:id="rId2223" o:title=""/>
          </v:shape>
          <o:OLEObject Type="Embed" ProgID="Equation.DSMT4" ShapeID="_x0000_i2126" DrawAspect="Content" ObjectID="_1673311878" r:id="rId2224"/>
        </w:objec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 را بدست آوريد.</w:t>
      </w:r>
    </w:p>
    <w:p w:rsidR="00BE0620" w:rsidRPr="00AB15D9" w:rsidRDefault="00970BD4" w:rsidP="00C904D0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14) </w:t>
      </w:r>
      <w:r w:rsidR="00BE0620" w:rsidRPr="00AB15D9">
        <w:rPr>
          <w:rFonts w:cs="B Nazanin" w:hint="cs"/>
          <w:sz w:val="28"/>
          <w:szCs w:val="28"/>
          <w:rtl/>
          <w:lang w:bidi="fa-IR"/>
        </w:rPr>
        <w:t>اگر محيط مستطيلي برابر 24 سانتي متر باشد تابعي بنويسيد كه مساحت مستطيل را بر حسب طول آن بيان كند.</w:t>
      </w:r>
    </w:p>
    <w:p w:rsidR="00C904D0" w:rsidRDefault="00C904D0" w:rsidP="00C904D0">
      <w:pPr>
        <w:tabs>
          <w:tab w:val="left" w:pos="7060"/>
          <w:tab w:val="left" w:pos="8150"/>
          <w:tab w:val="right" w:pos="10134"/>
        </w:tabs>
        <w:bidi/>
        <w:rPr>
          <w:rtl/>
        </w:rPr>
      </w:pPr>
      <w:r>
        <w:rPr>
          <w:rFonts w:cs="B Nazanin" w:hint="cs"/>
          <w:sz w:val="28"/>
          <w:szCs w:val="28"/>
          <w:rtl/>
          <w:lang w:bidi="fa-IR"/>
        </w:rPr>
        <w:t>15</w:t>
      </w:r>
      <w:r w:rsidR="00970BD4">
        <w:rPr>
          <w:rFonts w:cs="B Nazanin" w:hint="cs"/>
          <w:sz w:val="28"/>
          <w:szCs w:val="28"/>
          <w:rtl/>
          <w:lang w:bidi="fa-IR"/>
        </w:rPr>
        <w:t xml:space="preserve">) </w:t>
      </w:r>
      <w:r w:rsidR="00BE0620" w:rsidRPr="00AB15D9">
        <w:rPr>
          <w:rFonts w:cs="B Nazanin" w:hint="cs"/>
          <w:sz w:val="28"/>
          <w:szCs w:val="28"/>
          <w:rtl/>
          <w:lang w:bidi="fa-IR"/>
        </w:rPr>
        <w:t xml:space="preserve">با استفاده از نمودار تابع </w:t>
      </w:r>
      <w:r w:rsidR="00B40F0C" w:rsidRPr="00E6443C">
        <w:rPr>
          <w:position w:val="-14"/>
        </w:rPr>
        <w:object w:dxaOrig="1080" w:dyaOrig="420">
          <v:shape id="_x0000_i2127" type="#_x0000_t75" style="width:54.8pt;height:21.2pt" o:ole="">
            <v:imagedata r:id="rId2225" o:title=""/>
          </v:shape>
          <o:OLEObject Type="Embed" ProgID="Equation.DSMT4" ShapeID="_x0000_i2127" DrawAspect="Content" ObjectID="_1673311879" r:id="rId2226"/>
        </w:object>
      </w:r>
      <w:r w:rsidR="00BE0620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به كمك انتقال نمودار،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BE0620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تابع </w:t>
      </w:r>
      <w:r w:rsidR="00B40F0C" w:rsidRPr="00E6443C">
        <w:rPr>
          <w:position w:val="-12"/>
        </w:rPr>
        <w:object w:dxaOrig="580" w:dyaOrig="360">
          <v:shape id="_x0000_i2128" type="#_x0000_t75" style="width:29.2pt;height:18pt" o:ole="">
            <v:imagedata r:id="rId2227" o:title=""/>
          </v:shape>
          <o:OLEObject Type="Embed" ProgID="Equation.DSMT4" ShapeID="_x0000_i2128" DrawAspect="Content" ObjectID="_1673311880" r:id="rId2228"/>
        </w:object>
      </w:r>
      <w:r w:rsidR="00BE0620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را رسم كنيد:</w:t>
      </w:r>
    </w:p>
    <w:p w:rsidR="00BE0620" w:rsidRPr="0080103C" w:rsidRDefault="00C904D0" w:rsidP="00C904D0">
      <w:pPr>
        <w:tabs>
          <w:tab w:val="left" w:pos="7060"/>
          <w:tab w:val="left" w:pos="8150"/>
          <w:tab w:val="right" w:pos="10134"/>
        </w:tabs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hint="cs"/>
          <w:rtl/>
        </w:rPr>
        <w:t xml:space="preserve">                                                                                                           </w:t>
      </w:r>
      <w:r w:rsidRPr="00E6443C">
        <w:rPr>
          <w:position w:val="-12"/>
        </w:rPr>
        <w:object w:dxaOrig="2560" w:dyaOrig="480">
          <v:shape id="_x0000_i2129" type="#_x0000_t75" style="width:128.4pt;height:24.8pt" o:ole="">
            <v:imagedata r:id="rId2229" o:title=""/>
          </v:shape>
          <o:OLEObject Type="Embed" ProgID="Equation.DSMT4" ShapeID="_x0000_i2129" DrawAspect="Content" ObjectID="_1673311881" r:id="rId2230"/>
        </w:object>
      </w:r>
      <w:r w:rsidR="00BE0620" w:rsidRPr="00AB15D9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80103C">
        <w:t xml:space="preserve"> </w:t>
      </w:r>
    </w:p>
    <w:p w:rsidR="00970BD4" w:rsidRDefault="00970BD4" w:rsidP="0080103C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16) </w:t>
      </w:r>
      <w:r w:rsidR="00BE0620" w:rsidRPr="00AB15D9">
        <w:rPr>
          <w:rFonts w:cs="B Nazanin" w:hint="cs"/>
          <w:sz w:val="28"/>
          <w:szCs w:val="28"/>
          <w:rtl/>
          <w:lang w:bidi="fa-IR"/>
        </w:rPr>
        <w:t>دامنه و برد تابع زير را بدست آوريد</w:t>
      </w:r>
      <w:r w:rsidR="0080103C">
        <w:rPr>
          <w:rFonts w:cs="B Nazanin" w:hint="cs"/>
          <w:sz w:val="28"/>
          <w:szCs w:val="28"/>
          <w:rtl/>
          <w:lang w:bidi="fa-IR"/>
        </w:rPr>
        <w:t>.</w:t>
      </w:r>
    </w:p>
    <w:p w:rsidR="00BE0620" w:rsidRDefault="00BE0620" w:rsidP="0080103C">
      <w:pPr>
        <w:pStyle w:val="Signature"/>
        <w:bidi/>
        <w:jc w:val="right"/>
        <w:rPr>
          <w:rFonts w:cs="B Nazanin"/>
          <w:sz w:val="28"/>
          <w:szCs w:val="28"/>
          <w:rtl/>
          <w:lang w:bidi="fa-IR"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0103C" w:rsidRPr="00E6443C">
        <w:rPr>
          <w:position w:val="-36"/>
        </w:rPr>
        <w:object w:dxaOrig="2700" w:dyaOrig="859">
          <v:shape id="_x0000_i2130" type="#_x0000_t75" style="width:135.2pt;height:42.8pt" o:ole="">
            <v:imagedata r:id="rId2231" o:title=""/>
          </v:shape>
          <o:OLEObject Type="Embed" ProgID="Equation.DSMT4" ShapeID="_x0000_i2130" DrawAspect="Content" ObjectID="_1673311882" r:id="rId2232"/>
        </w:objec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0103C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A9DA74"/>
            <w:vAlign w:val="center"/>
          </w:tcPr>
          <w:p w:rsidR="0080103C" w:rsidRPr="0083636B" w:rsidRDefault="00B44F01" w:rsidP="00583781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1303122722"/>
                <w:placeholder>
                  <w:docPart w:val="79E7417498E2464DBC8F2FC62723D224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0103C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FFF99"/>
            <w:vAlign w:val="center"/>
          </w:tcPr>
          <w:p w:rsidR="0080103C" w:rsidRPr="0083636B" w:rsidRDefault="00B44F01" w:rsidP="00583781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961235427"/>
                <w:placeholder>
                  <w:docPart w:val="074D7FCC1DA148AFA877605E0BDB3FFE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EE6F83" w:rsidRDefault="00EE6F83" w:rsidP="00EE6F83">
      <w:pPr>
        <w:pStyle w:val="Signature"/>
        <w:bidi/>
        <w:rPr>
          <w:rFonts w:cs="B Nazanin"/>
          <w:sz w:val="28"/>
          <w:szCs w:val="28"/>
          <w:rtl/>
          <w:lang w:bidi="fa-IR"/>
        </w:rPr>
      </w:pPr>
    </w:p>
    <w:p w:rsidR="0080103C" w:rsidRDefault="00342EDE" w:rsidP="00342EDE">
      <w:pPr>
        <w:bidi/>
        <w:rPr>
          <w:rFonts w:ascii="Tahoma" w:hAnsi="Tahoma" w:cs="B Nazanin"/>
          <w:sz w:val="28"/>
          <w:szCs w:val="28"/>
          <w:rtl/>
        </w:rPr>
      </w:pPr>
      <w:r>
        <w:rPr>
          <w:rFonts w:ascii="Tahoma" w:hAnsi="Tahoma" w:cs="B Nazanin" w:hint="cs"/>
          <w:sz w:val="28"/>
          <w:szCs w:val="28"/>
          <w:rtl/>
        </w:rPr>
        <w:t>17) اگر</w:t>
      </w:r>
      <w:r w:rsidRPr="00342EDE">
        <w:t xml:space="preserve"> </w:t>
      </w:r>
      <w:r w:rsidRPr="00E6443C">
        <w:rPr>
          <w:position w:val="-36"/>
        </w:rPr>
        <w:object w:dxaOrig="2520" w:dyaOrig="859">
          <v:shape id="_x0000_i2131" type="#_x0000_t75" style="width:126.8pt;height:42.8pt" o:ole="">
            <v:imagedata r:id="rId2233" o:title=""/>
          </v:shape>
          <o:OLEObject Type="Embed" ProgID="Equation.DSMT4" ShapeID="_x0000_i2131" DrawAspect="Content" ObjectID="_1673311883" r:id="rId2234"/>
        </w:object>
      </w:r>
      <w:r>
        <w:rPr>
          <w:rFonts w:ascii="Tahoma" w:hAnsi="Tahoma" w:cs="B Nazanin" w:hint="cs"/>
          <w:sz w:val="28"/>
          <w:szCs w:val="28"/>
          <w:rtl/>
        </w:rPr>
        <w:t>تا</w:t>
      </w:r>
      <w:r w:rsidR="0080103C" w:rsidRPr="00AB15D9">
        <w:rPr>
          <w:rFonts w:ascii="Tahoma" w:hAnsi="Tahoma" w:cs="B Nazanin"/>
          <w:sz w:val="28"/>
          <w:szCs w:val="28"/>
          <w:rtl/>
        </w:rPr>
        <w:t>بع باشد</w:t>
      </w:r>
      <w:r w:rsidR="00C904D0">
        <w:rPr>
          <w:rFonts w:ascii="Tahoma" w:hAnsi="Tahoma" w:cs="B Nazanin" w:hint="cs"/>
          <w:sz w:val="28"/>
          <w:szCs w:val="28"/>
          <w:rtl/>
        </w:rPr>
        <w:t>،</w:t>
      </w:r>
      <w:r w:rsidR="0080103C" w:rsidRPr="00AB15D9">
        <w:rPr>
          <w:rFonts w:ascii="Tahoma" w:hAnsi="Tahoma" w:cs="B Nazanin"/>
          <w:sz w:val="28"/>
          <w:szCs w:val="28"/>
          <w:rtl/>
        </w:rPr>
        <w:t xml:space="preserve"> مقدار </w:t>
      </w:r>
      <w:r w:rsidRPr="00E6443C">
        <w:rPr>
          <w:position w:val="-12"/>
        </w:rPr>
        <w:object w:dxaOrig="980" w:dyaOrig="360">
          <v:shape id="_x0000_i2132" type="#_x0000_t75" style="width:48.8pt;height:18pt" o:ole="">
            <v:imagedata r:id="rId2235" o:title=""/>
          </v:shape>
          <o:OLEObject Type="Embed" ProgID="Equation.DSMT4" ShapeID="_x0000_i2132" DrawAspect="Content" ObjectID="_1673311884" r:id="rId2236"/>
        </w:object>
      </w:r>
      <w:r w:rsidR="0080103C">
        <w:rPr>
          <w:rFonts w:ascii="Tahoma" w:hAnsi="Tahoma" w:cs="B Nazanin"/>
          <w:sz w:val="28"/>
          <w:szCs w:val="28"/>
          <w:rtl/>
        </w:rPr>
        <w:t xml:space="preserve"> را بیابی</w:t>
      </w:r>
      <w:r w:rsidR="0080103C">
        <w:rPr>
          <w:rFonts w:ascii="Tahoma" w:hAnsi="Tahoma" w:cs="B Nazanin" w:hint="cs"/>
          <w:sz w:val="28"/>
          <w:szCs w:val="28"/>
          <w:rtl/>
        </w:rPr>
        <w:t>د.</w:t>
      </w:r>
    </w:p>
    <w:p w:rsidR="0080103C" w:rsidRDefault="00342EDE" w:rsidP="0080103C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ascii="Tahoma" w:hAnsi="Tahoma" w:cs="B Nazanin" w:hint="cs"/>
          <w:sz w:val="28"/>
          <w:szCs w:val="28"/>
          <w:rtl/>
        </w:rPr>
        <w:t xml:space="preserve">18) </w:t>
      </w:r>
      <w:r w:rsidRPr="00AB15D9">
        <w:rPr>
          <w:rFonts w:ascii="Tahoma" w:hAnsi="Tahoma" w:cs="B Nazanin"/>
          <w:sz w:val="28"/>
          <w:szCs w:val="28"/>
          <w:rtl/>
        </w:rPr>
        <w:t xml:space="preserve">حدود </w:t>
      </w:r>
      <w:r w:rsidRPr="00E6443C">
        <w:rPr>
          <w:position w:val="-4"/>
        </w:rPr>
        <w:object w:dxaOrig="300" w:dyaOrig="220">
          <v:shape id="_x0000_i2133" type="#_x0000_t75" style="width:15.2pt;height:10.4pt" o:ole="">
            <v:imagedata r:id="rId2237" o:title=""/>
          </v:shape>
          <o:OLEObject Type="Embed" ProgID="Equation.DSMT4" ShapeID="_x0000_i2133" DrawAspect="Content" ObjectID="_1673311885" r:id="rId2238"/>
        </w:object>
      </w:r>
      <w:r>
        <w:rPr>
          <w:rFonts w:hint="cs"/>
          <w:rtl/>
        </w:rPr>
        <w:t xml:space="preserve"> </w:t>
      </w:r>
      <w:r w:rsidRPr="00AB15D9">
        <w:rPr>
          <w:rFonts w:ascii="Tahoma" w:hAnsi="Tahoma" w:cs="B Nazanin"/>
          <w:sz w:val="28"/>
          <w:szCs w:val="28"/>
          <w:rtl/>
        </w:rPr>
        <w:t xml:space="preserve">را طوری بیابید که عبارت  </w:t>
      </w:r>
      <w:r w:rsidRPr="00E6443C">
        <w:rPr>
          <w:position w:val="-12"/>
        </w:rPr>
        <w:object w:dxaOrig="1920" w:dyaOrig="420">
          <v:shape id="_x0000_i2134" type="#_x0000_t75" style="width:96.8pt;height:21.2pt" o:ole="">
            <v:imagedata r:id="rId2239" o:title=""/>
          </v:shape>
          <o:OLEObject Type="Embed" ProgID="Equation.DSMT4" ShapeID="_x0000_i2134" DrawAspect="Content" ObjectID="_1673311886" r:id="rId2240"/>
        </w:object>
      </w:r>
      <w:r w:rsidRPr="00AB15D9">
        <w:rPr>
          <w:rFonts w:ascii="Tahoma" w:hAnsi="Tahoma" w:cs="B Nazanin"/>
          <w:sz w:val="28"/>
          <w:szCs w:val="28"/>
          <w:rtl/>
        </w:rPr>
        <w:t xml:space="preserve"> همواره مثبت باشد</w:t>
      </w:r>
      <w:r>
        <w:rPr>
          <w:rFonts w:ascii="Tahoma" w:hAnsi="Tahoma" w:cs="B Nazanin" w:hint="cs"/>
          <w:sz w:val="28"/>
          <w:szCs w:val="28"/>
          <w:rtl/>
        </w:rPr>
        <w:t>.</w:t>
      </w:r>
    </w:p>
    <w:p w:rsidR="00EE6F83" w:rsidRDefault="00EE6F83" w:rsidP="00EE6F83">
      <w:pPr>
        <w:pStyle w:val="Signature"/>
        <w:bidi/>
        <w:rPr>
          <w:rFonts w:ascii="Tahoma" w:hAnsi="Tahoma" w:cs="B Nazanin"/>
          <w:sz w:val="28"/>
          <w:szCs w:val="28"/>
          <w:rtl/>
        </w:rPr>
      </w:pPr>
    </w:p>
    <w:p w:rsidR="00970BD4" w:rsidRDefault="00342EDE" w:rsidP="00C904D0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ascii="Tahoma" w:hAnsi="Tahoma" w:cs="B Nazanin" w:hint="cs"/>
          <w:sz w:val="28"/>
          <w:szCs w:val="28"/>
          <w:rtl/>
        </w:rPr>
        <w:t xml:space="preserve">19) </w:t>
      </w:r>
      <w:r>
        <w:rPr>
          <w:rFonts w:ascii="Tahoma" w:hAnsi="Tahoma" w:cs="B Nazanin"/>
          <w:sz w:val="28"/>
          <w:szCs w:val="28"/>
          <w:rtl/>
        </w:rPr>
        <w:t>دامن</w:t>
      </w:r>
      <w:r w:rsidR="00C904D0">
        <w:rPr>
          <w:rFonts w:ascii="Tahoma" w:hAnsi="Tahoma" w:cs="B Nazanin" w:hint="cs"/>
          <w:sz w:val="28"/>
          <w:szCs w:val="28"/>
          <w:rtl/>
        </w:rPr>
        <w:t>ۀ</w:t>
      </w:r>
      <w:r>
        <w:rPr>
          <w:rFonts w:ascii="Tahoma" w:hAnsi="Tahoma" w:cs="B Nazanin"/>
          <w:sz w:val="28"/>
          <w:szCs w:val="28"/>
          <w:rtl/>
        </w:rPr>
        <w:t xml:space="preserve"> تابع </w:t>
      </w:r>
      <w:r w:rsidRPr="00E6443C">
        <w:rPr>
          <w:position w:val="-12"/>
        </w:rPr>
        <w:object w:dxaOrig="2280" w:dyaOrig="499">
          <v:shape id="_x0000_i2135" type="#_x0000_t75" style="width:114pt;height:24.8pt" o:ole="">
            <v:imagedata r:id="rId2241" o:title=""/>
          </v:shape>
          <o:OLEObject Type="Embed" ProgID="Equation.DSMT4" ShapeID="_x0000_i2135" DrawAspect="Content" ObjectID="_1673311887" r:id="rId2242"/>
        </w:object>
      </w:r>
      <w:r w:rsidR="00EE6F83" w:rsidRPr="00AB15D9">
        <w:rPr>
          <w:rFonts w:ascii="Tahoma" w:hAnsi="Tahoma" w:cs="B Nazanin"/>
          <w:sz w:val="28"/>
          <w:szCs w:val="28"/>
          <w:rtl/>
        </w:rPr>
        <w:t xml:space="preserve"> را مشخص کنید.</w:t>
      </w:r>
    </w:p>
    <w:p w:rsidR="00970BD4" w:rsidRPr="00AB15D9" w:rsidRDefault="00970BD4" w:rsidP="00970BD4">
      <w:pPr>
        <w:pStyle w:val="Signature"/>
        <w:bidi/>
        <w:rPr>
          <w:rFonts w:cs="B Nazanin"/>
          <w:sz w:val="28"/>
          <w:szCs w:val="28"/>
          <w:rtl/>
          <w:lang w:bidi="fa-IR"/>
        </w:rPr>
      </w:pPr>
    </w:p>
    <w:p w:rsidR="00342EDE" w:rsidRDefault="00342EDE" w:rsidP="00342EDE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20) </w:t>
      </w:r>
      <w:r w:rsidR="00BE0620" w:rsidRPr="00AB15D9">
        <w:rPr>
          <w:rFonts w:cs="B Nazanin" w:hint="cs"/>
          <w:sz w:val="28"/>
          <w:szCs w:val="28"/>
          <w:rtl/>
          <w:lang w:bidi="fa-IR"/>
        </w:rPr>
        <w:t>تابع زير را ب</w:t>
      </w:r>
      <w:r w:rsidR="00C904D0">
        <w:rPr>
          <w:rFonts w:cs="B Nazanin" w:hint="cs"/>
          <w:sz w:val="28"/>
          <w:szCs w:val="28"/>
          <w:rtl/>
          <w:lang w:bidi="fa-IR"/>
        </w:rPr>
        <w:t>ه‌</w:t>
      </w:r>
      <w:r w:rsidR="00BE0620" w:rsidRPr="00AB15D9">
        <w:rPr>
          <w:rFonts w:cs="B Nazanin" w:hint="cs"/>
          <w:sz w:val="28"/>
          <w:szCs w:val="28"/>
          <w:rtl/>
          <w:lang w:bidi="fa-IR"/>
        </w:rPr>
        <w:t>صورت تابع قطعه اي بنويسيد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BE0620" w:rsidRDefault="00BE0620" w:rsidP="00342EDE">
      <w:pPr>
        <w:pStyle w:val="Signature"/>
        <w:bidi/>
        <w:jc w:val="right"/>
        <w:rPr>
          <w:rtl/>
        </w:rPr>
      </w:pPr>
      <w:r w:rsidRPr="00AB1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42EDE" w:rsidRPr="00E6443C">
        <w:rPr>
          <w:position w:val="-12"/>
        </w:rPr>
        <w:object w:dxaOrig="3780" w:dyaOrig="480">
          <v:shape id="_x0000_i2136" type="#_x0000_t75" style="width:189.6pt;height:24.8pt" o:ole="">
            <v:imagedata r:id="rId2243" o:title=""/>
          </v:shape>
          <o:OLEObject Type="Embed" ProgID="Equation.DSMT4" ShapeID="_x0000_i2136" DrawAspect="Content" ObjectID="_1673311888" r:id="rId2244"/>
        </w:object>
      </w:r>
    </w:p>
    <w:p w:rsidR="00342EDE" w:rsidRPr="00AB15D9" w:rsidRDefault="00342EDE" w:rsidP="00342EDE">
      <w:pPr>
        <w:pStyle w:val="Signature"/>
        <w:bidi/>
        <w:jc w:val="right"/>
        <w:rPr>
          <w:rFonts w:cs="B Nazanin"/>
          <w:sz w:val="28"/>
          <w:szCs w:val="28"/>
          <w:rtl/>
          <w:lang w:bidi="fa-IR"/>
        </w:rPr>
      </w:pPr>
    </w:p>
    <w:p w:rsidR="003A3D9F" w:rsidRPr="00AB15D9" w:rsidRDefault="00342EDE" w:rsidP="00106CBD">
      <w:pPr>
        <w:pStyle w:val="Signature"/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21) </w:t>
      </w:r>
      <w:r w:rsidR="00AE32D1" w:rsidRPr="00AB15D9">
        <w:rPr>
          <w:rFonts w:cs="B Nazanin" w:hint="cs"/>
          <w:sz w:val="28"/>
          <w:szCs w:val="28"/>
          <w:rtl/>
          <w:lang w:bidi="fa-IR"/>
        </w:rPr>
        <w:t xml:space="preserve">مقدار تابع هماني به ازاي هر </w:t>
      </w:r>
      <w:r w:rsidRPr="00E6443C">
        <w:rPr>
          <w:position w:val="-4"/>
        </w:rPr>
        <w:object w:dxaOrig="220" w:dyaOrig="220">
          <v:shape id="_x0000_i2137" type="#_x0000_t75" style="width:10.4pt;height:10.4pt" o:ole="">
            <v:imagedata r:id="rId2245" o:title=""/>
          </v:shape>
          <o:OLEObject Type="Embed" ProgID="Equation.DSMT4" ShapeID="_x0000_i2137" DrawAspect="Content" ObjectID="_1673311889" r:id="rId2246"/>
        </w:object>
      </w:r>
      <w:r w:rsidR="00AE32D1" w:rsidRPr="00AB15D9">
        <w:rPr>
          <w:rFonts w:cs="B Nazanin" w:hint="cs"/>
          <w:sz w:val="28"/>
          <w:szCs w:val="28"/>
          <w:rtl/>
          <w:lang w:bidi="fa-IR"/>
        </w:rPr>
        <w:t xml:space="preserve"> از دامنه برابر با </w:t>
      </w:r>
      <w:r w:rsidRPr="00E6443C">
        <w:rPr>
          <w:position w:val="-6"/>
        </w:rPr>
        <w:object w:dxaOrig="800" w:dyaOrig="360">
          <v:shape id="_x0000_i2138" type="#_x0000_t75" style="width:39.2pt;height:18pt" o:ole="">
            <v:imagedata r:id="rId2247" o:title=""/>
          </v:shape>
          <o:OLEObject Type="Embed" ProgID="Equation.DSMT4" ShapeID="_x0000_i2138" DrawAspect="Content" ObjectID="_1673311890" r:id="rId2248"/>
        </w:object>
      </w:r>
      <w:r w:rsidR="00AE32D1" w:rsidRPr="00AB15D9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="00C904D0">
        <w:rPr>
          <w:rFonts w:cs="B Nazanin" w:hint="cs"/>
          <w:sz w:val="28"/>
          <w:szCs w:val="28"/>
          <w:rtl/>
          <w:lang w:bidi="fa-IR"/>
        </w:rPr>
        <w:t>،</w:t>
      </w:r>
      <w:r w:rsidR="00AE32D1" w:rsidRPr="00AB15D9">
        <w:rPr>
          <w:rFonts w:cs="B Nazanin" w:hint="cs"/>
          <w:sz w:val="28"/>
          <w:szCs w:val="28"/>
          <w:rtl/>
          <w:lang w:bidi="fa-IR"/>
        </w:rPr>
        <w:t xml:space="preserve"> دامنه تابع </w:t>
      </w:r>
      <w:r w:rsidRPr="00E6443C">
        <w:rPr>
          <w:position w:val="-4"/>
        </w:rPr>
        <w:object w:dxaOrig="200" w:dyaOrig="279">
          <v:shape id="_x0000_i2139" type="#_x0000_t75" style="width:10.4pt;height:14.4pt" o:ole="">
            <v:imagedata r:id="rId2249" o:title=""/>
          </v:shape>
          <o:OLEObject Type="Embed" ProgID="Equation.DSMT4" ShapeID="_x0000_i2139" DrawAspect="Content" ObjectID="_1673311891" r:id="rId2250"/>
        </w:object>
      </w:r>
      <w:r>
        <w:rPr>
          <w:rFonts w:hint="cs"/>
          <w:rtl/>
        </w:rPr>
        <w:t xml:space="preserve"> </w:t>
      </w:r>
      <w:r w:rsidR="00AE32D1" w:rsidRPr="00AB15D9">
        <w:rPr>
          <w:rFonts w:cs="B Nazanin" w:hint="cs"/>
          <w:sz w:val="28"/>
          <w:szCs w:val="28"/>
          <w:rtl/>
          <w:lang w:bidi="fa-IR"/>
        </w:rPr>
        <w:t xml:space="preserve">را بدست آوريد </w:t>
      </w:r>
      <w:r w:rsidR="00AE32D1" w:rsidRPr="00AB15D9">
        <w:rPr>
          <w:rFonts w:cs="B Nazanin"/>
          <w:sz w:val="28"/>
          <w:szCs w:val="28"/>
          <w:lang w:bidi="fa-IR"/>
        </w:rPr>
        <w:t>.</w:t>
      </w:r>
    </w:p>
    <w:p w:rsidR="00614BE1" w:rsidRPr="00AB15D9" w:rsidRDefault="00342EDE" w:rsidP="00106CBD">
      <w:pPr>
        <w:bidi/>
        <w:spacing w:after="0" w:line="480" w:lineRule="auto"/>
        <w:jc w:val="both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lastRenderedPageBreak/>
        <w:t xml:space="preserve">22) </w:t>
      </w:r>
      <w:r w:rsidR="00614BE1"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یک جسم را از بالای یک ساختمان که 13 متر ارتفاع دارد به هوا پرتاب می شود. اگر ارتفاع این جسم از سطح زمین در ثانیه </w:t>
      </w:r>
      <w:r w:rsidR="00614BE1" w:rsidRPr="00AB15D9">
        <w:rPr>
          <w:rFonts w:asciiTheme="majorBidi" w:eastAsiaTheme="minorEastAsia" w:hAnsiTheme="majorBidi" w:cs="B Nazanin"/>
          <w:sz w:val="28"/>
          <w:szCs w:val="28"/>
          <w:lang w:bidi="fa-IR"/>
        </w:rPr>
        <w:t>t</w:t>
      </w:r>
      <w:r w:rsidR="00614BE1"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از رابط</w:t>
      </w:r>
      <w:r w:rsidR="00106CBD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ۀ</w:t>
      </w:r>
      <w:r w:rsidR="00106CBD" w:rsidRPr="00E6443C">
        <w:rPr>
          <w:position w:val="-12"/>
        </w:rPr>
        <w:object w:dxaOrig="2360" w:dyaOrig="420">
          <v:shape id="_x0000_i2140" type="#_x0000_t75" style="width:117.6pt;height:21.2pt" o:ole="">
            <v:imagedata r:id="rId2251" o:title=""/>
          </v:shape>
          <o:OLEObject Type="Embed" ProgID="Equation.DSMT4" ShapeID="_x0000_i2140" DrawAspect="Content" ObjectID="_1673311892" r:id="rId2252"/>
        </w:object>
      </w:r>
      <w:r w:rsidR="00614BE1"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محاسبه شود در چه فاصله زمانی، ارتفاع توپ از سطح زمین بیشتر از 13 متر خواهد بود؟ </w:t>
      </w:r>
    </w:p>
    <w:p w:rsidR="00106CBD" w:rsidRDefault="00106CBD" w:rsidP="00106CBD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23) </w:t>
      </w:r>
      <w:r w:rsidR="00614BE1"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تابع </w:t>
      </w:r>
      <w:r w:rsidRPr="00E6443C">
        <w:rPr>
          <w:position w:val="-12"/>
        </w:rPr>
        <w:object w:dxaOrig="1120" w:dyaOrig="360">
          <v:shape id="_x0000_i2141" type="#_x0000_t75" style="width:56.4pt;height:18pt" o:ole="">
            <v:imagedata r:id="rId2253" o:title=""/>
          </v:shape>
          <o:OLEObject Type="Embed" ProgID="Equation.DSMT4" ShapeID="_x0000_i2141" DrawAspect="Content" ObjectID="_1673311893" r:id="rId2254"/>
        </w:object>
      </w:r>
      <w:r w:rsidR="00614BE1"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را </w:t>
      </w: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در نظر بگیرید.</w:t>
      </w:r>
    </w:p>
    <w:p w:rsidR="00614BE1" w:rsidRPr="00AB15D9" w:rsidRDefault="00106CBD" w:rsidP="00C904D0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الف)</w:t>
      </w:r>
      <w:r w:rsidR="00614BE1"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مقادیر </w:t>
      </w:r>
      <w:r w:rsidRPr="00E6443C">
        <w:rPr>
          <w:position w:val="-12"/>
        </w:rPr>
        <w:object w:dxaOrig="499" w:dyaOrig="360">
          <v:shape id="_x0000_i2142" type="#_x0000_t75" style="width:24.8pt;height:18pt" o:ole="">
            <v:imagedata r:id="rId2255" o:title=""/>
          </v:shape>
          <o:OLEObject Type="Embed" ProgID="Equation.DSMT4" ShapeID="_x0000_i2142" DrawAspect="Content" ObjectID="_1673311894" r:id="rId2256"/>
        </w:object>
      </w:r>
      <w:r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</w:t>
      </w:r>
      <w:r w:rsidR="00614BE1"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، </w:t>
      </w:r>
      <w:r w:rsidRPr="00E6443C">
        <w:rPr>
          <w:position w:val="-12"/>
        </w:rPr>
        <w:object w:dxaOrig="680" w:dyaOrig="360">
          <v:shape id="_x0000_i2143" type="#_x0000_t75" style="width:33.6pt;height:18pt" o:ole="">
            <v:imagedata r:id="rId2257" o:title=""/>
          </v:shape>
          <o:OLEObject Type="Embed" ProgID="Equation.DSMT4" ShapeID="_x0000_i2143" DrawAspect="Content" ObjectID="_1673311895" r:id="rId2258"/>
        </w:object>
      </w:r>
      <w:r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</w:t>
      </w:r>
      <w:r w:rsidR="00614BE1"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، </w:t>
      </w:r>
      <w:r w:rsidRPr="00E6443C">
        <w:rPr>
          <w:position w:val="-12"/>
        </w:rPr>
        <w:object w:dxaOrig="740" w:dyaOrig="440">
          <v:shape id="_x0000_i2144" type="#_x0000_t75" style="width:36.8pt;height:21.6pt" o:ole="">
            <v:imagedata r:id="rId2259" o:title=""/>
          </v:shape>
          <o:OLEObject Type="Embed" ProgID="Equation.DSMT4" ShapeID="_x0000_i2144" DrawAspect="Content" ObjectID="_1673311896" r:id="rId2260"/>
        </w:object>
      </w:r>
      <w:r w:rsidR="00614BE1"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، </w:t>
      </w:r>
      <w:r w:rsidRPr="00E6443C">
        <w:rPr>
          <w:position w:val="-28"/>
        </w:rPr>
        <w:object w:dxaOrig="580" w:dyaOrig="720">
          <v:shape id="_x0000_i2145" type="#_x0000_t75" style="width:29.2pt;height:36pt" o:ole="">
            <v:imagedata r:id="rId2261" o:title=""/>
          </v:shape>
          <o:OLEObject Type="Embed" ProgID="Equation.DSMT4" ShapeID="_x0000_i2145" DrawAspect="Content" ObjectID="_1673311897" r:id="rId2262"/>
        </w:object>
      </w:r>
      <w:r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</w:t>
      </w:r>
      <w:r w:rsidR="00614BE1"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را به</w:t>
      </w:r>
      <w:r w:rsidR="00C904D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‌</w:t>
      </w:r>
      <w:r w:rsidR="00614BE1"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دست آورید. </w:t>
      </w:r>
    </w:p>
    <w:p w:rsidR="00614BE1" w:rsidRPr="00AB15D9" w:rsidRDefault="00106CBD" w:rsidP="00C904D0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ب</w:t>
      </w:r>
      <w:r w:rsidR="00614BE1"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) اگر دامنه این تابع مجموعه اعداد حقیقی باشد</w:t>
      </w:r>
      <w:r w:rsidR="00C904D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، </w:t>
      </w:r>
      <w:r w:rsidR="00614BE1"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نمودار تابع را رسم کنید.</w:t>
      </w:r>
    </w:p>
    <w:p w:rsidR="00614BE1" w:rsidRDefault="00106CBD" w:rsidP="00C904D0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پ</w:t>
      </w:r>
      <w:r w:rsidR="00614BE1"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>) نمودار این تابع را وقتی که دامن</w:t>
      </w:r>
      <w:r w:rsidR="00C904D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ۀ</w:t>
      </w:r>
      <w:r w:rsidR="00614BE1"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آن بازه </w:t>
      </w:r>
      <w:r w:rsidR="00614BE1" w:rsidRPr="00AB15D9">
        <w:rPr>
          <w:rFonts w:asciiTheme="majorBidi" w:eastAsiaTheme="minorEastAsia" w:hAnsiTheme="majorBidi" w:cs="B Nazanin"/>
          <w:sz w:val="28"/>
          <w:szCs w:val="28"/>
          <w:lang w:bidi="fa-IR"/>
        </w:rPr>
        <w:t>[-2,5]</w:t>
      </w:r>
      <w:r w:rsidR="00614BE1" w:rsidRPr="00AB15D9">
        <w:rPr>
          <w:rFonts w:asciiTheme="majorBidi" w:eastAsiaTheme="minorEastAsia" w:hAnsiTheme="majorBidi" w:cs="B Nazanin"/>
          <w:sz w:val="28"/>
          <w:szCs w:val="28"/>
          <w:rtl/>
          <w:lang w:bidi="fa-IR"/>
        </w:rPr>
        <w:t xml:space="preserve"> باشد نیز رسم کنید.</w: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CB24B8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A9DA74"/>
            <w:vAlign w:val="center"/>
          </w:tcPr>
          <w:p w:rsidR="00CB24B8" w:rsidRPr="0083636B" w:rsidRDefault="00B44F01" w:rsidP="00583781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110946933"/>
                <w:placeholder>
                  <w:docPart w:val="243C746116794061A76C5A7CE0E200E1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CB24B8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FFFF99"/>
            <w:vAlign w:val="center"/>
          </w:tcPr>
          <w:p w:rsidR="00CB24B8" w:rsidRPr="0083636B" w:rsidRDefault="00B44F01" w:rsidP="00583781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471758404"/>
                <w:placeholder>
                  <w:docPart w:val="177358CBB4C745A886AA3E44629B6609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C904D0" w:rsidRDefault="00C904D0" w:rsidP="00C904D0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</w:p>
    <w:p w:rsidR="00614BE1" w:rsidRPr="00AB15D9" w:rsidRDefault="00C904D0" w:rsidP="00C904D0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24</w:t>
      </w:r>
      <w:r w:rsidR="00CB24B8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) </w:t>
      </w:r>
      <w:r w:rsidR="00614BE1"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یک تانکر گاز از یک استوانه و یک نیم کره به شعاع </w:t>
      </w:r>
      <w:r w:rsidR="00C72A93" w:rsidRPr="00E6443C">
        <w:rPr>
          <w:position w:val="-4"/>
        </w:rPr>
        <w:object w:dxaOrig="180" w:dyaOrig="220">
          <v:shape id="_x0000_i2146" type="#_x0000_t75" style="width:9.2pt;height:10.4pt" o:ole="">
            <v:imagedata r:id="rId2263" o:title=""/>
          </v:shape>
          <o:OLEObject Type="Embed" ProgID="Equation.DSMT4" ShapeID="_x0000_i2146" DrawAspect="Content" ObjectID="_1673311898" r:id="rId2264"/>
        </w:object>
      </w:r>
      <w:r w:rsidR="00614BE1"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در دو انتهای استوانه تشکیل شده است. اگر ارتفاع استوانه 30 سانتی متر باشد. حجم تانکر را بر حسب تابعی از </w:t>
      </w:r>
      <w:r w:rsidR="00C72A93" w:rsidRPr="00E6443C">
        <w:rPr>
          <w:position w:val="-4"/>
        </w:rPr>
        <w:object w:dxaOrig="180" w:dyaOrig="220">
          <v:shape id="_x0000_i2147" type="#_x0000_t75" style="width:9.2pt;height:10.4pt" o:ole="">
            <v:imagedata r:id="rId2265" o:title=""/>
          </v:shape>
          <o:OLEObject Type="Embed" ProgID="Equation.DSMT4" ShapeID="_x0000_i2147" DrawAspect="Content" ObjectID="_1673311899" r:id="rId2266"/>
        </w:object>
      </w:r>
      <w:r w:rsidR="00614BE1"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بنویسید. </w:t>
      </w:r>
    </w:p>
    <w:p w:rsidR="007A6E89" w:rsidRPr="00AB15D9" w:rsidRDefault="00CB24B8" w:rsidP="00C72A93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25)</w:t>
      </w:r>
      <w:r w:rsidR="007A6E89"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به ازای کدام مقدار </w:t>
      </w:r>
      <w:r w:rsidR="007A6E89" w:rsidRPr="00AB15D9">
        <w:rPr>
          <w:rFonts w:asciiTheme="majorBidi" w:eastAsiaTheme="minorEastAsia" w:hAnsiTheme="majorBidi" w:cs="B Nazanin"/>
          <w:sz w:val="28"/>
          <w:szCs w:val="28"/>
          <w:lang w:bidi="fa-IR"/>
        </w:rPr>
        <w:t>a</w:t>
      </w:r>
      <w:r w:rsidR="007A6E89"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رابطه ی </w:t>
      </w:r>
      <w:r w:rsidR="00C72A93" w:rsidRPr="00E6443C">
        <w:rPr>
          <w:position w:val="-12"/>
        </w:rPr>
        <w:object w:dxaOrig="2480" w:dyaOrig="360">
          <v:shape id="_x0000_i2148" type="#_x0000_t75" style="width:123.6pt;height:18pt" o:ole="">
            <v:imagedata r:id="rId2267" o:title=""/>
          </v:shape>
          <o:OLEObject Type="Embed" ProgID="Equation.DSMT4" ShapeID="_x0000_i2148" DrawAspect="Content" ObjectID="_1673311900" r:id="rId2268"/>
        </w:object>
      </w:r>
      <w:r w:rsidR="00C72A93">
        <w:rPr>
          <w:rFonts w:hint="cs"/>
          <w:rtl/>
        </w:rPr>
        <w:t xml:space="preserve"> </w:t>
      </w:r>
      <w:r w:rsidR="007A6E89"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یک تابع است؟ </w:t>
      </w:r>
    </w:p>
    <w:p w:rsidR="007A6E89" w:rsidRPr="00AB15D9" w:rsidRDefault="00C72A93" w:rsidP="00C72A93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26) </w:t>
      </w:r>
      <w:r w:rsidR="007A6E89"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از مجموعه </w:t>
      </w:r>
      <w:r w:rsidR="007A6E89" w:rsidRPr="00AB15D9">
        <w:rPr>
          <w:rFonts w:asciiTheme="majorBidi" w:eastAsiaTheme="minorEastAsia" w:hAnsiTheme="majorBidi" w:cs="B Nazanin"/>
          <w:sz w:val="28"/>
          <w:szCs w:val="28"/>
          <w:lang w:bidi="fa-IR"/>
        </w:rPr>
        <w:t>A={1,2,3}</w:t>
      </w:r>
      <w:r w:rsidR="007A6E89"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به مجموعه </w:t>
      </w:r>
      <w:r w:rsidR="007A6E89" w:rsidRPr="00AB15D9">
        <w:rPr>
          <w:rFonts w:asciiTheme="majorBidi" w:eastAsiaTheme="minorEastAsia" w:hAnsiTheme="majorBidi" w:cs="B Nazanin"/>
          <w:sz w:val="28"/>
          <w:szCs w:val="28"/>
          <w:lang w:bidi="fa-IR"/>
        </w:rPr>
        <w:t>B={a,b,c,d}</w:t>
      </w:r>
      <w:r w:rsidR="007A6E89"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چند تابع می</w:t>
      </w:r>
      <w:r w:rsidR="006E4B50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‌</w:t>
      </w:r>
      <w:r w:rsidR="007A6E89"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توان نوشت؟</w:t>
      </w:r>
    </w:p>
    <w:p w:rsidR="00C113A2" w:rsidRPr="00AB15D9" w:rsidRDefault="00C72A93" w:rsidP="00C904D0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ascii="Arial" w:hAnsi="Arial" w:cs="B Nazanin" w:hint="cs"/>
          <w:b/>
          <w:bCs/>
          <w:sz w:val="28"/>
          <w:szCs w:val="28"/>
          <w:rtl/>
        </w:rPr>
        <w:t>2</w:t>
      </w:r>
      <w:r w:rsidRPr="00C72A93">
        <w:rPr>
          <w:rFonts w:ascii="Arial" w:hAnsi="Arial" w:cs="B Nazanin" w:hint="cs"/>
          <w:sz w:val="28"/>
          <w:szCs w:val="28"/>
          <w:rtl/>
        </w:rPr>
        <w:t xml:space="preserve">7) </w:t>
      </w:r>
      <w:r w:rsidR="00C113A2" w:rsidRPr="00C72A93">
        <w:rPr>
          <w:rFonts w:ascii="Arial" w:hAnsi="Arial" w:cs="B Nazanin" w:hint="cs"/>
          <w:sz w:val="28"/>
          <w:szCs w:val="28"/>
          <w:rtl/>
        </w:rPr>
        <w:t xml:space="preserve">اگر مجموعه </w:t>
      </w:r>
      <w:r w:rsidRPr="00E6443C">
        <w:rPr>
          <w:position w:val="-12"/>
        </w:rPr>
        <w:object w:dxaOrig="4560" w:dyaOrig="420">
          <v:shape id="_x0000_i2149" type="#_x0000_t75" style="width:228pt;height:21.2pt" o:ole="">
            <v:imagedata r:id="rId2269" o:title=""/>
          </v:shape>
          <o:OLEObject Type="Embed" ProgID="Equation.DSMT4" ShapeID="_x0000_i2149" DrawAspect="Content" ObjectID="_1673311901" r:id="rId2270"/>
        </w:object>
      </w:r>
      <w:r w:rsidR="00C113A2" w:rsidRPr="00C72A93">
        <w:rPr>
          <w:rFonts w:ascii="Arial" w:hAnsi="Arial" w:cs="B Nazanin" w:hint="cs"/>
          <w:sz w:val="28"/>
          <w:szCs w:val="28"/>
          <w:rtl/>
        </w:rPr>
        <w:t xml:space="preserve"> يك تابع باشد</w:t>
      </w:r>
      <w:r w:rsidR="00C904D0">
        <w:rPr>
          <w:rFonts w:ascii="Arial" w:hAnsi="Arial" w:cs="B Nazanin" w:hint="cs"/>
          <w:sz w:val="28"/>
          <w:szCs w:val="28"/>
          <w:rtl/>
        </w:rPr>
        <w:t xml:space="preserve">، </w:t>
      </w:r>
      <w:r w:rsidR="00C113A2" w:rsidRPr="00C72A93">
        <w:rPr>
          <w:rFonts w:ascii="Arial" w:hAnsi="Arial" w:cs="B Nazanin" w:hint="cs"/>
          <w:sz w:val="28"/>
          <w:szCs w:val="28"/>
          <w:rtl/>
        </w:rPr>
        <w:t xml:space="preserve">‌مقدار </w:t>
      </w:r>
      <w:r w:rsidRPr="00E6443C">
        <w:rPr>
          <w:position w:val="-4"/>
        </w:rPr>
        <w:object w:dxaOrig="300" w:dyaOrig="220">
          <v:shape id="_x0000_i2150" type="#_x0000_t75" style="width:15.2pt;height:10.4pt" o:ole="">
            <v:imagedata r:id="rId2271" o:title=""/>
          </v:shape>
          <o:OLEObject Type="Embed" ProgID="Equation.DSMT4" ShapeID="_x0000_i2150" DrawAspect="Content" ObjectID="_1673311902" r:id="rId2272"/>
        </w:object>
      </w:r>
      <w:r w:rsidR="00C113A2" w:rsidRPr="00C72A93">
        <w:rPr>
          <w:rFonts w:ascii="Arial" w:hAnsi="Arial" w:cs="B Nazanin" w:hint="cs"/>
          <w:sz w:val="28"/>
          <w:szCs w:val="28"/>
          <w:rtl/>
        </w:rPr>
        <w:t xml:space="preserve"> را بيابيد.</w:t>
      </w:r>
    </w:p>
    <w:p w:rsidR="00C72A93" w:rsidRPr="00C72A93" w:rsidRDefault="00C72A93" w:rsidP="00CD53B1">
      <w:pPr>
        <w:bidi/>
        <w:ind w:firstLine="34"/>
        <w:rPr>
          <w:rFonts w:cs="B Nazanin"/>
          <w:sz w:val="28"/>
          <w:szCs w:val="28"/>
          <w:rtl/>
        </w:rPr>
      </w:pPr>
      <w:r w:rsidRPr="00C72A93">
        <w:rPr>
          <w:rFonts w:cs="B Nazanin" w:hint="cs"/>
          <w:sz w:val="28"/>
          <w:szCs w:val="28"/>
          <w:rtl/>
        </w:rPr>
        <w:t>28) تابعي مثال بزنيد كه :</w:t>
      </w:r>
      <w:r w:rsidR="00CD53B1">
        <w:rPr>
          <w:rFonts w:cs="B Nazanin" w:hint="cs"/>
          <w:sz w:val="28"/>
          <w:szCs w:val="28"/>
          <w:rtl/>
        </w:rPr>
        <w:t xml:space="preserve">    </w:t>
      </w:r>
      <w:r w:rsidRPr="00C72A93">
        <w:rPr>
          <w:rFonts w:cs="B Nazanin" w:hint="cs"/>
          <w:sz w:val="28"/>
          <w:szCs w:val="28"/>
          <w:rtl/>
        </w:rPr>
        <w:t>الف)</w:t>
      </w:r>
      <w:r>
        <w:rPr>
          <w:rFonts w:cs="B Nazanin" w:hint="cs"/>
          <w:sz w:val="28"/>
          <w:szCs w:val="28"/>
          <w:rtl/>
        </w:rPr>
        <w:t xml:space="preserve"> </w:t>
      </w:r>
      <w:r w:rsidRPr="00C72A93">
        <w:rPr>
          <w:rFonts w:cs="B Nazanin" w:hint="cs"/>
          <w:sz w:val="28"/>
          <w:szCs w:val="28"/>
          <w:rtl/>
        </w:rPr>
        <w:t>‌دامنه آن نامتناهي ولي برد آن تنها يك عضو داشته باشد.</w:t>
      </w:r>
    </w:p>
    <w:p w:rsidR="00C72A93" w:rsidRPr="00C72A93" w:rsidRDefault="00C72A93" w:rsidP="00C904D0">
      <w:pPr>
        <w:bidi/>
        <w:ind w:firstLine="34"/>
        <w:rPr>
          <w:rFonts w:cs="B Nazanin"/>
          <w:sz w:val="28"/>
          <w:szCs w:val="28"/>
          <w:rtl/>
        </w:rPr>
      </w:pPr>
      <w:r w:rsidRPr="00C72A93">
        <w:rPr>
          <w:rFonts w:cs="B Nazanin" w:hint="cs"/>
          <w:sz w:val="28"/>
          <w:szCs w:val="28"/>
          <w:rtl/>
        </w:rPr>
        <w:t>ب‌)</w:t>
      </w:r>
      <w:r>
        <w:rPr>
          <w:rFonts w:cs="B Nazanin" w:hint="cs"/>
          <w:sz w:val="28"/>
          <w:szCs w:val="28"/>
          <w:rtl/>
        </w:rPr>
        <w:t xml:space="preserve"> </w:t>
      </w:r>
      <w:r w:rsidRPr="00C72A93">
        <w:rPr>
          <w:rFonts w:cs="B Nazanin" w:hint="cs"/>
          <w:sz w:val="28"/>
          <w:szCs w:val="28"/>
          <w:rtl/>
        </w:rPr>
        <w:t xml:space="preserve">دامنه وبرد آن نامتناهي باشند. </w:t>
      </w:r>
    </w:p>
    <w:p w:rsidR="00C72A93" w:rsidRPr="00C72A93" w:rsidRDefault="00C72A93" w:rsidP="00C904D0">
      <w:pPr>
        <w:bidi/>
        <w:ind w:firstLine="34"/>
        <w:rPr>
          <w:rFonts w:cs="B Nazanin"/>
          <w:sz w:val="28"/>
          <w:szCs w:val="28"/>
          <w:rtl/>
        </w:rPr>
      </w:pPr>
      <w:r w:rsidRPr="00C72A93">
        <w:rPr>
          <w:rFonts w:cs="B Nazanin" w:hint="cs"/>
          <w:sz w:val="28"/>
          <w:szCs w:val="28"/>
          <w:rtl/>
        </w:rPr>
        <w:lastRenderedPageBreak/>
        <w:t>پ)</w:t>
      </w:r>
      <w:r>
        <w:rPr>
          <w:rFonts w:cs="B Nazanin" w:hint="cs"/>
          <w:sz w:val="28"/>
          <w:szCs w:val="28"/>
          <w:rtl/>
        </w:rPr>
        <w:t xml:space="preserve"> </w:t>
      </w:r>
      <w:r w:rsidRPr="00C72A93">
        <w:rPr>
          <w:rFonts w:cs="B Nazanin" w:hint="cs"/>
          <w:sz w:val="28"/>
          <w:szCs w:val="28"/>
          <w:rtl/>
        </w:rPr>
        <w:t>‌بردآن فقط شامل يك عضو باشد.</w:t>
      </w:r>
    </w:p>
    <w:p w:rsidR="007B29EA" w:rsidRPr="00C72A93" w:rsidRDefault="00C113A2" w:rsidP="0029156F">
      <w:pPr>
        <w:pStyle w:val="Signature"/>
        <w:bidi/>
        <w:rPr>
          <w:rFonts w:cs="B Nazanin"/>
          <w:sz w:val="28"/>
          <w:szCs w:val="28"/>
          <w:rtl/>
        </w:rPr>
      </w:pPr>
      <w:r w:rsidRPr="00C72A93">
        <w:rPr>
          <w:rFonts w:cs="B Nazanin" w:hint="cs"/>
          <w:sz w:val="28"/>
          <w:szCs w:val="28"/>
          <w:rtl/>
        </w:rPr>
        <w:t>ت)‌</w:t>
      </w:r>
      <w:r w:rsidR="00C72A93">
        <w:rPr>
          <w:rFonts w:cs="B Nazanin" w:hint="cs"/>
          <w:sz w:val="28"/>
          <w:szCs w:val="28"/>
          <w:rtl/>
        </w:rPr>
        <w:t xml:space="preserve"> </w:t>
      </w:r>
      <w:r w:rsidRPr="00C72A93">
        <w:rPr>
          <w:rFonts w:cs="B Nazanin" w:hint="cs"/>
          <w:sz w:val="28"/>
          <w:szCs w:val="28"/>
          <w:rtl/>
        </w:rPr>
        <w:t>دامنه آن اعداد طبيعي فرد و</w:t>
      </w:r>
      <w:r w:rsidR="00C904D0">
        <w:rPr>
          <w:rFonts w:cs="B Nazanin" w:hint="cs"/>
          <w:sz w:val="28"/>
          <w:szCs w:val="28"/>
          <w:rtl/>
        </w:rPr>
        <w:t xml:space="preserve"> </w:t>
      </w:r>
      <w:r w:rsidRPr="00C72A93">
        <w:rPr>
          <w:rFonts w:cs="B Nazanin" w:hint="cs"/>
          <w:sz w:val="28"/>
          <w:szCs w:val="28"/>
          <w:rtl/>
        </w:rPr>
        <w:t>برد</w:t>
      </w:r>
      <w:r w:rsidR="00C904D0">
        <w:rPr>
          <w:rFonts w:cs="B Nazanin" w:hint="cs"/>
          <w:sz w:val="28"/>
          <w:szCs w:val="28"/>
          <w:rtl/>
        </w:rPr>
        <w:t xml:space="preserve"> </w:t>
      </w:r>
      <w:r w:rsidRPr="00C72A93">
        <w:rPr>
          <w:rFonts w:cs="B Nazanin" w:hint="cs"/>
          <w:sz w:val="28"/>
          <w:szCs w:val="28"/>
          <w:rtl/>
        </w:rPr>
        <w:t>آن اعداد اول باشد</w:t>
      </w:r>
      <w:r w:rsidR="007B29EA">
        <w:rPr>
          <w:rFonts w:cs="B Nazanin" w:hint="cs"/>
          <w:sz w:val="28"/>
          <w:szCs w:val="28"/>
          <w:rtl/>
        </w:rPr>
        <w:t>.</w:t>
      </w:r>
    </w:p>
    <w:p w:rsidR="00807023" w:rsidRPr="0029156F" w:rsidRDefault="00C72A93" w:rsidP="0029156F">
      <w:pPr>
        <w:pStyle w:val="Signature"/>
        <w:bidi/>
        <w:rPr>
          <w:rFonts w:cs="B Nazanin"/>
          <w:sz w:val="28"/>
          <w:szCs w:val="28"/>
          <w:rtl/>
        </w:rPr>
      </w:pPr>
      <w:r w:rsidRPr="00C72A93">
        <w:rPr>
          <w:rFonts w:cs="B Nazanin" w:hint="cs"/>
          <w:sz w:val="28"/>
          <w:szCs w:val="28"/>
          <w:rtl/>
        </w:rPr>
        <w:t xml:space="preserve">29) </w:t>
      </w:r>
      <w:r w:rsidR="00C113A2" w:rsidRPr="00C72A93">
        <w:rPr>
          <w:rFonts w:cs="B Nazanin" w:hint="cs"/>
          <w:sz w:val="28"/>
          <w:szCs w:val="28"/>
          <w:rtl/>
        </w:rPr>
        <w:t xml:space="preserve">نمودار تابع </w:t>
      </w:r>
      <w:r w:rsidR="004605C1" w:rsidRPr="00E6443C">
        <w:rPr>
          <w:position w:val="-88"/>
        </w:rPr>
        <w:object w:dxaOrig="2980" w:dyaOrig="1900">
          <v:shape id="_x0000_i2151" type="#_x0000_t75" style="width:149.2pt;height:95.2pt" o:ole="">
            <v:imagedata r:id="rId2273" o:title=""/>
          </v:shape>
          <o:OLEObject Type="Embed" ProgID="Equation.DSMT4" ShapeID="_x0000_i2151" DrawAspect="Content" ObjectID="_1673311903" r:id="rId2274"/>
        </w:object>
      </w:r>
      <w:r w:rsidR="00C113A2" w:rsidRPr="00C72A93">
        <w:rPr>
          <w:rFonts w:cs="B Nazanin" w:hint="cs"/>
          <w:sz w:val="28"/>
          <w:szCs w:val="28"/>
          <w:rtl/>
        </w:rPr>
        <w:t xml:space="preserve"> را رسم كرده ودامنه و</w:t>
      </w:r>
      <w:r w:rsidR="007B29EA">
        <w:rPr>
          <w:rFonts w:cs="B Nazanin" w:hint="cs"/>
          <w:sz w:val="28"/>
          <w:szCs w:val="28"/>
          <w:rtl/>
        </w:rPr>
        <w:t xml:space="preserve"> </w:t>
      </w:r>
      <w:r w:rsidR="00C113A2" w:rsidRPr="00C72A93">
        <w:rPr>
          <w:rFonts w:cs="B Nazanin" w:hint="cs"/>
          <w:sz w:val="28"/>
          <w:szCs w:val="28"/>
          <w:rtl/>
        </w:rPr>
        <w:t>برد آن را مشخص كنيد .</w:t>
      </w:r>
    </w:p>
    <w:p w:rsidR="00F23793" w:rsidRDefault="00D00B88" w:rsidP="00CD53B1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30</w:t>
      </w:r>
      <w:r w:rsidR="0029156F">
        <w:rPr>
          <w:rFonts w:cs="B Nazanin" w:hint="cs"/>
          <w:b/>
          <w:bCs/>
          <w:sz w:val="28"/>
          <w:szCs w:val="28"/>
          <w:rtl/>
          <w:lang w:bidi="fa-IR"/>
        </w:rPr>
        <w:t xml:space="preserve">) </w:t>
      </w:r>
      <w:r w:rsidR="00C904D0">
        <w:rPr>
          <w:rFonts w:cs="B Nazanin" w:hint="cs"/>
          <w:sz w:val="28"/>
          <w:szCs w:val="28"/>
          <w:rtl/>
          <w:lang w:bidi="fa-IR"/>
        </w:rPr>
        <w:t xml:space="preserve">الف) نمودار تابع </w:t>
      </w:r>
      <w:r w:rsidR="006E4B50" w:rsidRPr="00F23793">
        <w:rPr>
          <w:rFonts w:cs="B Nazanin" w:hint="cs"/>
          <w:sz w:val="28"/>
          <w:szCs w:val="28"/>
          <w:rtl/>
          <w:lang w:bidi="fa-IR"/>
        </w:rPr>
        <w:t xml:space="preserve">  </w:t>
      </w:r>
      <w:r w:rsidR="00F23793" w:rsidRPr="00067EC1">
        <w:rPr>
          <w:position w:val="-36"/>
        </w:rPr>
        <w:object w:dxaOrig="2380" w:dyaOrig="859">
          <v:shape id="_x0000_i2152" type="#_x0000_t75" style="width:119.2pt;height:42.8pt" o:ole="">
            <v:imagedata r:id="rId2275" o:title=""/>
          </v:shape>
          <o:OLEObject Type="Embed" ProgID="Equation.DSMT4" ShapeID="_x0000_i2152" DrawAspect="Content" ObjectID="_1673311904" r:id="rId2276"/>
        </w:object>
      </w:r>
      <w:r w:rsidR="006E4B50" w:rsidRPr="00F23793">
        <w:rPr>
          <w:rFonts w:cs="B Nazanin" w:hint="cs"/>
          <w:sz w:val="28"/>
          <w:szCs w:val="28"/>
          <w:rtl/>
          <w:lang w:bidi="fa-IR"/>
        </w:rPr>
        <w:t xml:space="preserve"> را رسم کنید</w:t>
      </w:r>
      <w:r w:rsidR="00CD53B1">
        <w:rPr>
          <w:rFonts w:cs="B Nazanin" w:hint="cs"/>
          <w:sz w:val="28"/>
          <w:szCs w:val="28"/>
          <w:rtl/>
          <w:lang w:bidi="fa-IR"/>
        </w:rPr>
        <w:t>.</w:t>
      </w:r>
    </w:p>
    <w:p w:rsidR="00807023" w:rsidRPr="00CD53B1" w:rsidRDefault="006E4B50" w:rsidP="00CD53B1">
      <w:pPr>
        <w:bidi/>
        <w:rPr>
          <w:rFonts w:eastAsiaTheme="minorEastAsia" w:cs="B Nazanin"/>
          <w:sz w:val="28"/>
          <w:szCs w:val="28"/>
          <w:rtl/>
          <w:lang w:bidi="fa-IR"/>
        </w:rPr>
      </w:pPr>
      <w:r w:rsidRPr="00F23793">
        <w:rPr>
          <w:rFonts w:eastAsiaTheme="minorEastAsia" w:cs="B Nazanin" w:hint="cs"/>
          <w:sz w:val="28"/>
          <w:szCs w:val="28"/>
          <w:rtl/>
          <w:lang w:bidi="fa-IR"/>
        </w:rPr>
        <w:t>ب)</w:t>
      </w:r>
      <w:r w:rsidR="001E350E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Pr="00F23793">
        <w:rPr>
          <w:rFonts w:eastAsiaTheme="minorEastAsia" w:cs="B Nazanin" w:hint="cs"/>
          <w:sz w:val="28"/>
          <w:szCs w:val="28"/>
          <w:rtl/>
          <w:lang w:bidi="fa-IR"/>
        </w:rPr>
        <w:t xml:space="preserve">دامنه ی تابع </w:t>
      </w:r>
      <w:r w:rsidR="00F23793" w:rsidRPr="00067EC1">
        <w:rPr>
          <w:position w:val="-28"/>
        </w:rPr>
        <w:object w:dxaOrig="1500" w:dyaOrig="720">
          <v:shape id="_x0000_i2153" type="#_x0000_t75" style="width:75.2pt;height:36pt" o:ole="">
            <v:imagedata r:id="rId2277" o:title=""/>
          </v:shape>
          <o:OLEObject Type="Embed" ProgID="Equation.DSMT4" ShapeID="_x0000_i2153" DrawAspect="Content" ObjectID="_1673311905" r:id="rId2278"/>
        </w:object>
      </w:r>
      <w:r w:rsidRPr="00F23793">
        <w:rPr>
          <w:rFonts w:eastAsiaTheme="minorEastAsia" w:cs="B Nazanin" w:hint="cs"/>
          <w:sz w:val="28"/>
          <w:szCs w:val="28"/>
          <w:rtl/>
        </w:rPr>
        <w:t xml:space="preserve">  را تعیین کرده وسپس </w:t>
      </w:r>
      <w:r w:rsidRPr="00F23793">
        <w:rPr>
          <w:rFonts w:eastAsiaTheme="minorEastAsia" w:cs="B Nazanin" w:hint="cs"/>
          <w:sz w:val="28"/>
          <w:szCs w:val="28"/>
          <w:rtl/>
          <w:lang w:bidi="fa-IR"/>
        </w:rPr>
        <w:t>حاصل عبارت</w:t>
      </w:r>
      <w:r w:rsidR="00D00B88" w:rsidRPr="00067EC1">
        <w:rPr>
          <w:position w:val="-32"/>
        </w:rPr>
        <w:object w:dxaOrig="1300" w:dyaOrig="760">
          <v:shape id="_x0000_i2154" type="#_x0000_t75" style="width:65.2pt;height:38.4pt" o:ole="">
            <v:imagedata r:id="rId2279" o:title=""/>
          </v:shape>
          <o:OLEObject Type="Embed" ProgID="Equation.DSMT4" ShapeID="_x0000_i2154" DrawAspect="Content" ObjectID="_1673311906" r:id="rId2280"/>
        </w:object>
      </w:r>
      <w:r w:rsidRPr="00F23793">
        <w:rPr>
          <w:rFonts w:eastAsiaTheme="minorEastAsia" w:cs="B Nazanin"/>
          <w:sz w:val="28"/>
          <w:szCs w:val="28"/>
        </w:rPr>
        <w:t xml:space="preserve"> </w:t>
      </w:r>
      <w:r w:rsidRPr="00F23793">
        <w:rPr>
          <w:rFonts w:eastAsiaTheme="minorEastAsia" w:cs="B Nazanin" w:hint="cs"/>
          <w:sz w:val="28"/>
          <w:szCs w:val="28"/>
          <w:rtl/>
          <w:lang w:bidi="fa-IR"/>
        </w:rPr>
        <w:t xml:space="preserve"> را بدست آورید.</w:t>
      </w:r>
    </w:p>
    <w:tbl>
      <w:tblPr>
        <w:tblpPr w:leftFromText="180" w:rightFromText="180" w:vertAnchor="text" w:horzAnchor="margin" w:tblpY="-29"/>
        <w:tblOverlap w:val="never"/>
        <w:tblW w:w="43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0"/>
      </w:tblGrid>
      <w:tr w:rsidR="007B29EA" w:rsidRPr="0083636B" w:rsidTr="00C904D0">
        <w:trPr>
          <w:trHeight w:val="652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8EEDF2"/>
            <w:vAlign w:val="center"/>
          </w:tcPr>
          <w:p w:rsidR="007B29EA" w:rsidRPr="0083636B" w:rsidRDefault="00B44F01" w:rsidP="007B29EA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1395471490"/>
                <w:placeholder>
                  <w:docPart w:val="D217A2BAFC934A9F92F0AC3BE110A8AD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7B29EA" w:rsidRPr="0083636B" w:rsidTr="00C904D0">
        <w:trPr>
          <w:trHeight w:val="15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89FE1"/>
            <w:vAlign w:val="center"/>
          </w:tcPr>
          <w:p w:rsidR="007B29EA" w:rsidRPr="0083636B" w:rsidRDefault="00B44F01" w:rsidP="007B29EA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1304773151"/>
                <w:placeholder>
                  <w:docPart w:val="90660775EFFC4FBDBEA48BF7CDD66608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7B29EA" w:rsidRDefault="007B29EA" w:rsidP="00807023">
      <w:pPr>
        <w:pStyle w:val="Signature"/>
        <w:bidi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AB15D9">
        <w:rPr>
          <w:rFonts w:cs="B Nazanin"/>
          <w:noProof/>
          <w:sz w:val="28"/>
          <w:szCs w:val="28"/>
          <w:lang w:bidi="fa-IR"/>
        </w:rPr>
        <mc:AlternateContent>
          <mc:Choice Requires="wps">
            <w:drawing>
              <wp:inline distT="0" distB="0" distL="0" distR="0" wp14:anchorId="710961B8" wp14:editId="0FF6CD47">
                <wp:extent cx="657225" cy="662940"/>
                <wp:effectExtent l="0" t="0" r="28575" b="22860"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62940"/>
                        </a:xfrm>
                        <a:prstGeom prst="rect">
                          <a:avLst/>
                        </a:prstGeom>
                        <a:solidFill>
                          <a:srgbClr val="B5AE53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solidFill>
                            <a:srgbClr val="93A29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820E1" w:rsidRPr="00DE6694" w:rsidRDefault="006820E1" w:rsidP="007B29EA">
                            <w:pPr>
                              <w:tabs>
                                <w:tab w:val="left" w:pos="5580"/>
                                <w:tab w:val="left" w:pos="6960"/>
                                <w:tab w:val="left" w:pos="7920"/>
                                <w:tab w:val="right" w:pos="9294"/>
                              </w:tabs>
                              <w:bidi/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DE6694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فصل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6</w:t>
                            </w:r>
                          </w:p>
                          <w:p w:rsidR="006820E1" w:rsidRPr="00AB15D9" w:rsidRDefault="006820E1" w:rsidP="007B29EA">
                            <w:pP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:rsidR="006820E1" w:rsidRPr="00AB15D9" w:rsidRDefault="006820E1" w:rsidP="007B29EA">
                            <w:pPr>
                              <w:tabs>
                                <w:tab w:val="left" w:pos="1812"/>
                                <w:tab w:val="left" w:pos="4008"/>
                                <w:tab w:val="left" w:pos="4320"/>
                                <w:tab w:val="left" w:pos="5040"/>
                                <w:tab w:val="left" w:pos="6984"/>
                              </w:tabs>
                              <w:rPr>
                                <w:rFonts w:eastAsiaTheme="minorEastAsia"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AB15D9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(الف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5</m:t>
                                  </m:r>
                                </m:deg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B Nazanin"/>
                                          <w:i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-1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32</m:t>
                                      </m:r>
                                    </m:den>
                                  </m:f>
                                </m:e>
                              </m:rad>
                            </m:oMath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</w:t>
                            </w:r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>(ب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7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128</m:t>
                                  </m:r>
                                </m:e>
                              </m:rad>
                            </m:oMath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</w:t>
                            </w:r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>(ج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125</m:t>
                                  </m:r>
                                </m:e>
                              </m:rad>
                              <m:r>
                                <w:rPr>
                                  <w:rFonts w:ascii="Cambria Math" w:eastAsiaTheme="minorEastAsia" w:hAnsi="Cambria Math" w:cs="B Nazanin"/>
                                  <w:sz w:val="28"/>
                                  <w:szCs w:val="28"/>
                                  <w:lang w:bidi="fa-IR"/>
                                </w:rPr>
                                <m:t>×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i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-8</m:t>
                                  </m:r>
                                </m:e>
                              </m:rad>
                            </m:oMath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>(د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4</m:t>
                                  </m:r>
                                </m:deg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B Nazanin"/>
                                          <w:i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(-3)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4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</w:p>
                          <w:p w:rsidR="006820E1" w:rsidRPr="00D776C9" w:rsidRDefault="006820E1" w:rsidP="007B29EA">
                            <w:pPr>
                              <w:pStyle w:val="PersonalName"/>
                              <w:rPr>
                                <w:b w:val="0"/>
                                <w:caps w:val="0"/>
                                <w:color w:val="000000" w:themeColor="text1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8" o:spid="_x0000_s1050" style="width:51.75pt;height:5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" fillcolor="#d3ce98" strokecolor="#6b7d72" strokeweight=".5pt">
                <v:textbox>
                  <w:txbxContent>
                    <w:p w:rsidR="006820E1" w:rsidRPr="00DE6694" w:rsidRDefault="006820E1" w:rsidP="007B29EA">
                      <w:pPr>
                        <w:tabs>
                          <w:tab w:val="left" w:pos="5580"/>
                          <w:tab w:val="left" w:pos="6960"/>
                          <w:tab w:val="left" w:pos="7920"/>
                          <w:tab w:val="right" w:pos="9294"/>
                        </w:tabs>
                        <w:bidi/>
                        <w:jc w:val="center"/>
                        <w:rPr>
                          <w:rFonts w:cs="B Nazanin"/>
                          <w:sz w:val="32"/>
                          <w:szCs w:val="32"/>
                          <w:lang w:bidi="fa-IR"/>
                        </w:rPr>
                      </w:pPr>
                      <w:r w:rsidRPr="00DE6694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فصل </w:t>
                      </w:r>
                      <w:r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6</w:t>
                      </w:r>
                    </w:p>
                    <w:p w:rsidR="006820E1" w:rsidRPr="00AB15D9" w:rsidRDefault="006820E1" w:rsidP="007B29EA">
                      <w:pP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:rsidR="006820E1" w:rsidRPr="00AB15D9" w:rsidRDefault="006820E1" w:rsidP="007B29EA">
                      <w:pPr>
                        <w:tabs>
                          <w:tab w:val="left" w:pos="1812"/>
                          <w:tab w:val="left" w:pos="4008"/>
                          <w:tab w:val="left" w:pos="4320"/>
                          <w:tab w:val="left" w:pos="5040"/>
                          <w:tab w:val="left" w:pos="6984"/>
                        </w:tabs>
                        <w:rPr>
                          <w:rFonts w:eastAsiaTheme="minorEastAsia"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AB15D9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(الف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hAnsi="Cambria Math" w:cs="B Nazanin"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 w:cs="B Nazanin"/>
                                <w:sz w:val="28"/>
                                <w:szCs w:val="28"/>
                                <w:lang w:bidi="fa-IR"/>
                              </w:rPr>
                              <m:t>5</m:t>
                            </m:r>
                          </m:deg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B Nazanin"/>
                                    <w:i/>
                                    <w:sz w:val="28"/>
                                    <w:szCs w:val="28"/>
                                    <w:lang w:bidi="fa-IR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B Nazanin"/>
                                    <w:sz w:val="28"/>
                                    <w:szCs w:val="28"/>
                                    <w:lang w:bidi="fa-IR"/>
                                  </w:rPr>
                                  <m:t>-1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B Nazanin"/>
                                    <w:sz w:val="28"/>
                                    <w:szCs w:val="28"/>
                                    <w:lang w:bidi="fa-IR"/>
                                  </w:rPr>
                                  <m:t>32</m:t>
                                </m:r>
                              </m:den>
                            </m:f>
                          </m:e>
                        </m:rad>
                      </m:oMath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   </w:t>
                      </w:r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  <w:t>(ب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7</m:t>
                            </m:r>
                          </m:deg>
                          <m:e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128</m:t>
                            </m:r>
                          </m:e>
                        </m:rad>
                      </m:oMath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     </w:t>
                      </w:r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  <w:t>(ج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125</m:t>
                            </m:r>
                          </m:e>
                        </m:rad>
                        <m:r>
                          <w:rPr>
                            <w:rFonts w:ascii="Cambria Math" w:eastAsiaTheme="minorEastAsia" w:hAnsi="Cambria Math" w:cs="B Nazanin"/>
                            <w:sz w:val="28"/>
                            <w:szCs w:val="28"/>
                            <w:lang w:bidi="fa-IR"/>
                          </w:rPr>
                          <m:t>×</m:t>
                        </m:r>
                        <m:rad>
                          <m:radPr>
                            <m:ctrlPr>
                              <w:rPr>
                                <w:rFonts w:ascii="Cambria Math" w:eastAsiaTheme="minorEastAsia" w:hAnsi="Cambria Math" w:cs="B Nazanin"/>
                                <w:i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-8</m:t>
                            </m:r>
                          </m:e>
                        </m:rad>
                      </m:oMath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</w:t>
                      </w:r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  <w:t>(د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4</m:t>
                            </m:r>
                          </m:deg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B Nazanin"/>
                                    <w:i/>
                                    <w:sz w:val="28"/>
                                    <w:szCs w:val="28"/>
                                    <w:lang w:bidi="fa-IR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B Nazanin"/>
                                    <w:sz w:val="28"/>
                                    <w:szCs w:val="28"/>
                                    <w:lang w:bidi="fa-IR"/>
                                  </w:rPr>
                                  <m:t>(-3)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B Nazanin"/>
                                    <w:sz w:val="28"/>
                                    <w:szCs w:val="28"/>
                                    <w:lang w:bidi="fa-IR"/>
                                  </w:rPr>
                                  <m:t>4</m:t>
                                </m:r>
                              </m:sup>
                            </m:sSup>
                          </m:e>
                        </m:rad>
                      </m:oMath>
                    </w:p>
                    <w:p w:rsidR="006820E1" w:rsidRPr="00D776C9" w:rsidRDefault="006820E1" w:rsidP="007B29EA">
                      <w:pPr>
                        <w:pStyle w:val="PersonalName"/>
                        <w:rPr>
                          <w:b w:val="0"/>
                          <w:caps w:val="0"/>
                          <w:color w:val="000000" w:themeColor="text1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  <w10:anchorlock/>
              </v:rect>
            </w:pict>
          </mc:Fallback>
        </mc:AlternateContent>
      </w:r>
      <w:r>
        <w:rPr>
          <w:rFonts w:cs="B Nazanin" w:hint="cs"/>
          <w:b/>
          <w:bCs/>
          <w:sz w:val="28"/>
          <w:szCs w:val="28"/>
          <w:rtl/>
        </w:rPr>
        <w:t xml:space="preserve">  </w:t>
      </w:r>
    </w:p>
    <w:p w:rsidR="007B29EA" w:rsidRDefault="007B29EA" w:rsidP="00807023">
      <w:pPr>
        <w:pStyle w:val="Signature"/>
        <w:bidi/>
        <w:rPr>
          <w:rFonts w:cs="B Nazanin"/>
          <w:b/>
          <w:bCs/>
          <w:sz w:val="28"/>
          <w:szCs w:val="28"/>
          <w:rtl/>
        </w:rPr>
      </w:pPr>
    </w:p>
    <w:p w:rsidR="00C05211" w:rsidRPr="00CD53B1" w:rsidRDefault="007B29EA" w:rsidP="00CD53B1">
      <w:pPr>
        <w:pStyle w:val="Signature"/>
        <w:bidi/>
        <w:rPr>
          <w:rFonts w:cs="B Nazanin"/>
          <w:b/>
          <w:bCs/>
          <w:color w:val="FF0000"/>
          <w:sz w:val="36"/>
          <w:szCs w:val="36"/>
          <w:rtl/>
          <w:lang w:bidi="fa-IR"/>
        </w:rPr>
      </w:pPr>
      <w:r w:rsidRPr="007B29EA">
        <w:rPr>
          <w:rFonts w:cs="B Nazanin" w:hint="cs"/>
          <w:b/>
          <w:bCs/>
          <w:color w:val="FF0000"/>
          <w:sz w:val="36"/>
          <w:szCs w:val="36"/>
          <w:rtl/>
          <w:lang w:bidi="fa-IR"/>
        </w:rPr>
        <w:t>شمارش بدون شمردن</w:t>
      </w:r>
    </w:p>
    <w:p w:rsidR="00713886" w:rsidRPr="00AB15D9" w:rsidRDefault="00485739" w:rsidP="001C2097">
      <w:pPr>
        <w:tabs>
          <w:tab w:val="left" w:pos="2835"/>
          <w:tab w:val="left" w:pos="5613"/>
          <w:tab w:val="right" w:pos="9423"/>
        </w:tabs>
        <w:bidi/>
        <w:rPr>
          <w:rFonts w:eastAsiaTheme="minorEastAsia"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 xml:space="preserve">1) </w:t>
      </w:r>
      <w:r w:rsidR="00713886" w:rsidRPr="00AB15D9">
        <w:rPr>
          <w:rFonts w:cs="B Nazanin" w:hint="cs"/>
          <w:sz w:val="28"/>
          <w:szCs w:val="28"/>
          <w:rtl/>
        </w:rPr>
        <w:t xml:space="preserve">با ارقام غیر تکراری </w:t>
      </w:r>
      <w:r w:rsidR="00CD53B1" w:rsidRPr="00D26E37">
        <w:rPr>
          <w:position w:val="-10"/>
        </w:rPr>
        <w:object w:dxaOrig="1140" w:dyaOrig="320">
          <v:shape id="_x0000_i2155" type="#_x0000_t75" style="width:57.2pt;height:15.6pt" o:ole="">
            <v:imagedata r:id="rId2281" o:title=""/>
          </v:shape>
          <o:OLEObject Type="Embed" ProgID="Equation.DSMT4" ShapeID="_x0000_i2155" DrawAspect="Content" ObjectID="_1673311907" r:id="rId2282"/>
        </w:object>
      </w:r>
      <w:r w:rsidR="00713886" w:rsidRPr="00AB15D9">
        <w:rPr>
          <w:rFonts w:cs="B Nazanin" w:hint="cs"/>
          <w:sz w:val="28"/>
          <w:szCs w:val="28"/>
          <w:rtl/>
        </w:rPr>
        <w:t xml:space="preserve"> چند عدد چهار رقمی بخش پذیر بر </w:t>
      </w:r>
      <w:r w:rsidR="001C2097">
        <w:rPr>
          <w:rFonts w:cs="B Nazanin" w:hint="cs"/>
          <w:sz w:val="28"/>
          <w:szCs w:val="28"/>
          <w:rtl/>
        </w:rPr>
        <w:t>5</w:t>
      </w:r>
      <w:r w:rsidR="00713886" w:rsidRPr="00AB15D9">
        <w:rPr>
          <w:rFonts w:cs="B Nazanin" w:hint="cs"/>
          <w:sz w:val="28"/>
          <w:szCs w:val="28"/>
          <w:rtl/>
        </w:rPr>
        <w:t xml:space="preserve"> می توان نوشت؟</w:t>
      </w:r>
    </w:p>
    <w:p w:rsidR="00AE32D1" w:rsidRPr="00AB15D9" w:rsidRDefault="007B29EA" w:rsidP="007B29EA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الف</w:t>
      </w:r>
      <w:r w:rsidR="00713886" w:rsidRPr="00AB15D9">
        <w:rPr>
          <w:rFonts w:cs="B Nazanin" w:hint="cs"/>
          <w:sz w:val="28"/>
          <w:szCs w:val="28"/>
          <w:rtl/>
        </w:rPr>
        <w:t xml:space="preserve">) 102                         </w:t>
      </w:r>
      <w:r>
        <w:rPr>
          <w:rFonts w:cs="B Nazanin" w:hint="cs"/>
          <w:sz w:val="28"/>
          <w:szCs w:val="28"/>
          <w:rtl/>
        </w:rPr>
        <w:t>ب</w:t>
      </w:r>
      <w:r w:rsidR="00713886" w:rsidRPr="00AB15D9">
        <w:rPr>
          <w:rFonts w:cs="B Nazanin" w:hint="cs"/>
          <w:sz w:val="28"/>
          <w:szCs w:val="28"/>
          <w:rtl/>
        </w:rPr>
        <w:t xml:space="preserve">) 96                      </w:t>
      </w:r>
      <w:r>
        <w:rPr>
          <w:rFonts w:cs="B Nazanin" w:hint="cs"/>
          <w:sz w:val="28"/>
          <w:szCs w:val="28"/>
          <w:rtl/>
        </w:rPr>
        <w:t>پ</w:t>
      </w:r>
      <w:r w:rsidR="00713886" w:rsidRPr="00AB15D9">
        <w:rPr>
          <w:rFonts w:cs="B Nazanin" w:hint="cs"/>
          <w:sz w:val="28"/>
          <w:szCs w:val="28"/>
          <w:rtl/>
        </w:rPr>
        <w:t xml:space="preserve">) 120 </w:t>
      </w:r>
      <w:r w:rsidR="00713886" w:rsidRPr="00AB15D9">
        <w:rPr>
          <w:rFonts w:cs="B Nazanin"/>
          <w:sz w:val="28"/>
          <w:szCs w:val="28"/>
        </w:rPr>
        <w:t xml:space="preserve"> </w:t>
      </w:r>
      <w:r w:rsidR="00713886" w:rsidRPr="00AB15D9">
        <w:rPr>
          <w:rFonts w:cs="B Nazanin" w:hint="cs"/>
          <w:sz w:val="28"/>
          <w:szCs w:val="28"/>
          <w:rtl/>
        </w:rPr>
        <w:t xml:space="preserve">                 </w:t>
      </w:r>
      <w:r w:rsidR="00713886" w:rsidRPr="00AB15D9">
        <w:rPr>
          <w:rFonts w:cs="B Nazanin"/>
          <w:sz w:val="28"/>
          <w:szCs w:val="28"/>
        </w:rPr>
        <w:t xml:space="preserve">  </w:t>
      </w:r>
      <w:r w:rsidR="00713886" w:rsidRPr="00AB15D9">
        <w:rPr>
          <w:rFonts w:cs="B Nazanin" w:hint="cs"/>
          <w:sz w:val="28"/>
          <w:szCs w:val="28"/>
          <w:rtl/>
        </w:rPr>
        <w:t xml:space="preserve">  </w:t>
      </w:r>
      <w:r>
        <w:rPr>
          <w:rFonts w:cs="B Nazanin" w:hint="cs"/>
          <w:sz w:val="28"/>
          <w:szCs w:val="28"/>
          <w:rtl/>
        </w:rPr>
        <w:t>ت</w:t>
      </w:r>
      <w:r w:rsidR="00713886" w:rsidRPr="00AB15D9">
        <w:rPr>
          <w:rFonts w:cs="B Nazanin" w:hint="cs"/>
          <w:sz w:val="28"/>
          <w:szCs w:val="28"/>
          <w:rtl/>
        </w:rPr>
        <w:t>) 108</w:t>
      </w:r>
    </w:p>
    <w:p w:rsidR="00713886" w:rsidRPr="00AB15D9" w:rsidRDefault="00485739" w:rsidP="001C2097">
      <w:pPr>
        <w:bidi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 xml:space="preserve">2) </w:t>
      </w:r>
      <w:r w:rsidR="00713886" w:rsidRPr="00AB15D9">
        <w:rPr>
          <w:rFonts w:cs="B Nazanin" w:hint="cs"/>
          <w:sz w:val="28"/>
          <w:szCs w:val="28"/>
          <w:rtl/>
        </w:rPr>
        <w:t>با استفاده از سه رنگ آبی ، قرمز و سبز به چند روش می توان خانه های شکل زیر را رنگ کرد طوری که خانه های مجاور، رنگ</w:t>
      </w:r>
      <w:r w:rsidR="001C2097">
        <w:rPr>
          <w:rFonts w:cs="B Nazanin" w:hint="cs"/>
          <w:sz w:val="28"/>
          <w:szCs w:val="28"/>
          <w:rtl/>
        </w:rPr>
        <w:t>‌</w:t>
      </w:r>
      <w:r w:rsidR="00713886" w:rsidRPr="00AB15D9">
        <w:rPr>
          <w:rFonts w:cs="B Nazanin" w:hint="cs"/>
          <w:sz w:val="28"/>
          <w:szCs w:val="28"/>
          <w:rtl/>
        </w:rPr>
        <w:t>شان متفاوت باشد؟</w:t>
      </w:r>
    </w:p>
    <w:p w:rsidR="00713886" w:rsidRPr="00AB15D9" w:rsidRDefault="00713886" w:rsidP="00713886">
      <w:pPr>
        <w:bidi/>
        <w:jc w:val="right"/>
        <w:rPr>
          <w:rFonts w:cs="B Nazanin"/>
          <w:sz w:val="28"/>
          <w:szCs w:val="28"/>
          <w:rtl/>
        </w:rPr>
      </w:pPr>
      <w:r w:rsidRPr="00AB15D9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0A2DD2D2" wp14:editId="1AFD7458">
            <wp:extent cx="2590800" cy="60960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86" w:rsidRPr="00AB15D9" w:rsidRDefault="007B29EA" w:rsidP="007B29EA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الف</w:t>
      </w:r>
      <w:r w:rsidR="00713886" w:rsidRPr="00AB15D9">
        <w:rPr>
          <w:rFonts w:cs="B Nazanin" w:hint="cs"/>
          <w:sz w:val="28"/>
          <w:szCs w:val="28"/>
          <w:rtl/>
        </w:rPr>
        <w:t xml:space="preserve">) 32                         </w:t>
      </w:r>
      <w:r>
        <w:rPr>
          <w:rFonts w:cs="B Nazanin" w:hint="cs"/>
          <w:sz w:val="28"/>
          <w:szCs w:val="28"/>
          <w:rtl/>
        </w:rPr>
        <w:t>ب</w:t>
      </w:r>
      <w:r w:rsidR="001C2097">
        <w:rPr>
          <w:rFonts w:cs="B Nazanin" w:hint="cs"/>
          <w:sz w:val="28"/>
          <w:szCs w:val="28"/>
          <w:rtl/>
        </w:rPr>
        <w:t xml:space="preserve">) 48                   </w:t>
      </w:r>
      <w:r w:rsidR="00713886" w:rsidRPr="00AB15D9">
        <w:rPr>
          <w:rFonts w:cs="B Nazanin" w:hint="cs"/>
          <w:sz w:val="28"/>
          <w:szCs w:val="28"/>
          <w:rtl/>
        </w:rPr>
        <w:t xml:space="preserve">  </w:t>
      </w:r>
      <w:r>
        <w:rPr>
          <w:rFonts w:cs="B Nazanin" w:hint="cs"/>
          <w:sz w:val="28"/>
          <w:szCs w:val="28"/>
          <w:rtl/>
        </w:rPr>
        <w:t>پ</w:t>
      </w:r>
      <w:r w:rsidR="00713886" w:rsidRPr="00AB15D9">
        <w:rPr>
          <w:rFonts w:cs="B Nazanin" w:hint="cs"/>
          <w:sz w:val="28"/>
          <w:szCs w:val="28"/>
          <w:rtl/>
        </w:rPr>
        <w:t>) 72</w:t>
      </w:r>
      <w:r w:rsidR="00713886" w:rsidRPr="00AB15D9">
        <w:rPr>
          <w:rFonts w:cs="B Nazanin"/>
          <w:sz w:val="28"/>
          <w:szCs w:val="28"/>
          <w:rtl/>
        </w:rPr>
        <w:t xml:space="preserve"> </w:t>
      </w:r>
      <w:r w:rsidR="001C2097">
        <w:rPr>
          <w:rFonts w:cs="B Nazanin" w:hint="cs"/>
          <w:sz w:val="28"/>
          <w:szCs w:val="28"/>
          <w:rtl/>
        </w:rPr>
        <w:t xml:space="preserve">                 </w:t>
      </w:r>
      <w:r w:rsidR="00713886" w:rsidRPr="00AB15D9">
        <w:rPr>
          <w:rFonts w:cs="B Nazanin" w:hint="cs"/>
          <w:sz w:val="28"/>
          <w:szCs w:val="28"/>
          <w:rtl/>
        </w:rPr>
        <w:t xml:space="preserve"> </w:t>
      </w:r>
      <w:r w:rsidR="00713886" w:rsidRPr="00AB15D9">
        <w:rPr>
          <w:rFonts w:cs="B Nazanin"/>
          <w:sz w:val="28"/>
          <w:szCs w:val="28"/>
        </w:rPr>
        <w:t xml:space="preserve"> </w:t>
      </w:r>
      <w:r w:rsidR="001C2097">
        <w:rPr>
          <w:rFonts w:cs="B Nazanin" w:hint="cs"/>
          <w:sz w:val="28"/>
          <w:szCs w:val="28"/>
          <w:rtl/>
        </w:rPr>
        <w:t xml:space="preserve">   </w:t>
      </w:r>
      <w:r w:rsidR="00713886" w:rsidRPr="00AB15D9">
        <w:rPr>
          <w:rFonts w:cs="B Nazanin"/>
          <w:sz w:val="28"/>
          <w:szCs w:val="28"/>
        </w:rPr>
        <w:t xml:space="preserve"> </w:t>
      </w:r>
      <w:r w:rsidR="00713886" w:rsidRPr="00AB15D9">
        <w:rPr>
          <w:rFonts w:cs="B Nazanin" w:hint="cs"/>
          <w:sz w:val="28"/>
          <w:szCs w:val="28"/>
          <w:rtl/>
        </w:rPr>
        <w:t xml:space="preserve">  </w:t>
      </w:r>
      <w:r>
        <w:rPr>
          <w:rFonts w:cs="B Nazanin" w:hint="cs"/>
          <w:sz w:val="28"/>
          <w:szCs w:val="28"/>
          <w:rtl/>
        </w:rPr>
        <w:t>ت</w:t>
      </w:r>
      <w:r w:rsidR="00713886" w:rsidRPr="00AB15D9">
        <w:rPr>
          <w:rFonts w:cs="B Nazanin" w:hint="cs"/>
          <w:sz w:val="28"/>
          <w:szCs w:val="28"/>
          <w:rtl/>
        </w:rPr>
        <w:t>) 108</w:t>
      </w:r>
    </w:p>
    <w:p w:rsidR="00713886" w:rsidRPr="00AB15D9" w:rsidRDefault="00485739" w:rsidP="007E2EA0">
      <w:pPr>
        <w:bidi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 xml:space="preserve">3) </w:t>
      </w:r>
      <w:r w:rsidR="00713886" w:rsidRPr="00AB15D9">
        <w:rPr>
          <w:rFonts w:cs="B Nazanin" w:hint="cs"/>
          <w:sz w:val="28"/>
          <w:szCs w:val="28"/>
          <w:rtl/>
        </w:rPr>
        <w:t>ازبین 4 پرس غذای مختلف و 3 بطری نوشابه های متفاوت ، شخصی غذا و نوشابه ی مورد نظر خود را برداشته است  چند راه ممکن برای انتخاب غذا و نوشابه  نفر بعدی وجود دارد ؟</w:t>
      </w:r>
    </w:p>
    <w:p w:rsidR="00713886" w:rsidRPr="00AB15D9" w:rsidRDefault="007B29EA" w:rsidP="007B29EA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الف</w:t>
      </w:r>
      <w:r w:rsidR="00713886" w:rsidRPr="00AB15D9">
        <w:rPr>
          <w:rFonts w:cs="B Nazanin" w:hint="cs"/>
          <w:sz w:val="28"/>
          <w:szCs w:val="28"/>
          <w:rtl/>
        </w:rPr>
        <w:t xml:space="preserve">) 6                          </w:t>
      </w:r>
      <w:r>
        <w:rPr>
          <w:rFonts w:cs="B Nazanin" w:hint="cs"/>
          <w:sz w:val="28"/>
          <w:szCs w:val="28"/>
          <w:rtl/>
        </w:rPr>
        <w:t>ب</w:t>
      </w:r>
      <w:r w:rsidR="001C2097">
        <w:rPr>
          <w:rFonts w:cs="B Nazanin" w:hint="cs"/>
          <w:sz w:val="28"/>
          <w:szCs w:val="28"/>
          <w:rtl/>
        </w:rPr>
        <w:t xml:space="preserve">) 7                   </w:t>
      </w:r>
      <w:r w:rsidR="00713886" w:rsidRPr="00AB15D9">
        <w:rPr>
          <w:rFonts w:cs="B Nazanin" w:hint="cs"/>
          <w:sz w:val="28"/>
          <w:szCs w:val="28"/>
          <w:rtl/>
        </w:rPr>
        <w:t xml:space="preserve">    </w:t>
      </w:r>
      <w:r>
        <w:rPr>
          <w:rFonts w:cs="B Nazanin" w:hint="cs"/>
          <w:sz w:val="28"/>
          <w:szCs w:val="28"/>
          <w:rtl/>
        </w:rPr>
        <w:t>پ</w:t>
      </w:r>
      <w:r w:rsidR="00713886" w:rsidRPr="00AB15D9">
        <w:rPr>
          <w:rFonts w:cs="B Nazanin" w:hint="cs"/>
          <w:sz w:val="28"/>
          <w:szCs w:val="28"/>
          <w:rtl/>
        </w:rPr>
        <w:t>) 10</w:t>
      </w:r>
      <w:r w:rsidR="00713886" w:rsidRPr="00AB15D9">
        <w:rPr>
          <w:rFonts w:cs="B Nazanin"/>
          <w:sz w:val="28"/>
          <w:szCs w:val="28"/>
          <w:rtl/>
        </w:rPr>
        <w:t xml:space="preserve"> </w:t>
      </w:r>
      <w:r w:rsidR="001C2097">
        <w:rPr>
          <w:rFonts w:cs="B Nazanin" w:hint="cs"/>
          <w:sz w:val="28"/>
          <w:szCs w:val="28"/>
          <w:rtl/>
        </w:rPr>
        <w:t xml:space="preserve">                      </w:t>
      </w:r>
      <w:r w:rsidR="00713886" w:rsidRPr="00AB15D9">
        <w:rPr>
          <w:rFonts w:cs="B Nazanin"/>
          <w:sz w:val="28"/>
          <w:szCs w:val="28"/>
        </w:rPr>
        <w:t xml:space="preserve"> </w:t>
      </w:r>
      <w:r w:rsidR="00713886" w:rsidRPr="00AB15D9">
        <w:rPr>
          <w:rFonts w:cs="B Nazanin" w:hint="cs"/>
          <w:sz w:val="28"/>
          <w:szCs w:val="28"/>
          <w:rtl/>
        </w:rPr>
        <w:t xml:space="preserve">  </w:t>
      </w:r>
      <w:r>
        <w:rPr>
          <w:rFonts w:cs="B Nazanin" w:hint="cs"/>
          <w:sz w:val="28"/>
          <w:szCs w:val="28"/>
          <w:rtl/>
        </w:rPr>
        <w:t>ت</w:t>
      </w:r>
      <w:r w:rsidR="00713886" w:rsidRPr="00AB15D9">
        <w:rPr>
          <w:rFonts w:cs="B Nazanin" w:hint="cs"/>
          <w:sz w:val="28"/>
          <w:szCs w:val="28"/>
          <w:rtl/>
        </w:rPr>
        <w:t>) 12</w:t>
      </w:r>
    </w:p>
    <w:p w:rsidR="00713886" w:rsidRPr="00AB15D9" w:rsidRDefault="00485739" w:rsidP="00713886">
      <w:pPr>
        <w:bidi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 xml:space="preserve">4) </w:t>
      </w:r>
      <w:r w:rsidR="00713886" w:rsidRPr="00AB15D9">
        <w:rPr>
          <w:rFonts w:cs="B Nazanin" w:hint="cs"/>
          <w:sz w:val="28"/>
          <w:szCs w:val="28"/>
          <w:rtl/>
        </w:rPr>
        <w:t xml:space="preserve">در شکل زیر چند مسیر برای سفر از شهر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A</m:t>
        </m:r>
      </m:oMath>
      <w:r w:rsidR="00713886" w:rsidRPr="00AB15D9">
        <w:rPr>
          <w:rFonts w:cs="B Nazanin" w:hint="cs"/>
          <w:sz w:val="28"/>
          <w:szCs w:val="28"/>
          <w:rtl/>
        </w:rPr>
        <w:t xml:space="preserve"> به شهر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C</m:t>
        </m:r>
      </m:oMath>
      <w:r w:rsidR="00713886" w:rsidRPr="00AB15D9">
        <w:rPr>
          <w:rFonts w:cs="B Nazanin" w:hint="cs"/>
          <w:sz w:val="28"/>
          <w:szCs w:val="28"/>
          <w:rtl/>
        </w:rPr>
        <w:t xml:space="preserve"> وجود دارد ؟</w:t>
      </w:r>
    </w:p>
    <w:p w:rsidR="007B29EA" w:rsidRDefault="00713886" w:rsidP="007B29EA">
      <w:pPr>
        <w:pStyle w:val="Signature"/>
        <w:bidi/>
        <w:rPr>
          <w:rFonts w:cs="B Nazanin"/>
          <w:sz w:val="28"/>
          <w:szCs w:val="28"/>
          <w:rtl/>
        </w:rPr>
      </w:pPr>
      <w:r w:rsidRPr="00AB15D9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8651456" wp14:editId="28C9DBD8">
            <wp:extent cx="2028825" cy="114480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35" cy="114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5D9">
        <w:rPr>
          <w:rFonts w:cs="B Nazanin" w:hint="cs"/>
          <w:sz w:val="28"/>
          <w:szCs w:val="28"/>
          <w:rtl/>
        </w:rPr>
        <w:t xml:space="preserve"> </w:t>
      </w:r>
    </w:p>
    <w:p w:rsidR="007B29EA" w:rsidRDefault="007B29EA" w:rsidP="007B29EA">
      <w:pPr>
        <w:pStyle w:val="Signature"/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الف</w:t>
      </w:r>
      <w:r w:rsidRPr="00AB15D9">
        <w:rPr>
          <w:rFonts w:cs="B Nazanin" w:hint="cs"/>
          <w:sz w:val="28"/>
          <w:szCs w:val="28"/>
          <w:rtl/>
        </w:rPr>
        <w:t xml:space="preserve">) 8                         </w:t>
      </w:r>
      <w:r>
        <w:rPr>
          <w:rFonts w:cs="B Nazanin" w:hint="cs"/>
          <w:sz w:val="28"/>
          <w:szCs w:val="28"/>
          <w:rtl/>
        </w:rPr>
        <w:t>ب</w:t>
      </w:r>
      <w:r w:rsidRPr="00AB15D9">
        <w:rPr>
          <w:rFonts w:cs="B Nazanin" w:hint="cs"/>
          <w:sz w:val="28"/>
          <w:szCs w:val="28"/>
          <w:rtl/>
        </w:rPr>
        <w:t xml:space="preserve">) 12                        </w:t>
      </w:r>
      <w:r>
        <w:rPr>
          <w:rFonts w:cs="B Nazanin" w:hint="cs"/>
          <w:sz w:val="28"/>
          <w:szCs w:val="28"/>
          <w:rtl/>
        </w:rPr>
        <w:t>پ</w:t>
      </w:r>
      <w:r w:rsidRPr="00AB15D9">
        <w:rPr>
          <w:rFonts w:cs="B Nazanin" w:hint="cs"/>
          <w:sz w:val="28"/>
          <w:szCs w:val="28"/>
          <w:rtl/>
        </w:rPr>
        <w:t>) 15</w:t>
      </w:r>
      <w:r w:rsidRPr="00AB15D9">
        <w:rPr>
          <w:rFonts w:cs="B Nazanin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                      </w:t>
      </w:r>
      <w:r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>) 18</w:t>
      </w:r>
    </w:p>
    <w:p w:rsidR="001C2097" w:rsidRDefault="001C2097" w:rsidP="001C2097">
      <w:pPr>
        <w:pStyle w:val="Signature"/>
        <w:bidi/>
        <w:rPr>
          <w:rFonts w:cs="B Nazanin"/>
          <w:sz w:val="28"/>
          <w:szCs w:val="28"/>
          <w:rtl/>
        </w:rPr>
      </w:pPr>
    </w:p>
    <w:p w:rsidR="001C2097" w:rsidRPr="00AB15D9" w:rsidRDefault="001C2097" w:rsidP="001C2097">
      <w:pPr>
        <w:pStyle w:val="Signature"/>
        <w:bidi/>
        <w:rPr>
          <w:rFonts w:cs="B Nazanin"/>
          <w:sz w:val="28"/>
          <w:szCs w:val="28"/>
          <w:rtl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7B29EA" w:rsidRPr="0083636B" w:rsidTr="00C904D0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8EEDF2"/>
            <w:vAlign w:val="center"/>
          </w:tcPr>
          <w:p w:rsidR="007B29EA" w:rsidRPr="0083636B" w:rsidRDefault="00B44F01" w:rsidP="00583781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430252943"/>
                <w:placeholder>
                  <w:docPart w:val="7B646E89FD86493C8F49337705DD0A0A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7B29EA" w:rsidRPr="0083636B" w:rsidTr="00C904D0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89FE1"/>
            <w:vAlign w:val="center"/>
          </w:tcPr>
          <w:p w:rsidR="007B29EA" w:rsidRPr="0083636B" w:rsidRDefault="00B44F01" w:rsidP="00583781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2017259481"/>
                <w:placeholder>
                  <w:docPart w:val="B8821D2F08A540B88C3AD188A84EF6A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713886" w:rsidRPr="00AB15D9" w:rsidRDefault="00713886" w:rsidP="00DD5EB1">
      <w:pPr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 </w:t>
      </w:r>
    </w:p>
    <w:p w:rsidR="00713886" w:rsidRPr="00AB15D9" w:rsidRDefault="00485739" w:rsidP="001C2097">
      <w:pPr>
        <w:tabs>
          <w:tab w:val="left" w:pos="7708"/>
          <w:tab w:val="right" w:pos="9613"/>
        </w:tabs>
        <w:bidi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 xml:space="preserve">5) </w:t>
      </w:r>
      <w:r w:rsidR="001C2097">
        <w:rPr>
          <w:rFonts w:cs="B Nazanin" w:hint="cs"/>
          <w:sz w:val="28"/>
          <w:szCs w:val="28"/>
          <w:rtl/>
        </w:rPr>
        <w:t>حروف کلمه</w:t>
      </w:r>
      <w:r w:rsidR="001C2097" w:rsidRPr="00D26E37">
        <w:rPr>
          <w:position w:val="-6"/>
        </w:rPr>
        <w:object w:dxaOrig="1440" w:dyaOrig="300">
          <v:shape id="_x0000_i2156" type="#_x0000_t75" style="width:1in;height:15.2pt" o:ole="">
            <v:imagedata r:id="rId2285" o:title=""/>
          </v:shape>
          <o:OLEObject Type="Embed" ProgID="Equation.DSMT4" ShapeID="_x0000_i2156" DrawAspect="Content" ObjectID="_1673311908" r:id="rId2286"/>
        </w:object>
      </w:r>
      <w:r w:rsidR="001C2097">
        <w:rPr>
          <w:rFonts w:cs="B Nazanin" w:hint="cs"/>
          <w:sz w:val="28"/>
          <w:szCs w:val="28"/>
          <w:rtl/>
        </w:rPr>
        <w:t xml:space="preserve"> را به چند طریق می توان در</w:t>
      </w:r>
      <w:r w:rsidR="00713886" w:rsidRPr="00AB15D9">
        <w:rPr>
          <w:rFonts w:cs="B Nazanin" w:hint="cs"/>
          <w:sz w:val="28"/>
          <w:szCs w:val="28"/>
          <w:rtl/>
        </w:rPr>
        <w:t>کنار هم قرار داد به طوری که همواره حروف یکسان در کنار هم باشند؟</w:t>
      </w:r>
    </w:p>
    <w:p w:rsidR="00713886" w:rsidRPr="00AB15D9" w:rsidRDefault="00713886" w:rsidP="00162A4D">
      <w:pPr>
        <w:pStyle w:val="Signature"/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 </w:t>
      </w:r>
      <w:r w:rsidR="00162A4D">
        <w:rPr>
          <w:rFonts w:cs="B Nazanin" w:hint="cs"/>
          <w:sz w:val="28"/>
          <w:szCs w:val="28"/>
          <w:rtl/>
        </w:rPr>
        <w:t>الف</w:t>
      </w:r>
      <w:r w:rsidRPr="00AB15D9">
        <w:rPr>
          <w:rFonts w:cs="B Nazanin" w:hint="cs"/>
          <w:sz w:val="28"/>
          <w:szCs w:val="28"/>
          <w:rtl/>
        </w:rPr>
        <w:t xml:space="preserve">) 120                     </w:t>
      </w:r>
      <w:r w:rsidR="00162A4D">
        <w:rPr>
          <w:rFonts w:cs="B Nazanin" w:hint="cs"/>
          <w:sz w:val="28"/>
          <w:szCs w:val="28"/>
          <w:rtl/>
        </w:rPr>
        <w:t>ب</w:t>
      </w:r>
      <w:r w:rsidRPr="00AB15D9">
        <w:rPr>
          <w:rFonts w:cs="B Nazanin" w:hint="cs"/>
          <w:sz w:val="28"/>
          <w:szCs w:val="28"/>
          <w:rtl/>
        </w:rPr>
        <w:t xml:space="preserve">) 180                     </w:t>
      </w:r>
      <w:r w:rsidR="00162A4D">
        <w:rPr>
          <w:rFonts w:cs="B Nazanin" w:hint="cs"/>
          <w:sz w:val="28"/>
          <w:szCs w:val="28"/>
          <w:rtl/>
        </w:rPr>
        <w:t>پ</w:t>
      </w:r>
      <w:r w:rsidRPr="00AB15D9">
        <w:rPr>
          <w:rFonts w:cs="B Nazanin" w:hint="cs"/>
          <w:sz w:val="28"/>
          <w:szCs w:val="28"/>
          <w:rtl/>
        </w:rPr>
        <w:t>) 360</w:t>
      </w:r>
      <w:r w:rsidRPr="00AB15D9">
        <w:rPr>
          <w:rFonts w:cs="B Nazanin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                     </w:t>
      </w:r>
      <w:r w:rsidRPr="00AB15D9">
        <w:rPr>
          <w:rFonts w:cs="B Nazanin"/>
          <w:sz w:val="28"/>
          <w:szCs w:val="28"/>
        </w:rPr>
        <w:t xml:space="preserve">  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="00162A4D"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>) 720</w:t>
      </w:r>
    </w:p>
    <w:p w:rsidR="00713886" w:rsidRPr="00AB15D9" w:rsidRDefault="00C80395" w:rsidP="001C2097">
      <w:pPr>
        <w:bidi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 xml:space="preserve">6) </w:t>
      </w:r>
      <w:r w:rsidR="001C2097">
        <w:rPr>
          <w:rFonts w:cs="B Nazanin" w:hint="cs"/>
          <w:sz w:val="28"/>
          <w:szCs w:val="28"/>
          <w:rtl/>
        </w:rPr>
        <w:t>3</w:t>
      </w:r>
      <w:r w:rsidR="00713886" w:rsidRPr="00AB15D9">
        <w:rPr>
          <w:rFonts w:cs="B Nazanin" w:hint="cs"/>
          <w:sz w:val="28"/>
          <w:szCs w:val="28"/>
          <w:rtl/>
        </w:rPr>
        <w:t>کتاب متمایز علمی و 4 کتاب متمایز ادبی را به چند طریق می</w:t>
      </w:r>
      <w:r w:rsidR="001C2097">
        <w:rPr>
          <w:rFonts w:cs="B Nazanin" w:hint="cs"/>
          <w:sz w:val="28"/>
          <w:szCs w:val="28"/>
          <w:rtl/>
        </w:rPr>
        <w:t>‌</w:t>
      </w:r>
      <w:r w:rsidR="00713886" w:rsidRPr="00AB15D9">
        <w:rPr>
          <w:rFonts w:cs="B Nazanin" w:hint="cs"/>
          <w:sz w:val="28"/>
          <w:szCs w:val="28"/>
          <w:rtl/>
        </w:rPr>
        <w:t>توان در یک قفسه کنار هم قرار داد، به طوریکه کتاب های ادبی یک در میان قرار بگیرند؟</w:t>
      </w:r>
    </w:p>
    <w:p w:rsidR="00713886" w:rsidRPr="00AB15D9" w:rsidRDefault="00713886" w:rsidP="00162A4D">
      <w:pPr>
        <w:pStyle w:val="Signature"/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lastRenderedPageBreak/>
        <w:t xml:space="preserve">  </w:t>
      </w:r>
      <w:r w:rsidR="00162A4D">
        <w:rPr>
          <w:rFonts w:cs="B Nazanin" w:hint="cs"/>
          <w:sz w:val="28"/>
          <w:szCs w:val="28"/>
          <w:rtl/>
        </w:rPr>
        <w:t>الف</w:t>
      </w:r>
      <w:r w:rsidRPr="00AB15D9">
        <w:rPr>
          <w:rFonts w:cs="B Nazanin" w:hint="cs"/>
          <w:sz w:val="28"/>
          <w:szCs w:val="28"/>
          <w:rtl/>
        </w:rPr>
        <w:t xml:space="preserve">) 72                     </w:t>
      </w:r>
      <w:r w:rsidR="00162A4D">
        <w:rPr>
          <w:rFonts w:cs="B Nazanin" w:hint="cs"/>
          <w:sz w:val="28"/>
          <w:szCs w:val="28"/>
          <w:rtl/>
        </w:rPr>
        <w:t>ب</w:t>
      </w:r>
      <w:r w:rsidRPr="00AB15D9">
        <w:rPr>
          <w:rFonts w:cs="B Nazanin" w:hint="cs"/>
          <w:sz w:val="28"/>
          <w:szCs w:val="28"/>
          <w:rtl/>
        </w:rPr>
        <w:t xml:space="preserve">) 144                      </w:t>
      </w:r>
      <w:r w:rsidR="00162A4D">
        <w:rPr>
          <w:rFonts w:cs="B Nazanin" w:hint="cs"/>
          <w:sz w:val="28"/>
          <w:szCs w:val="28"/>
          <w:rtl/>
        </w:rPr>
        <w:t>پ</w:t>
      </w:r>
      <w:r w:rsidRPr="00AB15D9">
        <w:rPr>
          <w:rFonts w:cs="B Nazanin" w:hint="cs"/>
          <w:sz w:val="28"/>
          <w:szCs w:val="28"/>
          <w:rtl/>
        </w:rPr>
        <w:t>) 162</w:t>
      </w:r>
      <w:r w:rsidRPr="00AB15D9">
        <w:rPr>
          <w:rFonts w:cs="B Nazanin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                     </w:t>
      </w:r>
      <w:r w:rsidRPr="00AB15D9">
        <w:rPr>
          <w:rFonts w:cs="B Nazanin"/>
          <w:sz w:val="28"/>
          <w:szCs w:val="28"/>
        </w:rPr>
        <w:t xml:space="preserve">  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="00162A4D">
        <w:rPr>
          <w:rFonts w:cs="B Nazanin" w:hint="cs"/>
          <w:sz w:val="28"/>
          <w:szCs w:val="28"/>
          <w:rtl/>
        </w:rPr>
        <w:t>ت</w:t>
      </w:r>
      <w:r w:rsidRPr="00AB15D9">
        <w:rPr>
          <w:rFonts w:cs="B Nazanin" w:hint="cs"/>
          <w:sz w:val="28"/>
          <w:szCs w:val="28"/>
          <w:rtl/>
        </w:rPr>
        <w:t>) 288</w:t>
      </w:r>
    </w:p>
    <w:p w:rsidR="00713886" w:rsidRPr="00AB15D9" w:rsidRDefault="00C80395" w:rsidP="001C2097">
      <w:pPr>
        <w:tabs>
          <w:tab w:val="right" w:pos="0"/>
          <w:tab w:val="right" w:pos="141"/>
          <w:tab w:val="right" w:pos="283"/>
        </w:tabs>
        <w:bidi/>
        <w:jc w:val="both"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 xml:space="preserve">7) </w:t>
      </w:r>
      <w:r w:rsidR="00713886" w:rsidRPr="00AB15D9">
        <w:rPr>
          <w:rFonts w:cs="B Nazanin" w:hint="cs"/>
          <w:sz w:val="28"/>
          <w:szCs w:val="28"/>
          <w:rtl/>
        </w:rPr>
        <w:t>یک هشت ضلعی منتظم مفروض است. تعداد مثلث</w:t>
      </w:r>
      <w:r w:rsidR="001C2097">
        <w:rPr>
          <w:rFonts w:cs="B Nazanin" w:hint="cs"/>
          <w:sz w:val="28"/>
          <w:szCs w:val="28"/>
          <w:rtl/>
        </w:rPr>
        <w:t>‌</w:t>
      </w:r>
      <w:r w:rsidR="00713886" w:rsidRPr="00AB15D9">
        <w:rPr>
          <w:rFonts w:cs="B Nazanin" w:hint="cs"/>
          <w:sz w:val="28"/>
          <w:szCs w:val="28"/>
          <w:rtl/>
        </w:rPr>
        <w:t>هایی که با راس</w:t>
      </w:r>
      <w:r w:rsidR="001C2097">
        <w:rPr>
          <w:rFonts w:cs="B Nazanin" w:hint="cs"/>
          <w:sz w:val="28"/>
          <w:szCs w:val="28"/>
          <w:rtl/>
        </w:rPr>
        <w:t>‌</w:t>
      </w:r>
      <w:r w:rsidR="00713886" w:rsidRPr="00AB15D9">
        <w:rPr>
          <w:rFonts w:cs="B Nazanin" w:hint="cs"/>
          <w:sz w:val="28"/>
          <w:szCs w:val="28"/>
          <w:rtl/>
        </w:rPr>
        <w:t>های واقع بر راس</w:t>
      </w:r>
      <w:r w:rsidR="001C2097">
        <w:rPr>
          <w:rFonts w:cs="B Nazanin" w:hint="cs"/>
          <w:sz w:val="28"/>
          <w:szCs w:val="28"/>
          <w:rtl/>
        </w:rPr>
        <w:t>‌</w:t>
      </w:r>
      <w:r w:rsidR="00713886" w:rsidRPr="00AB15D9">
        <w:rPr>
          <w:rFonts w:cs="B Nazanin" w:hint="cs"/>
          <w:sz w:val="28"/>
          <w:szCs w:val="28"/>
          <w:rtl/>
        </w:rPr>
        <w:t>های این هشت ضلعی می</w:t>
      </w:r>
      <w:r w:rsidR="001C2097">
        <w:rPr>
          <w:rFonts w:cs="B Nazanin" w:hint="cs"/>
          <w:sz w:val="28"/>
          <w:szCs w:val="28"/>
          <w:rtl/>
        </w:rPr>
        <w:t>‌</w:t>
      </w:r>
      <w:r w:rsidR="00713886" w:rsidRPr="00AB15D9">
        <w:rPr>
          <w:rFonts w:cs="B Nazanin" w:hint="cs"/>
          <w:sz w:val="28"/>
          <w:szCs w:val="28"/>
          <w:rtl/>
        </w:rPr>
        <w:t xml:space="preserve">توان ساخت، کدام است؟ </w:t>
      </w:r>
    </w:p>
    <w:p w:rsidR="00713886" w:rsidRPr="00AB15D9" w:rsidRDefault="00713886" w:rsidP="00162A4D">
      <w:pPr>
        <w:tabs>
          <w:tab w:val="right" w:pos="0"/>
          <w:tab w:val="right" w:pos="141"/>
          <w:tab w:val="right" w:pos="283"/>
        </w:tabs>
        <w:bidi/>
        <w:jc w:val="both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 </w:t>
      </w:r>
      <w:r w:rsidR="00162A4D">
        <w:rPr>
          <w:rFonts w:eastAsiaTheme="minorEastAsia" w:cs="B Nazanin" w:hint="cs"/>
          <w:sz w:val="28"/>
          <w:szCs w:val="28"/>
          <w:rtl/>
        </w:rPr>
        <w:t>الف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) </w:t>
      </w:r>
      <w:r w:rsidRPr="00AB15D9">
        <w:rPr>
          <w:rFonts w:cs="B Nazanin" w:hint="cs"/>
          <w:sz w:val="28"/>
          <w:szCs w:val="28"/>
          <w:rtl/>
        </w:rPr>
        <w:t>42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                     </w:t>
      </w:r>
      <w:r w:rsidR="00162A4D">
        <w:rPr>
          <w:rFonts w:cs="B Nazanin" w:hint="cs"/>
          <w:sz w:val="28"/>
          <w:szCs w:val="28"/>
          <w:rtl/>
        </w:rPr>
        <w:t>ب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) </w:t>
      </w:r>
      <w:r w:rsidRPr="00AB15D9">
        <w:rPr>
          <w:rFonts w:cs="B Nazanin" w:hint="cs"/>
          <w:sz w:val="28"/>
          <w:szCs w:val="28"/>
          <w:rtl/>
        </w:rPr>
        <w:t>48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                      </w:t>
      </w:r>
      <w:r w:rsidR="00162A4D">
        <w:rPr>
          <w:rFonts w:cs="B Nazanin" w:hint="cs"/>
          <w:sz w:val="28"/>
          <w:szCs w:val="28"/>
          <w:rtl/>
        </w:rPr>
        <w:t>پ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) </w:t>
      </w:r>
      <w:r w:rsidRPr="00AB15D9">
        <w:rPr>
          <w:rFonts w:cs="B Nazanin" w:hint="cs"/>
          <w:sz w:val="28"/>
          <w:szCs w:val="28"/>
          <w:rtl/>
        </w:rPr>
        <w:t>56</w:t>
      </w:r>
      <w:r w:rsidRPr="00AB15D9">
        <w:rPr>
          <w:rFonts w:eastAsiaTheme="minorEastAsia" w:cs="B Nazanin" w:hint="cs"/>
          <w:sz w:val="28"/>
          <w:szCs w:val="28"/>
        </w:rPr>
        <w:t xml:space="preserve"> 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                     </w:t>
      </w:r>
      <w:r w:rsidRPr="00AB15D9">
        <w:rPr>
          <w:rFonts w:eastAsiaTheme="minorEastAsia" w:cs="B Nazanin"/>
          <w:sz w:val="28"/>
          <w:szCs w:val="28"/>
        </w:rPr>
        <w:t xml:space="preserve">  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</w:t>
      </w:r>
      <w:r w:rsidR="00162A4D">
        <w:rPr>
          <w:rFonts w:cs="B Nazanin" w:hint="cs"/>
          <w:sz w:val="28"/>
          <w:szCs w:val="28"/>
          <w:rtl/>
        </w:rPr>
        <w:t>ت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) </w:t>
      </w:r>
      <w:r w:rsidRPr="00AB15D9">
        <w:rPr>
          <w:rFonts w:cs="B Nazanin" w:hint="cs"/>
          <w:sz w:val="28"/>
          <w:szCs w:val="28"/>
          <w:rtl/>
        </w:rPr>
        <w:t>64</w:t>
      </w:r>
    </w:p>
    <w:p w:rsidR="00713886" w:rsidRPr="00AB15D9" w:rsidRDefault="00C80395" w:rsidP="001C2097">
      <w:pPr>
        <w:tabs>
          <w:tab w:val="center" w:pos="4782"/>
        </w:tabs>
        <w:bidi/>
        <w:jc w:val="both"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 xml:space="preserve">8) </w:t>
      </w:r>
      <w:r w:rsidR="00713886" w:rsidRPr="00AB15D9">
        <w:rPr>
          <w:rFonts w:cs="B Nazanin" w:hint="cs"/>
          <w:sz w:val="28"/>
          <w:szCs w:val="28"/>
          <w:rtl/>
        </w:rPr>
        <w:t>از بین 10 فوتبالیست، می</w:t>
      </w:r>
      <w:r w:rsidR="00162A4D">
        <w:rPr>
          <w:rFonts w:cs="B Nazanin" w:hint="cs"/>
          <w:sz w:val="28"/>
          <w:szCs w:val="28"/>
          <w:rtl/>
        </w:rPr>
        <w:t>‌</w:t>
      </w:r>
      <w:r w:rsidR="00713886" w:rsidRPr="00AB15D9">
        <w:rPr>
          <w:rFonts w:cs="B Nazanin" w:hint="cs"/>
          <w:sz w:val="28"/>
          <w:szCs w:val="28"/>
          <w:rtl/>
        </w:rPr>
        <w:t>خواهیم تیمی 4 نفره تشکیل دهیم، به طوری که بهترین بازیکن حتما انتخاب شود و بدترین بازیکن حتما انتخاب</w:t>
      </w:r>
      <w:r w:rsidR="00713886" w:rsidRPr="00162A4D">
        <w:rPr>
          <w:rFonts w:cs="B Nazanin" w:hint="cs"/>
          <w:sz w:val="28"/>
          <w:szCs w:val="28"/>
          <w:u w:val="single"/>
          <w:rtl/>
        </w:rPr>
        <w:t xml:space="preserve"> نشود</w:t>
      </w:r>
      <w:r w:rsidR="00713886" w:rsidRPr="00AB15D9">
        <w:rPr>
          <w:rFonts w:cs="B Nazanin" w:hint="cs"/>
          <w:sz w:val="28"/>
          <w:szCs w:val="28"/>
          <w:rtl/>
        </w:rPr>
        <w:t>، این عمل به چند طریق قابل انجام است؟</w:t>
      </w:r>
    </w:p>
    <w:p w:rsidR="00713886" w:rsidRPr="00AB15D9" w:rsidRDefault="00713886" w:rsidP="00162A4D">
      <w:pPr>
        <w:tabs>
          <w:tab w:val="right" w:pos="0"/>
          <w:tab w:val="right" w:pos="141"/>
          <w:tab w:val="right" w:pos="283"/>
        </w:tabs>
        <w:bidi/>
        <w:jc w:val="both"/>
        <w:rPr>
          <w:rFonts w:eastAsiaTheme="minorEastAsia"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 </w:t>
      </w:r>
      <w:r w:rsidR="00162A4D">
        <w:rPr>
          <w:rFonts w:eastAsiaTheme="minorEastAsia" w:cs="B Nazanin" w:hint="cs"/>
          <w:sz w:val="28"/>
          <w:szCs w:val="28"/>
          <w:rtl/>
        </w:rPr>
        <w:t>الف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) </w:t>
      </w:r>
      <m:oMath>
        <m:d>
          <m:d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8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5</m:t>
                </m:r>
              </m:den>
            </m:f>
          </m:e>
        </m:d>
      </m:oMath>
      <w:r w:rsidRPr="00AB15D9">
        <w:rPr>
          <w:rFonts w:eastAsiaTheme="minorEastAsia" w:cs="B Nazanin" w:hint="cs"/>
          <w:sz w:val="28"/>
          <w:szCs w:val="28"/>
          <w:rtl/>
        </w:rPr>
        <w:t xml:space="preserve">                    </w:t>
      </w:r>
      <w:r w:rsidR="00162A4D">
        <w:rPr>
          <w:rFonts w:cs="B Nazanin" w:hint="cs"/>
          <w:sz w:val="28"/>
          <w:szCs w:val="28"/>
          <w:rtl/>
        </w:rPr>
        <w:t>ب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) </w:t>
      </w:r>
      <m:oMath>
        <m:d>
          <m:d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9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3</m:t>
                </m:r>
              </m:den>
            </m:f>
          </m:e>
        </m:d>
      </m:oMath>
      <w:r w:rsidRPr="00AB15D9">
        <w:rPr>
          <w:rFonts w:eastAsiaTheme="minorEastAsia" w:cs="B Nazanin" w:hint="cs"/>
          <w:sz w:val="28"/>
          <w:szCs w:val="28"/>
          <w:rtl/>
        </w:rPr>
        <w:t xml:space="preserve">                      </w:t>
      </w:r>
      <w:r w:rsidR="00162A4D">
        <w:rPr>
          <w:rFonts w:cs="B Nazanin" w:hint="cs"/>
          <w:sz w:val="28"/>
          <w:szCs w:val="28"/>
          <w:rtl/>
        </w:rPr>
        <w:t>پ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) </w:t>
      </w:r>
      <m:oMath>
        <m:d>
          <m:d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8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4</m:t>
                </m:r>
              </m:den>
            </m:f>
          </m:e>
        </m:d>
      </m:oMath>
      <w:r w:rsidRPr="00AB15D9">
        <w:rPr>
          <w:rFonts w:eastAsiaTheme="minorEastAsia" w:cs="B Nazanin"/>
          <w:sz w:val="28"/>
          <w:szCs w:val="28"/>
        </w:rPr>
        <w:t xml:space="preserve"> 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                   </w:t>
      </w:r>
      <w:r w:rsidRPr="00AB15D9">
        <w:rPr>
          <w:rFonts w:eastAsiaTheme="minorEastAsia" w:cs="B Nazanin"/>
          <w:sz w:val="28"/>
          <w:szCs w:val="28"/>
        </w:rPr>
        <w:t xml:space="preserve">  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</w:t>
      </w:r>
      <w:r w:rsidR="00162A4D">
        <w:rPr>
          <w:rFonts w:eastAsiaTheme="minorEastAsia" w:cs="B Nazanin" w:hint="cs"/>
          <w:sz w:val="28"/>
          <w:szCs w:val="28"/>
          <w:rtl/>
        </w:rPr>
        <w:t>ت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) </w:t>
      </w:r>
      <m:oMath>
        <m:d>
          <m:dPr>
            <m:ctrlPr>
              <w:rPr>
                <w:rFonts w:ascii="Cambria Math" w:hAnsi="Cambria Math" w:cs="B Nazanin"/>
                <w:sz w:val="28"/>
                <w:szCs w:val="28"/>
                <w:lang w:bidi="fa-IR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B Nazanin"/>
                    <w:sz w:val="28"/>
                    <w:szCs w:val="28"/>
                    <w:lang w:bidi="fa-I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9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B Nazanin"/>
                    <w:sz w:val="28"/>
                    <w:szCs w:val="28"/>
                  </w:rPr>
                  <m:t>4</m:t>
                </m:r>
              </m:den>
            </m:f>
          </m:e>
        </m:d>
      </m:oMath>
    </w:p>
    <w:p w:rsidR="00713886" w:rsidRPr="00AB15D9" w:rsidRDefault="00C80395" w:rsidP="001C2097">
      <w:pPr>
        <w:bidi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 xml:space="preserve">9) </w:t>
      </w:r>
      <w:r w:rsidR="00713886" w:rsidRPr="00AB15D9">
        <w:rPr>
          <w:rFonts w:cs="B Nazanin" w:hint="cs"/>
          <w:sz w:val="28"/>
          <w:szCs w:val="28"/>
          <w:rtl/>
        </w:rPr>
        <w:t xml:space="preserve">اگر </w:t>
      </w:r>
      <w:r w:rsidR="00162A4D" w:rsidRPr="00E6443C">
        <w:rPr>
          <w:position w:val="-32"/>
        </w:rPr>
        <w:object w:dxaOrig="1700" w:dyaOrig="760">
          <v:shape id="_x0000_i2157" type="#_x0000_t75" style="width:84.8pt;height:38.4pt" o:ole="">
            <v:imagedata r:id="rId2287" o:title=""/>
          </v:shape>
          <o:OLEObject Type="Embed" ProgID="Equation.DSMT4" ShapeID="_x0000_i2157" DrawAspect="Content" ObjectID="_1673311909" r:id="rId2288"/>
        </w:object>
      </w:r>
      <w:r w:rsidR="00713886" w:rsidRPr="00AB15D9">
        <w:rPr>
          <w:rFonts w:cs="B Nazanin" w:hint="cs"/>
          <w:sz w:val="28"/>
          <w:szCs w:val="28"/>
          <w:rtl/>
        </w:rPr>
        <w:t xml:space="preserve"> ، مقدار </w:t>
      </w:r>
      <w:r w:rsidR="00162A4D" w:rsidRPr="00E6443C">
        <w:rPr>
          <w:position w:val="-4"/>
        </w:rPr>
        <w:object w:dxaOrig="220" w:dyaOrig="220">
          <v:shape id="_x0000_i2158" type="#_x0000_t75" style="width:10.4pt;height:10.4pt" o:ole="">
            <v:imagedata r:id="rId2289" o:title=""/>
          </v:shape>
          <o:OLEObject Type="Embed" ProgID="Equation.DSMT4" ShapeID="_x0000_i2158" DrawAspect="Content" ObjectID="_1673311910" r:id="rId2290"/>
        </w:object>
      </w:r>
      <w:r w:rsidR="00713886" w:rsidRPr="00AB15D9">
        <w:rPr>
          <w:rFonts w:cs="B Nazanin" w:hint="cs"/>
          <w:sz w:val="28"/>
          <w:szCs w:val="28"/>
          <w:rtl/>
        </w:rPr>
        <w:t xml:space="preserve"> کدام است؟</w:t>
      </w:r>
    </w:p>
    <w:p w:rsidR="00713886" w:rsidRDefault="00713886" w:rsidP="001C2097">
      <w:pPr>
        <w:tabs>
          <w:tab w:val="right" w:pos="0"/>
          <w:tab w:val="right" w:pos="141"/>
          <w:tab w:val="right" w:pos="283"/>
        </w:tabs>
        <w:bidi/>
        <w:jc w:val="both"/>
        <w:rPr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 </w:t>
      </w:r>
      <w:r w:rsidR="00162A4D">
        <w:rPr>
          <w:rFonts w:eastAsiaTheme="minorEastAsia" w:cs="B Nazanin" w:hint="cs"/>
          <w:sz w:val="28"/>
          <w:szCs w:val="28"/>
          <w:rtl/>
        </w:rPr>
        <w:t>الف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) </w:t>
      </w:r>
      <w:r w:rsidR="00162A4D" w:rsidRPr="00E6443C">
        <w:rPr>
          <w:position w:val="-28"/>
        </w:rPr>
        <w:object w:dxaOrig="600" w:dyaOrig="720">
          <v:shape id="_x0000_i2159" type="#_x0000_t75" style="width:30pt;height:36pt" o:ole="">
            <v:imagedata r:id="rId2291" o:title=""/>
          </v:shape>
          <o:OLEObject Type="Embed" ProgID="Equation.DSMT4" ShapeID="_x0000_i2159" DrawAspect="Content" ObjectID="_1673311911" r:id="rId2292"/>
        </w:object>
      </w:r>
      <w:r w:rsidR="001C2097">
        <w:rPr>
          <w:rFonts w:eastAsiaTheme="minorEastAsia" w:cs="B Nazanin" w:hint="cs"/>
          <w:sz w:val="28"/>
          <w:szCs w:val="28"/>
          <w:rtl/>
        </w:rPr>
        <w:t xml:space="preserve">             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 </w:t>
      </w:r>
      <w:r w:rsidR="00162A4D">
        <w:rPr>
          <w:rFonts w:cs="B Nazanin" w:hint="cs"/>
          <w:sz w:val="28"/>
          <w:szCs w:val="28"/>
          <w:rtl/>
        </w:rPr>
        <w:t>ب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) </w:t>
      </w:r>
      <w:r w:rsidR="00162A4D" w:rsidRPr="00E6443C">
        <w:rPr>
          <w:position w:val="-26"/>
        </w:rPr>
        <w:object w:dxaOrig="260" w:dyaOrig="700">
          <v:shape id="_x0000_i2160" type="#_x0000_t75" style="width:12.8pt;height:35.2pt" o:ole="">
            <v:imagedata r:id="rId2293" o:title=""/>
          </v:shape>
          <o:OLEObject Type="Embed" ProgID="Equation.DSMT4" ShapeID="_x0000_i2160" DrawAspect="Content" ObjectID="_1673311912" r:id="rId2294"/>
        </w:object>
      </w:r>
      <w:r w:rsidRPr="00AB15D9">
        <w:rPr>
          <w:rFonts w:eastAsiaTheme="minorEastAsia" w:cs="B Nazanin" w:hint="cs"/>
          <w:sz w:val="28"/>
          <w:szCs w:val="28"/>
          <w:rtl/>
        </w:rPr>
        <w:t xml:space="preserve">                  </w:t>
      </w:r>
      <w:r w:rsidR="001C2097">
        <w:rPr>
          <w:rFonts w:eastAsiaTheme="minorEastAsia" w:cs="B Nazanin" w:hint="cs"/>
          <w:sz w:val="28"/>
          <w:szCs w:val="28"/>
          <w:rtl/>
        </w:rPr>
        <w:t xml:space="preserve">    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</w:t>
      </w:r>
      <w:r w:rsidR="00162A4D">
        <w:rPr>
          <w:rFonts w:eastAsiaTheme="minorEastAsia" w:cs="B Nazanin" w:hint="cs"/>
          <w:sz w:val="28"/>
          <w:szCs w:val="28"/>
          <w:rtl/>
        </w:rPr>
        <w:t>پ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) </w:t>
      </w:r>
      <w:r w:rsidR="00371184" w:rsidRPr="00E6443C">
        <w:rPr>
          <w:position w:val="-32"/>
        </w:rPr>
        <w:object w:dxaOrig="859" w:dyaOrig="760">
          <v:shape id="_x0000_i2161" type="#_x0000_t75" style="width:42.8pt;height:38.4pt" o:ole="">
            <v:imagedata r:id="rId2295" o:title=""/>
          </v:shape>
          <o:OLEObject Type="Embed" ProgID="Equation.DSMT4" ShapeID="_x0000_i2161" DrawAspect="Content" ObjectID="_1673311913" r:id="rId2296"/>
        </w:object>
      </w:r>
      <w:r w:rsidRPr="00AB15D9">
        <w:rPr>
          <w:rFonts w:eastAsiaTheme="minorEastAsia" w:cs="B Nazanin"/>
          <w:sz w:val="28"/>
          <w:szCs w:val="28"/>
        </w:rPr>
        <w:t xml:space="preserve"> </w:t>
      </w:r>
      <w:r w:rsidR="001C2097">
        <w:rPr>
          <w:rFonts w:eastAsiaTheme="minorEastAsia" w:cs="B Nazanin" w:hint="cs"/>
          <w:sz w:val="28"/>
          <w:szCs w:val="28"/>
          <w:rtl/>
        </w:rPr>
        <w:t xml:space="preserve">             </w:t>
      </w:r>
      <w:r w:rsidRPr="00AB15D9">
        <w:rPr>
          <w:rFonts w:eastAsiaTheme="minorEastAsia" w:cs="B Nazanin"/>
          <w:sz w:val="28"/>
          <w:szCs w:val="28"/>
        </w:rPr>
        <w:t xml:space="preserve">  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</w:t>
      </w:r>
      <w:r w:rsidR="00162A4D">
        <w:rPr>
          <w:rFonts w:eastAsiaTheme="minorEastAsia" w:cs="B Nazanin" w:hint="cs"/>
          <w:sz w:val="28"/>
          <w:szCs w:val="28"/>
          <w:rtl/>
        </w:rPr>
        <w:t>ت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) </w:t>
      </w:r>
      <w:r w:rsidR="00371184" w:rsidRPr="00E6443C">
        <w:rPr>
          <w:position w:val="-28"/>
        </w:rPr>
        <w:object w:dxaOrig="600" w:dyaOrig="720">
          <v:shape id="_x0000_i2162" type="#_x0000_t75" style="width:30pt;height:36pt" o:ole="">
            <v:imagedata r:id="rId2297" o:title=""/>
          </v:shape>
          <o:OLEObject Type="Embed" ProgID="Equation.DSMT4" ShapeID="_x0000_i2162" DrawAspect="Content" ObjectID="_1673311914" r:id="rId2298"/>
        </w:object>
      </w:r>
    </w:p>
    <w:p w:rsidR="00371184" w:rsidRDefault="00371184" w:rsidP="00371184">
      <w:pPr>
        <w:tabs>
          <w:tab w:val="right" w:pos="0"/>
          <w:tab w:val="right" w:pos="141"/>
          <w:tab w:val="right" w:pos="283"/>
        </w:tabs>
        <w:bidi/>
        <w:jc w:val="both"/>
      </w:pPr>
    </w:p>
    <w:p w:rsidR="00B148DD" w:rsidRDefault="00B148DD" w:rsidP="00B148DD">
      <w:pPr>
        <w:tabs>
          <w:tab w:val="right" w:pos="0"/>
          <w:tab w:val="right" w:pos="141"/>
          <w:tab w:val="right" w:pos="283"/>
        </w:tabs>
        <w:bidi/>
        <w:jc w:val="both"/>
        <w:rPr>
          <w:rtl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371184" w:rsidRPr="0083636B" w:rsidTr="00C904D0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8EEDF2"/>
            <w:vAlign w:val="center"/>
          </w:tcPr>
          <w:p w:rsidR="00371184" w:rsidRPr="0083636B" w:rsidRDefault="00B44F01" w:rsidP="00583781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993763341"/>
                <w:placeholder>
                  <w:docPart w:val="2AE84EBB2089433E84CF51AE33EC7A75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371184" w:rsidRPr="0083636B" w:rsidTr="00C904D0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89FE1"/>
            <w:vAlign w:val="center"/>
          </w:tcPr>
          <w:p w:rsidR="00371184" w:rsidRPr="0083636B" w:rsidRDefault="00B44F01" w:rsidP="00583781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2064788120"/>
                <w:placeholder>
                  <w:docPart w:val="8C45C4283D3D4584BFFB285277D55C1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371184" w:rsidRPr="00AB15D9" w:rsidRDefault="00371184" w:rsidP="00371184">
      <w:pPr>
        <w:tabs>
          <w:tab w:val="right" w:pos="0"/>
          <w:tab w:val="right" w:pos="141"/>
          <w:tab w:val="right" w:pos="283"/>
        </w:tabs>
        <w:bidi/>
        <w:jc w:val="both"/>
        <w:rPr>
          <w:rFonts w:eastAsiaTheme="minorEastAsia" w:cs="B Nazanin"/>
          <w:sz w:val="28"/>
          <w:szCs w:val="28"/>
          <w:rtl/>
        </w:rPr>
      </w:pPr>
    </w:p>
    <w:p w:rsidR="00713886" w:rsidRPr="00AB15D9" w:rsidRDefault="00C80395" w:rsidP="001C2097">
      <w:pPr>
        <w:bidi/>
        <w:jc w:val="both"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 xml:space="preserve">10) </w:t>
      </w:r>
      <w:r w:rsidR="00713886" w:rsidRPr="00AB15D9">
        <w:rPr>
          <w:rFonts w:cs="B Nazanin" w:hint="cs"/>
          <w:sz w:val="28"/>
          <w:szCs w:val="28"/>
          <w:rtl/>
        </w:rPr>
        <w:t>در کیسه</w:t>
      </w:r>
      <w:r w:rsidR="001C2097">
        <w:rPr>
          <w:rFonts w:cs="B Nazanin" w:hint="cs"/>
          <w:sz w:val="28"/>
          <w:szCs w:val="28"/>
          <w:rtl/>
        </w:rPr>
        <w:t>‌</w:t>
      </w:r>
      <w:r w:rsidR="00713886" w:rsidRPr="00AB15D9">
        <w:rPr>
          <w:rFonts w:cs="B Nazanin" w:hint="cs"/>
          <w:sz w:val="28"/>
          <w:szCs w:val="28"/>
          <w:rtl/>
        </w:rPr>
        <w:t>ای 5 مهره سیاه و 3 مهره سفید و 4 مهره قرمز وجود دارد. به چند طریق می</w:t>
      </w:r>
      <w:r w:rsidR="001C2097">
        <w:rPr>
          <w:rFonts w:cs="B Nazanin" w:hint="cs"/>
          <w:sz w:val="28"/>
          <w:szCs w:val="28"/>
          <w:rtl/>
        </w:rPr>
        <w:t>‌توان بطور</w:t>
      </w:r>
      <w:r w:rsidR="00713886" w:rsidRPr="00AB15D9">
        <w:rPr>
          <w:rFonts w:cs="B Nazanin" w:hint="cs"/>
          <w:sz w:val="28"/>
          <w:szCs w:val="28"/>
          <w:rtl/>
        </w:rPr>
        <w:t>تصادفی سه مهره را با</w:t>
      </w:r>
      <w:r w:rsidR="001C2097">
        <w:rPr>
          <w:rFonts w:cs="B Nazanin" w:hint="cs"/>
          <w:sz w:val="28"/>
          <w:szCs w:val="28"/>
          <w:rtl/>
        </w:rPr>
        <w:t xml:space="preserve"> </w:t>
      </w:r>
      <w:r w:rsidR="00713886" w:rsidRPr="00AB15D9">
        <w:rPr>
          <w:rFonts w:cs="B Nazanin" w:hint="cs"/>
          <w:sz w:val="28"/>
          <w:szCs w:val="28"/>
          <w:rtl/>
        </w:rPr>
        <w:t>هم از این کیسه خ</w:t>
      </w:r>
      <w:r w:rsidR="001C2097">
        <w:rPr>
          <w:rFonts w:cs="B Nazanin" w:hint="cs"/>
          <w:sz w:val="28"/>
          <w:szCs w:val="28"/>
          <w:rtl/>
        </w:rPr>
        <w:t>ارج نمود بطوریکه حداقل 2</w:t>
      </w:r>
      <w:r w:rsidR="00713886" w:rsidRPr="00AB15D9">
        <w:rPr>
          <w:rFonts w:cs="B Nazanin" w:hint="cs"/>
          <w:sz w:val="28"/>
          <w:szCs w:val="28"/>
          <w:rtl/>
        </w:rPr>
        <w:t xml:space="preserve"> مهره آن سیاه باشد</w:t>
      </w:r>
      <w:r w:rsidR="001C2097">
        <w:rPr>
          <w:rFonts w:cs="B Nazanin" w:hint="cs"/>
          <w:sz w:val="28"/>
          <w:szCs w:val="28"/>
          <w:rtl/>
        </w:rPr>
        <w:t>.</w:t>
      </w:r>
      <w:r w:rsidR="00713886" w:rsidRPr="00AB15D9">
        <w:rPr>
          <w:rFonts w:cs="B Nazanin" w:hint="cs"/>
          <w:sz w:val="28"/>
          <w:szCs w:val="28"/>
          <w:rtl/>
        </w:rPr>
        <w:t xml:space="preserve"> </w:t>
      </w:r>
    </w:p>
    <w:p w:rsidR="00713886" w:rsidRPr="00AB15D9" w:rsidRDefault="00713886" w:rsidP="00371184">
      <w:pPr>
        <w:tabs>
          <w:tab w:val="right" w:pos="0"/>
          <w:tab w:val="right" w:pos="141"/>
          <w:tab w:val="right" w:pos="283"/>
        </w:tabs>
        <w:bidi/>
        <w:jc w:val="both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  </w:t>
      </w:r>
      <w:r w:rsidR="00371184">
        <w:rPr>
          <w:rFonts w:eastAsiaTheme="minorEastAsia" w:cs="B Nazanin" w:hint="cs"/>
          <w:sz w:val="28"/>
          <w:szCs w:val="28"/>
          <w:rtl/>
        </w:rPr>
        <w:t>الف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) </w:t>
      </w:r>
      <w:r w:rsidRPr="00AB15D9">
        <w:rPr>
          <w:rFonts w:cs="B Nazanin" w:hint="cs"/>
          <w:sz w:val="28"/>
          <w:szCs w:val="28"/>
          <w:rtl/>
        </w:rPr>
        <w:t>68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                   </w:t>
      </w:r>
      <w:r w:rsidR="00371184">
        <w:rPr>
          <w:rFonts w:eastAsiaTheme="minorEastAsia" w:cs="B Nazanin" w:hint="cs"/>
          <w:sz w:val="28"/>
          <w:szCs w:val="28"/>
          <w:rtl/>
        </w:rPr>
        <w:t>ب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) </w:t>
      </w:r>
      <w:r w:rsidRPr="00AB15D9">
        <w:rPr>
          <w:rFonts w:cs="B Nazanin" w:hint="cs"/>
          <w:sz w:val="28"/>
          <w:szCs w:val="28"/>
          <w:rtl/>
        </w:rPr>
        <w:t>74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                     </w:t>
      </w:r>
      <w:r w:rsidR="00371184">
        <w:rPr>
          <w:rFonts w:eastAsiaTheme="minorEastAsia" w:cs="B Nazanin" w:hint="cs"/>
          <w:sz w:val="28"/>
          <w:szCs w:val="28"/>
          <w:rtl/>
        </w:rPr>
        <w:t>پ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) </w:t>
      </w:r>
      <w:r w:rsidRPr="00AB15D9">
        <w:rPr>
          <w:rFonts w:cs="B Nazanin" w:hint="cs"/>
          <w:sz w:val="28"/>
          <w:szCs w:val="28"/>
          <w:rtl/>
        </w:rPr>
        <w:t>80</w:t>
      </w:r>
      <w:r w:rsidRPr="00AB15D9">
        <w:rPr>
          <w:rFonts w:eastAsiaTheme="minorEastAsia" w:cs="B Nazanin" w:hint="cs"/>
          <w:sz w:val="28"/>
          <w:szCs w:val="28"/>
        </w:rPr>
        <w:t xml:space="preserve"> 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                       </w:t>
      </w:r>
      <w:r w:rsidRPr="00AB15D9">
        <w:rPr>
          <w:rFonts w:eastAsiaTheme="minorEastAsia" w:cs="B Nazanin"/>
          <w:sz w:val="28"/>
          <w:szCs w:val="28"/>
        </w:rPr>
        <w:t xml:space="preserve">  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 </w:t>
      </w:r>
      <w:r w:rsidR="00371184">
        <w:rPr>
          <w:rFonts w:eastAsiaTheme="minorEastAsia" w:cs="B Nazanin" w:hint="cs"/>
          <w:sz w:val="28"/>
          <w:szCs w:val="28"/>
          <w:rtl/>
        </w:rPr>
        <w:t>ت</w:t>
      </w:r>
      <w:r w:rsidRPr="00AB15D9">
        <w:rPr>
          <w:rFonts w:eastAsiaTheme="minorEastAsia" w:cs="B Nazanin" w:hint="cs"/>
          <w:sz w:val="28"/>
          <w:szCs w:val="28"/>
          <w:rtl/>
        </w:rPr>
        <w:t xml:space="preserve">) </w:t>
      </w:r>
      <w:r w:rsidRPr="00AB15D9">
        <w:rPr>
          <w:rFonts w:cs="B Nazanin" w:hint="cs"/>
          <w:sz w:val="28"/>
          <w:szCs w:val="28"/>
          <w:rtl/>
        </w:rPr>
        <w:t>85</w:t>
      </w:r>
    </w:p>
    <w:p w:rsidR="00713886" w:rsidRPr="00AB15D9" w:rsidRDefault="00C80395" w:rsidP="001C2097">
      <w:pPr>
        <w:tabs>
          <w:tab w:val="left" w:pos="7158"/>
          <w:tab w:val="right" w:pos="9423"/>
        </w:tabs>
        <w:bidi/>
        <w:jc w:val="both"/>
        <w:rPr>
          <w:rFonts w:cs="B Nazanin"/>
          <w:noProof/>
          <w:sz w:val="28"/>
          <w:szCs w:val="28"/>
        </w:rPr>
      </w:pPr>
      <w:r w:rsidRPr="00AB15D9">
        <w:rPr>
          <w:rFonts w:cs="B Nazanin" w:hint="cs"/>
          <w:noProof/>
          <w:sz w:val="28"/>
          <w:szCs w:val="28"/>
          <w:rtl/>
        </w:rPr>
        <w:t xml:space="preserve">11) </w:t>
      </w:r>
      <w:r w:rsidR="00713886" w:rsidRPr="00AB15D9">
        <w:rPr>
          <w:rFonts w:cs="B Nazanin" w:hint="cs"/>
          <w:noProof/>
          <w:sz w:val="28"/>
          <w:szCs w:val="28"/>
          <w:rtl/>
        </w:rPr>
        <w:t xml:space="preserve">برای یک سمینار علمی، به چند طریق می توان از بین 4 ریاضی دان، 21 فیزیک دان و 5 شیمی دان، یک نفر را به عنوان دبیر کمیته علمی انتخاب کرد؟ </w:t>
      </w:r>
    </w:p>
    <w:p w:rsidR="00713886" w:rsidRPr="00AB15D9" w:rsidRDefault="00C80395" w:rsidP="001C2097">
      <w:pPr>
        <w:tabs>
          <w:tab w:val="left" w:pos="7158"/>
          <w:tab w:val="right" w:pos="9423"/>
        </w:tabs>
        <w:bidi/>
        <w:jc w:val="both"/>
        <w:rPr>
          <w:rFonts w:cs="B Nazanin"/>
          <w:noProof/>
          <w:sz w:val="28"/>
          <w:szCs w:val="28"/>
        </w:rPr>
      </w:pPr>
      <w:r w:rsidRPr="00AB15D9">
        <w:rPr>
          <w:rFonts w:cs="B Nazanin" w:hint="cs"/>
          <w:noProof/>
          <w:sz w:val="28"/>
          <w:szCs w:val="28"/>
          <w:rtl/>
        </w:rPr>
        <w:lastRenderedPageBreak/>
        <w:t xml:space="preserve">12) </w:t>
      </w:r>
      <w:r w:rsidR="00713886" w:rsidRPr="00AB15D9">
        <w:rPr>
          <w:rFonts w:cs="B Nazanin" w:hint="cs"/>
          <w:noProof/>
          <w:sz w:val="28"/>
          <w:szCs w:val="28"/>
          <w:rtl/>
        </w:rPr>
        <w:t xml:space="preserve">علی تمایل دارد در یکی از 4 رشته و در یکی از 3 دانشگاه مورد نظر خودش ادامه تحصیل بدهد، علی به چند طریق می تواند برای خود، یک رشته و یک دانشگاه انتخاب کند؟ </w:t>
      </w:r>
    </w:p>
    <w:p w:rsidR="00713886" w:rsidRPr="00AB15D9" w:rsidRDefault="00C80395" w:rsidP="001C2097">
      <w:pPr>
        <w:bidi/>
        <w:jc w:val="both"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 xml:space="preserve">13) </w:t>
      </w:r>
      <w:r w:rsidR="00713886" w:rsidRPr="00AB15D9">
        <w:rPr>
          <w:rFonts w:cs="B Nazanin" w:hint="cs"/>
          <w:sz w:val="28"/>
          <w:szCs w:val="28"/>
          <w:rtl/>
        </w:rPr>
        <w:t xml:space="preserve">با اعداد 4 و 1 و 6 و 7 و 9 و بدون تکرار ارقام، چند عدد سه رقمی می توان نوشت که: </w:t>
      </w:r>
    </w:p>
    <w:p w:rsidR="00713886" w:rsidRPr="00AB15D9" w:rsidRDefault="00713886" w:rsidP="00371184">
      <w:pPr>
        <w:bidi/>
        <w:jc w:val="both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>الف) رقم دهگان آن 6 باشد.</w:t>
      </w:r>
    </w:p>
    <w:p w:rsidR="00713886" w:rsidRPr="00AB15D9" w:rsidRDefault="00713886" w:rsidP="00371184">
      <w:pPr>
        <w:bidi/>
        <w:jc w:val="both"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ب) از 600 بزرگتر باشد. </w:t>
      </w:r>
    </w:p>
    <w:p w:rsidR="00713886" w:rsidRPr="00AB15D9" w:rsidRDefault="00C80395" w:rsidP="001C2097">
      <w:pPr>
        <w:tabs>
          <w:tab w:val="left" w:pos="7158"/>
          <w:tab w:val="right" w:pos="9423"/>
        </w:tabs>
        <w:bidi/>
        <w:rPr>
          <w:rFonts w:cs="B Nazanin"/>
          <w:noProof/>
          <w:sz w:val="28"/>
          <w:szCs w:val="28"/>
        </w:rPr>
      </w:pPr>
      <w:r w:rsidRPr="00AB15D9">
        <w:rPr>
          <w:rFonts w:cs="B Nazanin" w:hint="cs"/>
          <w:noProof/>
          <w:sz w:val="28"/>
          <w:szCs w:val="28"/>
          <w:rtl/>
        </w:rPr>
        <w:t xml:space="preserve">14) </w:t>
      </w:r>
      <w:r w:rsidR="00713886" w:rsidRPr="00AB15D9">
        <w:rPr>
          <w:rFonts w:cs="B Nazanin" w:hint="cs"/>
          <w:noProof/>
          <w:sz w:val="28"/>
          <w:szCs w:val="28"/>
          <w:rtl/>
        </w:rPr>
        <w:t>با حروف کلمه " ملیکا " چند کلمه پنج حرفی و بدون تکرار حروف می</w:t>
      </w:r>
      <w:r w:rsidR="001C2097">
        <w:rPr>
          <w:rFonts w:cs="B Nazanin" w:hint="cs"/>
          <w:noProof/>
          <w:sz w:val="28"/>
          <w:szCs w:val="28"/>
          <w:rtl/>
        </w:rPr>
        <w:t>‌</w:t>
      </w:r>
      <w:r w:rsidR="00713886" w:rsidRPr="00AB15D9">
        <w:rPr>
          <w:rFonts w:cs="B Nazanin" w:hint="cs"/>
          <w:noProof/>
          <w:sz w:val="28"/>
          <w:szCs w:val="28"/>
          <w:rtl/>
        </w:rPr>
        <w:t xml:space="preserve">توان نوشت که حرف سوم آن " م" باشد ؟ </w:t>
      </w:r>
    </w:p>
    <w:p w:rsidR="00485739" w:rsidRPr="00AB15D9" w:rsidRDefault="0085497B" w:rsidP="001C2097">
      <w:pPr>
        <w:tabs>
          <w:tab w:val="left" w:pos="7158"/>
          <w:tab w:val="right" w:pos="9423"/>
        </w:tabs>
        <w:bidi/>
        <w:rPr>
          <w:rFonts w:cs="B Nazanin"/>
          <w:noProof/>
          <w:sz w:val="28"/>
          <w:szCs w:val="28"/>
        </w:rPr>
      </w:pPr>
      <w:r w:rsidRPr="00AB15D9">
        <w:rPr>
          <w:rFonts w:cs="B Nazanin" w:hint="cs"/>
          <w:noProof/>
          <w:sz w:val="28"/>
          <w:szCs w:val="28"/>
          <w:rtl/>
        </w:rPr>
        <w:t xml:space="preserve">15) </w:t>
      </w:r>
      <w:r w:rsidR="00485739" w:rsidRPr="00AB15D9">
        <w:rPr>
          <w:rFonts w:cs="B Nazanin" w:hint="cs"/>
          <w:noProof/>
          <w:sz w:val="28"/>
          <w:szCs w:val="28"/>
          <w:rtl/>
        </w:rPr>
        <w:t>سارا 4 کتاب مختلف دارد. به چند طریق می</w:t>
      </w:r>
      <w:r w:rsidR="001C2097">
        <w:rPr>
          <w:rFonts w:cs="B Nazanin" w:hint="cs"/>
          <w:noProof/>
          <w:sz w:val="28"/>
          <w:szCs w:val="28"/>
          <w:rtl/>
        </w:rPr>
        <w:t>‌</w:t>
      </w:r>
      <w:r w:rsidR="00485739" w:rsidRPr="00AB15D9">
        <w:rPr>
          <w:rFonts w:cs="B Nazanin" w:hint="cs"/>
          <w:noProof/>
          <w:sz w:val="28"/>
          <w:szCs w:val="28"/>
          <w:rtl/>
        </w:rPr>
        <w:t>تواند آن</w:t>
      </w:r>
      <w:r w:rsidR="001C2097">
        <w:rPr>
          <w:rFonts w:cs="B Nazanin" w:hint="cs"/>
          <w:noProof/>
          <w:sz w:val="28"/>
          <w:szCs w:val="28"/>
          <w:rtl/>
        </w:rPr>
        <w:t>‌</w:t>
      </w:r>
      <w:r w:rsidR="00485739" w:rsidRPr="00AB15D9">
        <w:rPr>
          <w:rFonts w:cs="B Nazanin" w:hint="cs"/>
          <w:noProof/>
          <w:sz w:val="28"/>
          <w:szCs w:val="28"/>
          <w:rtl/>
        </w:rPr>
        <w:t xml:space="preserve">ها را کنار هم بچیند؟ </w:t>
      </w:r>
    </w:p>
    <w:p w:rsidR="0085497B" w:rsidRPr="00AB15D9" w:rsidRDefault="0085497B" w:rsidP="001C2097">
      <w:pPr>
        <w:bidi/>
        <w:jc w:val="both"/>
        <w:rPr>
          <w:rFonts w:cs="B Nazanin"/>
          <w:noProof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16) </w:t>
      </w:r>
      <w:r w:rsidR="00485739" w:rsidRPr="00AB15D9">
        <w:rPr>
          <w:rFonts w:cs="B Nazanin" w:hint="cs"/>
          <w:sz w:val="28"/>
          <w:szCs w:val="28"/>
          <w:rtl/>
        </w:rPr>
        <w:t>به چند طریق می توان 4 دختر و 3 پسر را در یک ردیف کنار هم قرار داد</w:t>
      </w:r>
      <w:r w:rsidR="001C2097">
        <w:rPr>
          <w:rFonts w:cs="B Nazanin" w:hint="cs"/>
          <w:sz w:val="28"/>
          <w:szCs w:val="28"/>
          <w:rtl/>
        </w:rPr>
        <w:t>‍</w:t>
      </w:r>
      <w:r w:rsidR="00485739" w:rsidRPr="00AB15D9">
        <w:rPr>
          <w:rFonts w:cs="B Nazanin" w:hint="cs"/>
          <w:sz w:val="28"/>
          <w:szCs w:val="28"/>
          <w:rtl/>
        </w:rPr>
        <w:t>، بطوریکه دختران همواره کنار هم باشند</w:t>
      </w:r>
      <w:r w:rsidR="00371184">
        <w:rPr>
          <w:rFonts w:cs="B Nazanin" w:hint="cs"/>
          <w:sz w:val="28"/>
          <w:szCs w:val="28"/>
          <w:rtl/>
        </w:rPr>
        <w:t>.</w:t>
      </w:r>
      <w:r w:rsidR="00485739" w:rsidRPr="00AB15D9">
        <w:rPr>
          <w:rFonts w:cs="B Nazanin" w:hint="cs"/>
          <w:sz w:val="28"/>
          <w:szCs w:val="28"/>
          <w:rtl/>
        </w:rPr>
        <w:t xml:space="preserve">  </w:t>
      </w:r>
    </w:p>
    <w:p w:rsidR="00485739" w:rsidRPr="00AB15D9" w:rsidRDefault="0085497B" w:rsidP="001C2097">
      <w:pPr>
        <w:bidi/>
        <w:jc w:val="both"/>
        <w:rPr>
          <w:rFonts w:cs="B Nazanin"/>
          <w:sz w:val="28"/>
          <w:szCs w:val="28"/>
        </w:rPr>
      </w:pPr>
      <w:r w:rsidRPr="00AB15D9">
        <w:rPr>
          <w:rFonts w:cs="B Nazanin" w:hint="cs"/>
          <w:noProof/>
          <w:sz w:val="28"/>
          <w:szCs w:val="28"/>
          <w:rtl/>
        </w:rPr>
        <w:t>17)</w:t>
      </w:r>
      <w:r w:rsidR="00371184">
        <w:rPr>
          <w:rFonts w:cs="B Nazanin" w:hint="cs"/>
          <w:noProof/>
          <w:sz w:val="28"/>
          <w:szCs w:val="28"/>
          <w:rtl/>
        </w:rPr>
        <w:t xml:space="preserve"> 3</w:t>
      </w:r>
      <w:r w:rsidR="00485739" w:rsidRPr="00AB15D9">
        <w:rPr>
          <w:rFonts w:cs="B Nazanin" w:hint="cs"/>
          <w:noProof/>
          <w:sz w:val="28"/>
          <w:szCs w:val="28"/>
          <w:rtl/>
        </w:rPr>
        <w:t xml:space="preserve"> سرباز و 4 افسر به چند طریق می</w:t>
      </w:r>
      <w:r w:rsidR="001C2097">
        <w:rPr>
          <w:rFonts w:cs="B Nazanin" w:hint="cs"/>
          <w:noProof/>
          <w:sz w:val="28"/>
          <w:szCs w:val="28"/>
          <w:rtl/>
        </w:rPr>
        <w:t>‌</w:t>
      </w:r>
      <w:r w:rsidR="00485739" w:rsidRPr="00AB15D9">
        <w:rPr>
          <w:rFonts w:cs="B Nazanin" w:hint="cs"/>
          <w:noProof/>
          <w:sz w:val="28"/>
          <w:szCs w:val="28"/>
          <w:rtl/>
        </w:rPr>
        <w:t>توانند در یک صف بایستند بطوری</w:t>
      </w:r>
      <w:r w:rsidR="001C2097">
        <w:rPr>
          <w:rFonts w:cs="B Nazanin" w:hint="cs"/>
          <w:noProof/>
          <w:sz w:val="28"/>
          <w:szCs w:val="28"/>
          <w:rtl/>
        </w:rPr>
        <w:t>‌</w:t>
      </w:r>
      <w:r w:rsidR="00485739" w:rsidRPr="00AB15D9">
        <w:rPr>
          <w:rFonts w:cs="B Nazanin" w:hint="cs"/>
          <w:noProof/>
          <w:sz w:val="28"/>
          <w:szCs w:val="28"/>
          <w:rtl/>
        </w:rPr>
        <w:t>که ابتدا و انتهای صف،</w:t>
      </w:r>
      <w:r w:rsidR="00371184">
        <w:rPr>
          <w:rFonts w:cs="B Nazanin" w:hint="cs"/>
          <w:noProof/>
          <w:sz w:val="28"/>
          <w:szCs w:val="28"/>
          <w:rtl/>
        </w:rPr>
        <w:t xml:space="preserve"> </w:t>
      </w:r>
      <w:r w:rsidR="00485739" w:rsidRPr="00AB15D9">
        <w:rPr>
          <w:rFonts w:cs="B Nazanin" w:hint="cs"/>
          <w:noProof/>
          <w:sz w:val="28"/>
          <w:szCs w:val="28"/>
          <w:rtl/>
        </w:rPr>
        <w:t xml:space="preserve">افسر باشد؟ </w:t>
      </w:r>
    </w:p>
    <w:p w:rsidR="00485739" w:rsidRDefault="0085497B" w:rsidP="00371184">
      <w:pPr>
        <w:tabs>
          <w:tab w:val="left" w:pos="7158"/>
          <w:tab w:val="right" w:pos="9423"/>
        </w:tabs>
        <w:bidi/>
        <w:rPr>
          <w:rFonts w:eastAsiaTheme="minorEastAsia" w:cs="B Nazanin"/>
          <w:noProof/>
          <w:sz w:val="28"/>
          <w:szCs w:val="28"/>
        </w:rPr>
      </w:pPr>
      <w:r w:rsidRPr="00AB15D9">
        <w:rPr>
          <w:rFonts w:cs="B Nazanin" w:hint="cs"/>
          <w:noProof/>
          <w:sz w:val="28"/>
          <w:szCs w:val="28"/>
          <w:rtl/>
        </w:rPr>
        <w:t xml:space="preserve">18) </w:t>
      </w:r>
      <w:r w:rsidR="00485739" w:rsidRPr="00AB15D9">
        <w:rPr>
          <w:rFonts w:cs="B Nazanin" w:hint="cs"/>
          <w:noProof/>
          <w:sz w:val="28"/>
          <w:szCs w:val="28"/>
          <w:rtl/>
        </w:rPr>
        <w:t xml:space="preserve">کسر </w:t>
      </w:r>
      <w:r w:rsidR="00371184" w:rsidRPr="00E6443C">
        <w:rPr>
          <w:position w:val="-28"/>
        </w:rPr>
        <w:object w:dxaOrig="900" w:dyaOrig="720">
          <v:shape id="_x0000_i2163" type="#_x0000_t75" style="width:45.2pt;height:36pt" o:ole="">
            <v:imagedata r:id="rId2299" o:title=""/>
          </v:shape>
          <o:OLEObject Type="Embed" ProgID="Equation.DSMT4" ShapeID="_x0000_i2163" DrawAspect="Content" ObjectID="_1673311915" r:id="rId2300"/>
        </w:object>
      </w:r>
      <w:r w:rsidR="00485739" w:rsidRPr="00AB15D9">
        <w:rPr>
          <w:rFonts w:eastAsiaTheme="minorEastAsia" w:cs="B Nazanin"/>
          <w:noProof/>
          <w:sz w:val="28"/>
          <w:szCs w:val="28"/>
        </w:rPr>
        <w:t xml:space="preserve"> </w:t>
      </w:r>
      <w:r w:rsidR="00485739" w:rsidRPr="00AB15D9">
        <w:rPr>
          <w:rFonts w:eastAsiaTheme="minorEastAsia" w:cs="B Nazanin" w:hint="cs"/>
          <w:noProof/>
          <w:sz w:val="28"/>
          <w:szCs w:val="28"/>
          <w:rtl/>
        </w:rPr>
        <w:t xml:space="preserve"> را ساده کنید. </w:t>
      </w:r>
    </w:p>
    <w:p w:rsidR="00DD5EB1" w:rsidRDefault="001C2097" w:rsidP="001C2097">
      <w:pPr>
        <w:bidi/>
        <w:jc w:val="both"/>
        <w:rPr>
          <w:rFonts w:eastAsiaTheme="minorEastAsia" w:cs="B Nazanin"/>
          <w:sz w:val="28"/>
          <w:szCs w:val="28"/>
        </w:rPr>
      </w:pPr>
      <w:r>
        <w:rPr>
          <w:rFonts w:eastAsiaTheme="minorEastAsia" w:cs="B Nazanin" w:hint="cs"/>
          <w:noProof/>
          <w:sz w:val="28"/>
          <w:szCs w:val="28"/>
          <w:rtl/>
        </w:rPr>
        <w:t>19)</w:t>
      </w:r>
      <w:r w:rsidRPr="001C2097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حاصل ضرب مقابل را به صورت فاکتوریل بنویسید.                </w:t>
      </w:r>
      <w:r>
        <w:rPr>
          <w:rFonts w:cs="B Nazanin" w:hint="cs"/>
          <w:sz w:val="28"/>
          <w:szCs w:val="28"/>
          <w:rtl/>
        </w:rPr>
        <w:t xml:space="preserve">         </w:t>
      </w:r>
      <w:r w:rsidRPr="00AB15D9">
        <w:rPr>
          <w:rFonts w:cs="B Nazanin" w:hint="cs"/>
          <w:sz w:val="28"/>
          <w:szCs w:val="28"/>
          <w:rtl/>
        </w:rPr>
        <w:t xml:space="preserve">    </w:t>
      </w:r>
      <m:oMath>
        <m:r>
          <m:rPr>
            <m:sty m:val="p"/>
          </m:rPr>
          <w:rPr>
            <w:rFonts w:ascii="Cambria Math" w:hAnsi="Cambria Math" w:cs="B Nazanin"/>
            <w:sz w:val="28"/>
            <w:szCs w:val="28"/>
          </w:rPr>
          <m:t>8×9×10</m:t>
        </m:r>
      </m:oMath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DD5EB1" w:rsidRPr="0083636B" w:rsidTr="00C904D0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8EEDF2"/>
            <w:vAlign w:val="center"/>
          </w:tcPr>
          <w:p w:rsidR="00DD5EB1" w:rsidRPr="0083636B" w:rsidRDefault="00B44F01" w:rsidP="007A0411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569156896"/>
                <w:placeholder>
                  <w:docPart w:val="619AA99A03AB47F68299F5CA71948C33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DD5EB1" w:rsidRPr="0083636B" w:rsidTr="00C904D0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89FE1"/>
            <w:vAlign w:val="center"/>
          </w:tcPr>
          <w:p w:rsidR="00DD5EB1" w:rsidRPr="0083636B" w:rsidRDefault="00B44F01" w:rsidP="007A0411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572859904"/>
                <w:placeholder>
                  <w:docPart w:val="BC867BBAA9B24CCB984782EFB7AD5AE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371184" w:rsidRPr="001C2097" w:rsidRDefault="00337EFD" w:rsidP="00DD5EB1">
      <w:pPr>
        <w:bidi/>
        <w:jc w:val="both"/>
        <w:rPr>
          <w:rFonts w:cs="B Nazanin"/>
          <w:sz w:val="28"/>
          <w:szCs w:val="28"/>
        </w:rPr>
      </w:pPr>
      <w:r w:rsidRPr="001C2097">
        <w:rPr>
          <w:rFonts w:eastAsiaTheme="minorEastAsia" w:cs="B Nazanin" w:hint="cs"/>
          <w:sz w:val="28"/>
          <w:szCs w:val="28"/>
          <w:rtl/>
          <w:lang w:bidi="fa-IR"/>
        </w:rPr>
        <w:t>20) کسر مقابل را ساده کنید</w:t>
      </w:r>
      <w:r w:rsidRPr="001C2097">
        <w:rPr>
          <w:rFonts w:eastAsiaTheme="minorEastAsia" w:cs="B Nazanin"/>
          <w:sz w:val="28"/>
          <w:szCs w:val="28"/>
          <w:lang w:bidi="fa-IR"/>
        </w:rPr>
        <w:t>.</w:t>
      </w:r>
      <w:r w:rsidRPr="001C2097">
        <w:rPr>
          <w:rFonts w:eastAsiaTheme="minorEastAsia" w:cs="B Nazanin"/>
          <w:sz w:val="28"/>
          <w:szCs w:val="28"/>
          <w:rtl/>
          <w:lang w:bidi="fa-IR"/>
        </w:rPr>
        <w:tab/>
      </w:r>
      <w:r w:rsidRPr="001C2097">
        <w:rPr>
          <w:rFonts w:eastAsiaTheme="minorEastAsia" w:cs="B Nazanin"/>
          <w:sz w:val="28"/>
          <w:szCs w:val="28"/>
          <w:lang w:bidi="fa-IR"/>
        </w:rPr>
        <w:t xml:space="preserve">      </w:t>
      </w:r>
      <w:r w:rsidRPr="001C2097">
        <w:rPr>
          <w:rFonts w:eastAsiaTheme="minorEastAsia" w:cs="B Nazanin"/>
          <w:sz w:val="28"/>
          <w:szCs w:val="28"/>
          <w:rtl/>
          <w:lang w:bidi="fa-IR"/>
        </w:rPr>
        <w:tab/>
      </w:r>
      <w:r w:rsidR="001C2097">
        <w:rPr>
          <w:rFonts w:eastAsiaTheme="minorEastAsia" w:cs="B Nazanin"/>
          <w:sz w:val="28"/>
          <w:szCs w:val="28"/>
          <w:lang w:bidi="fa-IR"/>
        </w:rPr>
        <w:t xml:space="preserve">  </w:t>
      </w:r>
      <w:r w:rsidRPr="001C2097">
        <w:rPr>
          <w:rFonts w:eastAsiaTheme="minorEastAsia" w:cs="B Nazanin" w:hint="cs"/>
          <w:sz w:val="28"/>
          <w:szCs w:val="28"/>
          <w:rtl/>
          <w:lang w:bidi="fa-IR"/>
        </w:rPr>
        <w:t xml:space="preserve">          </w:t>
      </w:r>
      <w:r w:rsidRPr="001C2097">
        <w:rPr>
          <w:rFonts w:eastAsiaTheme="minorEastAsia" w:cs="B Nazanin"/>
          <w:sz w:val="28"/>
          <w:szCs w:val="28"/>
          <w:lang w:bidi="fa-IR"/>
        </w:rPr>
        <w:t xml:space="preserve"> </w:t>
      </w:r>
      <w:r w:rsidRPr="001C2097">
        <w:rPr>
          <w:rFonts w:cs="B Nazanin"/>
          <w:position w:val="-32"/>
          <w:sz w:val="28"/>
          <w:szCs w:val="28"/>
        </w:rPr>
        <w:object w:dxaOrig="1080" w:dyaOrig="760">
          <v:shape id="_x0000_i2164" type="#_x0000_t75" style="width:54.8pt;height:38.4pt" o:ole="">
            <v:imagedata r:id="rId2301" o:title=""/>
          </v:shape>
          <o:OLEObject Type="Embed" ProgID="Equation.DSMT4" ShapeID="_x0000_i2164" DrawAspect="Content" ObjectID="_1673311916" r:id="rId2302"/>
        </w:object>
      </w:r>
      <w:r w:rsidR="00AF5128" w:rsidRPr="001C2097">
        <w:rPr>
          <w:rFonts w:cs="B Nazanin" w:hint="cs"/>
          <w:sz w:val="28"/>
          <w:szCs w:val="28"/>
          <w:rtl/>
        </w:rPr>
        <w:t xml:space="preserve">   </w:t>
      </w:r>
    </w:p>
    <w:p w:rsidR="00485739" w:rsidRPr="00AB15D9" w:rsidRDefault="001C2097" w:rsidP="00DD5EB1">
      <w:pPr>
        <w:bidi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21</w:t>
      </w:r>
      <w:r w:rsidR="0085497B" w:rsidRPr="00AB15D9">
        <w:rPr>
          <w:rFonts w:cs="B Nazanin" w:hint="cs"/>
          <w:sz w:val="28"/>
          <w:szCs w:val="28"/>
          <w:rtl/>
        </w:rPr>
        <w:t xml:space="preserve">) </w:t>
      </w:r>
      <w:r>
        <w:rPr>
          <w:rFonts w:cs="B Nazanin" w:hint="cs"/>
          <w:sz w:val="28"/>
          <w:szCs w:val="28"/>
          <w:rtl/>
        </w:rPr>
        <w:t>دریک شرکت که 10</w:t>
      </w:r>
      <w:r w:rsidR="00485739" w:rsidRPr="00AB15D9">
        <w:rPr>
          <w:rFonts w:cs="B Nazanin" w:hint="cs"/>
          <w:sz w:val="28"/>
          <w:szCs w:val="28"/>
          <w:rtl/>
        </w:rPr>
        <w:t>عضو دارد</w:t>
      </w:r>
      <w:r>
        <w:rPr>
          <w:rFonts w:cs="B Nazanin" w:hint="cs"/>
          <w:sz w:val="28"/>
          <w:szCs w:val="28"/>
          <w:rtl/>
        </w:rPr>
        <w:t>،</w:t>
      </w:r>
      <w:r w:rsidR="00485739" w:rsidRPr="00AB15D9">
        <w:rPr>
          <w:rFonts w:cs="B Nazanin" w:hint="cs"/>
          <w:sz w:val="28"/>
          <w:szCs w:val="28"/>
          <w:rtl/>
        </w:rPr>
        <w:t xml:space="preserve"> قرار است یک رئیس و یک منشی انتخاب شوند. اگر هر عضو فقط در حداکثر یکی از این سمت ها بتواند باشد، به چند طریق می توان انتخاب آن ها را انجام داد؟ </w:t>
      </w:r>
    </w:p>
    <w:p w:rsidR="00485739" w:rsidRPr="00AB15D9" w:rsidRDefault="0085497B" w:rsidP="001C2097">
      <w:pPr>
        <w:bidi/>
        <w:jc w:val="both"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t xml:space="preserve">21) </w:t>
      </w:r>
      <w:r w:rsidR="00485739" w:rsidRPr="00AB15D9">
        <w:rPr>
          <w:rFonts w:cs="B Nazanin" w:hint="cs"/>
          <w:sz w:val="28"/>
          <w:szCs w:val="28"/>
          <w:rtl/>
        </w:rPr>
        <w:t>به چند طریق می توان از بین 5 دانش آموز سال اول و 3 دانش آموز سال دوم، سه نفر را انتخاب کرد، بطوری</w:t>
      </w:r>
      <w:r w:rsidR="001C2097">
        <w:rPr>
          <w:rFonts w:cs="B Nazanin" w:hint="cs"/>
          <w:sz w:val="28"/>
          <w:szCs w:val="28"/>
          <w:rtl/>
        </w:rPr>
        <w:t>‌</w:t>
      </w:r>
      <w:r w:rsidR="00485739" w:rsidRPr="00AB15D9">
        <w:rPr>
          <w:rFonts w:cs="B Nazanin" w:hint="cs"/>
          <w:sz w:val="28"/>
          <w:szCs w:val="28"/>
          <w:rtl/>
        </w:rPr>
        <w:t xml:space="preserve">که فقط دو دانش آموز سال اولی انتخاب شده باشند؟ </w:t>
      </w:r>
    </w:p>
    <w:p w:rsidR="00713886" w:rsidRPr="00AB15D9" w:rsidRDefault="0085497B" w:rsidP="00F66784">
      <w:pPr>
        <w:pStyle w:val="Signature"/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22) </w:t>
      </w:r>
      <w:r w:rsidR="00485739" w:rsidRPr="00AB15D9">
        <w:rPr>
          <w:rFonts w:cs="B Nazanin" w:hint="cs"/>
          <w:sz w:val="28"/>
          <w:szCs w:val="28"/>
          <w:rtl/>
        </w:rPr>
        <w:t>از یک گروه 5 نفری به چند طریق می توان یک گروه 2 نفری یا بیش تر انتخاب کرد؟</w:t>
      </w:r>
    </w:p>
    <w:p w:rsidR="00485739" w:rsidRPr="00AB15D9" w:rsidRDefault="0085497B" w:rsidP="00F66784">
      <w:pPr>
        <w:tabs>
          <w:tab w:val="left" w:pos="7158"/>
          <w:tab w:val="right" w:pos="9423"/>
        </w:tabs>
        <w:bidi/>
        <w:rPr>
          <w:rFonts w:cs="B Nazanin"/>
          <w:sz w:val="28"/>
          <w:szCs w:val="28"/>
        </w:rPr>
      </w:pPr>
      <w:r w:rsidRPr="00AB15D9">
        <w:rPr>
          <w:rFonts w:cs="B Nazanin" w:hint="cs"/>
          <w:sz w:val="28"/>
          <w:szCs w:val="28"/>
          <w:rtl/>
        </w:rPr>
        <w:lastRenderedPageBreak/>
        <w:t xml:space="preserve">23) </w:t>
      </w:r>
      <w:r w:rsidR="00485739" w:rsidRPr="00AB15D9">
        <w:rPr>
          <w:rFonts w:cs="B Nazanin" w:hint="cs"/>
          <w:sz w:val="28"/>
          <w:szCs w:val="28"/>
          <w:rtl/>
        </w:rPr>
        <w:t xml:space="preserve">مجموعه </w:t>
      </w:r>
      <w:r w:rsidR="00F66784" w:rsidRPr="00E6443C">
        <w:rPr>
          <w:position w:val="-12"/>
        </w:rPr>
        <w:object w:dxaOrig="2020" w:dyaOrig="360">
          <v:shape id="_x0000_i2165" type="#_x0000_t75" style="width:101.2pt;height:18pt" o:ole="">
            <v:imagedata r:id="rId2303" o:title=""/>
          </v:shape>
          <o:OLEObject Type="Embed" ProgID="Equation.DSMT4" ShapeID="_x0000_i2165" DrawAspect="Content" ObjectID="_1673311917" r:id="rId2304"/>
        </w:object>
      </w:r>
      <w:r w:rsidR="00485739" w:rsidRPr="00AB15D9">
        <w:rPr>
          <w:rFonts w:cs="B Nazanin"/>
          <w:sz w:val="28"/>
          <w:szCs w:val="28"/>
        </w:rPr>
        <w:t xml:space="preserve"> </w:t>
      </w:r>
      <w:r w:rsidR="00485739" w:rsidRPr="00AB15D9">
        <w:rPr>
          <w:rFonts w:cs="B Nazanin" w:hint="cs"/>
          <w:sz w:val="28"/>
          <w:szCs w:val="28"/>
          <w:rtl/>
        </w:rPr>
        <w:t xml:space="preserve"> مفروض است. </w:t>
      </w:r>
    </w:p>
    <w:p w:rsidR="00485739" w:rsidRPr="00AB15D9" w:rsidRDefault="00485739" w:rsidP="00F66784">
      <w:pPr>
        <w:tabs>
          <w:tab w:val="left" w:pos="7158"/>
          <w:tab w:val="right" w:pos="9423"/>
        </w:tabs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الف) چند زیرمجموعه 3 عضوی دارد؟ </w:t>
      </w:r>
    </w:p>
    <w:p w:rsidR="00485739" w:rsidRPr="00AB15D9" w:rsidRDefault="00485739" w:rsidP="001C2097">
      <w:pPr>
        <w:pStyle w:val="Signature"/>
        <w:bidi/>
        <w:rPr>
          <w:rFonts w:cs="B Nazanin"/>
          <w:sz w:val="28"/>
          <w:szCs w:val="28"/>
          <w:rtl/>
        </w:rPr>
      </w:pPr>
      <w:r w:rsidRPr="00AB15D9">
        <w:rPr>
          <w:rFonts w:cs="B Nazanin" w:hint="cs"/>
          <w:sz w:val="28"/>
          <w:szCs w:val="28"/>
          <w:rtl/>
        </w:rPr>
        <w:t xml:space="preserve">ب) چند زیر مجموعه 3 عضوی دارد که شامل حرف " </w:t>
      </w:r>
      <w:r w:rsidRPr="00AB15D9">
        <w:rPr>
          <w:rFonts w:cs="B Nazanin"/>
          <w:sz w:val="28"/>
          <w:szCs w:val="28"/>
        </w:rPr>
        <w:t xml:space="preserve"> </w:t>
      </w:r>
      <w:r w:rsidR="00DD5EB1" w:rsidRPr="00F82369">
        <w:rPr>
          <w:position w:val="-6"/>
        </w:rPr>
        <w:object w:dxaOrig="200" w:dyaOrig="240">
          <v:shape id="_x0000_i2166" type="#_x0000_t75" style="width:10.4pt;height:12pt" o:ole="">
            <v:imagedata r:id="rId2305" o:title=""/>
          </v:shape>
          <o:OLEObject Type="Embed" ProgID="Equation.DSMT4" ShapeID="_x0000_i2166" DrawAspect="Content" ObjectID="_1673311918" r:id="rId2306"/>
        </w:object>
      </w:r>
      <w:r w:rsidRPr="00AB15D9">
        <w:rPr>
          <w:rFonts w:cs="B Nazanin" w:hint="cs"/>
          <w:sz w:val="28"/>
          <w:szCs w:val="28"/>
          <w:rtl/>
        </w:rPr>
        <w:t>" باشد و شامل حرف "</w:t>
      </w:r>
      <w:r w:rsidR="001C2097" w:rsidRPr="00D26E37">
        <w:rPr>
          <w:position w:val="-4"/>
        </w:rPr>
        <w:object w:dxaOrig="200" w:dyaOrig="279">
          <v:shape id="_x0000_i2167" type="#_x0000_t75" style="width:9.6pt;height:14.4pt" o:ole="">
            <v:imagedata r:id="rId2307" o:title=""/>
          </v:shape>
          <o:OLEObject Type="Embed" ProgID="Equation.DSMT4" ShapeID="_x0000_i2167" DrawAspect="Content" ObjectID="_1673311919" r:id="rId2308"/>
        </w:object>
      </w:r>
      <w:r w:rsidRPr="00AB15D9">
        <w:rPr>
          <w:rFonts w:cs="B Nazanin" w:hint="cs"/>
          <w:sz w:val="28"/>
          <w:szCs w:val="28"/>
          <w:rtl/>
        </w:rPr>
        <w:t>" نباشد</w:t>
      </w:r>
      <w:r w:rsidR="00F66784">
        <w:rPr>
          <w:rFonts w:cs="B Nazanin" w:hint="cs"/>
          <w:sz w:val="28"/>
          <w:szCs w:val="28"/>
          <w:rtl/>
        </w:rPr>
        <w:t>.</w:t>
      </w:r>
    </w:p>
    <w:p w:rsidR="00485739" w:rsidRPr="00AB15D9" w:rsidRDefault="0085497B" w:rsidP="00F66784">
      <w:pPr>
        <w:tabs>
          <w:tab w:val="left" w:pos="7158"/>
          <w:tab w:val="right" w:pos="9423"/>
        </w:tabs>
        <w:bidi/>
        <w:rPr>
          <w:rFonts w:eastAsiaTheme="minorEastAsia" w:cs="B Nazanin"/>
          <w:noProof/>
          <w:sz w:val="28"/>
          <w:szCs w:val="28"/>
        </w:rPr>
      </w:pPr>
      <w:r w:rsidRPr="00AB15D9">
        <w:rPr>
          <w:rFonts w:cs="B Nazanin" w:hint="cs"/>
          <w:noProof/>
          <w:sz w:val="28"/>
          <w:szCs w:val="28"/>
          <w:rtl/>
        </w:rPr>
        <w:t xml:space="preserve">24) </w:t>
      </w:r>
      <w:r w:rsidR="00A80B8D">
        <w:rPr>
          <w:rFonts w:cs="B Nazanin" w:hint="cs"/>
          <w:noProof/>
          <w:sz w:val="28"/>
          <w:szCs w:val="28"/>
          <w:rtl/>
        </w:rPr>
        <w:t xml:space="preserve">معادله </w:t>
      </w:r>
      <w:r w:rsidR="00485739" w:rsidRPr="00AB15D9">
        <w:rPr>
          <w:rFonts w:cs="B Nazanin" w:hint="cs"/>
          <w:noProof/>
          <w:sz w:val="28"/>
          <w:szCs w:val="28"/>
          <w:rtl/>
        </w:rPr>
        <w:t>روبرو را حل کنید</w:t>
      </w:r>
      <w:r w:rsidR="00485739" w:rsidRPr="00AB15D9">
        <w:rPr>
          <w:rFonts w:cs="B Nazanin"/>
          <w:noProof/>
          <w:sz w:val="28"/>
          <w:szCs w:val="28"/>
        </w:rPr>
        <w:t xml:space="preserve"> .</w:t>
      </w:r>
      <w:r w:rsidR="00485739" w:rsidRPr="00AB15D9">
        <w:rPr>
          <w:rFonts w:cs="B Nazanin" w:hint="cs"/>
          <w:noProof/>
          <w:sz w:val="28"/>
          <w:szCs w:val="28"/>
          <w:rtl/>
        </w:rPr>
        <w:t xml:space="preserve">         </w:t>
      </w:r>
      <w:r w:rsidR="00485739" w:rsidRPr="00AB15D9">
        <w:rPr>
          <w:rFonts w:cs="B Nazanin"/>
          <w:noProof/>
          <w:sz w:val="28"/>
          <w:szCs w:val="28"/>
        </w:rPr>
        <w:t xml:space="preserve">          </w:t>
      </w:r>
      <w:r w:rsidR="00485739" w:rsidRPr="00AB15D9">
        <w:rPr>
          <w:rFonts w:cs="B Nazanin" w:hint="cs"/>
          <w:noProof/>
          <w:sz w:val="28"/>
          <w:szCs w:val="28"/>
          <w:rtl/>
        </w:rPr>
        <w:t xml:space="preserve">         </w:t>
      </w:r>
      <w:r w:rsidR="00F66784" w:rsidRPr="00E6443C">
        <w:rPr>
          <w:position w:val="-12"/>
        </w:rPr>
        <w:object w:dxaOrig="2140" w:dyaOrig="360">
          <v:shape id="_x0000_i2168" type="#_x0000_t75" style="width:107.2pt;height:18pt" o:ole="">
            <v:imagedata r:id="rId2309" o:title=""/>
          </v:shape>
          <o:OLEObject Type="Embed" ProgID="Equation.DSMT4" ShapeID="_x0000_i2168" DrawAspect="Content" ObjectID="_1673311920" r:id="rId2310"/>
        </w:object>
      </w:r>
    </w:p>
    <w:p w:rsidR="003A3D9F" w:rsidRPr="00AB15D9" w:rsidRDefault="00F66784" w:rsidP="00A80B8D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25) </w:t>
      </w:r>
      <w:r w:rsidR="003A3D9F" w:rsidRPr="00AB15D9">
        <w:rPr>
          <w:rFonts w:cs="B Nazanin" w:hint="cs"/>
          <w:sz w:val="28"/>
          <w:szCs w:val="28"/>
          <w:rtl/>
        </w:rPr>
        <w:t>کتابخانه مدرسه</w:t>
      </w:r>
      <w:r w:rsidR="00A80B8D">
        <w:rPr>
          <w:rFonts w:cs="B Nazanin" w:hint="cs"/>
          <w:sz w:val="28"/>
          <w:szCs w:val="28"/>
          <w:rtl/>
        </w:rPr>
        <w:t>‌</w:t>
      </w:r>
      <w:r w:rsidR="003A3D9F" w:rsidRPr="00AB15D9">
        <w:rPr>
          <w:rFonts w:cs="B Nazanin" w:hint="cs"/>
          <w:sz w:val="28"/>
          <w:szCs w:val="28"/>
          <w:rtl/>
        </w:rPr>
        <w:t>ای دارای 30 جلد کتاب در زمینه ریاضی و 20 جلد کتاب در زمینه ادبیات می باشد:</w:t>
      </w:r>
    </w:p>
    <w:p w:rsidR="00DB451F" w:rsidRDefault="003A3D9F" w:rsidP="00DB451F">
      <w:pPr>
        <w:bidi/>
        <w:rPr>
          <w:rFonts w:cs="B Nazanin"/>
          <w:sz w:val="28"/>
          <w:szCs w:val="28"/>
          <w:rtl/>
        </w:rPr>
      </w:pPr>
      <w:r w:rsidRPr="00DB451F">
        <w:rPr>
          <w:rFonts w:cs="B Nazanin" w:hint="cs"/>
          <w:sz w:val="28"/>
          <w:szCs w:val="28"/>
          <w:rtl/>
        </w:rPr>
        <w:t>الف) اگر</w:t>
      </w:r>
      <w:r w:rsidRPr="00AB15D9">
        <w:rPr>
          <w:rFonts w:cs="B Nazanin" w:hint="cs"/>
          <w:sz w:val="28"/>
          <w:szCs w:val="28"/>
          <w:rtl/>
        </w:rPr>
        <w:t xml:space="preserve"> دانش آموزی بخواهد یک کتاب ریاضی یا ادبیات انتخاب کند</w:t>
      </w:r>
      <w:r w:rsidR="00A80B8D">
        <w:rPr>
          <w:rFonts w:cs="B Nazanin" w:hint="cs"/>
          <w:sz w:val="28"/>
          <w:szCs w:val="28"/>
          <w:rtl/>
        </w:rPr>
        <w:t>،</w:t>
      </w:r>
      <w:r w:rsidRPr="00AB15D9">
        <w:rPr>
          <w:rFonts w:cs="B Nazanin" w:hint="cs"/>
          <w:sz w:val="28"/>
          <w:szCs w:val="28"/>
          <w:rtl/>
        </w:rPr>
        <w:t xml:space="preserve"> به چند طریق می تواند این کار را انجام دهد؟</w:t>
      </w:r>
    </w:p>
    <w:p w:rsidR="00DB451F" w:rsidRDefault="00DB451F" w:rsidP="00DB451F">
      <w:pPr>
        <w:bidi/>
        <w:rPr>
          <w:rFonts w:cs="B Nazanin"/>
          <w:sz w:val="28"/>
          <w:szCs w:val="28"/>
        </w:rPr>
      </w:pPr>
      <w:r w:rsidRPr="00AB15D9">
        <w:rPr>
          <w:rFonts w:cs="B Nazanin" w:hint="cs"/>
          <w:b/>
          <w:bCs/>
          <w:sz w:val="28"/>
          <w:szCs w:val="28"/>
          <w:rtl/>
        </w:rPr>
        <w:t>ب)</w:t>
      </w:r>
      <w:r w:rsidRPr="00AB15D9">
        <w:rPr>
          <w:rFonts w:cs="B Nazanin" w:hint="cs"/>
          <w:sz w:val="28"/>
          <w:szCs w:val="28"/>
          <w:rtl/>
        </w:rPr>
        <w:t xml:space="preserve"> اگر دانش آموزی بخواهد یک کتاب ریاضی و یک کتاب ادبیات انتخاب کند</w:t>
      </w:r>
      <w:r w:rsidR="00A80B8D">
        <w:rPr>
          <w:rFonts w:cs="B Nazanin" w:hint="cs"/>
          <w:sz w:val="28"/>
          <w:szCs w:val="28"/>
          <w:rtl/>
        </w:rPr>
        <w:t>،</w:t>
      </w:r>
      <w:r w:rsidRPr="00AB15D9">
        <w:rPr>
          <w:rFonts w:cs="B Nazanin" w:hint="cs"/>
          <w:sz w:val="28"/>
          <w:szCs w:val="28"/>
          <w:rtl/>
        </w:rPr>
        <w:t xml:space="preserve"> به چند طریق می تواند این کار را انجام</w:t>
      </w:r>
      <w:r>
        <w:rPr>
          <w:rFonts w:cs="B Nazanin" w:hint="cs"/>
          <w:sz w:val="28"/>
          <w:szCs w:val="28"/>
          <w:rtl/>
        </w:rPr>
        <w:t xml:space="preserve"> دهد؟</w:t>
      </w:r>
    </w:p>
    <w:p w:rsidR="00A80B8D" w:rsidRPr="00AB15D9" w:rsidRDefault="00A80B8D" w:rsidP="00A80B8D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26) </w:t>
      </w:r>
      <w:r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مجموعه </w:t>
      </w:r>
      <w:r w:rsidRPr="00AB15D9">
        <w:rPr>
          <w:rFonts w:asciiTheme="majorBidi" w:eastAsiaTheme="minorEastAsia" w:hAnsiTheme="majorBidi" w:cs="B Nazanin"/>
          <w:sz w:val="28"/>
          <w:szCs w:val="28"/>
          <w:lang w:bidi="fa-IR"/>
        </w:rPr>
        <w:t>A={1,2,3,...,10}</w:t>
      </w:r>
      <w:r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چند زیرمجموعه با حداقل دو عضو دارد؟ </w:t>
      </w:r>
    </w:p>
    <w:p w:rsidR="00A80B8D" w:rsidRPr="00AB15D9" w:rsidRDefault="00A80B8D" w:rsidP="00A80B8D">
      <w:pPr>
        <w:tabs>
          <w:tab w:val="left" w:pos="2235"/>
          <w:tab w:val="left" w:pos="3879"/>
          <w:tab w:val="left" w:pos="5655"/>
          <w:tab w:val="left" w:pos="5790"/>
          <w:tab w:val="left" w:pos="5970"/>
          <w:tab w:val="left" w:pos="6075"/>
          <w:tab w:val="left" w:pos="6270"/>
          <w:tab w:val="left" w:pos="6360"/>
          <w:tab w:val="left" w:pos="6540"/>
          <w:tab w:val="left" w:pos="8685"/>
          <w:tab w:val="left" w:pos="8745"/>
          <w:tab w:val="left" w:pos="8850"/>
          <w:tab w:val="left" w:pos="8949"/>
          <w:tab w:val="right" w:pos="9849"/>
        </w:tabs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27)</w:t>
      </w:r>
      <w:r w:rsidRPr="00A80B8D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sz w:val="28"/>
          <w:szCs w:val="28"/>
          <w:rtl/>
        </w:rPr>
        <w:t xml:space="preserve">با </w:t>
      </w:r>
      <w:r>
        <w:rPr>
          <w:rFonts w:cs="B Nazanin" w:hint="cs"/>
          <w:sz w:val="28"/>
          <w:szCs w:val="28"/>
          <w:rtl/>
        </w:rPr>
        <w:t xml:space="preserve">استفاده از </w:t>
      </w:r>
      <w:r w:rsidRPr="00AB15D9">
        <w:rPr>
          <w:rFonts w:cs="B Nazanin" w:hint="cs"/>
          <w:sz w:val="28"/>
          <w:szCs w:val="28"/>
          <w:rtl/>
        </w:rPr>
        <w:t>ارقام  6و7و4و3و0</w:t>
      </w:r>
    </w:p>
    <w:p w:rsidR="00D77FFB" w:rsidRDefault="00A80B8D" w:rsidP="00A80B8D">
      <w:pPr>
        <w:tabs>
          <w:tab w:val="left" w:pos="2235"/>
          <w:tab w:val="left" w:pos="3879"/>
          <w:tab w:val="left" w:pos="5655"/>
          <w:tab w:val="left" w:pos="5790"/>
          <w:tab w:val="left" w:pos="5970"/>
          <w:tab w:val="left" w:pos="6075"/>
          <w:tab w:val="left" w:pos="6270"/>
          <w:tab w:val="left" w:pos="6360"/>
          <w:tab w:val="left" w:pos="6540"/>
          <w:tab w:val="left" w:pos="8685"/>
          <w:tab w:val="left" w:pos="8745"/>
          <w:tab w:val="left" w:pos="8850"/>
          <w:tab w:val="left" w:pos="8949"/>
          <w:tab w:val="right" w:pos="9849"/>
        </w:tabs>
        <w:bidi/>
        <w:rPr>
          <w:rFonts w:cs="B Nazanin"/>
          <w:sz w:val="28"/>
          <w:szCs w:val="28"/>
        </w:rPr>
      </w:pPr>
      <w:r>
        <w:rPr>
          <w:rFonts w:cs="B Nazanin"/>
          <w:sz w:val="28"/>
          <w:szCs w:val="28"/>
        </w:rPr>
        <w:t xml:space="preserve">  </w:t>
      </w:r>
      <w:r w:rsidRPr="00254BE8">
        <w:rPr>
          <w:rFonts w:cs="B Nazanin" w:hint="cs"/>
          <w:sz w:val="28"/>
          <w:szCs w:val="28"/>
          <w:rtl/>
        </w:rPr>
        <w:t>الف)</w:t>
      </w:r>
      <w:r w:rsidRPr="00AB15D9">
        <w:rPr>
          <w:rFonts w:cs="B Nazanin" w:hint="cs"/>
          <w:sz w:val="28"/>
          <w:szCs w:val="28"/>
          <w:rtl/>
        </w:rPr>
        <w:t xml:space="preserve"> چند عدد 4 رقمی زوج  می توان نوشت؟</w:t>
      </w:r>
      <w:r>
        <w:rPr>
          <w:rFonts w:cs="B Nazanin"/>
          <w:sz w:val="28"/>
          <w:szCs w:val="28"/>
        </w:rPr>
        <w:t xml:space="preserve">     </w:t>
      </w:r>
      <w:r w:rsidRPr="00AB15D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cs="B Nazanin" w:hint="cs"/>
          <w:b/>
          <w:bCs/>
          <w:sz w:val="28"/>
          <w:szCs w:val="28"/>
          <w:rtl/>
        </w:rPr>
        <w:t>ب)</w:t>
      </w:r>
      <w:r w:rsidRPr="00AB15D9">
        <w:rPr>
          <w:rFonts w:cs="B Nazanin" w:hint="cs"/>
          <w:sz w:val="28"/>
          <w:szCs w:val="28"/>
          <w:rtl/>
        </w:rPr>
        <w:t xml:space="preserve"> چند عدد 4 رقمی زوج بدون تکرار ارقام می توان نوشت؟</w: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D77FFB" w:rsidRPr="0083636B" w:rsidTr="00C904D0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8EEDF2"/>
            <w:vAlign w:val="center"/>
          </w:tcPr>
          <w:p w:rsidR="00D77FFB" w:rsidRPr="0083636B" w:rsidRDefault="00B44F01" w:rsidP="007A0411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-985861460"/>
                <w:placeholder>
                  <w:docPart w:val="F5DF72509A1445ADA478FF498F3B7F41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D77FFB" w:rsidRPr="0083636B" w:rsidTr="00C904D0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89FE1"/>
            <w:vAlign w:val="center"/>
          </w:tcPr>
          <w:p w:rsidR="00D77FFB" w:rsidRPr="0083636B" w:rsidRDefault="00B44F01" w:rsidP="007A0411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310996885"/>
                <w:placeholder>
                  <w:docPart w:val="9A59405AC7FB40FF83571BF575CAFD1D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DD5EB1" w:rsidRPr="00AB15D9" w:rsidRDefault="00DD5EB1" w:rsidP="00DD5EB1">
      <w:pPr>
        <w:bidi/>
        <w:rPr>
          <w:rFonts w:cs="B Nazanin"/>
          <w:sz w:val="28"/>
          <w:szCs w:val="28"/>
          <w:rtl/>
        </w:rPr>
      </w:pPr>
    </w:p>
    <w:p w:rsidR="00DB451F" w:rsidRPr="00AB15D9" w:rsidRDefault="00DB451F" w:rsidP="00A80B8D">
      <w:pPr>
        <w:bidi/>
        <w:rPr>
          <w:rFonts w:ascii="Tahoma" w:hAnsi="Tahoma"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2</w:t>
      </w:r>
      <w:r w:rsidR="00A80B8D">
        <w:rPr>
          <w:rFonts w:cs="B Nazanin" w:hint="cs"/>
          <w:sz w:val="28"/>
          <w:szCs w:val="28"/>
          <w:rtl/>
        </w:rPr>
        <w:t>8</w:t>
      </w:r>
      <w:r>
        <w:rPr>
          <w:rFonts w:cs="B Nazanin" w:hint="cs"/>
          <w:sz w:val="28"/>
          <w:szCs w:val="28"/>
          <w:rtl/>
        </w:rPr>
        <w:t>)</w:t>
      </w:r>
      <w:r w:rsidR="003A3D9F" w:rsidRPr="00AB15D9">
        <w:rPr>
          <w:rFonts w:cs="B Nazanin" w:hint="cs"/>
          <w:sz w:val="28"/>
          <w:szCs w:val="28"/>
          <w:rtl/>
        </w:rPr>
        <w:t xml:space="preserve"> </w:t>
      </w:r>
      <w:r w:rsidRPr="00AB15D9">
        <w:rPr>
          <w:rFonts w:ascii="Tahoma" w:hAnsi="Tahoma" w:cs="B Nazanin"/>
          <w:sz w:val="28"/>
          <w:szCs w:val="28"/>
          <w:rtl/>
        </w:rPr>
        <w:t>با ارقام 6و5و4و3و2و1و0 بدون تکرار ارقام :</w:t>
      </w:r>
    </w:p>
    <w:p w:rsidR="00557B30" w:rsidRDefault="00DB451F" w:rsidP="00557B30">
      <w:pPr>
        <w:bidi/>
        <w:rPr>
          <w:rFonts w:ascii="Tahoma" w:hAnsi="Tahoma" w:cs="B Nazanin"/>
          <w:sz w:val="28"/>
          <w:szCs w:val="28"/>
          <w:rtl/>
        </w:rPr>
      </w:pPr>
      <w:r w:rsidRPr="00AB15D9">
        <w:rPr>
          <w:rFonts w:ascii="Tahoma" w:hAnsi="Tahoma" w:cs="B Nazanin"/>
          <w:sz w:val="28"/>
          <w:szCs w:val="28"/>
          <w:rtl/>
        </w:rPr>
        <w:t>الف) چند عدد سه رقمی زوج می توان نوشت؟</w:t>
      </w:r>
    </w:p>
    <w:p w:rsidR="00485739" w:rsidRPr="00D77FFB" w:rsidRDefault="00557B30" w:rsidP="00D77FFB">
      <w:pPr>
        <w:bidi/>
        <w:rPr>
          <w:rFonts w:ascii="Tahoma" w:hAnsi="Tahoma" w:cs="B Nazanin"/>
          <w:sz w:val="28"/>
          <w:szCs w:val="28"/>
          <w:rtl/>
        </w:rPr>
      </w:pPr>
      <w:r>
        <w:rPr>
          <w:rFonts w:ascii="Tahoma" w:hAnsi="Tahoma" w:cs="B Nazanin" w:hint="cs"/>
          <w:sz w:val="28"/>
          <w:szCs w:val="28"/>
          <w:rtl/>
        </w:rPr>
        <w:t>ب</w:t>
      </w:r>
      <w:r w:rsidR="00DB451F" w:rsidRPr="00AB15D9">
        <w:rPr>
          <w:rFonts w:ascii="Tahoma" w:hAnsi="Tahoma" w:cs="B Nazanin"/>
          <w:sz w:val="28"/>
          <w:szCs w:val="28"/>
          <w:rtl/>
        </w:rPr>
        <w:t>) چند ع</w:t>
      </w:r>
      <w:r>
        <w:rPr>
          <w:rFonts w:ascii="Tahoma" w:hAnsi="Tahoma" w:cs="B Nazanin"/>
          <w:sz w:val="28"/>
          <w:szCs w:val="28"/>
          <w:rtl/>
        </w:rPr>
        <w:t>دد چهار رقمی فرد بزرگتر ار 3000</w:t>
      </w:r>
      <w:r w:rsidR="00D77FFB">
        <w:rPr>
          <w:rFonts w:ascii="Tahoma" w:hAnsi="Tahoma" w:cs="B Nazanin"/>
          <w:sz w:val="28"/>
          <w:szCs w:val="28"/>
          <w:rtl/>
        </w:rPr>
        <w:t xml:space="preserve"> می توان نوشت؟</w:t>
      </w:r>
    </w:p>
    <w:p w:rsidR="002C3D3C" w:rsidRPr="00254BE8" w:rsidRDefault="002C3D3C" w:rsidP="00A80B8D">
      <w:pPr>
        <w:bidi/>
        <w:rPr>
          <w:rFonts w:ascii="Arial" w:hAnsi="Arial" w:cs="B Nazanin"/>
          <w:sz w:val="28"/>
          <w:szCs w:val="28"/>
          <w:rtl/>
        </w:rPr>
      </w:pPr>
      <w:r w:rsidRPr="00254BE8">
        <w:rPr>
          <w:rFonts w:ascii="Arial" w:hAnsi="Arial" w:cs="B Nazanin" w:hint="cs"/>
          <w:sz w:val="28"/>
          <w:szCs w:val="28"/>
          <w:rtl/>
        </w:rPr>
        <w:t>2</w:t>
      </w:r>
      <w:r w:rsidR="00A80B8D">
        <w:rPr>
          <w:rFonts w:ascii="Arial" w:hAnsi="Arial" w:cs="B Nazanin" w:hint="cs"/>
          <w:sz w:val="28"/>
          <w:szCs w:val="28"/>
          <w:rtl/>
        </w:rPr>
        <w:t>9</w:t>
      </w:r>
      <w:r w:rsidRPr="00254BE8">
        <w:rPr>
          <w:rFonts w:ascii="Arial" w:hAnsi="Arial" w:cs="B Nazanin" w:hint="cs"/>
          <w:sz w:val="28"/>
          <w:szCs w:val="28"/>
          <w:rtl/>
        </w:rPr>
        <w:t xml:space="preserve">) با استفاده از ارقام </w:t>
      </w:r>
      <w:r w:rsidR="00254BE8" w:rsidRPr="00E6443C">
        <w:rPr>
          <w:position w:val="-10"/>
        </w:rPr>
        <w:object w:dxaOrig="940" w:dyaOrig="300">
          <v:shape id="_x0000_i2169" type="#_x0000_t75" style="width:47.2pt;height:15.2pt" o:ole="">
            <v:imagedata r:id="rId2311" o:title=""/>
          </v:shape>
          <o:OLEObject Type="Embed" ProgID="Equation.DSMT4" ShapeID="_x0000_i2169" DrawAspect="Content" ObjectID="_1673311921" r:id="rId2312"/>
        </w:object>
      </w:r>
      <w:r w:rsidRPr="00254BE8">
        <w:rPr>
          <w:rFonts w:ascii="Arial" w:hAnsi="Arial" w:cs="B Nazanin" w:hint="cs"/>
          <w:sz w:val="28"/>
          <w:szCs w:val="28"/>
          <w:rtl/>
        </w:rPr>
        <w:t xml:space="preserve"> </w:t>
      </w:r>
    </w:p>
    <w:p w:rsidR="002C3D3C" w:rsidRPr="00254BE8" w:rsidRDefault="00D77FFB" w:rsidP="00254BE8">
      <w:pPr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/>
          <w:sz w:val="28"/>
          <w:szCs w:val="28"/>
        </w:rPr>
        <w:t xml:space="preserve">  </w:t>
      </w:r>
      <w:r w:rsidR="002C3D3C" w:rsidRPr="00254BE8">
        <w:rPr>
          <w:rFonts w:ascii="Arial" w:hAnsi="Arial" w:cs="B Nazanin" w:hint="cs"/>
          <w:sz w:val="28"/>
          <w:szCs w:val="28"/>
          <w:rtl/>
        </w:rPr>
        <w:t>الف)‌</w:t>
      </w:r>
      <w:r w:rsidR="00254BE8">
        <w:rPr>
          <w:rFonts w:ascii="Arial" w:hAnsi="Arial" w:cs="B Nazanin" w:hint="cs"/>
          <w:sz w:val="28"/>
          <w:szCs w:val="28"/>
          <w:rtl/>
        </w:rPr>
        <w:t xml:space="preserve"> </w:t>
      </w:r>
      <w:r w:rsidR="002C3D3C" w:rsidRPr="00254BE8">
        <w:rPr>
          <w:rFonts w:ascii="Arial" w:hAnsi="Arial" w:cs="B Nazanin" w:hint="cs"/>
          <w:sz w:val="28"/>
          <w:szCs w:val="28"/>
          <w:rtl/>
        </w:rPr>
        <w:t xml:space="preserve">چند سه رقمي بدون تكرار ارقام مي توان نوشت ؟ </w:t>
      </w:r>
    </w:p>
    <w:p w:rsidR="002A7720" w:rsidRPr="00254BE8" w:rsidRDefault="00D77FFB" w:rsidP="002C3D3C">
      <w:pPr>
        <w:pStyle w:val="Signature"/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/>
          <w:sz w:val="28"/>
          <w:szCs w:val="28"/>
        </w:rPr>
        <w:lastRenderedPageBreak/>
        <w:t xml:space="preserve">  </w:t>
      </w:r>
      <w:r w:rsidR="006871F9" w:rsidRPr="00254BE8">
        <w:rPr>
          <w:rFonts w:ascii="Arial" w:hAnsi="Arial" w:cs="B Nazanin" w:hint="cs"/>
          <w:sz w:val="28"/>
          <w:szCs w:val="28"/>
          <w:rtl/>
        </w:rPr>
        <w:t>ب) چند عدد چهار رقمي مي توان نوشت ؟ (‌تكرار ارقام مجاز است )‌</w:t>
      </w:r>
    </w:p>
    <w:p w:rsidR="006871F9" w:rsidRPr="00254BE8" w:rsidRDefault="00A80B8D" w:rsidP="00582FF6">
      <w:pPr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t>30</w:t>
      </w:r>
      <w:r w:rsidR="00254BE8">
        <w:rPr>
          <w:rFonts w:ascii="Arial" w:hAnsi="Arial" w:cs="B Nazanin" w:hint="cs"/>
          <w:sz w:val="28"/>
          <w:szCs w:val="28"/>
          <w:rtl/>
        </w:rPr>
        <w:t xml:space="preserve">) </w:t>
      </w:r>
      <w:r w:rsidR="006871F9" w:rsidRPr="00254BE8">
        <w:rPr>
          <w:rFonts w:ascii="Arial" w:hAnsi="Arial" w:cs="B Nazanin" w:hint="cs"/>
          <w:sz w:val="28"/>
          <w:szCs w:val="28"/>
          <w:rtl/>
        </w:rPr>
        <w:t xml:space="preserve">با حروف كلمه « شكوهمند »‌   </w:t>
      </w:r>
    </w:p>
    <w:p w:rsidR="006871F9" w:rsidRPr="00254BE8" w:rsidRDefault="00D77FFB" w:rsidP="00254BE8">
      <w:pPr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/>
          <w:sz w:val="28"/>
          <w:szCs w:val="28"/>
        </w:rPr>
        <w:t xml:space="preserve">  </w:t>
      </w:r>
      <w:r w:rsidR="006871F9" w:rsidRPr="00254BE8">
        <w:rPr>
          <w:rFonts w:ascii="Arial" w:hAnsi="Arial" w:cs="B Nazanin" w:hint="cs"/>
          <w:sz w:val="28"/>
          <w:szCs w:val="28"/>
          <w:rtl/>
        </w:rPr>
        <w:t>الف)</w:t>
      </w:r>
      <w:r w:rsidR="00254BE8">
        <w:rPr>
          <w:rFonts w:ascii="Arial" w:hAnsi="Arial" w:cs="B Nazanin" w:hint="cs"/>
          <w:sz w:val="28"/>
          <w:szCs w:val="28"/>
          <w:rtl/>
        </w:rPr>
        <w:t xml:space="preserve"> </w:t>
      </w:r>
      <w:r w:rsidR="006871F9" w:rsidRPr="00254BE8">
        <w:rPr>
          <w:rFonts w:ascii="Arial" w:hAnsi="Arial" w:cs="B Nazanin" w:hint="cs"/>
          <w:sz w:val="28"/>
          <w:szCs w:val="28"/>
          <w:rtl/>
        </w:rPr>
        <w:t xml:space="preserve">‌چند كلمه </w:t>
      </w:r>
      <w:r w:rsidR="00254BE8">
        <w:rPr>
          <w:rFonts w:cs="B Nazanin" w:hint="cs"/>
          <w:sz w:val="28"/>
          <w:szCs w:val="28"/>
          <w:rtl/>
        </w:rPr>
        <w:t>5</w:t>
      </w:r>
      <w:r w:rsidR="006871F9" w:rsidRPr="00254BE8">
        <w:rPr>
          <w:rFonts w:ascii="Arial" w:hAnsi="Arial" w:cs="B Nazanin" w:hint="cs"/>
          <w:sz w:val="28"/>
          <w:szCs w:val="28"/>
          <w:rtl/>
        </w:rPr>
        <w:t xml:space="preserve"> حرفي شامل حرف «‌ن »‌ باشد.</w:t>
      </w:r>
    </w:p>
    <w:p w:rsidR="00631BD6" w:rsidRPr="00254BE8" w:rsidRDefault="00D77FFB" w:rsidP="00254BE8">
      <w:pPr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/>
          <w:sz w:val="28"/>
          <w:szCs w:val="28"/>
        </w:rPr>
        <w:t xml:space="preserve">  </w:t>
      </w:r>
      <w:r w:rsidR="006871F9" w:rsidRPr="00254BE8">
        <w:rPr>
          <w:rFonts w:ascii="Arial" w:hAnsi="Arial" w:cs="B Nazanin" w:hint="cs"/>
          <w:sz w:val="28"/>
          <w:szCs w:val="28"/>
          <w:rtl/>
        </w:rPr>
        <w:t>ب)‌</w:t>
      </w:r>
      <w:r w:rsidR="00254BE8">
        <w:rPr>
          <w:rFonts w:ascii="Arial" w:hAnsi="Arial" w:cs="B Nazanin" w:hint="cs"/>
          <w:sz w:val="28"/>
          <w:szCs w:val="28"/>
          <w:rtl/>
        </w:rPr>
        <w:t xml:space="preserve"> </w:t>
      </w:r>
      <w:r w:rsidR="006871F9" w:rsidRPr="00254BE8">
        <w:rPr>
          <w:rFonts w:ascii="Arial" w:hAnsi="Arial" w:cs="B Nazanin" w:hint="cs"/>
          <w:sz w:val="28"/>
          <w:szCs w:val="28"/>
          <w:rtl/>
        </w:rPr>
        <w:t xml:space="preserve">چند كلمه </w:t>
      </w:r>
      <w:r w:rsidR="00254BE8">
        <w:rPr>
          <w:rFonts w:cs="B Nazanin" w:hint="cs"/>
          <w:sz w:val="28"/>
          <w:szCs w:val="28"/>
          <w:rtl/>
        </w:rPr>
        <w:t>5</w:t>
      </w:r>
      <w:r w:rsidR="006871F9" w:rsidRPr="00254BE8">
        <w:rPr>
          <w:rFonts w:ascii="Arial" w:hAnsi="Arial" w:cs="B Nazanin" w:hint="cs"/>
          <w:sz w:val="28"/>
          <w:szCs w:val="28"/>
          <w:rtl/>
        </w:rPr>
        <w:t xml:space="preserve"> حرفي مي توان نوشت كه با «‌ك »‌ شروع شود وشامل «‌م » باشد.</w:t>
      </w:r>
    </w:p>
    <w:p w:rsidR="00631BD6" w:rsidRPr="00AB15D9" w:rsidRDefault="00254BE8" w:rsidP="00A80B8D">
      <w:pPr>
        <w:tabs>
          <w:tab w:val="left" w:pos="7059"/>
        </w:tabs>
        <w:bidi/>
        <w:ind w:right="284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3</w:t>
      </w:r>
      <w:r w:rsidR="00A80B8D">
        <w:rPr>
          <w:rFonts w:cs="B Nazanin" w:hint="cs"/>
          <w:sz w:val="28"/>
          <w:szCs w:val="28"/>
          <w:rtl/>
        </w:rPr>
        <w:t>1</w:t>
      </w:r>
      <w:r>
        <w:rPr>
          <w:rFonts w:cs="B Nazanin" w:hint="cs"/>
          <w:sz w:val="28"/>
          <w:szCs w:val="28"/>
          <w:rtl/>
        </w:rPr>
        <w:t xml:space="preserve">) 4 </w:t>
      </w:r>
      <w:r w:rsidR="00631BD6" w:rsidRPr="00254BE8">
        <w:rPr>
          <w:rFonts w:cs="B Nazanin" w:hint="cs"/>
          <w:sz w:val="28"/>
          <w:szCs w:val="28"/>
          <w:rtl/>
        </w:rPr>
        <w:t>سرباز و 3 سرهنگ به چند طریق می توانند در یک ردیف کنارهم بنشینند به طوری که هیچ دو سرهنگی کنارهم قرار نگیرند؟</w:t>
      </w:r>
    </w:p>
    <w:p w:rsidR="00631BD6" w:rsidRPr="00AB15D9" w:rsidRDefault="00254BE8" w:rsidP="00A80B8D">
      <w:pPr>
        <w:tabs>
          <w:tab w:val="left" w:pos="7059"/>
        </w:tabs>
        <w:bidi/>
        <w:ind w:right="284"/>
        <w:rPr>
          <w:rFonts w:cs="B Nazanin"/>
          <w:noProof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w:t>3</w:t>
      </w:r>
      <w:r w:rsidR="00A80B8D">
        <w:rPr>
          <w:rFonts w:cs="B Nazanin" w:hint="cs"/>
          <w:noProof/>
          <w:sz w:val="28"/>
          <w:szCs w:val="28"/>
          <w:rtl/>
        </w:rPr>
        <w:t>2</w:t>
      </w:r>
      <w:r>
        <w:rPr>
          <w:rFonts w:cs="B Nazanin" w:hint="cs"/>
          <w:noProof/>
          <w:sz w:val="28"/>
          <w:szCs w:val="28"/>
          <w:rtl/>
        </w:rPr>
        <w:t>) 7</w:t>
      </w:r>
      <w:r w:rsidR="00631BD6" w:rsidRPr="00AB15D9">
        <w:rPr>
          <w:rFonts w:cs="B Nazanin" w:hint="cs"/>
          <w:noProof/>
          <w:sz w:val="28"/>
          <w:szCs w:val="28"/>
          <w:rtl/>
        </w:rPr>
        <w:t xml:space="preserve"> نقطه روی محیط دایره ای قرار دارند:</w:t>
      </w:r>
      <w:r w:rsidR="00D77FFB">
        <w:rPr>
          <w:rFonts w:cs="B Nazanin"/>
          <w:noProof/>
          <w:sz w:val="28"/>
          <w:szCs w:val="28"/>
        </w:rPr>
        <w:t xml:space="preserve">          </w:t>
      </w:r>
      <w:r w:rsidR="00631BD6" w:rsidRPr="00D77FFB">
        <w:rPr>
          <w:rFonts w:cs="B Nazanin" w:hint="cs"/>
          <w:noProof/>
          <w:sz w:val="28"/>
          <w:szCs w:val="28"/>
          <w:rtl/>
        </w:rPr>
        <w:t>الف</w:t>
      </w:r>
      <w:r w:rsidR="00631BD6" w:rsidRPr="00AB15D9">
        <w:rPr>
          <w:rFonts w:cs="B Nazanin" w:hint="cs"/>
          <w:b/>
          <w:bCs/>
          <w:noProof/>
          <w:sz w:val="28"/>
          <w:szCs w:val="28"/>
          <w:rtl/>
        </w:rPr>
        <w:t>)</w:t>
      </w:r>
      <w:r w:rsidR="00631BD6" w:rsidRPr="00AB15D9">
        <w:rPr>
          <w:rFonts w:cs="B Nazanin" w:hint="cs"/>
          <w:noProof/>
          <w:sz w:val="28"/>
          <w:szCs w:val="28"/>
          <w:rtl/>
        </w:rPr>
        <w:t xml:space="preserve"> از وصل کردن این نقاط به هم ،چند وتر درست می شود؟</w:t>
      </w:r>
    </w:p>
    <w:p w:rsidR="00631BD6" w:rsidRDefault="00631BD6" w:rsidP="00D77FFB">
      <w:pPr>
        <w:tabs>
          <w:tab w:val="left" w:pos="7059"/>
        </w:tabs>
        <w:bidi/>
        <w:ind w:right="284"/>
        <w:rPr>
          <w:rFonts w:cs="B Nazanin"/>
          <w:noProof/>
          <w:sz w:val="28"/>
          <w:szCs w:val="28"/>
          <w:rtl/>
        </w:rPr>
      </w:pPr>
      <w:r w:rsidRPr="00AB15D9">
        <w:rPr>
          <w:rFonts w:cs="B Nazanin" w:hint="cs"/>
          <w:noProof/>
          <w:sz w:val="28"/>
          <w:szCs w:val="28"/>
          <w:rtl/>
        </w:rPr>
        <w:t xml:space="preserve"> </w:t>
      </w:r>
      <w:r w:rsidRPr="00AB15D9">
        <w:rPr>
          <w:rFonts w:cs="B Nazanin" w:hint="cs"/>
          <w:b/>
          <w:bCs/>
          <w:noProof/>
          <w:sz w:val="28"/>
          <w:szCs w:val="28"/>
          <w:rtl/>
        </w:rPr>
        <w:t>ب)</w:t>
      </w:r>
      <w:r w:rsidRPr="00AB15D9">
        <w:rPr>
          <w:rFonts w:cs="B Nazanin" w:hint="cs"/>
          <w:noProof/>
          <w:sz w:val="28"/>
          <w:szCs w:val="28"/>
          <w:rtl/>
        </w:rPr>
        <w:t xml:space="preserve"> با این نقاط چند مثلث می توان ایجاد کرد؟</w:t>
      </w:r>
      <w:r w:rsidR="00D77FFB">
        <w:rPr>
          <w:rFonts w:cs="B Nazanin"/>
          <w:noProof/>
          <w:sz w:val="28"/>
          <w:szCs w:val="28"/>
        </w:rPr>
        <w:t xml:space="preserve">    </w:t>
      </w:r>
      <w:r w:rsidRPr="00AB15D9">
        <w:rPr>
          <w:rFonts w:cs="B Nazanin" w:hint="cs"/>
          <w:noProof/>
          <w:sz w:val="28"/>
          <w:szCs w:val="28"/>
          <w:rtl/>
        </w:rPr>
        <w:t xml:space="preserve"> </w:t>
      </w:r>
      <w:r w:rsidRPr="00AB15D9">
        <w:rPr>
          <w:rFonts w:cs="B Nazanin" w:hint="cs"/>
          <w:b/>
          <w:bCs/>
          <w:noProof/>
          <w:sz w:val="28"/>
          <w:szCs w:val="28"/>
          <w:rtl/>
        </w:rPr>
        <w:t>پ)</w:t>
      </w:r>
      <w:r w:rsidRPr="00AB15D9">
        <w:rPr>
          <w:rFonts w:cs="B Nazanin" w:hint="cs"/>
          <w:noProof/>
          <w:sz w:val="28"/>
          <w:szCs w:val="28"/>
          <w:rtl/>
        </w:rPr>
        <w:t xml:space="preserve"> با این نقاط چه تعداد چند ضلعی می توان ایجاد کرد؟</w:t>
      </w:r>
    </w:p>
    <w:p w:rsidR="00A80B8D" w:rsidRPr="00AB15D9" w:rsidRDefault="00A80B8D" w:rsidP="00A80B8D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33) </w:t>
      </w:r>
      <w:r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هفت نقطه </w:t>
      </w:r>
      <w:r w:rsidRPr="00AB15D9">
        <w:rPr>
          <w:rFonts w:asciiTheme="majorBidi" w:eastAsiaTheme="minorEastAsia" w:hAnsiTheme="majorBidi" w:cs="B Nazanin"/>
          <w:sz w:val="28"/>
          <w:szCs w:val="28"/>
          <w:lang w:bidi="fa-IR"/>
        </w:rPr>
        <w:t>G,F,E,D,C,B,A</w:t>
      </w:r>
      <w:r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روی محیط دایره قرار دارند. چند مثلث مختلف می توان کشید که رئوس آن از این هفت نقطه انتخاب شده باشند؟ </w:t>
      </w:r>
    </w:p>
    <w:p w:rsidR="00A80B8D" w:rsidRDefault="00A80B8D" w:rsidP="00A80B8D">
      <w:pPr>
        <w:tabs>
          <w:tab w:val="left" w:pos="7059"/>
        </w:tabs>
        <w:bidi/>
        <w:ind w:right="284"/>
        <w:rPr>
          <w:rFonts w:cs="B Nazanin"/>
          <w:noProof/>
          <w:sz w:val="28"/>
          <w:szCs w:val="28"/>
          <w:rtl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934FB8" w:rsidRPr="0083636B" w:rsidTr="00C904D0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8EEDF2"/>
            <w:vAlign w:val="center"/>
          </w:tcPr>
          <w:p w:rsidR="00934FB8" w:rsidRPr="0083636B" w:rsidRDefault="00B44F01" w:rsidP="00583781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-886642050"/>
                <w:placeholder>
                  <w:docPart w:val="59F2592440244F09B6AF0D0357675EA6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934FB8" w:rsidRPr="0083636B" w:rsidTr="00C904D0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D89FE1"/>
            <w:vAlign w:val="center"/>
          </w:tcPr>
          <w:p w:rsidR="00934FB8" w:rsidRPr="0083636B" w:rsidRDefault="00B44F01" w:rsidP="00583781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319852407"/>
                <w:placeholder>
                  <w:docPart w:val="9EAE00DF500C4D088D28BD5D468150ED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631BD6" w:rsidRPr="00AB15D9" w:rsidRDefault="00631BD6" w:rsidP="00631BD6">
      <w:pPr>
        <w:tabs>
          <w:tab w:val="left" w:pos="7059"/>
        </w:tabs>
        <w:ind w:right="284"/>
        <w:rPr>
          <w:rFonts w:cs="B Nazanin"/>
          <w:noProof/>
          <w:sz w:val="28"/>
          <w:szCs w:val="28"/>
          <w:rtl/>
        </w:rPr>
      </w:pPr>
    </w:p>
    <w:p w:rsidR="00DE1B03" w:rsidRPr="00AB15D9" w:rsidRDefault="00934FB8" w:rsidP="00A80B8D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3</w:t>
      </w:r>
      <w:r w:rsidR="00A80B8D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4</w:t>
      </w: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) </w:t>
      </w:r>
      <w:r w:rsidR="00DE1B03"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از جابجایی حروف کلمه ی </w:t>
      </w:r>
      <w:r w:rsidR="00DE1B03" w:rsidRPr="00AB15D9">
        <w:rPr>
          <w:rFonts w:asciiTheme="majorBidi" w:eastAsiaTheme="minorEastAsia" w:hAnsiTheme="majorBidi" w:cs="B Nazanin"/>
          <w:sz w:val="28"/>
          <w:szCs w:val="28"/>
          <w:lang w:bidi="fa-IR"/>
        </w:rPr>
        <w:t>(zahra)</w:t>
      </w:r>
      <w:r w:rsidR="00DE1B03"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: </w:t>
      </w:r>
    </w:p>
    <w:p w:rsidR="00DE1B03" w:rsidRPr="00AB15D9" w:rsidRDefault="00DE1B03" w:rsidP="00934FB8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الف) چند کلمه می توان ساخت؟</w:t>
      </w:r>
      <w:r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ab/>
      </w:r>
      <w:r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ab/>
        <w:t xml:space="preserve">          </w:t>
      </w:r>
      <w:r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ab/>
      </w:r>
      <w:r w:rsidR="00934FB8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ب</w:t>
      </w:r>
      <w:r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)چند کلمه می توان ساخت که با حروف صدا دار شروع شوند؟</w:t>
      </w:r>
    </w:p>
    <w:p w:rsidR="00DE1B03" w:rsidRPr="00AB15D9" w:rsidRDefault="00934FB8" w:rsidP="00DE1B03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پ</w:t>
      </w:r>
      <w:r w:rsidR="00DE1B03"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) چند کلمه می توان ساخت که با </w:t>
      </w:r>
      <w:r w:rsidR="00DE1B03" w:rsidRPr="00AB15D9">
        <w:rPr>
          <w:rFonts w:asciiTheme="majorBidi" w:eastAsiaTheme="minorEastAsia" w:hAnsiTheme="majorBidi" w:cs="B Nazanin"/>
          <w:sz w:val="28"/>
          <w:szCs w:val="28"/>
          <w:lang w:bidi="fa-IR"/>
        </w:rPr>
        <w:t>z</w:t>
      </w:r>
      <w:r w:rsidR="00DE1B03" w:rsidRPr="00AB15D9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شروع شروع شود؟</w:t>
      </w:r>
    </w:p>
    <w:p w:rsidR="00E51E1D" w:rsidRDefault="00E51E1D" w:rsidP="00631BD6">
      <w:pPr>
        <w:tabs>
          <w:tab w:val="left" w:pos="7059"/>
        </w:tabs>
        <w:ind w:right="284"/>
        <w:rPr>
          <w:rFonts w:cs="B Nazanin"/>
          <w:noProof/>
          <w:sz w:val="28"/>
          <w:szCs w:val="28"/>
          <w:rtl/>
        </w:rPr>
      </w:pPr>
    </w:p>
    <w:p w:rsidR="00E51E1D" w:rsidRDefault="00E51E1D" w:rsidP="00631BD6">
      <w:pPr>
        <w:tabs>
          <w:tab w:val="left" w:pos="7059"/>
        </w:tabs>
        <w:ind w:right="284"/>
        <w:rPr>
          <w:rFonts w:cs="B Nazanin"/>
          <w:noProof/>
          <w:sz w:val="28"/>
          <w:szCs w:val="28"/>
          <w:rtl/>
        </w:rPr>
      </w:pPr>
    </w:p>
    <w:p w:rsidR="00E51E1D" w:rsidRDefault="00E51E1D" w:rsidP="00631BD6">
      <w:pPr>
        <w:tabs>
          <w:tab w:val="left" w:pos="7059"/>
        </w:tabs>
        <w:ind w:right="284"/>
        <w:rPr>
          <w:rFonts w:cs="B Nazanin"/>
          <w:noProof/>
          <w:sz w:val="28"/>
          <w:szCs w:val="28"/>
          <w:rtl/>
        </w:rPr>
      </w:pPr>
    </w:p>
    <w:p w:rsidR="00E51E1D" w:rsidRDefault="00E51E1D" w:rsidP="00631BD6">
      <w:pPr>
        <w:tabs>
          <w:tab w:val="left" w:pos="7059"/>
        </w:tabs>
        <w:ind w:right="284"/>
        <w:rPr>
          <w:rFonts w:cs="B Nazanin"/>
          <w:noProof/>
          <w:sz w:val="28"/>
          <w:szCs w:val="28"/>
          <w:rtl/>
        </w:rPr>
      </w:pPr>
    </w:p>
    <w:p w:rsidR="00E51E1D" w:rsidRDefault="00E51E1D" w:rsidP="00631BD6">
      <w:pPr>
        <w:tabs>
          <w:tab w:val="left" w:pos="7059"/>
        </w:tabs>
        <w:ind w:right="284"/>
        <w:rPr>
          <w:rFonts w:cs="B Nazanin"/>
          <w:noProof/>
          <w:sz w:val="28"/>
          <w:szCs w:val="28"/>
          <w:rtl/>
        </w:rPr>
      </w:pPr>
    </w:p>
    <w:p w:rsidR="00E51E1D" w:rsidRDefault="00E51E1D" w:rsidP="00631BD6">
      <w:pPr>
        <w:tabs>
          <w:tab w:val="left" w:pos="7059"/>
        </w:tabs>
        <w:ind w:right="284"/>
        <w:rPr>
          <w:rFonts w:cs="B Nazanin"/>
          <w:noProof/>
          <w:sz w:val="28"/>
          <w:szCs w:val="28"/>
          <w:rtl/>
        </w:rPr>
      </w:pPr>
    </w:p>
    <w:p w:rsidR="007002DC" w:rsidRDefault="00890558" w:rsidP="00C84288">
      <w:pPr>
        <w:tabs>
          <w:tab w:val="left" w:pos="7059"/>
        </w:tabs>
        <w:ind w:right="284"/>
        <w:rPr>
          <w:rFonts w:cs="B Nazanin"/>
          <w:noProof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w:t xml:space="preserve">  </w:t>
      </w:r>
    </w:p>
    <w:p w:rsidR="008C14FB" w:rsidRDefault="008C14FB" w:rsidP="00C84288">
      <w:pPr>
        <w:tabs>
          <w:tab w:val="left" w:pos="7059"/>
        </w:tabs>
        <w:ind w:right="284"/>
        <w:rPr>
          <w:rFonts w:cs="B Nazanin"/>
          <w:noProof/>
          <w:sz w:val="28"/>
          <w:szCs w:val="28"/>
          <w:rtl/>
        </w:rPr>
      </w:pPr>
    </w:p>
    <w:p w:rsidR="008C14FB" w:rsidRDefault="008C14FB" w:rsidP="00C84288">
      <w:pPr>
        <w:tabs>
          <w:tab w:val="left" w:pos="7059"/>
        </w:tabs>
        <w:ind w:right="284"/>
        <w:rPr>
          <w:rFonts w:cs="B Nazanin"/>
          <w:noProof/>
          <w:sz w:val="28"/>
          <w:szCs w:val="28"/>
          <w:rtl/>
        </w:rPr>
      </w:pPr>
    </w:p>
    <w:p w:rsidR="008C14FB" w:rsidRDefault="008C14FB" w:rsidP="00C84288">
      <w:pPr>
        <w:tabs>
          <w:tab w:val="left" w:pos="7059"/>
        </w:tabs>
        <w:ind w:right="284"/>
        <w:rPr>
          <w:rFonts w:cs="B Nazanin"/>
          <w:noProof/>
          <w:sz w:val="28"/>
          <w:szCs w:val="28"/>
          <w:rtl/>
        </w:rPr>
      </w:pPr>
    </w:p>
    <w:p w:rsidR="008C14FB" w:rsidRDefault="008C14FB" w:rsidP="00C84288">
      <w:pPr>
        <w:tabs>
          <w:tab w:val="left" w:pos="7059"/>
        </w:tabs>
        <w:ind w:right="284"/>
        <w:rPr>
          <w:rFonts w:cs="B Nazanin"/>
          <w:noProof/>
          <w:sz w:val="28"/>
          <w:szCs w:val="28"/>
          <w:rtl/>
        </w:rPr>
      </w:pPr>
    </w:p>
    <w:p w:rsidR="008C14FB" w:rsidRDefault="008C14FB" w:rsidP="00C84288">
      <w:pPr>
        <w:tabs>
          <w:tab w:val="left" w:pos="7059"/>
        </w:tabs>
        <w:ind w:right="284"/>
        <w:rPr>
          <w:rFonts w:cs="B Nazanin"/>
          <w:noProof/>
          <w:sz w:val="28"/>
          <w:szCs w:val="28"/>
          <w:rtl/>
        </w:rPr>
      </w:pPr>
    </w:p>
    <w:tbl>
      <w:tblPr>
        <w:tblpPr w:leftFromText="180" w:rightFromText="180" w:vertAnchor="text" w:horzAnchor="margin" w:tblpY="-29"/>
        <w:tblOverlap w:val="never"/>
        <w:tblW w:w="42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7002DC" w:rsidRPr="0083636B" w:rsidTr="00186C33">
        <w:trPr>
          <w:trHeight w:val="620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80F4CD"/>
            <w:vAlign w:val="center"/>
          </w:tcPr>
          <w:p w:rsidR="007002DC" w:rsidRPr="0083636B" w:rsidRDefault="00B44F01" w:rsidP="00583781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931395587"/>
                <w:placeholder>
                  <w:docPart w:val="8B424D9E650842F085F8276F34C23564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0941B8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7002DC" w:rsidRPr="0083636B" w:rsidTr="00186C33">
        <w:trPr>
          <w:trHeight w:val="15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ADA7F7"/>
            <w:vAlign w:val="center"/>
          </w:tcPr>
          <w:p w:rsidR="007002DC" w:rsidRPr="0083636B" w:rsidRDefault="00B44F01" w:rsidP="00583781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76208888"/>
                <w:placeholder>
                  <w:docPart w:val="A7CB866B01444F2AB954955AEDBC0B9B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7002DC" w:rsidRDefault="007002DC" w:rsidP="007002DC">
      <w:pPr>
        <w:tabs>
          <w:tab w:val="left" w:pos="7059"/>
        </w:tabs>
        <w:bidi/>
        <w:ind w:right="284"/>
        <w:rPr>
          <w:rFonts w:cs="B Nazanin"/>
          <w:noProof/>
          <w:sz w:val="28"/>
          <w:szCs w:val="28"/>
          <w:rtl/>
        </w:rPr>
      </w:pPr>
      <w:r w:rsidRPr="00AB15D9">
        <w:rPr>
          <w:rFonts w:cs="B Nazanin"/>
          <w:noProof/>
          <w:sz w:val="28"/>
          <w:szCs w:val="28"/>
          <w:lang w:bidi="fa-IR"/>
        </w:rPr>
        <mc:AlternateContent>
          <mc:Choice Requires="wps">
            <w:drawing>
              <wp:inline distT="0" distB="0" distL="0" distR="0" wp14:anchorId="6A100FF1" wp14:editId="05409195">
                <wp:extent cx="762000" cy="662940"/>
                <wp:effectExtent l="0" t="0" r="19050" b="22860"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662940"/>
                        </a:xfrm>
                        <a:prstGeom prst="rect">
                          <a:avLst/>
                        </a:prstGeom>
                        <a:solidFill>
                          <a:srgbClr val="B5AE53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solidFill>
                            <a:srgbClr val="93A29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820E1" w:rsidRDefault="006820E1" w:rsidP="007002DC">
                            <w:pPr>
                              <w:tabs>
                                <w:tab w:val="left" w:pos="5580"/>
                                <w:tab w:val="left" w:pos="6960"/>
                                <w:tab w:val="left" w:pos="7920"/>
                                <w:tab w:val="right" w:pos="9294"/>
                              </w:tabs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DE6694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فصل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7</w:t>
                            </w:r>
                          </w:p>
                          <w:p w:rsidR="006820E1" w:rsidRPr="00DE6694" w:rsidRDefault="006820E1" w:rsidP="007002DC">
                            <w:pPr>
                              <w:tabs>
                                <w:tab w:val="left" w:pos="5580"/>
                                <w:tab w:val="left" w:pos="6960"/>
                                <w:tab w:val="left" w:pos="7920"/>
                                <w:tab w:val="right" w:pos="9294"/>
                              </w:tabs>
                              <w:bidi/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lang w:bidi="fa-IR"/>
                              </w:rPr>
                            </w:pPr>
                          </w:p>
                          <w:p w:rsidR="006820E1" w:rsidRPr="00AB15D9" w:rsidRDefault="006820E1" w:rsidP="007002DC">
                            <w:pPr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:rsidR="006820E1" w:rsidRPr="00AB15D9" w:rsidRDefault="006820E1" w:rsidP="007002DC">
                            <w:pPr>
                              <w:tabs>
                                <w:tab w:val="left" w:pos="1812"/>
                                <w:tab w:val="left" w:pos="4008"/>
                                <w:tab w:val="left" w:pos="4320"/>
                                <w:tab w:val="left" w:pos="5040"/>
                                <w:tab w:val="left" w:pos="6984"/>
                              </w:tabs>
                              <w:rPr>
                                <w:rFonts w:eastAsiaTheme="minorEastAsia"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AB15D9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(الف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5</m:t>
                                  </m:r>
                                </m:deg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B Nazanin"/>
                                          <w:i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-1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32</m:t>
                                      </m:r>
                                    </m:den>
                                  </m:f>
                                </m:e>
                              </m:rad>
                            </m:oMath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</w:t>
                            </w:r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>(ب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7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128</m:t>
                                  </m:r>
                                </m:e>
                              </m:rad>
                            </m:oMath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</w:t>
                            </w:r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>(ج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125</m:t>
                                  </m:r>
                                </m:e>
                              </m:rad>
                              <m:r>
                                <w:rPr>
                                  <w:rFonts w:ascii="Cambria Math" w:eastAsiaTheme="minorEastAsia" w:hAnsi="Cambria Math" w:cs="B Nazanin"/>
                                  <w:sz w:val="28"/>
                                  <w:szCs w:val="28"/>
                                  <w:lang w:bidi="fa-IR"/>
                                </w:rPr>
                                <m:t>×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i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-8</m:t>
                                  </m:r>
                                </m:e>
                              </m:rad>
                            </m:oMath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Pr="00AB15D9">
                              <w:rPr>
                                <w:rFonts w:eastAsiaTheme="minorEastAsia"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  <w:t>(د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eastAsiaTheme="minorEastAsia" w:hAnsi="Cambria Math" w:cs="B Nazanin"/>
                                      <w:sz w:val="28"/>
                                      <w:szCs w:val="28"/>
                                      <w:lang w:bidi="fa-IR"/>
                                    </w:rPr>
                                    <m:t>4</m:t>
                                  </m:r>
                                </m:deg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B Nazanin"/>
                                          <w:i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(-3)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B Nazanin"/>
                                          <w:sz w:val="28"/>
                                          <w:szCs w:val="28"/>
                                          <w:lang w:bidi="fa-IR"/>
                                        </w:rPr>
                                        <m:t>4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</w:p>
                          <w:p w:rsidR="006820E1" w:rsidRPr="00D776C9" w:rsidRDefault="006820E1" w:rsidP="007002DC">
                            <w:pPr>
                              <w:pStyle w:val="PersonalName"/>
                              <w:rPr>
                                <w:b w:val="0"/>
                                <w:caps w:val="0"/>
                                <w:color w:val="000000" w:themeColor="text1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0" o:spid="_x0000_s1051" style="width:60pt;height:5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" fillcolor="#d3ce98" strokecolor="#6b7d72" strokeweight=".5pt">
                <v:textbox>
                  <w:txbxContent>
                    <w:p w:rsidR="006820E1" w:rsidRDefault="006820E1" w:rsidP="007002DC">
                      <w:pPr>
                        <w:tabs>
                          <w:tab w:val="left" w:pos="5580"/>
                          <w:tab w:val="left" w:pos="6960"/>
                          <w:tab w:val="left" w:pos="7920"/>
                          <w:tab w:val="right" w:pos="9294"/>
                        </w:tabs>
                        <w:bidi/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DE6694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فصل </w:t>
                      </w:r>
                      <w:r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7</w:t>
                      </w:r>
                    </w:p>
                    <w:p w:rsidR="006820E1" w:rsidRPr="00DE6694" w:rsidRDefault="006820E1" w:rsidP="007002DC">
                      <w:pPr>
                        <w:tabs>
                          <w:tab w:val="left" w:pos="5580"/>
                          <w:tab w:val="left" w:pos="6960"/>
                          <w:tab w:val="left" w:pos="7920"/>
                          <w:tab w:val="right" w:pos="9294"/>
                        </w:tabs>
                        <w:bidi/>
                        <w:jc w:val="center"/>
                        <w:rPr>
                          <w:rFonts w:cs="B Nazanin"/>
                          <w:sz w:val="32"/>
                          <w:szCs w:val="32"/>
                          <w:lang w:bidi="fa-IR"/>
                        </w:rPr>
                      </w:pPr>
                    </w:p>
                    <w:p w:rsidR="006820E1" w:rsidRPr="00AB15D9" w:rsidRDefault="006820E1" w:rsidP="007002DC">
                      <w:pPr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:rsidR="006820E1" w:rsidRPr="00AB15D9" w:rsidRDefault="006820E1" w:rsidP="007002DC">
                      <w:pPr>
                        <w:tabs>
                          <w:tab w:val="left" w:pos="1812"/>
                          <w:tab w:val="left" w:pos="4008"/>
                          <w:tab w:val="left" w:pos="4320"/>
                          <w:tab w:val="left" w:pos="5040"/>
                          <w:tab w:val="left" w:pos="6984"/>
                        </w:tabs>
                        <w:rPr>
                          <w:rFonts w:eastAsiaTheme="minorEastAsia"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AB15D9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(الف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hAnsi="Cambria Math" w:cs="B Nazanin"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 w:cs="B Nazanin"/>
                                <w:sz w:val="28"/>
                                <w:szCs w:val="28"/>
                                <w:lang w:bidi="fa-IR"/>
                              </w:rPr>
                              <m:t>5</m:t>
                            </m:r>
                          </m:deg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B Nazanin"/>
                                    <w:i/>
                                    <w:sz w:val="28"/>
                                    <w:szCs w:val="28"/>
                                    <w:lang w:bidi="fa-IR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B Nazanin"/>
                                    <w:sz w:val="28"/>
                                    <w:szCs w:val="28"/>
                                    <w:lang w:bidi="fa-IR"/>
                                  </w:rPr>
                                  <m:t>-1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B Nazanin"/>
                                    <w:sz w:val="28"/>
                                    <w:szCs w:val="28"/>
                                    <w:lang w:bidi="fa-IR"/>
                                  </w:rPr>
                                  <m:t>32</m:t>
                                </m:r>
                              </m:den>
                            </m:f>
                          </m:e>
                        </m:rad>
                      </m:oMath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   </w:t>
                      </w:r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  <w:t>(ب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7</m:t>
                            </m:r>
                          </m:deg>
                          <m:e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128</m:t>
                            </m:r>
                          </m:e>
                        </m:rad>
                      </m:oMath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     </w:t>
                      </w:r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  <w:t>(ج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125</m:t>
                            </m:r>
                          </m:e>
                        </m:rad>
                        <m:r>
                          <w:rPr>
                            <w:rFonts w:ascii="Cambria Math" w:eastAsiaTheme="minorEastAsia" w:hAnsi="Cambria Math" w:cs="B Nazanin"/>
                            <w:sz w:val="28"/>
                            <w:szCs w:val="28"/>
                            <w:lang w:bidi="fa-IR"/>
                          </w:rPr>
                          <m:t>×</m:t>
                        </m:r>
                        <m:rad>
                          <m:radPr>
                            <m:ctrlPr>
                              <w:rPr>
                                <w:rFonts w:ascii="Cambria Math" w:eastAsiaTheme="minorEastAsia" w:hAnsi="Cambria Math" w:cs="B Nazanin"/>
                                <w:i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3</m:t>
                            </m:r>
                          </m:deg>
                          <m:e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-8</m:t>
                            </m:r>
                          </m:e>
                        </m:rad>
                      </m:oMath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  </w:t>
                      </w:r>
                      <w:r w:rsidRPr="00AB15D9">
                        <w:rPr>
                          <w:rFonts w:eastAsiaTheme="minorEastAsia" w:cs="B Nazanin" w:hint="cs"/>
                          <w:sz w:val="28"/>
                          <w:szCs w:val="28"/>
                          <w:rtl/>
                          <w:lang w:bidi="fa-IR"/>
                        </w:rPr>
                        <w:tab/>
                        <w:t>(د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eastAsiaTheme="minorEastAsia" w:hAnsi="Cambria Math" w:cs="B Nazanin"/>
                                <w:sz w:val="28"/>
                                <w:szCs w:val="28"/>
                                <w:lang w:bidi="fa-IR"/>
                              </w:rPr>
                              <m:t>4</m:t>
                            </m:r>
                          </m:deg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B Nazanin"/>
                                    <w:i/>
                                    <w:sz w:val="28"/>
                                    <w:szCs w:val="28"/>
                                    <w:lang w:bidi="fa-IR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B Nazanin"/>
                                    <w:sz w:val="28"/>
                                    <w:szCs w:val="28"/>
                                    <w:lang w:bidi="fa-IR"/>
                                  </w:rPr>
                                  <m:t>(-3)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B Nazanin"/>
                                    <w:sz w:val="28"/>
                                    <w:szCs w:val="28"/>
                                    <w:lang w:bidi="fa-IR"/>
                                  </w:rPr>
                                  <m:t>4</m:t>
                                </m:r>
                              </m:sup>
                            </m:sSup>
                          </m:e>
                        </m:rad>
                      </m:oMath>
                    </w:p>
                    <w:p w:rsidR="006820E1" w:rsidRPr="00D776C9" w:rsidRDefault="006820E1" w:rsidP="007002DC">
                      <w:pPr>
                        <w:pStyle w:val="PersonalName"/>
                        <w:rPr>
                          <w:b w:val="0"/>
                          <w:caps w:val="0"/>
                          <w:color w:val="000000" w:themeColor="text1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  <w10:anchorlock/>
              </v:rect>
            </w:pict>
          </mc:Fallback>
        </mc:AlternateContent>
      </w:r>
    </w:p>
    <w:p w:rsidR="00631BD6" w:rsidRDefault="007002DC" w:rsidP="007002DC">
      <w:pPr>
        <w:pStyle w:val="Signature"/>
        <w:bidi/>
        <w:rPr>
          <w:rFonts w:cs="B Nazanin"/>
          <w:b/>
          <w:bCs/>
          <w:color w:val="FF0000"/>
          <w:sz w:val="28"/>
          <w:szCs w:val="28"/>
          <w:rtl/>
        </w:rPr>
      </w:pPr>
      <w:r w:rsidRPr="00582FF6">
        <w:rPr>
          <w:rFonts w:cs="B Nazanin" w:hint="cs"/>
          <w:b/>
          <w:bCs/>
          <w:color w:val="FF0000"/>
          <w:sz w:val="28"/>
          <w:szCs w:val="28"/>
          <w:rtl/>
        </w:rPr>
        <w:t>آمار و احتمال</w:t>
      </w:r>
    </w:p>
    <w:p w:rsidR="00B506C2" w:rsidRPr="00582FF6" w:rsidRDefault="001D5951" w:rsidP="00B506C2">
      <w:pPr>
        <w:bidi/>
        <w:rPr>
          <w:rFonts w:cs="B Nazanin"/>
          <w:sz w:val="28"/>
          <w:szCs w:val="28"/>
          <w:lang w:bidi="fa-IR"/>
        </w:rPr>
      </w:pPr>
      <w:r w:rsidRPr="001D5951">
        <w:rPr>
          <w:rFonts w:eastAsiaTheme="minorEastAsia" w:cs="B Nazanin"/>
          <w:sz w:val="28"/>
          <w:szCs w:val="28"/>
        </w:rPr>
        <w:t>1</w:t>
      </w:r>
      <w:r w:rsidR="00583781">
        <w:rPr>
          <w:rFonts w:cs="B Nazanin" w:hint="cs"/>
          <w:sz w:val="28"/>
          <w:szCs w:val="28"/>
          <w:rtl/>
          <w:lang w:bidi="fa-IR"/>
        </w:rPr>
        <w:t xml:space="preserve">) </w:t>
      </w:r>
      <w:r w:rsidR="00B506C2" w:rsidRPr="00582FF6">
        <w:rPr>
          <w:rFonts w:cs="B Nazanin" w:hint="cs"/>
          <w:sz w:val="28"/>
          <w:szCs w:val="28"/>
          <w:rtl/>
          <w:lang w:bidi="fa-IR"/>
        </w:rPr>
        <w:t>در جاهای خالی عبارت مناسب قرار دهید.</w:t>
      </w:r>
    </w:p>
    <w:p w:rsidR="00B506C2" w:rsidRPr="00582FF6" w:rsidRDefault="00E8647D" w:rsidP="0044321A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B506C2" w:rsidRPr="00582FF6">
        <w:rPr>
          <w:rFonts w:cs="B Nazanin" w:hint="cs"/>
          <w:sz w:val="28"/>
          <w:szCs w:val="28"/>
          <w:rtl/>
          <w:lang w:bidi="fa-IR"/>
        </w:rPr>
        <w:t xml:space="preserve">الف) مجموعه شامل همه حالت‌های ممکن در به وقوع پیوستن یک پدیده تصادفی را </w:t>
      </w:r>
      <w:r w:rsidR="0044321A">
        <w:rPr>
          <w:rFonts w:cs="B Nazanin" w:hint="cs"/>
          <w:sz w:val="28"/>
          <w:szCs w:val="28"/>
          <w:rtl/>
          <w:lang w:bidi="fa-IR"/>
        </w:rPr>
        <w:t xml:space="preserve">. .  . . . . . . . . </w:t>
      </w:r>
      <w:r w:rsidR="00B506C2" w:rsidRPr="00582FF6">
        <w:rPr>
          <w:rFonts w:cs="B Nazanin" w:hint="cs"/>
          <w:sz w:val="28"/>
          <w:szCs w:val="28"/>
          <w:rtl/>
          <w:lang w:bidi="fa-IR"/>
        </w:rPr>
        <w:t>می‌نامیم.</w:t>
      </w:r>
    </w:p>
    <w:p w:rsidR="00B506C2" w:rsidRPr="00582FF6" w:rsidRDefault="00E8647D" w:rsidP="0044321A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ب) اگر</w:t>
      </w:r>
      <w:r w:rsidRPr="00067EC1">
        <w:rPr>
          <w:position w:val="-4"/>
        </w:rPr>
        <w:object w:dxaOrig="279" w:dyaOrig="279">
          <v:shape id="_x0000_i2170" type="#_x0000_t75" style="width:14.4pt;height:14.4pt" o:ole="">
            <v:imagedata r:id="rId2313" o:title=""/>
          </v:shape>
          <o:OLEObject Type="Embed" ProgID="Equation.DSMT4" ShapeID="_x0000_i2170" DrawAspect="Content" ObjectID="_1673311922" r:id="rId2314"/>
        </w:objec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و</w:t>
      </w:r>
      <w:r w:rsidRPr="00067EC1">
        <w:rPr>
          <w:position w:val="-4"/>
        </w:rPr>
        <w:object w:dxaOrig="260" w:dyaOrig="279">
          <v:shape id="_x0000_i2171" type="#_x0000_t75" style="width:12.8pt;height:14.4pt" o:ole="">
            <v:imagedata r:id="rId2315" o:title=""/>
          </v:shape>
          <o:OLEObject Type="Embed" ProgID="Equation.DSMT4" ShapeID="_x0000_i2171" DrawAspect="Content" ObjectID="_1673311923" r:id="rId2316"/>
        </w:object>
      </w:r>
      <w:r w:rsidR="00B506C2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دو پیشامد از فضای نمونه </w:t>
      </w:r>
      <w:r w:rsidR="003A61C8" w:rsidRPr="00067EC1">
        <w:rPr>
          <w:position w:val="-6"/>
        </w:rPr>
        <w:object w:dxaOrig="200" w:dyaOrig="300">
          <v:shape id="_x0000_i2172" type="#_x0000_t75" style="width:10.4pt;height:15.2pt" o:ole="">
            <v:imagedata r:id="rId2317" o:title=""/>
          </v:shape>
          <o:OLEObject Type="Embed" ProgID="Equation.DSMT4" ShapeID="_x0000_i2172" DrawAspect="Content" ObjectID="_1673311924" r:id="rId2318"/>
        </w:object>
      </w:r>
      <w:r w:rsidR="003A61C8">
        <w:rPr>
          <w:rFonts w:hint="cs"/>
          <w:rtl/>
        </w:rPr>
        <w:t xml:space="preserve"> </w:t>
      </w:r>
      <w:r w:rsidR="00B506C2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باشند و </w:t>
      </w:r>
      <w:r w:rsidRPr="00067EC1">
        <w:rPr>
          <w:position w:val="-10"/>
        </w:rPr>
        <w:object w:dxaOrig="1200" w:dyaOrig="340">
          <v:shape id="_x0000_i2173" type="#_x0000_t75" style="width:60pt;height:17.2pt" o:ole="">
            <v:imagedata r:id="rId2319" o:title=""/>
          </v:shape>
          <o:OLEObject Type="Embed" ProgID="Equation.DSMT4" ShapeID="_x0000_i2173" DrawAspect="Content" ObjectID="_1673311925" r:id="rId2320"/>
        </w:object>
      </w:r>
      <w:r w:rsidR="00B506C2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، آنگاه </w:t>
      </w:r>
      <w:r w:rsidRPr="00067EC1">
        <w:rPr>
          <w:position w:val="-4"/>
        </w:rPr>
        <w:object w:dxaOrig="279" w:dyaOrig="279">
          <v:shape id="_x0000_i2174" type="#_x0000_t75" style="width:14.4pt;height:14.4pt" o:ole="">
            <v:imagedata r:id="rId2321" o:title=""/>
          </v:shape>
          <o:OLEObject Type="Embed" ProgID="Equation.DSMT4" ShapeID="_x0000_i2174" DrawAspect="Content" ObjectID="_1673311926" r:id="rId2322"/>
        </w:object>
      </w:r>
      <w:r>
        <w:rPr>
          <w:rFonts w:hint="cs"/>
          <w:rtl/>
        </w:rPr>
        <w:t xml:space="preserve"> </w:t>
      </w:r>
      <w:r w:rsidR="00B506C2" w:rsidRPr="00582FF6">
        <w:rPr>
          <w:rFonts w:eastAsiaTheme="minorEastAsia" w:cs="B Nazanin" w:hint="cs"/>
          <w:sz w:val="28"/>
          <w:szCs w:val="28"/>
          <w:rtl/>
          <w:lang w:bidi="fa-IR"/>
        </w:rPr>
        <w:t>و</w:t>
      </w:r>
      <w:r w:rsidRPr="00067EC1">
        <w:rPr>
          <w:position w:val="-4"/>
        </w:rPr>
        <w:object w:dxaOrig="260" w:dyaOrig="279">
          <v:shape id="_x0000_i2175" type="#_x0000_t75" style="width:12.8pt;height:14.4pt" o:ole="">
            <v:imagedata r:id="rId2323" o:title=""/>
          </v:shape>
          <o:OLEObject Type="Embed" ProgID="Equation.DSMT4" ShapeID="_x0000_i2175" DrawAspect="Content" ObjectID="_1673311927" r:id="rId2324"/>
        </w:object>
      </w:r>
      <w:r w:rsidR="00B506C2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را دو پیشامد </w:t>
      </w:r>
      <w:r w:rsidR="0044321A">
        <w:rPr>
          <w:rFonts w:eastAsiaTheme="minorEastAsia" w:cs="B Nazanin" w:hint="cs"/>
          <w:sz w:val="28"/>
          <w:szCs w:val="28"/>
          <w:rtl/>
          <w:lang w:bidi="fa-IR"/>
        </w:rPr>
        <w:t xml:space="preserve">. . . . . . .  </w:t>
      </w:r>
      <w:r w:rsidR="00B506C2" w:rsidRPr="00582FF6">
        <w:rPr>
          <w:rFonts w:eastAsiaTheme="minorEastAsia" w:cs="B Nazanin" w:hint="cs"/>
          <w:sz w:val="28"/>
          <w:szCs w:val="28"/>
          <w:rtl/>
          <w:lang w:bidi="fa-IR"/>
        </w:rPr>
        <w:t>می‌نامیم.</w:t>
      </w:r>
    </w:p>
    <w:p w:rsidR="00B506C2" w:rsidRPr="00582FF6" w:rsidRDefault="00E8647D" w:rsidP="003A61C8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پ</w:t>
      </w:r>
      <w:r w:rsidR="00B506C2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فضای نمونه پرتاب دو تاس و یک سکه </w:t>
      </w:r>
      <w:r w:rsidR="003A61C8">
        <w:rPr>
          <w:rFonts w:eastAsiaTheme="minorEastAsia" w:cs="B Nazanin" w:hint="cs"/>
          <w:sz w:val="28"/>
          <w:szCs w:val="28"/>
          <w:rtl/>
          <w:lang w:bidi="fa-IR"/>
        </w:rPr>
        <w:t xml:space="preserve">. . . . . . . </w:t>
      </w:r>
      <w:r w:rsidR="00B506C2" w:rsidRPr="00582FF6">
        <w:rPr>
          <w:rFonts w:eastAsiaTheme="minorEastAsia" w:cs="B Nazanin" w:hint="cs"/>
          <w:sz w:val="28"/>
          <w:szCs w:val="28"/>
          <w:rtl/>
          <w:lang w:bidi="fa-IR"/>
        </w:rPr>
        <w:t>عضو دارد.</w:t>
      </w:r>
    </w:p>
    <w:p w:rsidR="00B506C2" w:rsidRPr="00582FF6" w:rsidRDefault="00E8647D" w:rsidP="003A61C8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ت</w:t>
      </w:r>
      <w:r w:rsidR="00B506C2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به پدیده‌ای که از به‌ وقوع پیوستن آن‌ اطلاع نداشته باشیم </w:t>
      </w:r>
      <w:r w:rsidR="003A61C8">
        <w:rPr>
          <w:rFonts w:eastAsiaTheme="minorEastAsia" w:cs="B Nazanin" w:hint="cs"/>
          <w:sz w:val="28"/>
          <w:szCs w:val="28"/>
          <w:rtl/>
          <w:lang w:bidi="fa-IR"/>
        </w:rPr>
        <w:t xml:space="preserve">. . . . . . </w:t>
      </w:r>
      <w:r w:rsidR="00B506C2" w:rsidRPr="00582FF6">
        <w:rPr>
          <w:rFonts w:eastAsiaTheme="minorEastAsia" w:cs="B Nazanin" w:hint="cs"/>
          <w:sz w:val="28"/>
          <w:szCs w:val="28"/>
          <w:rtl/>
          <w:lang w:bidi="fa-IR"/>
        </w:rPr>
        <w:t>می‌گویند.</w:t>
      </w:r>
    </w:p>
    <w:p w:rsidR="00583781" w:rsidRPr="00582FF6" w:rsidRDefault="001D5951" w:rsidP="001D5951">
      <w:pPr>
        <w:bidi/>
        <w:rPr>
          <w:rFonts w:eastAsiaTheme="minorEastAsia"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lang w:bidi="fa-IR"/>
        </w:rPr>
        <w:lastRenderedPageBreak/>
        <w:t>2</w:t>
      </w:r>
      <w:r w:rsidR="00583781">
        <w:rPr>
          <w:rFonts w:cs="B Nazanin" w:hint="cs"/>
          <w:sz w:val="28"/>
          <w:szCs w:val="28"/>
          <w:rtl/>
          <w:lang w:bidi="fa-IR"/>
        </w:rPr>
        <w:t xml:space="preserve">) </w:t>
      </w:r>
      <w:r w:rsidR="00B506C2" w:rsidRPr="00582FF6">
        <w:rPr>
          <w:rFonts w:cs="B Nazanin" w:hint="cs"/>
          <w:sz w:val="28"/>
          <w:szCs w:val="28"/>
          <w:rtl/>
          <w:lang w:bidi="fa-IR"/>
        </w:rPr>
        <w:t xml:space="preserve">اگر </w:t>
      </w:r>
      <w:r w:rsidR="00E8647D" w:rsidRPr="00067EC1">
        <w:rPr>
          <w:position w:val="-4"/>
        </w:rPr>
        <w:object w:dxaOrig="279" w:dyaOrig="279">
          <v:shape id="_x0000_i2176" type="#_x0000_t75" style="width:14.4pt;height:14.4pt" o:ole="">
            <v:imagedata r:id="rId2325" o:title=""/>
          </v:shape>
          <o:OLEObject Type="Embed" ProgID="Equation.DSMT4" ShapeID="_x0000_i2176" DrawAspect="Content" ObjectID="_1673311928" r:id="rId2326"/>
        </w:object>
      </w:r>
      <w:r w:rsidR="0044321A">
        <w:rPr>
          <w:rFonts w:eastAsiaTheme="minorEastAsia" w:cs="B Nazanin" w:hint="cs"/>
          <w:sz w:val="28"/>
          <w:szCs w:val="28"/>
          <w:rtl/>
          <w:lang w:bidi="fa-IR"/>
        </w:rPr>
        <w:t xml:space="preserve"> و</w:t>
      </w:r>
      <w:r w:rsidR="00E8647D" w:rsidRPr="00067EC1">
        <w:rPr>
          <w:position w:val="-4"/>
        </w:rPr>
        <w:object w:dxaOrig="260" w:dyaOrig="279">
          <v:shape id="_x0000_i2177" type="#_x0000_t75" style="width:12.8pt;height:14.4pt" o:ole="">
            <v:imagedata r:id="rId2327" o:title=""/>
          </v:shape>
          <o:OLEObject Type="Embed" ProgID="Equation.DSMT4" ShapeID="_x0000_i2177" DrawAspect="Content" ObjectID="_1673311929" r:id="rId2328"/>
        </w:object>
      </w:r>
      <w:r w:rsidR="00B506C2" w:rsidRPr="00582FF6">
        <w:rPr>
          <w:rFonts w:ascii="Arial" w:eastAsiaTheme="minorEastAsia" w:hAnsi="Arial" w:cs="B Nazanin"/>
          <w:sz w:val="28"/>
          <w:szCs w:val="28"/>
          <w:lang w:bidi="fa-IR"/>
        </w:rPr>
        <w:t>‌</w:t>
      </w:r>
      <w:r w:rsidR="00B506C2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دو پیشامد ناسازگار باشند و </w:t>
      </w:r>
      <w:r w:rsidR="00E8647D" w:rsidRPr="00067EC1">
        <w:rPr>
          <w:position w:val="-28"/>
        </w:rPr>
        <w:object w:dxaOrig="1960" w:dyaOrig="720">
          <v:shape id="_x0000_i2178" type="#_x0000_t75" style="width:98.4pt;height:36pt" o:ole="">
            <v:imagedata r:id="rId2329" o:title=""/>
          </v:shape>
          <o:OLEObject Type="Embed" ProgID="Equation.DSMT4" ShapeID="_x0000_i2178" DrawAspect="Content" ObjectID="_1673311930" r:id="rId2330"/>
        </w:object>
      </w:r>
      <w:r w:rsidR="00B506C2" w:rsidRPr="00582FF6">
        <w:rPr>
          <w:rFonts w:cs="B Nazanin" w:hint="cs"/>
          <w:sz w:val="28"/>
          <w:szCs w:val="28"/>
          <w:rtl/>
          <w:lang w:bidi="fa-IR"/>
        </w:rPr>
        <w:t xml:space="preserve">، حاصل </w:t>
      </w:r>
      <w:r w:rsidR="00E8647D" w:rsidRPr="00067EC1">
        <w:rPr>
          <w:position w:val="-12"/>
        </w:rPr>
        <w:object w:dxaOrig="1140" w:dyaOrig="360">
          <v:shape id="_x0000_i2179" type="#_x0000_t75" style="width:57.2pt;height:18pt" o:ole="">
            <v:imagedata r:id="rId2331" o:title=""/>
          </v:shape>
          <o:OLEObject Type="Embed" ProgID="Equation.DSMT4" ShapeID="_x0000_i2179" DrawAspect="Content" ObjectID="_1673311931" r:id="rId2332"/>
        </w:object>
      </w:r>
      <w:r w:rsidR="00B506C2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را به‌دست آورید.</w:t>
      </w:r>
    </w:p>
    <w:p w:rsidR="00B506C2" w:rsidRPr="00582FF6" w:rsidRDefault="001D5951" w:rsidP="00582FF6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</w:rPr>
      </w:pPr>
      <w:r>
        <w:rPr>
          <w:rFonts w:ascii="BNazanin" w:hAnsi="BNazanin" w:cs="B Nazanin"/>
          <w:sz w:val="28"/>
          <w:szCs w:val="28"/>
        </w:rPr>
        <w:t>3</w:t>
      </w:r>
      <w:r w:rsidR="00583781">
        <w:rPr>
          <w:rFonts w:ascii="BNazanin" w:hAnsi="BNazanin" w:cs="B Nazanin" w:hint="cs"/>
          <w:sz w:val="28"/>
          <w:szCs w:val="28"/>
          <w:rtl/>
        </w:rPr>
        <w:t xml:space="preserve">) </w:t>
      </w:r>
      <w:r w:rsidR="00B506C2" w:rsidRPr="00582FF6">
        <w:rPr>
          <w:rFonts w:ascii="BNazanin" w:hAnsi="BNazanin" w:cs="B Nazanin"/>
          <w:sz w:val="28"/>
          <w:szCs w:val="28"/>
          <w:rtl/>
        </w:rPr>
        <w:t>سه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تاس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سالم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را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با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هم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پرتاب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مي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كنيم</w:t>
      </w:r>
      <w:r w:rsidR="00B506C2" w:rsidRPr="00582FF6">
        <w:rPr>
          <w:rFonts w:ascii="Calibri" w:hAnsi="Calibri" w:cs="B Nazanin"/>
          <w:sz w:val="28"/>
          <w:szCs w:val="28"/>
        </w:rPr>
        <w:t xml:space="preserve">. </w:t>
      </w:r>
      <w:r w:rsidR="00B506C2" w:rsidRPr="00582FF6">
        <w:rPr>
          <w:rFonts w:ascii="BNazanin" w:hAnsi="BNazanin" w:cs="B Nazanin"/>
          <w:sz w:val="28"/>
          <w:szCs w:val="28"/>
          <w:rtl/>
        </w:rPr>
        <w:t>مطلوبست</w:t>
      </w:r>
    </w:p>
    <w:p w:rsidR="00B506C2" w:rsidRDefault="00E8647D" w:rsidP="003F57F5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  <w:rtl/>
        </w:rPr>
      </w:pPr>
      <w:r>
        <w:rPr>
          <w:rFonts w:ascii="BNazanin" w:hAnsi="BNazanin" w:cs="B Nazanin" w:hint="cs"/>
          <w:sz w:val="28"/>
          <w:szCs w:val="28"/>
          <w:rtl/>
        </w:rPr>
        <w:t xml:space="preserve">  </w:t>
      </w:r>
      <w:r w:rsidR="00B506C2" w:rsidRPr="00582FF6">
        <w:rPr>
          <w:rFonts w:ascii="BNazanin" w:hAnsi="BNazanin" w:cs="B Nazanin"/>
          <w:sz w:val="28"/>
          <w:szCs w:val="28"/>
          <w:rtl/>
        </w:rPr>
        <w:t>الف</w:t>
      </w:r>
      <w:r>
        <w:rPr>
          <w:rFonts w:ascii="BNazanin" w:hAnsi="BNazanin" w:cs="B Nazanin" w:hint="cs"/>
          <w:sz w:val="28"/>
          <w:szCs w:val="28"/>
          <w:rtl/>
        </w:rPr>
        <w:t>)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احتمال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آنكه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اعداد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رو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شده،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هيچ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كدام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اول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نباشند</w:t>
      </w:r>
      <w:r w:rsidR="003F57F5">
        <w:rPr>
          <w:rFonts w:ascii="BNazanin" w:hAnsi="BNazanin" w:cs="B Nazanin"/>
          <w:sz w:val="28"/>
          <w:szCs w:val="28"/>
        </w:rPr>
        <w:t>.</w:t>
      </w:r>
      <w:r w:rsidR="003F57F5">
        <w:rPr>
          <w:rFonts w:ascii="BNazanin" w:hAnsi="BNazanin" w:cs="B Nazanin" w:hint="cs"/>
          <w:sz w:val="28"/>
          <w:szCs w:val="28"/>
          <w:rtl/>
        </w:rPr>
        <w:t xml:space="preserve">        </w:t>
      </w:r>
      <w:r w:rsidR="00B506C2" w:rsidRPr="00582FF6">
        <w:rPr>
          <w:rFonts w:ascii="BNazanin" w:hAnsi="BNazanin" w:cs="B Nazanin"/>
          <w:sz w:val="28"/>
          <w:szCs w:val="28"/>
          <w:rtl/>
        </w:rPr>
        <w:t>ب</w:t>
      </w:r>
      <w:r>
        <w:rPr>
          <w:rFonts w:ascii="BNazanin" w:hAnsi="BNazanin" w:cs="B Nazanin" w:hint="cs"/>
          <w:sz w:val="28"/>
          <w:szCs w:val="28"/>
          <w:rtl/>
        </w:rPr>
        <w:t>)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احتمال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آنكه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اعداد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رو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شده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متمايز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باشند</w:t>
      </w:r>
      <w:r w:rsidR="00B506C2" w:rsidRPr="00582FF6">
        <w:rPr>
          <w:rFonts w:ascii="BNazanin" w:hAnsi="BNazanin" w:cs="B Nazanin"/>
          <w:sz w:val="28"/>
          <w:szCs w:val="28"/>
        </w:rPr>
        <w:t>.</w:t>
      </w:r>
    </w:p>
    <w:p w:rsidR="003F57F5" w:rsidRPr="00582FF6" w:rsidRDefault="003F57F5" w:rsidP="003F57F5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</w:rPr>
      </w:pPr>
    </w:p>
    <w:p w:rsidR="00B506C2" w:rsidRPr="00582FF6" w:rsidRDefault="001D5951" w:rsidP="00582FF6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</w:rPr>
      </w:pPr>
      <w:r>
        <w:rPr>
          <w:rFonts w:ascii="BNazanin" w:hAnsi="BNazanin" w:cs="B Nazanin"/>
          <w:sz w:val="28"/>
          <w:szCs w:val="28"/>
        </w:rPr>
        <w:t>4</w:t>
      </w:r>
      <w:r w:rsidR="00583781">
        <w:rPr>
          <w:rFonts w:ascii="BNazanin" w:hAnsi="BNazanin" w:cs="B Nazanin" w:hint="cs"/>
          <w:sz w:val="28"/>
          <w:szCs w:val="28"/>
          <w:rtl/>
        </w:rPr>
        <w:t xml:space="preserve">) </w:t>
      </w:r>
      <w:r w:rsidR="00B506C2" w:rsidRPr="00582FF6">
        <w:rPr>
          <w:rFonts w:ascii="BNazanin" w:hAnsi="BNazanin" w:cs="B Nazanin"/>
          <w:sz w:val="28"/>
          <w:szCs w:val="28"/>
          <w:rtl/>
        </w:rPr>
        <w:t>ارقام</w:t>
      </w:r>
      <w:r w:rsidR="00B506C2" w:rsidRPr="00582FF6">
        <w:rPr>
          <w:rFonts w:ascii="BNazanin" w:hAnsi="BNazanin" w:cs="B Nazanin"/>
          <w:sz w:val="28"/>
          <w:szCs w:val="28"/>
        </w:rPr>
        <w:t xml:space="preserve"> 1</w:t>
      </w:r>
      <w:r w:rsidR="00B506C2" w:rsidRPr="00582FF6">
        <w:rPr>
          <w:rFonts w:ascii="BNazanin" w:hAnsi="BNazanin" w:cs="B Nazanin"/>
          <w:sz w:val="28"/>
          <w:szCs w:val="28"/>
          <w:rtl/>
        </w:rPr>
        <w:t>و</w:t>
      </w:r>
      <w:r w:rsidR="00B506C2" w:rsidRPr="00582FF6">
        <w:rPr>
          <w:rFonts w:ascii="BNazanin" w:hAnsi="BNazanin" w:cs="B Nazanin"/>
          <w:sz w:val="28"/>
          <w:szCs w:val="28"/>
        </w:rPr>
        <w:t xml:space="preserve"> 2</w:t>
      </w:r>
      <w:r w:rsidR="00B506C2" w:rsidRPr="00582FF6">
        <w:rPr>
          <w:rFonts w:ascii="BNazanin" w:hAnsi="BNazanin" w:cs="B Nazanin"/>
          <w:sz w:val="28"/>
          <w:szCs w:val="28"/>
          <w:rtl/>
        </w:rPr>
        <w:t>و</w:t>
      </w:r>
      <w:r w:rsidR="00B506C2" w:rsidRPr="00582FF6">
        <w:rPr>
          <w:rFonts w:ascii="BNazanin" w:hAnsi="BNazanin" w:cs="B Nazanin"/>
          <w:sz w:val="28"/>
          <w:szCs w:val="28"/>
        </w:rPr>
        <w:t xml:space="preserve"> 3</w:t>
      </w:r>
      <w:r w:rsidR="00B506C2" w:rsidRPr="00582FF6">
        <w:rPr>
          <w:rFonts w:ascii="BNazanin" w:hAnsi="BNazanin" w:cs="B Nazanin"/>
          <w:sz w:val="28"/>
          <w:szCs w:val="28"/>
          <w:rtl/>
        </w:rPr>
        <w:t>و</w:t>
      </w:r>
      <w:r w:rsidR="00B506C2" w:rsidRPr="00582FF6">
        <w:rPr>
          <w:rFonts w:ascii="BNazanin" w:hAnsi="BNazanin" w:cs="B Nazanin"/>
          <w:sz w:val="28"/>
          <w:szCs w:val="28"/>
        </w:rPr>
        <w:t xml:space="preserve"> 4 </w:t>
      </w:r>
      <w:r w:rsidR="00B506C2" w:rsidRPr="00582FF6">
        <w:rPr>
          <w:rFonts w:ascii="BNazanin" w:hAnsi="BNazanin" w:cs="B Nazanin"/>
          <w:sz w:val="28"/>
          <w:szCs w:val="28"/>
          <w:rtl/>
        </w:rPr>
        <w:t>را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كنارهم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قرار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مي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دهيم،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احتمال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آن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كه</w:t>
      </w:r>
    </w:p>
    <w:p w:rsidR="003F57F5" w:rsidRDefault="00E8647D" w:rsidP="003F57F5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  <w:rtl/>
        </w:rPr>
      </w:pPr>
      <w:r>
        <w:rPr>
          <w:rFonts w:ascii="BNazanin" w:hAnsi="BNazanin" w:cs="B Nazanin" w:hint="cs"/>
          <w:sz w:val="28"/>
          <w:szCs w:val="28"/>
          <w:rtl/>
        </w:rPr>
        <w:t xml:space="preserve">  </w:t>
      </w:r>
      <w:r w:rsidR="00B506C2" w:rsidRPr="00582FF6">
        <w:rPr>
          <w:rFonts w:ascii="BNazanin" w:hAnsi="BNazanin" w:cs="B Nazanin"/>
          <w:sz w:val="28"/>
          <w:szCs w:val="28"/>
          <w:rtl/>
        </w:rPr>
        <w:t>الف</w:t>
      </w:r>
      <w:r>
        <w:rPr>
          <w:rFonts w:ascii="BNazanin" w:hAnsi="BNazanin" w:cs="B Nazanin" w:hint="cs"/>
          <w:sz w:val="28"/>
          <w:szCs w:val="28"/>
          <w:rtl/>
        </w:rPr>
        <w:t>)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دو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عدد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فرد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كنار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هم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قرار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بگيرند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چقدر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است؟</w:t>
      </w:r>
      <w:r w:rsidR="003F57F5">
        <w:rPr>
          <w:rFonts w:ascii="BNazanin" w:hAnsi="BNazanin" w:cs="B Nazanin" w:hint="cs"/>
          <w:sz w:val="28"/>
          <w:szCs w:val="28"/>
          <w:rtl/>
        </w:rPr>
        <w:t xml:space="preserve">      </w:t>
      </w:r>
    </w:p>
    <w:p w:rsidR="00B506C2" w:rsidRDefault="00E8647D" w:rsidP="003F57F5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  <w:rtl/>
        </w:rPr>
      </w:pPr>
      <w:r>
        <w:rPr>
          <w:rFonts w:ascii="BNazanin" w:hAnsi="BNazanin" w:cs="B Nazanin" w:hint="cs"/>
          <w:sz w:val="28"/>
          <w:szCs w:val="28"/>
          <w:rtl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ب</w:t>
      </w:r>
      <w:r>
        <w:rPr>
          <w:rFonts w:ascii="BNazanin" w:hAnsi="BNazanin" w:cs="B Nazanin" w:hint="cs"/>
          <w:sz w:val="28"/>
          <w:szCs w:val="28"/>
          <w:rtl/>
        </w:rPr>
        <w:t>)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اعداد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زوج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و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فرد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يك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در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ميان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كنار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هم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قرار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بگيرند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چقدر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است؟</w:t>
      </w:r>
    </w:p>
    <w:p w:rsidR="003F57F5" w:rsidRPr="00582FF6" w:rsidRDefault="003F57F5" w:rsidP="003F57F5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</w:rPr>
      </w:pPr>
    </w:p>
    <w:p w:rsidR="00B506C2" w:rsidRPr="00582FF6" w:rsidRDefault="001D5951" w:rsidP="00582FF6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</w:rPr>
      </w:pPr>
      <w:r>
        <w:rPr>
          <w:rFonts w:ascii="BNazanin" w:hAnsi="BNazanin" w:cs="B Nazanin"/>
          <w:sz w:val="28"/>
          <w:szCs w:val="28"/>
        </w:rPr>
        <w:t>5</w:t>
      </w:r>
      <w:r w:rsidR="00583781">
        <w:rPr>
          <w:rFonts w:ascii="BNazanin" w:hAnsi="BNazanin" w:cs="B Nazanin" w:hint="cs"/>
          <w:sz w:val="28"/>
          <w:szCs w:val="28"/>
          <w:rtl/>
        </w:rPr>
        <w:t xml:space="preserve">) </w:t>
      </w:r>
      <w:r w:rsidR="00B506C2" w:rsidRPr="00582FF6">
        <w:rPr>
          <w:rFonts w:ascii="BNazanin" w:hAnsi="BNazanin" w:cs="B Nazanin"/>
          <w:sz w:val="28"/>
          <w:szCs w:val="28"/>
          <w:rtl/>
        </w:rPr>
        <w:t>خانواده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اي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داراي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چهار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فرزند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است،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مطلوبست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احتمال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آن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كه</w:t>
      </w:r>
      <w:r w:rsidR="00B506C2" w:rsidRPr="00582FF6">
        <w:rPr>
          <w:rFonts w:ascii="BNazanin" w:hAnsi="BNazanin" w:cs="B Nazanin"/>
          <w:sz w:val="28"/>
          <w:szCs w:val="28"/>
        </w:rPr>
        <w:t>:</w:t>
      </w:r>
    </w:p>
    <w:p w:rsidR="00B506C2" w:rsidRPr="00582FF6" w:rsidRDefault="00E8647D" w:rsidP="00E8647D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</w:rPr>
      </w:pPr>
      <w:r>
        <w:rPr>
          <w:rFonts w:ascii="BNazanin" w:hAnsi="BNazanin" w:cs="B Nazanin" w:hint="cs"/>
          <w:sz w:val="28"/>
          <w:szCs w:val="28"/>
          <w:rtl/>
        </w:rPr>
        <w:t xml:space="preserve">   </w:t>
      </w:r>
      <w:r w:rsidR="00B506C2" w:rsidRPr="00582FF6">
        <w:rPr>
          <w:rFonts w:ascii="BNazanin" w:hAnsi="BNazanin" w:cs="B Nazanin"/>
          <w:sz w:val="28"/>
          <w:szCs w:val="28"/>
          <w:rtl/>
        </w:rPr>
        <w:t>الف</w:t>
      </w:r>
      <w:r>
        <w:rPr>
          <w:rFonts w:ascii="BNazanin" w:hAnsi="BNazanin" w:cs="B Nazanin" w:hint="cs"/>
          <w:sz w:val="28"/>
          <w:szCs w:val="28"/>
          <w:rtl/>
        </w:rPr>
        <w:t xml:space="preserve">) </w:t>
      </w:r>
      <w:r w:rsidR="00B506C2" w:rsidRPr="00582FF6">
        <w:rPr>
          <w:rFonts w:ascii="BNazanin" w:hAnsi="BNazanin" w:cs="B Nazanin"/>
          <w:sz w:val="28"/>
          <w:szCs w:val="28"/>
          <w:rtl/>
        </w:rPr>
        <w:t>اين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خانواده</w:t>
      </w:r>
      <w:r w:rsidR="00B506C2" w:rsidRPr="00582FF6">
        <w:rPr>
          <w:rFonts w:ascii="BNazanin" w:hAnsi="BNazanin" w:cs="B Nazanin"/>
          <w:sz w:val="28"/>
          <w:szCs w:val="28"/>
        </w:rPr>
        <w:t xml:space="preserve"> 2 </w:t>
      </w:r>
      <w:r w:rsidR="00B506C2" w:rsidRPr="00582FF6">
        <w:rPr>
          <w:rFonts w:ascii="BNazanin" w:hAnsi="BNazanin" w:cs="B Nazanin"/>
          <w:sz w:val="28"/>
          <w:szCs w:val="28"/>
          <w:rtl/>
        </w:rPr>
        <w:t>پسر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و</w:t>
      </w:r>
      <w:r w:rsidR="00B506C2" w:rsidRPr="00582FF6">
        <w:rPr>
          <w:rFonts w:ascii="BNazanin" w:hAnsi="BNazanin" w:cs="B Nazanin"/>
          <w:sz w:val="28"/>
          <w:szCs w:val="28"/>
        </w:rPr>
        <w:t xml:space="preserve"> 2 </w:t>
      </w:r>
      <w:r w:rsidR="00B506C2" w:rsidRPr="00582FF6">
        <w:rPr>
          <w:rFonts w:ascii="BNazanin" w:hAnsi="BNazanin" w:cs="B Nazanin"/>
          <w:sz w:val="28"/>
          <w:szCs w:val="28"/>
          <w:rtl/>
        </w:rPr>
        <w:t>دختر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داشته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باشد</w:t>
      </w:r>
      <w:r w:rsidR="00B506C2" w:rsidRPr="00582FF6">
        <w:rPr>
          <w:rFonts w:ascii="BNazanin" w:hAnsi="BNazanin" w:cs="B Nazanin"/>
          <w:sz w:val="28"/>
          <w:szCs w:val="28"/>
        </w:rPr>
        <w:t>.</w:t>
      </w:r>
    </w:p>
    <w:p w:rsidR="00B506C2" w:rsidRPr="00582FF6" w:rsidRDefault="00E8647D" w:rsidP="00E8647D">
      <w:pPr>
        <w:pStyle w:val="Signature"/>
        <w:bidi/>
        <w:rPr>
          <w:rFonts w:ascii="BNazanin" w:hAnsi="BNazanin" w:cs="B Nazanin"/>
          <w:sz w:val="28"/>
          <w:szCs w:val="28"/>
        </w:rPr>
      </w:pPr>
      <w:r>
        <w:rPr>
          <w:rFonts w:ascii="BNazanin" w:hAnsi="BNazanin" w:cs="B Nazanin" w:hint="cs"/>
          <w:sz w:val="28"/>
          <w:szCs w:val="28"/>
          <w:rtl/>
        </w:rPr>
        <w:t xml:space="preserve">   </w:t>
      </w:r>
      <w:r w:rsidR="00B506C2" w:rsidRPr="00582FF6">
        <w:rPr>
          <w:rFonts w:ascii="BNazanin" w:hAnsi="BNazanin" w:cs="B Nazanin"/>
          <w:sz w:val="28"/>
          <w:szCs w:val="28"/>
          <w:rtl/>
        </w:rPr>
        <w:t>ب</w:t>
      </w:r>
      <w:r>
        <w:rPr>
          <w:rFonts w:ascii="BNazanin" w:hAnsi="BNazanin" w:cs="B Nazanin" w:hint="cs"/>
          <w:sz w:val="28"/>
          <w:szCs w:val="28"/>
          <w:rtl/>
        </w:rPr>
        <w:t>)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تعداد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پسرها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بيشتر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از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تعداد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دخترها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باشد</w:t>
      </w:r>
      <w:r w:rsidR="006C0E94">
        <w:rPr>
          <w:rFonts w:ascii="BNazanin" w:hAnsi="BNazanin" w:cs="B Nazanin"/>
          <w:sz w:val="28"/>
          <w:szCs w:val="28"/>
        </w:rPr>
        <w:t>.</w:t>
      </w:r>
    </w:p>
    <w:p w:rsidR="00B506C2" w:rsidRPr="00582FF6" w:rsidRDefault="001D5951" w:rsidP="003F57F5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</w:rPr>
      </w:pPr>
      <w:r>
        <w:rPr>
          <w:rFonts w:ascii="BNazanin" w:hAnsi="BNazanin" w:cs="B Nazanin"/>
          <w:sz w:val="28"/>
          <w:szCs w:val="28"/>
        </w:rPr>
        <w:t>6</w:t>
      </w:r>
      <w:r w:rsidR="00583781">
        <w:rPr>
          <w:rFonts w:ascii="BNazanin" w:hAnsi="BNazanin" w:cs="B Nazanin" w:hint="cs"/>
          <w:sz w:val="28"/>
          <w:szCs w:val="28"/>
          <w:rtl/>
        </w:rPr>
        <w:t xml:space="preserve">) 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در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كيسه</w:t>
      </w:r>
      <w:r w:rsidR="003F57F5">
        <w:rPr>
          <w:rFonts w:ascii="BNazanin" w:hAnsi="BNazanin" w:cs="B Nazanin" w:hint="cs"/>
          <w:sz w:val="28"/>
          <w:szCs w:val="28"/>
          <w:rtl/>
        </w:rPr>
        <w:t>‌</w:t>
      </w:r>
      <w:r w:rsidR="00B506C2" w:rsidRPr="00582FF6">
        <w:rPr>
          <w:rFonts w:ascii="BNazanin" w:hAnsi="BNazanin" w:cs="B Nazanin"/>
          <w:sz w:val="28"/>
          <w:szCs w:val="28"/>
          <w:rtl/>
        </w:rPr>
        <w:t>اي</w:t>
      </w:r>
      <w:r w:rsidR="00B506C2" w:rsidRPr="00582FF6">
        <w:rPr>
          <w:rFonts w:ascii="BNazanin" w:hAnsi="BNazanin" w:cs="B Nazanin"/>
          <w:sz w:val="28"/>
          <w:szCs w:val="28"/>
        </w:rPr>
        <w:t xml:space="preserve"> 4 </w:t>
      </w:r>
      <w:r w:rsidR="00B506C2" w:rsidRPr="00582FF6">
        <w:rPr>
          <w:rFonts w:ascii="BNazanin" w:hAnsi="BNazanin" w:cs="B Nazanin"/>
          <w:sz w:val="28"/>
          <w:szCs w:val="28"/>
          <w:rtl/>
        </w:rPr>
        <w:t>مهره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سياه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و</w:t>
      </w:r>
      <w:r w:rsidR="00B506C2" w:rsidRPr="00582FF6">
        <w:rPr>
          <w:rFonts w:ascii="BNazanin" w:hAnsi="BNazanin" w:cs="B Nazanin"/>
          <w:sz w:val="28"/>
          <w:szCs w:val="28"/>
        </w:rPr>
        <w:t xml:space="preserve"> 2 </w:t>
      </w:r>
      <w:r w:rsidR="00B506C2" w:rsidRPr="00582FF6">
        <w:rPr>
          <w:rFonts w:ascii="BNazanin" w:hAnsi="BNazanin" w:cs="B Nazanin"/>
          <w:sz w:val="28"/>
          <w:szCs w:val="28"/>
          <w:rtl/>
        </w:rPr>
        <w:t>مهره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قرمز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و</w:t>
      </w:r>
      <w:r w:rsidR="00B506C2" w:rsidRPr="00582FF6">
        <w:rPr>
          <w:rFonts w:ascii="BNazanin" w:hAnsi="BNazanin" w:cs="B Nazanin"/>
          <w:sz w:val="28"/>
          <w:szCs w:val="28"/>
        </w:rPr>
        <w:t xml:space="preserve"> 4 </w:t>
      </w:r>
      <w:r w:rsidR="00B506C2" w:rsidRPr="00582FF6">
        <w:rPr>
          <w:rFonts w:ascii="BNazanin" w:hAnsi="BNazanin" w:cs="B Nazanin"/>
          <w:sz w:val="28"/>
          <w:szCs w:val="28"/>
          <w:rtl/>
        </w:rPr>
        <w:t>مهره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آبي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وجود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دارد</w:t>
      </w:r>
      <w:r w:rsidR="003F57F5">
        <w:rPr>
          <w:rFonts w:ascii="BNazanin" w:hAnsi="BNazanin" w:cs="B Nazanin" w:hint="cs"/>
          <w:sz w:val="28"/>
          <w:szCs w:val="28"/>
          <w:rtl/>
        </w:rPr>
        <w:t xml:space="preserve">. </w:t>
      </w:r>
      <w:r w:rsidR="00B506C2" w:rsidRPr="00582FF6">
        <w:rPr>
          <w:rFonts w:ascii="BNazanin" w:hAnsi="BNazanin" w:cs="B Nazanin"/>
          <w:sz w:val="28"/>
          <w:szCs w:val="28"/>
          <w:rtl/>
        </w:rPr>
        <w:t>از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اين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كيسه</w:t>
      </w:r>
      <w:r w:rsidR="00B506C2" w:rsidRPr="00582FF6">
        <w:rPr>
          <w:rFonts w:ascii="BNazanin" w:hAnsi="BNazanin" w:cs="B Nazanin"/>
          <w:sz w:val="28"/>
          <w:szCs w:val="28"/>
        </w:rPr>
        <w:t xml:space="preserve"> 3 </w:t>
      </w:r>
      <w:r w:rsidR="00B506C2" w:rsidRPr="00582FF6">
        <w:rPr>
          <w:rFonts w:ascii="BNazanin" w:hAnsi="BNazanin" w:cs="B Nazanin"/>
          <w:sz w:val="28"/>
          <w:szCs w:val="28"/>
          <w:rtl/>
        </w:rPr>
        <w:t>مهره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به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تصادف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خارج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مي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كنيم،</w:t>
      </w:r>
      <w:r w:rsidR="00B66DC3">
        <w:rPr>
          <w:rFonts w:ascii="BNazanin" w:hAnsi="BNazanin" w:cs="B Nazanin" w:hint="cs"/>
          <w:sz w:val="28"/>
          <w:szCs w:val="28"/>
          <w:rtl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مطلوب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است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احتمال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آن</w:t>
      </w:r>
      <w:r w:rsidR="00B66DC3">
        <w:rPr>
          <w:rFonts w:ascii="BNazanin" w:hAnsi="BNazanin" w:cs="B Nazanin" w:hint="cs"/>
          <w:sz w:val="28"/>
          <w:szCs w:val="28"/>
          <w:rtl/>
        </w:rPr>
        <w:t>‌</w:t>
      </w:r>
      <w:r w:rsidR="00B506C2" w:rsidRPr="00582FF6">
        <w:rPr>
          <w:rFonts w:ascii="BNazanin" w:hAnsi="BNazanin" w:cs="B Nazanin"/>
          <w:sz w:val="28"/>
          <w:szCs w:val="28"/>
          <w:rtl/>
        </w:rPr>
        <w:t>كه</w:t>
      </w:r>
      <w:r w:rsidR="00B506C2" w:rsidRPr="00582FF6">
        <w:rPr>
          <w:rFonts w:ascii="BNazanin" w:hAnsi="BNazanin" w:cs="B Nazanin"/>
          <w:sz w:val="28"/>
          <w:szCs w:val="28"/>
        </w:rPr>
        <w:t xml:space="preserve"> :</w:t>
      </w:r>
    </w:p>
    <w:p w:rsidR="00B506C2" w:rsidRDefault="00E8647D" w:rsidP="003F57F5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  <w:rtl/>
        </w:rPr>
      </w:pPr>
      <w:r>
        <w:rPr>
          <w:rFonts w:ascii="BNazanin" w:hAnsi="BNazanin" w:cs="B Nazanin" w:hint="cs"/>
          <w:sz w:val="28"/>
          <w:szCs w:val="28"/>
          <w:rtl/>
        </w:rPr>
        <w:t xml:space="preserve">  </w:t>
      </w:r>
      <w:r w:rsidR="00B506C2" w:rsidRPr="00582FF6">
        <w:rPr>
          <w:rFonts w:ascii="BNazanin" w:hAnsi="BNazanin" w:cs="B Nazanin"/>
          <w:sz w:val="28"/>
          <w:szCs w:val="28"/>
          <w:rtl/>
        </w:rPr>
        <w:t>الف</w:t>
      </w:r>
      <w:r w:rsidR="00583781">
        <w:rPr>
          <w:rFonts w:ascii="BNazanin" w:hAnsi="BNazanin" w:cs="B Nazanin" w:hint="cs"/>
          <w:sz w:val="28"/>
          <w:szCs w:val="28"/>
          <w:rtl/>
        </w:rPr>
        <w:t>)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هيچ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دو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مهر</w:t>
      </w:r>
      <w:r w:rsidR="003F57F5">
        <w:rPr>
          <w:rFonts w:ascii="BNazanin" w:hAnsi="BNazanin" w:cs="B Nazanin" w:hint="cs"/>
          <w:sz w:val="28"/>
          <w:szCs w:val="28"/>
          <w:rtl/>
        </w:rPr>
        <w:t>ه‌ا</w:t>
      </w:r>
      <w:r w:rsidR="00B506C2" w:rsidRPr="00582FF6">
        <w:rPr>
          <w:rFonts w:ascii="BNazanin" w:hAnsi="BNazanin" w:cs="B Nazanin"/>
          <w:sz w:val="28"/>
          <w:szCs w:val="28"/>
          <w:rtl/>
        </w:rPr>
        <w:t>ي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همرنگ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نباشند</w:t>
      </w:r>
      <w:r w:rsidR="00583781">
        <w:rPr>
          <w:rFonts w:ascii="BNazanin" w:hAnsi="BNazanin" w:cs="B Nazanin"/>
          <w:sz w:val="28"/>
          <w:szCs w:val="28"/>
        </w:rPr>
        <w:t>.</w:t>
      </w:r>
      <w:r w:rsidR="00583781">
        <w:rPr>
          <w:rFonts w:ascii="BNazanin" w:hAnsi="BNazanin" w:cs="B Nazanin" w:hint="cs"/>
          <w:sz w:val="28"/>
          <w:szCs w:val="28"/>
          <w:rtl/>
        </w:rPr>
        <w:t xml:space="preserve">  </w:t>
      </w:r>
      <w:r w:rsidR="006C0E94">
        <w:rPr>
          <w:rFonts w:ascii="BNazanin" w:hAnsi="BNazanin" w:cs="B Nazanin" w:hint="cs"/>
          <w:sz w:val="28"/>
          <w:szCs w:val="28"/>
          <w:rtl/>
        </w:rPr>
        <w:t xml:space="preserve"> </w:t>
      </w:r>
      <w:r w:rsidR="00583781">
        <w:rPr>
          <w:rFonts w:ascii="BNazanin" w:hAnsi="BNazanin" w:cs="B Nazanin" w:hint="cs"/>
          <w:sz w:val="28"/>
          <w:szCs w:val="28"/>
          <w:rtl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ب</w:t>
      </w:r>
      <w:r w:rsidR="00583781">
        <w:rPr>
          <w:rFonts w:ascii="BNazanin" w:hAnsi="BNazanin" w:cs="B Nazanin" w:hint="cs"/>
          <w:sz w:val="28"/>
          <w:szCs w:val="28"/>
          <w:rtl/>
        </w:rPr>
        <w:t>)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حداقل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دو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مهره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همرنگ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باشند</w:t>
      </w:r>
      <w:r w:rsidR="006C0E94">
        <w:rPr>
          <w:rFonts w:ascii="BNazanin" w:hAnsi="BNazanin" w:cs="B Nazanin"/>
          <w:sz w:val="28"/>
          <w:szCs w:val="28"/>
        </w:rPr>
        <w:t>.</w:t>
      </w:r>
      <w:r w:rsidR="006C0E94">
        <w:rPr>
          <w:rFonts w:ascii="BNazanin" w:hAnsi="BNazanin" w:cs="B Nazanin" w:hint="cs"/>
          <w:sz w:val="28"/>
          <w:szCs w:val="28"/>
          <w:rtl/>
        </w:rPr>
        <w:t xml:space="preserve">       پ</w:t>
      </w:r>
      <w:r w:rsidR="00583781">
        <w:rPr>
          <w:rFonts w:ascii="BNazanin" w:hAnsi="BNazanin" w:cs="B Nazanin" w:hint="cs"/>
          <w:sz w:val="28"/>
          <w:szCs w:val="28"/>
          <w:rtl/>
        </w:rPr>
        <w:t>)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هيچ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مهره</w:t>
      </w:r>
      <w:r w:rsidR="003F57F5">
        <w:rPr>
          <w:rFonts w:ascii="BNazanin" w:hAnsi="BNazanin" w:cs="B Nazanin" w:hint="cs"/>
          <w:sz w:val="28"/>
          <w:szCs w:val="28"/>
          <w:rtl/>
        </w:rPr>
        <w:t>‌</w:t>
      </w:r>
      <w:r w:rsidR="00B506C2" w:rsidRPr="00582FF6">
        <w:rPr>
          <w:rFonts w:ascii="BNazanin" w:hAnsi="BNazanin" w:cs="B Nazanin"/>
          <w:sz w:val="28"/>
          <w:szCs w:val="28"/>
          <w:rtl/>
        </w:rPr>
        <w:t>اي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قرمز</w:t>
      </w:r>
      <w:r w:rsidR="00B506C2" w:rsidRPr="00582FF6">
        <w:rPr>
          <w:rFonts w:ascii="BNazanin" w:hAnsi="BNazanin" w:cs="B Nazanin"/>
          <w:sz w:val="28"/>
          <w:szCs w:val="28"/>
        </w:rPr>
        <w:t xml:space="preserve"> </w:t>
      </w:r>
      <w:r w:rsidR="00B506C2" w:rsidRPr="00582FF6">
        <w:rPr>
          <w:rFonts w:ascii="BNazanin" w:hAnsi="BNazanin" w:cs="B Nazanin"/>
          <w:sz w:val="28"/>
          <w:szCs w:val="28"/>
          <w:rtl/>
        </w:rPr>
        <w:t>نباشد</w:t>
      </w:r>
      <w:r w:rsidR="00B506C2" w:rsidRPr="00582FF6">
        <w:rPr>
          <w:rFonts w:ascii="BNazanin" w:hAnsi="BNazanin" w:cs="B Nazanin"/>
          <w:sz w:val="28"/>
          <w:szCs w:val="28"/>
        </w:rPr>
        <w:t>.</w:t>
      </w:r>
    </w:p>
    <w:p w:rsidR="008C14FB" w:rsidRDefault="008C14FB" w:rsidP="008C14FB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  <w:rtl/>
        </w:rPr>
      </w:pPr>
    </w:p>
    <w:p w:rsidR="008C14FB" w:rsidRDefault="008C14FB" w:rsidP="008C14FB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  <w:rtl/>
        </w:rPr>
      </w:pPr>
    </w:p>
    <w:p w:rsidR="008C14FB" w:rsidRDefault="008C14FB" w:rsidP="008C14FB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C14FB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80F4CD"/>
            <w:vAlign w:val="center"/>
          </w:tcPr>
          <w:p w:rsidR="008C14FB" w:rsidRPr="0083636B" w:rsidRDefault="00B44F01" w:rsidP="00D26E37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830333089"/>
                <w:placeholder>
                  <w:docPart w:val="A0941128542B43E9BB044FCCD858319E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8C14FB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C14FB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ADA7F7"/>
            <w:vAlign w:val="center"/>
          </w:tcPr>
          <w:p w:rsidR="008C14FB" w:rsidRPr="0083636B" w:rsidRDefault="00B44F01" w:rsidP="00D26E37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223136896"/>
                <w:placeholder>
                  <w:docPart w:val="E5B5DCF233814149964350AB02E8EF9E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1D5951" w:rsidRDefault="001D5951" w:rsidP="001D5951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</w:rPr>
      </w:pPr>
    </w:p>
    <w:p w:rsidR="003F57F5" w:rsidRPr="00582FF6" w:rsidRDefault="003F57F5" w:rsidP="003F57F5">
      <w:pPr>
        <w:autoSpaceDE w:val="0"/>
        <w:autoSpaceDN w:val="0"/>
        <w:bidi/>
        <w:adjustRightInd w:val="0"/>
        <w:spacing w:after="0" w:line="480" w:lineRule="auto"/>
        <w:rPr>
          <w:rFonts w:ascii="BNazanin" w:hAnsi="BNazanin" w:cs="B Nazanin"/>
          <w:sz w:val="28"/>
          <w:szCs w:val="28"/>
        </w:rPr>
      </w:pPr>
      <w:r>
        <w:rPr>
          <w:rFonts w:ascii="BNazanin" w:hAnsi="BNazanin" w:cs="B Nazanin" w:hint="cs"/>
          <w:sz w:val="28"/>
          <w:szCs w:val="28"/>
          <w:rtl/>
        </w:rPr>
        <w:t>7)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در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جعبه</w:t>
      </w:r>
      <w:r>
        <w:rPr>
          <w:rFonts w:ascii="BNazanin" w:hAnsi="BNazanin" w:cs="B Nazanin" w:hint="cs"/>
          <w:sz w:val="28"/>
          <w:szCs w:val="28"/>
          <w:rtl/>
        </w:rPr>
        <w:t>‌</w:t>
      </w:r>
      <w:r w:rsidRPr="00582FF6">
        <w:rPr>
          <w:rFonts w:ascii="BNazanin" w:hAnsi="BNazanin" w:cs="B Nazanin"/>
          <w:sz w:val="28"/>
          <w:szCs w:val="28"/>
          <w:rtl/>
        </w:rPr>
        <w:t>اي</w:t>
      </w:r>
      <w:r>
        <w:rPr>
          <w:rFonts w:ascii="BNazanin" w:hAnsi="BNazanin" w:cs="B Nazanin" w:hint="cs"/>
          <w:sz w:val="28"/>
          <w:szCs w:val="28"/>
          <w:rtl/>
        </w:rPr>
        <w:t>10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كارت</w:t>
      </w:r>
      <w:r w:rsidRPr="00582FF6">
        <w:rPr>
          <w:rFonts w:ascii="BNazanin" w:hAnsi="BNazanin" w:cs="B Nazanin"/>
          <w:sz w:val="28"/>
          <w:szCs w:val="28"/>
        </w:rPr>
        <w:t xml:space="preserve"> 1</w:t>
      </w:r>
      <w:r>
        <w:rPr>
          <w:rFonts w:ascii="BNazanin" w:hAnsi="BNazanin" w:cs="B Nazanin" w:hint="cs"/>
          <w:sz w:val="28"/>
          <w:szCs w:val="28"/>
          <w:rtl/>
        </w:rPr>
        <w:t>از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تا</w:t>
      </w:r>
      <w:r w:rsidRPr="00582FF6">
        <w:rPr>
          <w:rFonts w:ascii="BNazanin" w:hAnsi="BNazanin" w:cs="B Nazanin"/>
          <w:sz w:val="28"/>
          <w:szCs w:val="28"/>
        </w:rPr>
        <w:t xml:space="preserve"> 10 </w:t>
      </w:r>
      <w:r w:rsidRPr="00582FF6">
        <w:rPr>
          <w:rFonts w:ascii="BNazanin" w:hAnsi="BNazanin" w:cs="B Nazanin"/>
          <w:sz w:val="28"/>
          <w:szCs w:val="28"/>
          <w:rtl/>
        </w:rPr>
        <w:t>شماره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گذاري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شده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>
        <w:rPr>
          <w:rFonts w:ascii="BNazanin" w:hAnsi="BNazanin" w:cs="B Nazanin"/>
          <w:sz w:val="28"/>
          <w:szCs w:val="28"/>
          <w:rtl/>
        </w:rPr>
        <w:t>ان</w:t>
      </w:r>
      <w:r>
        <w:rPr>
          <w:rFonts w:ascii="BNazanin" w:hAnsi="BNazanin" w:cs="B Nazanin" w:hint="cs"/>
          <w:sz w:val="28"/>
          <w:szCs w:val="28"/>
          <w:rtl/>
        </w:rPr>
        <w:t xml:space="preserve">د، </w:t>
      </w:r>
      <w:r w:rsidRPr="00582FF6">
        <w:rPr>
          <w:rFonts w:ascii="BNazanin" w:hAnsi="BNazanin" w:cs="B Nazanin"/>
          <w:sz w:val="28"/>
          <w:szCs w:val="28"/>
          <w:rtl/>
        </w:rPr>
        <w:t>دوكارت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به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تصادف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از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اين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جعبه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بيرون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مي</w:t>
      </w:r>
      <w:r>
        <w:rPr>
          <w:rFonts w:ascii="BNazanin" w:hAnsi="BNazanin" w:cs="B Nazanin" w:hint="cs"/>
          <w:sz w:val="28"/>
          <w:szCs w:val="28"/>
          <w:rtl/>
        </w:rPr>
        <w:t>‌</w:t>
      </w:r>
      <w:r w:rsidRPr="00582FF6">
        <w:rPr>
          <w:rFonts w:ascii="BNazanin" w:hAnsi="BNazanin" w:cs="B Nazanin"/>
          <w:sz w:val="28"/>
          <w:szCs w:val="28"/>
          <w:rtl/>
        </w:rPr>
        <w:t>كشيم</w:t>
      </w:r>
      <w:r w:rsidRPr="00582FF6">
        <w:rPr>
          <w:rFonts w:ascii="BNazanin" w:hAnsi="BNazanin" w:cs="B Nazanin"/>
          <w:sz w:val="28"/>
          <w:szCs w:val="28"/>
        </w:rPr>
        <w:t>.</w:t>
      </w:r>
    </w:p>
    <w:p w:rsidR="003F57F5" w:rsidRDefault="003F57F5" w:rsidP="003F57F5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  <w:rtl/>
        </w:rPr>
      </w:pPr>
      <w:r>
        <w:rPr>
          <w:rFonts w:ascii="BNazanin" w:hAnsi="BNazanin" w:cs="B Nazanin" w:hint="cs"/>
          <w:sz w:val="28"/>
          <w:szCs w:val="28"/>
          <w:rtl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الف</w:t>
      </w:r>
      <w:r>
        <w:rPr>
          <w:rFonts w:ascii="BNazanin" w:hAnsi="BNazanin" w:cs="B Nazanin" w:hint="cs"/>
          <w:sz w:val="28"/>
          <w:szCs w:val="28"/>
          <w:rtl/>
        </w:rPr>
        <w:t>)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اگر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دو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كارت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را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با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هم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بيرون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بكشيم،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احتمال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اين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كه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مجموع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اعداد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روي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دو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كارت،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عددي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فرد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باشد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چقدر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است؟</w:t>
      </w:r>
    </w:p>
    <w:p w:rsidR="003F57F5" w:rsidRPr="00582FF6" w:rsidRDefault="003F57F5" w:rsidP="003F57F5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</w:rPr>
      </w:pPr>
    </w:p>
    <w:p w:rsidR="003F57F5" w:rsidRPr="00582FF6" w:rsidRDefault="003F57F5" w:rsidP="003F57F5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</w:rPr>
      </w:pPr>
      <w:r>
        <w:rPr>
          <w:rFonts w:ascii="BNazanin" w:hAnsi="BNazanin" w:cs="B Nazanin" w:hint="cs"/>
          <w:sz w:val="28"/>
          <w:szCs w:val="28"/>
          <w:rtl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ب</w:t>
      </w:r>
      <w:r>
        <w:rPr>
          <w:rFonts w:ascii="BNazanin" w:hAnsi="BNazanin" w:cs="B Nazanin" w:hint="cs"/>
          <w:sz w:val="28"/>
          <w:szCs w:val="28"/>
          <w:rtl/>
        </w:rPr>
        <w:t>)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اگر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دو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كارت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را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متواليا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و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با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جايگذاري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بيرون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بكشيم،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احتمال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اين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كه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مجموع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اعداد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روي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دو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كارت،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عددي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فرد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باشد</w:t>
      </w:r>
    </w:p>
    <w:p w:rsidR="003F57F5" w:rsidRPr="003F57F5" w:rsidRDefault="003F57F5" w:rsidP="003F57F5">
      <w:pPr>
        <w:pStyle w:val="Signature"/>
        <w:bidi/>
        <w:rPr>
          <w:rFonts w:ascii="BNazaninBold" w:hAnsi="BNazanin" w:cs="B Nazanin"/>
          <w:b/>
          <w:bCs/>
          <w:sz w:val="28"/>
          <w:szCs w:val="28"/>
          <w:rtl/>
        </w:rPr>
      </w:pPr>
      <w:r w:rsidRPr="00582FF6">
        <w:rPr>
          <w:rFonts w:ascii="BNazanin" w:hAnsi="BNazanin" w:cs="B Nazanin"/>
          <w:sz w:val="28"/>
          <w:szCs w:val="28"/>
          <w:rtl/>
        </w:rPr>
        <w:t>چقدر</w:t>
      </w:r>
      <w:r w:rsidRPr="00582FF6">
        <w:rPr>
          <w:rFonts w:ascii="BNazanin" w:hAnsi="BNazanin" w:cs="B Nazanin"/>
          <w:sz w:val="28"/>
          <w:szCs w:val="28"/>
        </w:rPr>
        <w:t xml:space="preserve"> </w:t>
      </w:r>
      <w:r w:rsidRPr="00582FF6">
        <w:rPr>
          <w:rFonts w:ascii="BNazanin" w:hAnsi="BNazanin" w:cs="B Nazanin"/>
          <w:sz w:val="28"/>
          <w:szCs w:val="28"/>
          <w:rtl/>
        </w:rPr>
        <w:t>است؟</w:t>
      </w:r>
    </w:p>
    <w:p w:rsidR="006C0E94" w:rsidRPr="00582FF6" w:rsidRDefault="006C0E94" w:rsidP="006C0E94">
      <w:pPr>
        <w:autoSpaceDE w:val="0"/>
        <w:autoSpaceDN w:val="0"/>
        <w:bidi/>
        <w:adjustRightInd w:val="0"/>
        <w:spacing w:after="0" w:line="240" w:lineRule="auto"/>
        <w:rPr>
          <w:rFonts w:ascii="BNazanin" w:hAnsi="BNazanin" w:cs="B Nazanin"/>
          <w:sz w:val="28"/>
          <w:szCs w:val="28"/>
        </w:rPr>
      </w:pPr>
    </w:p>
    <w:p w:rsidR="00B506C2" w:rsidRPr="00582FF6" w:rsidRDefault="001D5951" w:rsidP="003F57F5">
      <w:pPr>
        <w:bidi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lang w:bidi="fa-IR"/>
        </w:rPr>
        <w:t>8</w:t>
      </w:r>
      <w:r w:rsidR="00583781">
        <w:rPr>
          <w:rFonts w:cs="B Nazanin" w:hint="cs"/>
          <w:sz w:val="28"/>
          <w:szCs w:val="28"/>
          <w:rtl/>
          <w:lang w:bidi="fa-IR"/>
        </w:rPr>
        <w:t xml:space="preserve">) </w:t>
      </w:r>
      <w:r w:rsidR="00B506C2" w:rsidRPr="00582FF6">
        <w:rPr>
          <w:rFonts w:cs="B Nazanin" w:hint="cs"/>
          <w:sz w:val="28"/>
          <w:szCs w:val="28"/>
          <w:rtl/>
          <w:lang w:bidi="fa-IR"/>
        </w:rPr>
        <w:t>خ</w:t>
      </w:r>
      <w:r>
        <w:rPr>
          <w:rFonts w:cs="B Nazanin" w:hint="cs"/>
          <w:sz w:val="28"/>
          <w:szCs w:val="28"/>
          <w:rtl/>
          <w:lang w:bidi="fa-IR"/>
        </w:rPr>
        <w:t>انواده اي داراي چهار فرزند است،</w:t>
      </w:r>
      <w:r w:rsidR="00B506C2" w:rsidRPr="00582FF6">
        <w:rPr>
          <w:rFonts w:cs="B Nazanin" w:hint="cs"/>
          <w:sz w:val="28"/>
          <w:szCs w:val="28"/>
          <w:rtl/>
          <w:lang w:bidi="fa-IR"/>
        </w:rPr>
        <w:t xml:space="preserve"> مطلوبست احتمال آن</w:t>
      </w:r>
      <w:r w:rsidR="003F57F5">
        <w:rPr>
          <w:rFonts w:cs="B Nazanin" w:hint="cs"/>
          <w:sz w:val="28"/>
          <w:szCs w:val="28"/>
          <w:rtl/>
          <w:lang w:bidi="fa-IR"/>
        </w:rPr>
        <w:t>‌</w:t>
      </w:r>
      <w:r w:rsidR="00B506C2" w:rsidRPr="00582FF6">
        <w:rPr>
          <w:rFonts w:cs="B Nazanin" w:hint="cs"/>
          <w:sz w:val="28"/>
          <w:szCs w:val="28"/>
          <w:rtl/>
          <w:lang w:bidi="fa-IR"/>
        </w:rPr>
        <w:t>كه:</w:t>
      </w:r>
    </w:p>
    <w:p w:rsidR="00B506C2" w:rsidRPr="00582FF6" w:rsidRDefault="00E8647D" w:rsidP="00B506C2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="00B506C2" w:rsidRPr="00582FF6">
        <w:rPr>
          <w:rFonts w:cs="B Nazanin" w:hint="cs"/>
          <w:sz w:val="28"/>
          <w:szCs w:val="28"/>
          <w:rtl/>
          <w:lang w:bidi="fa-IR"/>
        </w:rPr>
        <w:t xml:space="preserve">الف)  این خانواده 2 پسر و 2 دختر داشته باشد. </w:t>
      </w:r>
    </w:p>
    <w:p w:rsidR="00165584" w:rsidRPr="00582FF6" w:rsidRDefault="00E8647D" w:rsidP="001D5951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  </w:t>
      </w:r>
      <w:r w:rsidR="00B506C2" w:rsidRPr="00582FF6">
        <w:rPr>
          <w:rFonts w:cs="B Nazanin" w:hint="cs"/>
          <w:sz w:val="28"/>
          <w:szCs w:val="28"/>
          <w:rtl/>
          <w:lang w:bidi="fa-IR"/>
        </w:rPr>
        <w:t>ب) تعداد پسرها بیشتر از تعداد دخترها باشد.</w:t>
      </w:r>
    </w:p>
    <w:p w:rsidR="00165584" w:rsidRPr="00582FF6" w:rsidRDefault="00D5408C" w:rsidP="00165584">
      <w:pPr>
        <w:tabs>
          <w:tab w:val="center" w:pos="4932"/>
          <w:tab w:val="right" w:pos="9864"/>
        </w:tabs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</w:t>
      </w:r>
      <w:r w:rsidR="006C0E94">
        <w:rPr>
          <w:rFonts w:cs="B Nazanin" w:hint="cs"/>
          <w:sz w:val="28"/>
          <w:szCs w:val="28"/>
          <w:rtl/>
          <w:lang w:bidi="fa-IR"/>
        </w:rPr>
        <w:t xml:space="preserve">) </w:t>
      </w:r>
      <w:r w:rsidR="00165584" w:rsidRPr="00582FF6">
        <w:rPr>
          <w:rFonts w:cs="B Nazanin" w:hint="cs"/>
          <w:sz w:val="28"/>
          <w:szCs w:val="28"/>
          <w:rtl/>
          <w:lang w:bidi="fa-IR"/>
        </w:rPr>
        <w:t>پنج نفر را در نظر مي گيريم، چقدر  احتمال دارد:</w:t>
      </w:r>
    </w:p>
    <w:p w:rsidR="00165584" w:rsidRPr="00582FF6" w:rsidRDefault="00E8647D" w:rsidP="006C0E94">
      <w:pPr>
        <w:tabs>
          <w:tab w:val="center" w:pos="4932"/>
          <w:tab w:val="right" w:pos="9864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="00165584" w:rsidRPr="00582FF6">
        <w:rPr>
          <w:rFonts w:cs="B Nazanin" w:hint="cs"/>
          <w:sz w:val="28"/>
          <w:szCs w:val="28"/>
          <w:rtl/>
          <w:lang w:bidi="fa-IR"/>
        </w:rPr>
        <w:t>الف) هر پنج  نفر در ماه آبان متولد شده باشند؟</w:t>
      </w:r>
      <w:r w:rsidR="006C0E94">
        <w:rPr>
          <w:rFonts w:cs="B Nazanin" w:hint="cs"/>
          <w:sz w:val="28"/>
          <w:szCs w:val="28"/>
          <w:rtl/>
          <w:lang w:bidi="fa-IR"/>
        </w:rPr>
        <w:t xml:space="preserve">                </w:t>
      </w:r>
      <w:r w:rsidR="00165584" w:rsidRPr="00582FF6">
        <w:rPr>
          <w:rFonts w:cs="B Nazanin" w:hint="cs"/>
          <w:sz w:val="28"/>
          <w:szCs w:val="28"/>
          <w:rtl/>
          <w:lang w:bidi="fa-IR"/>
        </w:rPr>
        <w:t>ب) هيچ دو نفري در يك ماه</w:t>
      </w:r>
      <w:r w:rsidR="00165584" w:rsidRPr="00582FF6">
        <w:rPr>
          <w:rFonts w:cs="B Nazanin" w:hint="cs"/>
          <w:sz w:val="28"/>
          <w:szCs w:val="28"/>
          <w:lang w:bidi="fa-IR"/>
        </w:rPr>
        <w:t xml:space="preserve"> </w:t>
      </w:r>
      <w:r w:rsidR="00165584" w:rsidRPr="00582FF6">
        <w:rPr>
          <w:rFonts w:cs="B Nazanin" w:hint="cs"/>
          <w:sz w:val="28"/>
          <w:szCs w:val="28"/>
          <w:rtl/>
          <w:lang w:bidi="fa-IR"/>
        </w:rPr>
        <w:t>متولد  نشده باشند.</w:t>
      </w:r>
    </w:p>
    <w:p w:rsidR="00165584" w:rsidRPr="00582FF6" w:rsidRDefault="006C0E94" w:rsidP="00D5408C">
      <w:pPr>
        <w:tabs>
          <w:tab w:val="center" w:pos="4932"/>
          <w:tab w:val="right" w:pos="9864"/>
        </w:tabs>
        <w:bidi/>
        <w:rPr>
          <w:rFonts w:eastAsiaTheme="minorEastAsia" w:cs="B Nazanin"/>
          <w:sz w:val="28"/>
          <w:szCs w:val="28"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>1</w:t>
      </w:r>
      <w:r w:rsidR="00D5408C">
        <w:rPr>
          <w:rFonts w:eastAsiaTheme="minorEastAsia" w:cs="B Nazanin" w:hint="cs"/>
          <w:sz w:val="28"/>
          <w:szCs w:val="28"/>
          <w:rtl/>
          <w:lang w:bidi="fa-IR"/>
        </w:rPr>
        <w:t>0</w:t>
      </w:r>
      <w:r>
        <w:rPr>
          <w:rFonts w:eastAsiaTheme="minorEastAsia" w:cs="B Nazanin" w:hint="cs"/>
          <w:sz w:val="28"/>
          <w:szCs w:val="28"/>
          <w:rtl/>
          <w:lang w:bidi="fa-IR"/>
        </w:rPr>
        <w:t>)</w:t>
      </w:r>
      <w:r w:rsidR="00165584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احتمال این که شخصی در امتحان ریاضی قبول شود برابر </w:t>
      </w:r>
      <w:r w:rsidR="00231CF9" w:rsidRPr="00F82369">
        <w:rPr>
          <w:position w:val="-28"/>
        </w:rPr>
        <w:object w:dxaOrig="240" w:dyaOrig="720">
          <v:shape id="_x0000_i2180" type="#_x0000_t75" style="width:12pt;height:36pt" o:ole="">
            <v:imagedata r:id="rId2333" o:title=""/>
          </v:shape>
          <o:OLEObject Type="Embed" ProgID="Equation.DSMT4" ShapeID="_x0000_i2180" DrawAspect="Content" ObjectID="_1673311932" r:id="rId2334"/>
        </w:object>
      </w:r>
      <w:r w:rsidR="00165584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و احتمال این که وی در امتحان فیزیک قبول شود برابر </w:t>
      </w:r>
      <w:r w:rsidR="00231CF9" w:rsidRPr="00F82369">
        <w:rPr>
          <w:position w:val="-28"/>
        </w:rPr>
        <w:object w:dxaOrig="220" w:dyaOrig="720">
          <v:shape id="_x0000_i2181" type="#_x0000_t75" style="width:10.4pt;height:36pt" o:ole="">
            <v:imagedata r:id="rId2335" o:title=""/>
          </v:shape>
          <o:OLEObject Type="Embed" ProgID="Equation.DSMT4" ShapeID="_x0000_i2181" DrawAspect="Content" ObjectID="_1673311933" r:id="rId2336"/>
        </w:object>
      </w:r>
      <w:r w:rsidR="00165584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و احتمال این</w:t>
      </w:r>
      <w:r w:rsidR="00D5408C">
        <w:rPr>
          <w:rFonts w:eastAsiaTheme="minorEastAsia" w:cs="B Nazanin" w:hint="cs"/>
          <w:sz w:val="28"/>
          <w:szCs w:val="28"/>
          <w:rtl/>
          <w:lang w:bidi="fa-IR"/>
        </w:rPr>
        <w:t xml:space="preserve"> که در هر دو درس قبول شود برابر</w:t>
      </w:r>
      <w:r w:rsidR="00231CF9" w:rsidRPr="00F82369">
        <w:rPr>
          <w:position w:val="-28"/>
        </w:rPr>
        <w:object w:dxaOrig="240" w:dyaOrig="720">
          <v:shape id="_x0000_i2182" type="#_x0000_t75" style="width:12pt;height:36pt" o:ole="">
            <v:imagedata r:id="rId2337" o:title=""/>
          </v:shape>
          <o:OLEObject Type="Embed" ProgID="Equation.DSMT4" ShapeID="_x0000_i2182" DrawAspect="Content" ObjectID="_1673311934" r:id="rId2338"/>
        </w:object>
      </w:r>
      <w:r w:rsidR="00165584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است.</w:t>
      </w:r>
    </w:p>
    <w:p w:rsidR="00165584" w:rsidRPr="00582FF6" w:rsidRDefault="00D5408C" w:rsidP="00165584">
      <w:pPr>
        <w:tabs>
          <w:tab w:val="center" w:pos="4932"/>
          <w:tab w:val="right" w:pos="9864"/>
        </w:tabs>
        <w:bidi/>
        <w:rPr>
          <w:rFonts w:eastAsiaTheme="minorEastAsia" w:cs="B Nazanin"/>
          <w:sz w:val="28"/>
          <w:szCs w:val="28"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   </w:t>
      </w:r>
      <w:r w:rsidR="00165584" w:rsidRPr="00582FF6">
        <w:rPr>
          <w:rFonts w:eastAsiaTheme="minorEastAsia" w:cs="B Nazanin" w:hint="cs"/>
          <w:sz w:val="28"/>
          <w:szCs w:val="28"/>
          <w:rtl/>
          <w:lang w:bidi="fa-IR"/>
        </w:rPr>
        <w:t>الف) احتمال این که  فقط در یکی از دو امتحان قبول شود، چقدر است؟</w:t>
      </w:r>
    </w:p>
    <w:p w:rsidR="00583781" w:rsidRPr="006C0E94" w:rsidRDefault="00D5408C" w:rsidP="006C0E94">
      <w:pPr>
        <w:tabs>
          <w:tab w:val="center" w:pos="4932"/>
          <w:tab w:val="right" w:pos="9864"/>
        </w:tabs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   </w:t>
      </w:r>
      <w:r w:rsidR="00165584" w:rsidRPr="00582FF6">
        <w:rPr>
          <w:rFonts w:eastAsiaTheme="minorEastAsia" w:cs="B Nazanin" w:hint="cs"/>
          <w:sz w:val="28"/>
          <w:szCs w:val="28"/>
          <w:rtl/>
          <w:lang w:bidi="fa-IR"/>
        </w:rPr>
        <w:t>ب)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165584" w:rsidRPr="00582FF6">
        <w:rPr>
          <w:rFonts w:eastAsiaTheme="minorEastAsia" w:cs="B Nazanin" w:hint="cs"/>
          <w:sz w:val="28"/>
          <w:szCs w:val="28"/>
          <w:rtl/>
          <w:lang w:bidi="fa-IR"/>
        </w:rPr>
        <w:t>احتمال این که در هیچ یک از این  دو امتحان قبول نشود، چقدر است؟</w:t>
      </w:r>
    </w:p>
    <w:p w:rsidR="008326CC" w:rsidRPr="00582FF6" w:rsidRDefault="006C0E94" w:rsidP="00D5408C">
      <w:pPr>
        <w:tabs>
          <w:tab w:val="center" w:pos="4932"/>
          <w:tab w:val="right" w:pos="9864"/>
        </w:tabs>
        <w:bidi/>
        <w:rPr>
          <w:rFonts w:eastAsiaTheme="minorEastAsia" w:cs="B Nazanin"/>
          <w:sz w:val="28"/>
          <w:szCs w:val="28"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>1</w:t>
      </w:r>
      <w:r w:rsidR="00D5408C">
        <w:rPr>
          <w:rFonts w:eastAsiaTheme="minorEastAsia" w:cs="B Nazanin" w:hint="cs"/>
          <w:sz w:val="28"/>
          <w:szCs w:val="28"/>
          <w:rtl/>
          <w:lang w:bidi="fa-IR"/>
        </w:rPr>
        <w:t>1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8326CC" w:rsidRPr="00582FF6">
        <w:rPr>
          <w:rFonts w:eastAsiaTheme="minorEastAsia" w:cs="B Nazanin" w:hint="cs"/>
          <w:sz w:val="28"/>
          <w:szCs w:val="28"/>
          <w:rtl/>
          <w:lang w:bidi="fa-IR"/>
        </w:rPr>
        <w:t>دو تاس سالم را با هم پرتاب می‌کنیم. احتمال آن‌که حداقل در یکی از دو تاس عدد ۶ رو شده باشد، چقدر است؟</w:t>
      </w:r>
    </w:p>
    <w:p w:rsidR="00D5408C" w:rsidRDefault="006C0E94" w:rsidP="00D5408C">
      <w:pPr>
        <w:tabs>
          <w:tab w:val="center" w:pos="4932"/>
          <w:tab w:val="right" w:pos="9864"/>
        </w:tabs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>1</w:t>
      </w:r>
      <w:r w:rsidR="00D5408C">
        <w:rPr>
          <w:rFonts w:eastAsiaTheme="minorEastAsia" w:cs="B Nazanin" w:hint="cs"/>
          <w:sz w:val="28"/>
          <w:szCs w:val="28"/>
          <w:rtl/>
          <w:lang w:bidi="fa-IR"/>
        </w:rPr>
        <w:t>2</w:t>
      </w:r>
      <w:r>
        <w:rPr>
          <w:rFonts w:eastAsiaTheme="minorEastAsia" w:cs="B Nazanin" w:hint="cs"/>
          <w:sz w:val="28"/>
          <w:szCs w:val="28"/>
          <w:rtl/>
          <w:lang w:bidi="fa-IR"/>
        </w:rPr>
        <w:t>)</w:t>
      </w:r>
      <w:r w:rsidR="008326CC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دو تاس را با هم پرتاب می‌کنم، مطلوبست احتمال آن‌که:</w:t>
      </w:r>
    </w:p>
    <w:p w:rsidR="003F57F5" w:rsidRDefault="00D5408C" w:rsidP="003F57F5">
      <w:pPr>
        <w:tabs>
          <w:tab w:val="center" w:pos="4932"/>
          <w:tab w:val="right" w:pos="9864"/>
        </w:tabs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</w:t>
      </w:r>
      <w:r w:rsidR="008326CC" w:rsidRPr="00582FF6">
        <w:rPr>
          <w:rFonts w:eastAsiaTheme="minorEastAsia" w:cs="B Nazanin" w:hint="cs"/>
          <w:sz w:val="28"/>
          <w:szCs w:val="28"/>
          <w:rtl/>
          <w:lang w:bidi="fa-IR"/>
        </w:rPr>
        <w:t>الف)  اختلاف اعداد رو شده ۲ یا هر دو فرد باشند.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          </w:t>
      </w:r>
      <w:r w:rsidR="008326CC" w:rsidRPr="00582FF6">
        <w:rPr>
          <w:rFonts w:eastAsiaTheme="minorEastAsia" w:cs="B Nazanin" w:hint="cs"/>
          <w:sz w:val="28"/>
          <w:szCs w:val="28"/>
          <w:rtl/>
          <w:lang w:bidi="fa-IR"/>
        </w:rPr>
        <w:t>ب)ضرب دو تاس ۶ باشد ولی تاس اول ۱ نباشد.</w: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C14FB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80F4CD"/>
            <w:vAlign w:val="center"/>
          </w:tcPr>
          <w:p w:rsidR="008C14FB" w:rsidRPr="0083636B" w:rsidRDefault="00B44F01" w:rsidP="00D26E37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-1723824243"/>
                <w:placeholder>
                  <w:docPart w:val="9C7E7137C9BE4F098AE463D6A7B13C8D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8C14FB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C14FB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ADA7F7"/>
            <w:vAlign w:val="center"/>
          </w:tcPr>
          <w:p w:rsidR="008C14FB" w:rsidRPr="0083636B" w:rsidRDefault="00B44F01" w:rsidP="00D26E37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2038459882"/>
                <w:placeholder>
                  <w:docPart w:val="697BCBECA24D41398688E411C2599E19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8C14FB" w:rsidRPr="00582FF6" w:rsidRDefault="008C14FB" w:rsidP="008C14FB">
      <w:pPr>
        <w:tabs>
          <w:tab w:val="center" w:pos="4932"/>
          <w:tab w:val="right" w:pos="9864"/>
        </w:tabs>
        <w:bidi/>
        <w:rPr>
          <w:rFonts w:eastAsiaTheme="minorEastAsia" w:cs="B Nazanin"/>
          <w:sz w:val="28"/>
          <w:szCs w:val="28"/>
          <w:lang w:bidi="fa-IR"/>
        </w:rPr>
      </w:pPr>
    </w:p>
    <w:p w:rsidR="003F57F5" w:rsidRPr="00582FF6" w:rsidRDefault="003F57F5" w:rsidP="003F57F5">
      <w:pPr>
        <w:tabs>
          <w:tab w:val="center" w:pos="4932"/>
          <w:tab w:val="right" w:pos="9864"/>
        </w:tabs>
        <w:bidi/>
        <w:rPr>
          <w:rFonts w:eastAsiaTheme="minorEastAsia" w:cs="B Nazanin"/>
          <w:sz w:val="28"/>
          <w:szCs w:val="28"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13)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از مجموعه </w:t>
      </w:r>
      <w:r w:rsidRPr="00F82369">
        <w:rPr>
          <w:position w:val="-12"/>
        </w:rPr>
        <w:object w:dxaOrig="2220" w:dyaOrig="360">
          <v:shape id="_x0000_i2183" type="#_x0000_t75" style="width:111.2pt;height:18pt" o:ole="">
            <v:imagedata r:id="rId2339" o:title=""/>
          </v:shape>
          <o:OLEObject Type="Embed" ProgID="Equation.DSMT4" ShapeID="_x0000_i2183" DrawAspect="Content" ObjectID="_1673311935" r:id="rId2340"/>
        </w:objec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عددی به تصادف انتخاب می‌کنیم. احتمال آنکه عدد رو شده مضرب ۶ یا مضرب </w:t>
      </w:r>
      <w:r w:rsidRPr="00582FF6">
        <w:rPr>
          <w:rFonts w:eastAsiaTheme="minorEastAsia" w:cs="B Nazanin"/>
          <w:sz w:val="28"/>
          <w:szCs w:val="28"/>
          <w:lang w:bidi="fa-IR"/>
        </w:rPr>
        <w:t>5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باشد را به‌دست آورید.</w:t>
      </w:r>
    </w:p>
    <w:p w:rsidR="003F57F5" w:rsidRDefault="003F57F5" w:rsidP="008C14FB">
      <w:pPr>
        <w:tabs>
          <w:tab w:val="center" w:pos="4932"/>
          <w:tab w:val="right" w:pos="9864"/>
        </w:tabs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14)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>چهار کتاب ریاضی و پنج کتاب فیزیک در یک قفسه قرار دارند، احتمال آن که کتاب‌های هم موضوع کنار هم چیده شوند، چقدر است؟</w:t>
      </w:r>
    </w:p>
    <w:p w:rsidR="00583781" w:rsidRDefault="003F57F5" w:rsidP="003F57F5">
      <w:pPr>
        <w:tabs>
          <w:tab w:val="center" w:pos="4932"/>
          <w:tab w:val="right" w:pos="9864"/>
        </w:tabs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>15)</w:t>
      </w:r>
      <w:r w:rsidR="006C0E94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8326CC" w:rsidRPr="00582FF6">
        <w:rPr>
          <w:rFonts w:eastAsiaTheme="minorEastAsia" w:cs="B Nazanin" w:hint="cs"/>
          <w:sz w:val="28"/>
          <w:szCs w:val="28"/>
          <w:rtl/>
          <w:lang w:bidi="fa-IR"/>
        </w:rPr>
        <w:t>در پرتاب یک تاس اگر عدد رو شده بیشتر از 3 باشد مجاز به پرتاب تاس دوم هستیم. احتمال آنکه مجموع دو عدد رو شده کوچک‌تر از 8 باشد چقدر است؟</w:t>
      </w:r>
    </w:p>
    <w:p w:rsidR="008326CC" w:rsidRPr="00582FF6" w:rsidRDefault="00F2663B" w:rsidP="003F57F5">
      <w:pPr>
        <w:tabs>
          <w:tab w:val="center" w:pos="4932"/>
          <w:tab w:val="right" w:pos="9864"/>
        </w:tabs>
        <w:bidi/>
        <w:rPr>
          <w:rFonts w:eastAsiaTheme="minorEastAsia" w:cs="B Nazanin"/>
          <w:sz w:val="28"/>
          <w:szCs w:val="28"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lastRenderedPageBreak/>
        <w:t>16</w:t>
      </w:r>
      <w:r w:rsidR="006C0E94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8326CC" w:rsidRPr="00582FF6">
        <w:rPr>
          <w:rFonts w:eastAsiaTheme="minorEastAsia" w:cs="B Nazanin" w:hint="cs"/>
          <w:sz w:val="28"/>
          <w:szCs w:val="28"/>
          <w:rtl/>
          <w:lang w:bidi="fa-IR"/>
        </w:rPr>
        <w:t>خانواده</w:t>
      </w:r>
      <w:r w:rsidR="003F57F5">
        <w:rPr>
          <w:rFonts w:eastAsiaTheme="minorEastAsia" w:cs="B Nazanin" w:hint="cs"/>
          <w:sz w:val="28"/>
          <w:szCs w:val="28"/>
          <w:rtl/>
          <w:lang w:bidi="fa-IR"/>
        </w:rPr>
        <w:t>‌</w:t>
      </w:r>
      <w:r w:rsidR="008326CC" w:rsidRPr="00582FF6">
        <w:rPr>
          <w:rFonts w:eastAsiaTheme="minorEastAsia" w:cs="B Nazanin" w:hint="cs"/>
          <w:sz w:val="28"/>
          <w:szCs w:val="28"/>
          <w:rtl/>
          <w:lang w:bidi="fa-IR"/>
        </w:rPr>
        <w:t>ای دارای 6 فرزند است. اگر بدانیم فرزند اول و آخر خانواده دختر است. احتمال آن</w:t>
      </w:r>
      <w:r w:rsidR="003F57F5">
        <w:rPr>
          <w:rFonts w:eastAsiaTheme="minorEastAsia" w:cs="B Nazanin" w:hint="cs"/>
          <w:sz w:val="28"/>
          <w:szCs w:val="28"/>
          <w:rtl/>
          <w:lang w:bidi="fa-IR"/>
        </w:rPr>
        <w:t>‌</w:t>
      </w:r>
      <w:r w:rsidR="008326CC" w:rsidRPr="00582FF6">
        <w:rPr>
          <w:rFonts w:eastAsiaTheme="minorEastAsia" w:cs="B Nazanin" w:hint="cs"/>
          <w:sz w:val="28"/>
          <w:szCs w:val="28"/>
          <w:rtl/>
          <w:lang w:bidi="fa-IR"/>
        </w:rPr>
        <w:t>که یکی دیگر از فرزندان دختر باشد را بیابید.</w:t>
      </w:r>
    </w:p>
    <w:p w:rsidR="001D4A65" w:rsidRPr="00582FF6" w:rsidRDefault="00F2663B" w:rsidP="003F57F5">
      <w:pPr>
        <w:tabs>
          <w:tab w:val="left" w:pos="7059"/>
        </w:tabs>
        <w:bidi/>
        <w:ind w:right="284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17</w:t>
      </w:r>
      <w:r w:rsidR="006C0E94">
        <w:rPr>
          <w:rFonts w:cs="B Nazanin" w:hint="cs"/>
          <w:sz w:val="28"/>
          <w:szCs w:val="28"/>
          <w:rtl/>
        </w:rPr>
        <w:t xml:space="preserve">) </w:t>
      </w:r>
      <w:r w:rsidR="001D4A65" w:rsidRPr="00582FF6">
        <w:rPr>
          <w:rFonts w:cs="B Nazanin" w:hint="cs"/>
          <w:sz w:val="28"/>
          <w:szCs w:val="28"/>
          <w:rtl/>
        </w:rPr>
        <w:t>کیسه</w:t>
      </w:r>
      <w:r w:rsidR="003F57F5">
        <w:rPr>
          <w:rFonts w:cs="B Nazanin" w:hint="cs"/>
          <w:sz w:val="28"/>
          <w:szCs w:val="28"/>
          <w:rtl/>
        </w:rPr>
        <w:t>‌</w:t>
      </w:r>
      <w:r w:rsidR="001D4A65" w:rsidRPr="00582FF6">
        <w:rPr>
          <w:rFonts w:cs="B Nazanin" w:hint="cs"/>
          <w:sz w:val="28"/>
          <w:szCs w:val="28"/>
          <w:rtl/>
        </w:rPr>
        <w:t xml:space="preserve">ای شامل 3 مهره آبی و 5 مهره قرمز می باشد، از این کیسه 2 </w:t>
      </w:r>
      <w:r w:rsidR="003F57F5">
        <w:rPr>
          <w:rFonts w:cs="B Nazanin" w:hint="cs"/>
          <w:sz w:val="28"/>
          <w:szCs w:val="28"/>
          <w:rtl/>
        </w:rPr>
        <w:t>مهره به صورت متوالی ( یکی پس از</w:t>
      </w:r>
      <w:r w:rsidR="001D4A65" w:rsidRPr="00582FF6">
        <w:rPr>
          <w:rFonts w:cs="B Nazanin" w:hint="cs"/>
          <w:sz w:val="28"/>
          <w:szCs w:val="28"/>
          <w:rtl/>
        </w:rPr>
        <w:t>دیگری) بدون جایگذاری خارج می کنیم، مطلوب است احتمال آن</w:t>
      </w:r>
      <w:r w:rsidR="003F57F5">
        <w:rPr>
          <w:rFonts w:cs="B Nazanin" w:hint="cs"/>
          <w:sz w:val="28"/>
          <w:szCs w:val="28"/>
          <w:rtl/>
        </w:rPr>
        <w:t>‌</w:t>
      </w:r>
      <w:r w:rsidR="001D4A65" w:rsidRPr="00582FF6">
        <w:rPr>
          <w:rFonts w:cs="B Nazanin" w:hint="cs"/>
          <w:sz w:val="28"/>
          <w:szCs w:val="28"/>
          <w:rtl/>
        </w:rPr>
        <w:t>که :</w:t>
      </w:r>
    </w:p>
    <w:p w:rsidR="001D4A65" w:rsidRPr="00583781" w:rsidRDefault="001D4A65" w:rsidP="00583781">
      <w:pPr>
        <w:tabs>
          <w:tab w:val="left" w:pos="7059"/>
        </w:tabs>
        <w:bidi/>
        <w:ind w:right="284"/>
        <w:rPr>
          <w:rFonts w:cs="B Nazanin"/>
          <w:sz w:val="28"/>
          <w:szCs w:val="28"/>
          <w:rtl/>
        </w:rPr>
      </w:pPr>
      <w:r w:rsidRPr="00582FF6">
        <w:rPr>
          <w:rFonts w:cs="B Nazanin" w:hint="cs"/>
          <w:b/>
          <w:bCs/>
          <w:sz w:val="28"/>
          <w:szCs w:val="28"/>
          <w:rtl/>
        </w:rPr>
        <w:t>الف)</w:t>
      </w:r>
      <w:r w:rsidRPr="00582FF6">
        <w:rPr>
          <w:rFonts w:cs="B Nazanin" w:hint="cs"/>
          <w:sz w:val="28"/>
          <w:szCs w:val="28"/>
          <w:rtl/>
        </w:rPr>
        <w:t xml:space="preserve"> مهره ها هردو آبی باشند.</w:t>
      </w:r>
      <w:r w:rsidR="00583781">
        <w:rPr>
          <w:rFonts w:cs="B Nazanin" w:hint="cs"/>
          <w:sz w:val="28"/>
          <w:szCs w:val="28"/>
          <w:rtl/>
        </w:rPr>
        <w:t xml:space="preserve">   </w:t>
      </w:r>
      <w:r w:rsidRPr="00582FF6">
        <w:rPr>
          <w:rFonts w:cs="B Nazanin" w:hint="cs"/>
          <w:b/>
          <w:bCs/>
          <w:sz w:val="28"/>
          <w:szCs w:val="28"/>
          <w:rtl/>
        </w:rPr>
        <w:t>ب)</w:t>
      </w:r>
      <w:r w:rsidRPr="00582FF6">
        <w:rPr>
          <w:rFonts w:cs="B Nazanin" w:hint="cs"/>
          <w:sz w:val="28"/>
          <w:szCs w:val="28"/>
          <w:rtl/>
        </w:rPr>
        <w:t xml:space="preserve"> مهره ها همرنگ باشند.</w:t>
      </w:r>
      <w:r w:rsidR="00583781">
        <w:rPr>
          <w:rFonts w:cs="B Nazanin" w:hint="cs"/>
          <w:sz w:val="28"/>
          <w:szCs w:val="28"/>
          <w:rtl/>
        </w:rPr>
        <w:t xml:space="preserve">     </w:t>
      </w:r>
      <w:r w:rsidRPr="00582FF6">
        <w:rPr>
          <w:rFonts w:cs="B Nazanin" w:hint="cs"/>
          <w:b/>
          <w:bCs/>
          <w:sz w:val="28"/>
          <w:szCs w:val="28"/>
          <w:rtl/>
        </w:rPr>
        <w:t xml:space="preserve"> پ)</w:t>
      </w:r>
      <w:r w:rsidRPr="00582FF6">
        <w:rPr>
          <w:rFonts w:cs="B Nazanin" w:hint="cs"/>
          <w:sz w:val="28"/>
          <w:szCs w:val="28"/>
          <w:rtl/>
        </w:rPr>
        <w:t xml:space="preserve"> یکی قرمز و یکی آبی باشد.</w:t>
      </w:r>
    </w:p>
    <w:p w:rsidR="00837F38" w:rsidRPr="00582FF6" w:rsidRDefault="00F2663B" w:rsidP="00583781">
      <w:pPr>
        <w:tabs>
          <w:tab w:val="left" w:pos="5769"/>
        </w:tabs>
        <w:bidi/>
        <w:jc w:val="both"/>
        <w:rPr>
          <w:rFonts w:eastAsiaTheme="minorEastAsia" w:cs="B Nazanin"/>
          <w:sz w:val="28"/>
          <w:szCs w:val="28"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>18</w:t>
      </w:r>
      <w:r w:rsidR="006C0E94">
        <w:rPr>
          <w:rFonts w:eastAsiaTheme="minorEastAsia" w:cs="B Nazanin" w:hint="cs"/>
          <w:sz w:val="28"/>
          <w:szCs w:val="28"/>
          <w:rtl/>
          <w:lang w:bidi="fa-IR"/>
        </w:rPr>
        <w:t>)</w:t>
      </w:r>
      <w:r w:rsidR="00837F38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در پرتاب دو تاس، احتمال آن‌که مجموع دو عدد برابر 6 یا هر دو زوج باشند، کدام است؟ </w:t>
      </w:r>
    </w:p>
    <w:p w:rsidR="00EC3E39" w:rsidRPr="00582FF6" w:rsidRDefault="00EC3E39" w:rsidP="00CF2A90">
      <w:pPr>
        <w:tabs>
          <w:tab w:val="left" w:pos="5769"/>
        </w:tabs>
        <w:bidi/>
        <w:jc w:val="both"/>
        <w:rPr>
          <w:rFonts w:eastAsiaTheme="minorEastAsia" w:cs="B Nazanin"/>
          <w:sz w:val="28"/>
          <w:szCs w:val="28"/>
          <w:rtl/>
          <w:lang w:bidi="fa-IR"/>
        </w:rPr>
      </w:pPr>
      <w:r w:rsidRPr="00582FF6">
        <w:rPr>
          <w:rFonts w:eastAsiaTheme="minorEastAsia" w:cs="B Nazanin" w:hint="cs"/>
          <w:sz w:val="28"/>
          <w:szCs w:val="28"/>
          <w:rtl/>
          <w:lang w:bidi="fa-IR"/>
        </w:rPr>
        <w:t>الف)</w:t>
      </w:r>
      <w:r w:rsidR="00231CF9" w:rsidRPr="00F82369">
        <w:rPr>
          <w:position w:val="-28"/>
        </w:rPr>
        <w:object w:dxaOrig="240" w:dyaOrig="720">
          <v:shape id="_x0000_i2184" type="#_x0000_t75" style="width:12pt;height:36pt" o:ole="">
            <v:imagedata r:id="rId2341" o:title=""/>
          </v:shape>
          <o:OLEObject Type="Embed" ProgID="Equation.DSMT4" ShapeID="_x0000_i2184" DrawAspect="Content" ObjectID="_1673311936" r:id="rId2342"/>
        </w:object>
      </w:r>
      <w:r w:rsidRPr="00582FF6">
        <w:rPr>
          <w:rFonts w:eastAsiaTheme="minorEastAsia" w:cs="B Nazanin"/>
          <w:sz w:val="28"/>
          <w:szCs w:val="28"/>
          <w:lang w:bidi="fa-IR"/>
        </w:rPr>
        <w:t xml:space="preserve"> </w: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 xml:space="preserve">     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</w: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 xml:space="preserve">        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ب) </w:t>
      </w:r>
      <w:r w:rsidR="00231CF9" w:rsidRPr="00F82369">
        <w:rPr>
          <w:position w:val="-28"/>
        </w:rPr>
        <w:object w:dxaOrig="220" w:dyaOrig="720">
          <v:shape id="_x0000_i2185" type="#_x0000_t75" style="width:10.4pt;height:36pt" o:ole="">
            <v:imagedata r:id="rId2343" o:title=""/>
          </v:shape>
          <o:OLEObject Type="Embed" ProgID="Equation.DSMT4" ShapeID="_x0000_i2185" DrawAspect="Content" ObjectID="_1673311937" r:id="rId2344"/>
        </w:objec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 xml:space="preserve">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</w: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 xml:space="preserve">    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 </w: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>پ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231CF9" w:rsidRPr="00F82369">
        <w:rPr>
          <w:position w:val="-28"/>
        </w:rPr>
        <w:object w:dxaOrig="380" w:dyaOrig="720">
          <v:shape id="_x0000_i2186" type="#_x0000_t75" style="width:18pt;height:36pt" o:ole="">
            <v:imagedata r:id="rId2345" o:title=""/>
          </v:shape>
          <o:OLEObject Type="Embed" ProgID="Equation.DSMT4" ShapeID="_x0000_i2186" DrawAspect="Content" ObjectID="_1673311938" r:id="rId2346"/>
        </w:objec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 xml:space="preserve">        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</w: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 xml:space="preserve">   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</w: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>ت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231CF9" w:rsidRPr="00F82369">
        <w:rPr>
          <w:position w:val="-28"/>
        </w:rPr>
        <w:object w:dxaOrig="360" w:dyaOrig="720">
          <v:shape id="_x0000_i2187" type="#_x0000_t75" style="width:18pt;height:36pt" o:ole="">
            <v:imagedata r:id="rId2347" o:title=""/>
          </v:shape>
          <o:OLEObject Type="Embed" ProgID="Equation.DSMT4" ShapeID="_x0000_i2187" DrawAspect="Content" ObjectID="_1673311939" r:id="rId2348"/>
        </w:object>
      </w:r>
    </w:p>
    <w:p w:rsidR="00EC3E39" w:rsidRPr="00582FF6" w:rsidRDefault="00F2663B" w:rsidP="00EC3E39">
      <w:pPr>
        <w:tabs>
          <w:tab w:val="left" w:pos="5769"/>
        </w:tabs>
        <w:bidi/>
        <w:jc w:val="both"/>
        <w:rPr>
          <w:rFonts w:eastAsiaTheme="minorEastAsia" w:cs="B Nazanin"/>
          <w:sz w:val="28"/>
          <w:szCs w:val="28"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>19</w:t>
      </w:r>
      <w:r w:rsidR="006C0E94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EC3E39" w:rsidRPr="00582FF6">
        <w:rPr>
          <w:rFonts w:eastAsiaTheme="minorEastAsia" w:cs="B Nazanin" w:hint="cs"/>
          <w:sz w:val="28"/>
          <w:szCs w:val="28"/>
          <w:rtl/>
          <w:lang w:bidi="fa-IR"/>
        </w:rPr>
        <w:t>در جعبه‌ای 7 مهره سفید، 5 مهره سیاه و 8 مهره زرد موجود است. مهره‌ای از این جعبه به تصادف برمی‌داریم و مشاهده می‌کنیم که سفید نیست، احتمال آن‌که  این مهره زرد باشد چقدر است؟</w:t>
      </w:r>
    </w:p>
    <w:p w:rsidR="00F2663B" w:rsidRDefault="00EC3E39" w:rsidP="003F57F5">
      <w:pPr>
        <w:tabs>
          <w:tab w:val="left" w:pos="5769"/>
        </w:tabs>
        <w:bidi/>
        <w:jc w:val="both"/>
        <w:rPr>
          <w:rtl/>
        </w:rPr>
      </w:pPr>
      <w:r w:rsidRPr="00582FF6">
        <w:rPr>
          <w:rFonts w:eastAsiaTheme="minorEastAsia" w:cs="B Nazanin" w:hint="cs"/>
          <w:sz w:val="28"/>
          <w:szCs w:val="28"/>
          <w:rtl/>
          <w:lang w:bidi="fa-IR"/>
        </w:rPr>
        <w:t>الف)</w:t>
      </w:r>
      <w:r w:rsidR="00F2165A" w:rsidRPr="00F82369">
        <w:rPr>
          <w:position w:val="-28"/>
        </w:rPr>
        <w:object w:dxaOrig="340" w:dyaOrig="720">
          <v:shape id="_x0000_i2188" type="#_x0000_t75" style="width:17.2pt;height:36pt" o:ole="">
            <v:imagedata r:id="rId2349" o:title=""/>
          </v:shape>
          <o:OLEObject Type="Embed" ProgID="Equation.DSMT4" ShapeID="_x0000_i2188" DrawAspect="Content" ObjectID="_1673311940" r:id="rId2350"/>
        </w:object>
      </w:r>
      <w:r w:rsidRPr="00582FF6">
        <w:rPr>
          <w:rFonts w:eastAsiaTheme="minorEastAsia" w:cs="B Nazanin"/>
          <w:sz w:val="28"/>
          <w:szCs w:val="28"/>
          <w:lang w:bidi="fa-IR"/>
        </w:rPr>
        <w:t xml:space="preserve">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</w: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 xml:space="preserve">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</w: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 xml:space="preserve">      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ب) </w:t>
      </w:r>
      <w:r w:rsidR="00F2165A" w:rsidRPr="00F82369">
        <w:rPr>
          <w:position w:val="-28"/>
        </w:rPr>
        <w:object w:dxaOrig="340" w:dyaOrig="720">
          <v:shape id="_x0000_i2189" type="#_x0000_t75" style="width:17.2pt;height:36pt" o:ole="">
            <v:imagedata r:id="rId2351" o:title=""/>
          </v:shape>
          <o:OLEObject Type="Embed" ProgID="Equation.DSMT4" ShapeID="_x0000_i2189" DrawAspect="Content" ObjectID="_1673311941" r:id="rId2352"/>
        </w:objec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    </w: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 xml:space="preserve">      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</w: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>پ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F2165A" w:rsidRPr="00F82369">
        <w:rPr>
          <w:position w:val="-28"/>
        </w:rPr>
        <w:object w:dxaOrig="340" w:dyaOrig="720">
          <v:shape id="_x0000_i2190" type="#_x0000_t75" style="width:17.2pt;height:36pt" o:ole="">
            <v:imagedata r:id="rId2353" o:title=""/>
          </v:shape>
          <o:OLEObject Type="Embed" ProgID="Equation.DSMT4" ShapeID="_x0000_i2190" DrawAspect="Content" ObjectID="_1673311942" r:id="rId2354"/>
        </w:objec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</w: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>ت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2B1BE8" w:rsidRPr="00F82369">
        <w:rPr>
          <w:position w:val="-28"/>
        </w:rPr>
        <w:object w:dxaOrig="340" w:dyaOrig="720">
          <v:shape id="_x0000_i2191" type="#_x0000_t75" style="width:17.2pt;height:36pt" o:ole="">
            <v:imagedata r:id="rId2355" o:title=""/>
          </v:shape>
          <o:OLEObject Type="Embed" ProgID="Equation.DSMT4" ShapeID="_x0000_i2191" DrawAspect="Content" ObjectID="_1673311943" r:id="rId2356"/>
        </w:object>
      </w:r>
    </w:p>
    <w:p w:rsidR="008C14FB" w:rsidRDefault="008C14FB" w:rsidP="008C14FB">
      <w:pPr>
        <w:tabs>
          <w:tab w:val="left" w:pos="5769"/>
        </w:tabs>
        <w:bidi/>
        <w:jc w:val="both"/>
        <w:rPr>
          <w:rtl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C14FB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80F4CD"/>
            <w:vAlign w:val="center"/>
          </w:tcPr>
          <w:p w:rsidR="008C14FB" w:rsidRPr="0083636B" w:rsidRDefault="00B44F01" w:rsidP="00D26E37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560677926"/>
                <w:placeholder>
                  <w:docPart w:val="70D09AB9A0C4444F80212230765FF666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8C14FB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C14FB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ADA7F7"/>
            <w:vAlign w:val="center"/>
          </w:tcPr>
          <w:p w:rsidR="008C14FB" w:rsidRPr="0083636B" w:rsidRDefault="00B44F01" w:rsidP="00D26E37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956562037"/>
                <w:placeholder>
                  <w:docPart w:val="F06A65D669004596A4CF563097701FF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8C14FB" w:rsidRDefault="008C14FB" w:rsidP="008C14FB">
      <w:pPr>
        <w:tabs>
          <w:tab w:val="left" w:pos="5769"/>
        </w:tabs>
        <w:bidi/>
        <w:jc w:val="both"/>
        <w:rPr>
          <w:rtl/>
        </w:rPr>
      </w:pPr>
    </w:p>
    <w:p w:rsidR="003F57F5" w:rsidRPr="00582FF6" w:rsidRDefault="003F57F5" w:rsidP="003F57F5">
      <w:pPr>
        <w:tabs>
          <w:tab w:val="left" w:pos="5769"/>
        </w:tabs>
        <w:bidi/>
        <w:jc w:val="both"/>
        <w:rPr>
          <w:rFonts w:eastAsiaTheme="minorEastAsia" w:cs="B Nazanin"/>
          <w:sz w:val="28"/>
          <w:szCs w:val="28"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20)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کیسه‌ای شامل دو مهره سیاه، 4 مهره سفید و 3 مهره زرد است. یک مهره از کیسه خارج کرده، بدون مشاهده آن مهره دیگری نیز خارج می‌کنیم. احتمال آنکه  مهره دوم زرد باشد، کدام است؟ </w:t>
      </w:r>
    </w:p>
    <w:p w:rsidR="00005BEA" w:rsidRDefault="003F57F5" w:rsidP="008C14FB">
      <w:pPr>
        <w:tabs>
          <w:tab w:val="left" w:pos="5769"/>
        </w:tabs>
        <w:bidi/>
        <w:jc w:val="both"/>
        <w:rPr>
          <w:rFonts w:eastAsiaTheme="minorEastAsia" w:cs="B Nazanin"/>
          <w:sz w:val="28"/>
          <w:szCs w:val="28"/>
          <w:rtl/>
          <w:lang w:bidi="fa-IR"/>
        </w:rPr>
      </w:pPr>
      <w:r w:rsidRPr="00582FF6">
        <w:rPr>
          <w:rFonts w:eastAsiaTheme="minorEastAsia" w:cs="B Nazanin" w:hint="cs"/>
          <w:sz w:val="28"/>
          <w:szCs w:val="28"/>
          <w:rtl/>
          <w:lang w:bidi="fa-IR"/>
        </w:rPr>
        <w:t>الف)</w:t>
      </w:r>
      <w:r w:rsidRPr="00F82369">
        <w:rPr>
          <w:position w:val="-28"/>
        </w:rPr>
        <w:object w:dxaOrig="360" w:dyaOrig="720">
          <v:shape id="_x0000_i2192" type="#_x0000_t75" style="width:18pt;height:36pt" o:ole="">
            <v:imagedata r:id="rId2357" o:title=""/>
          </v:shape>
          <o:OLEObject Type="Embed" ProgID="Equation.DSMT4" ShapeID="_x0000_i2192" DrawAspect="Content" ObjectID="_1673311944" r:id="rId2358"/>
        </w:object>
      </w:r>
      <w:r w:rsidRPr="00582FF6">
        <w:rPr>
          <w:rFonts w:eastAsiaTheme="minorEastAsia" w:cs="B Nazanin"/>
          <w:sz w:val="28"/>
          <w:szCs w:val="28"/>
          <w:lang w:bidi="fa-IR"/>
        </w:rPr>
        <w:t xml:space="preserve">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ب) </w:t>
      </w:r>
      <w:r w:rsidRPr="00F82369">
        <w:rPr>
          <w:position w:val="-28"/>
        </w:rPr>
        <w:object w:dxaOrig="340" w:dyaOrig="720">
          <v:shape id="_x0000_i2193" type="#_x0000_t75" style="width:17.2pt;height:36pt" o:ole="">
            <v:imagedata r:id="rId2359" o:title=""/>
          </v:shape>
          <o:OLEObject Type="Embed" ProgID="Equation.DSMT4" ShapeID="_x0000_i2193" DrawAspect="Content" ObjectID="_1673311945" r:id="rId2360"/>
        </w:objec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          </w:t>
      </w:r>
      <w:r>
        <w:rPr>
          <w:rFonts w:eastAsiaTheme="minorEastAsia" w:cs="B Nazanin" w:hint="cs"/>
          <w:sz w:val="28"/>
          <w:szCs w:val="28"/>
          <w:rtl/>
          <w:lang w:bidi="fa-IR"/>
        </w:rPr>
        <w:t>پ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Pr="00F82369">
        <w:rPr>
          <w:position w:val="-28"/>
        </w:rPr>
        <w:object w:dxaOrig="240" w:dyaOrig="720">
          <v:shape id="_x0000_i2194" type="#_x0000_t75" style="width:12pt;height:36pt" o:ole="">
            <v:imagedata r:id="rId2361" o:title=""/>
          </v:shape>
          <o:OLEObject Type="Embed" ProgID="Equation.DSMT4" ShapeID="_x0000_i2194" DrawAspect="Content" ObjectID="_1673311946" r:id="rId2362"/>
        </w:objec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      </w:t>
      </w:r>
      <w:r>
        <w:rPr>
          <w:rFonts w:eastAsiaTheme="minorEastAsia" w:cs="B Nazanin" w:hint="cs"/>
          <w:sz w:val="28"/>
          <w:szCs w:val="28"/>
          <w:rtl/>
          <w:lang w:bidi="fa-IR"/>
        </w:rPr>
        <w:t>ت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Pr="00F82369">
        <w:rPr>
          <w:position w:val="-28"/>
        </w:rPr>
        <w:object w:dxaOrig="240" w:dyaOrig="720">
          <v:shape id="_x0000_i2195" type="#_x0000_t75" style="width:12pt;height:36pt" o:ole="">
            <v:imagedata r:id="rId2363" o:title=""/>
          </v:shape>
          <o:OLEObject Type="Embed" ProgID="Equation.DSMT4" ShapeID="_x0000_i2195" DrawAspect="Content" ObjectID="_1673311947" r:id="rId2364"/>
        </w:object>
      </w:r>
    </w:p>
    <w:p w:rsidR="00EC3E39" w:rsidRPr="00582FF6" w:rsidRDefault="006C0E94" w:rsidP="00005BEA">
      <w:pPr>
        <w:tabs>
          <w:tab w:val="left" w:pos="5769"/>
        </w:tabs>
        <w:bidi/>
        <w:jc w:val="both"/>
        <w:rPr>
          <w:rFonts w:eastAsiaTheme="minorEastAsia" w:cs="B Nazanin"/>
          <w:sz w:val="28"/>
          <w:szCs w:val="28"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>2</w:t>
      </w:r>
      <w:r w:rsidR="00005BEA">
        <w:rPr>
          <w:rFonts w:eastAsiaTheme="minorEastAsia" w:cs="B Nazanin" w:hint="cs"/>
          <w:sz w:val="28"/>
          <w:szCs w:val="28"/>
          <w:rtl/>
          <w:lang w:bidi="fa-IR"/>
        </w:rPr>
        <w:t>1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EC3E39" w:rsidRPr="00582FF6">
        <w:rPr>
          <w:rFonts w:eastAsiaTheme="minorEastAsia" w:cs="B Nazanin" w:hint="cs"/>
          <w:sz w:val="28"/>
          <w:szCs w:val="28"/>
          <w:rtl/>
          <w:lang w:bidi="fa-IR"/>
        </w:rPr>
        <w:t>دو تاس را می‌ریزیم. اگر اعداد روی دو تاس مختلف باشند، احتمال این‌که حداقل یک 6 بیاید چقدر است؟</w:t>
      </w:r>
    </w:p>
    <w:p w:rsidR="00583781" w:rsidRPr="00582FF6" w:rsidRDefault="00EC3E39" w:rsidP="00005BEA">
      <w:pPr>
        <w:tabs>
          <w:tab w:val="left" w:pos="5769"/>
        </w:tabs>
        <w:bidi/>
        <w:jc w:val="both"/>
        <w:rPr>
          <w:rFonts w:eastAsiaTheme="minorEastAsia" w:cs="B Nazanin"/>
          <w:sz w:val="28"/>
          <w:szCs w:val="28"/>
          <w:rtl/>
          <w:lang w:bidi="fa-IR"/>
        </w:rPr>
      </w:pPr>
      <w:r w:rsidRPr="00582FF6">
        <w:rPr>
          <w:rFonts w:eastAsiaTheme="minorEastAsia" w:cs="B Nazanin" w:hint="cs"/>
          <w:sz w:val="28"/>
          <w:szCs w:val="28"/>
          <w:rtl/>
          <w:lang w:bidi="fa-IR"/>
        </w:rPr>
        <w:t>الف)</w:t>
      </w:r>
      <w:r w:rsidR="00CF2A90" w:rsidRPr="00F82369">
        <w:rPr>
          <w:position w:val="-28"/>
        </w:rPr>
        <w:object w:dxaOrig="240" w:dyaOrig="720">
          <v:shape id="_x0000_i2196" type="#_x0000_t75" style="width:12pt;height:36pt" o:ole="">
            <v:imagedata r:id="rId2365" o:title=""/>
          </v:shape>
          <o:OLEObject Type="Embed" ProgID="Equation.DSMT4" ShapeID="_x0000_i2196" DrawAspect="Content" ObjectID="_1673311948" r:id="rId2366"/>
        </w:object>
      </w:r>
      <w:r w:rsidRPr="00582FF6">
        <w:rPr>
          <w:rFonts w:eastAsiaTheme="minorEastAsia" w:cs="B Nazanin"/>
          <w:sz w:val="28"/>
          <w:szCs w:val="28"/>
          <w:lang w:bidi="fa-IR"/>
        </w:rPr>
        <w:t xml:space="preserve">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     </w: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 xml:space="preserve">  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ب) </w:t>
      </w:r>
      <w:r w:rsidR="00CF2A90" w:rsidRPr="00F82369">
        <w:rPr>
          <w:position w:val="-28"/>
        </w:rPr>
        <w:object w:dxaOrig="380" w:dyaOrig="720">
          <v:shape id="_x0000_i2197" type="#_x0000_t75" style="width:18pt;height:36pt" o:ole="">
            <v:imagedata r:id="rId2367" o:title=""/>
          </v:shape>
          <o:OLEObject Type="Embed" ProgID="Equation.DSMT4" ShapeID="_x0000_i2197" DrawAspect="Content" ObjectID="_1673311949" r:id="rId2368"/>
        </w:objec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     </w: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</w: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>پ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CF2A90" w:rsidRPr="00F82369">
        <w:rPr>
          <w:position w:val="-28"/>
        </w:rPr>
        <w:object w:dxaOrig="380" w:dyaOrig="720">
          <v:shape id="_x0000_i2198" type="#_x0000_t75" style="width:18pt;height:36pt" o:ole="">
            <v:imagedata r:id="rId2369" o:title=""/>
          </v:shape>
          <o:OLEObject Type="Embed" ProgID="Equation.DSMT4" ShapeID="_x0000_i2198" DrawAspect="Content" ObjectID="_1673311950" r:id="rId2370"/>
        </w:objec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</w:t>
      </w:r>
      <w:r w:rsidR="00CF2A90">
        <w:rPr>
          <w:rFonts w:eastAsiaTheme="minorEastAsia" w:cs="B Nazanin" w:hint="cs"/>
          <w:sz w:val="28"/>
          <w:szCs w:val="28"/>
          <w:rtl/>
          <w:lang w:bidi="fa-IR"/>
        </w:rPr>
        <w:t>ت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CF2A90" w:rsidRPr="00F82369">
        <w:rPr>
          <w:position w:val="-28"/>
        </w:rPr>
        <w:object w:dxaOrig="240" w:dyaOrig="720">
          <v:shape id="_x0000_i2199" type="#_x0000_t75" style="width:12pt;height:36pt" o:ole="">
            <v:imagedata r:id="rId2371" o:title=""/>
          </v:shape>
          <o:OLEObject Type="Embed" ProgID="Equation.DSMT4" ShapeID="_x0000_i2199" DrawAspect="Content" ObjectID="_1673311951" r:id="rId2372"/>
        </w:object>
      </w:r>
    </w:p>
    <w:p w:rsidR="00EC3E39" w:rsidRPr="00582FF6" w:rsidRDefault="006C0E94" w:rsidP="00005BEA">
      <w:pPr>
        <w:tabs>
          <w:tab w:val="left" w:pos="5769"/>
        </w:tabs>
        <w:bidi/>
        <w:jc w:val="both"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lastRenderedPageBreak/>
        <w:t>2</w:t>
      </w:r>
      <w:r w:rsidR="00005BEA">
        <w:rPr>
          <w:rFonts w:eastAsiaTheme="minorEastAsia" w:cs="B Nazanin" w:hint="cs"/>
          <w:sz w:val="28"/>
          <w:szCs w:val="28"/>
          <w:rtl/>
          <w:lang w:bidi="fa-IR"/>
        </w:rPr>
        <w:t>2)</w:t>
      </w:r>
      <w:r w:rsidR="00886B79" w:rsidRPr="00F82369">
        <w:rPr>
          <w:position w:val="-4"/>
        </w:rPr>
        <w:object w:dxaOrig="279" w:dyaOrig="279">
          <v:shape id="_x0000_i2200" type="#_x0000_t75" style="width:14.4pt;height:14.4pt" o:ole="">
            <v:imagedata r:id="rId2373" o:title=""/>
          </v:shape>
          <o:OLEObject Type="Embed" ProgID="Equation.DSMT4" ShapeID="_x0000_i2200" DrawAspect="Content" ObjectID="_1673311952" r:id="rId2374"/>
        </w:object>
      </w:r>
      <w:r w:rsidR="00EC3E39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005BEA">
        <w:rPr>
          <w:rFonts w:eastAsiaTheme="minorEastAsia" w:cs="B Nazanin" w:hint="cs"/>
          <w:sz w:val="28"/>
          <w:szCs w:val="28"/>
          <w:rtl/>
          <w:lang w:bidi="fa-IR"/>
        </w:rPr>
        <w:t>و</w:t>
      </w:r>
      <w:r w:rsidR="00886B79" w:rsidRPr="00F82369">
        <w:rPr>
          <w:position w:val="-4"/>
        </w:rPr>
        <w:object w:dxaOrig="260" w:dyaOrig="279">
          <v:shape id="_x0000_i2201" type="#_x0000_t75" style="width:12.8pt;height:14.4pt" o:ole="">
            <v:imagedata r:id="rId2375" o:title=""/>
          </v:shape>
          <o:OLEObject Type="Embed" ProgID="Equation.DSMT4" ShapeID="_x0000_i2201" DrawAspect="Content" ObjectID="_1673311953" r:id="rId2376"/>
        </w:object>
      </w:r>
      <w:r w:rsidR="00886B79">
        <w:rPr>
          <w:rFonts w:hint="cs"/>
          <w:rtl/>
        </w:rPr>
        <w:t xml:space="preserve"> </w:t>
      </w:r>
      <w:r w:rsidR="00005BEA">
        <w:rPr>
          <w:rFonts w:eastAsiaTheme="minorEastAsia" w:cs="B Nazanin" w:hint="cs"/>
          <w:sz w:val="28"/>
          <w:szCs w:val="28"/>
          <w:rtl/>
          <w:lang w:bidi="fa-IR"/>
        </w:rPr>
        <w:t>هر</w:t>
      </w:r>
      <w:r w:rsidR="00EC3E39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کدام پشت سر هم یک سکه سالم را پرتاب می‌کنند. اولین کسی که رو بیاورد برنده است. اگر این آزمایش با </w:t>
      </w:r>
      <w:r w:rsidR="00886B79" w:rsidRPr="00F82369">
        <w:rPr>
          <w:position w:val="-4"/>
        </w:rPr>
        <w:object w:dxaOrig="279" w:dyaOrig="279">
          <v:shape id="_x0000_i2202" type="#_x0000_t75" style="width:14.4pt;height:14.4pt" o:ole="">
            <v:imagedata r:id="rId2377" o:title=""/>
          </v:shape>
          <o:OLEObject Type="Embed" ProgID="Equation.DSMT4" ShapeID="_x0000_i2202" DrawAspect="Content" ObjectID="_1673311954" r:id="rId2378"/>
        </w:object>
      </w:r>
      <w:r w:rsidR="00886B79">
        <w:rPr>
          <w:rFonts w:hint="cs"/>
          <w:rtl/>
        </w:rPr>
        <w:t xml:space="preserve"> </w:t>
      </w:r>
      <w:r w:rsidR="00886B79">
        <w:rPr>
          <w:rFonts w:eastAsiaTheme="minorEastAsia" w:cs="B Nazanin" w:hint="cs"/>
          <w:sz w:val="28"/>
          <w:szCs w:val="28"/>
          <w:rtl/>
          <w:lang w:bidi="fa-IR"/>
        </w:rPr>
        <w:t>شروع شود، احتمال اینکه</w:t>
      </w:r>
      <w:r w:rsidR="00EC3E39" w:rsidRPr="00582FF6">
        <w:rPr>
          <w:rFonts w:eastAsiaTheme="minorEastAsia" w:cs="B Nazanin"/>
          <w:sz w:val="28"/>
          <w:szCs w:val="28"/>
          <w:lang w:bidi="fa-IR"/>
        </w:rPr>
        <w:t xml:space="preserve"> </w:t>
      </w:r>
      <w:r w:rsidR="00886B79" w:rsidRPr="00F82369">
        <w:rPr>
          <w:position w:val="-4"/>
        </w:rPr>
        <w:object w:dxaOrig="279" w:dyaOrig="279">
          <v:shape id="_x0000_i2203" type="#_x0000_t75" style="width:14.4pt;height:14.4pt" o:ole="">
            <v:imagedata r:id="rId2379" o:title=""/>
          </v:shape>
          <o:OLEObject Type="Embed" ProgID="Equation.DSMT4" ShapeID="_x0000_i2203" DrawAspect="Content" ObjectID="_1673311955" r:id="rId2380"/>
        </w:object>
      </w:r>
      <w:r w:rsidR="00EC3E39" w:rsidRPr="00582FF6">
        <w:rPr>
          <w:rFonts w:eastAsiaTheme="minorEastAsia" w:cs="B Nazanin"/>
          <w:sz w:val="28"/>
          <w:szCs w:val="28"/>
          <w:lang w:bidi="fa-IR"/>
        </w:rPr>
        <w:t xml:space="preserve"> </w:t>
      </w:r>
      <w:r w:rsidR="00EC3E39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برنده شود کدام است؟</w:t>
      </w:r>
    </w:p>
    <w:p w:rsidR="00165584" w:rsidRPr="00582FF6" w:rsidRDefault="00EC3E39" w:rsidP="00DF1EA9">
      <w:pPr>
        <w:pStyle w:val="Signature"/>
        <w:bidi/>
        <w:rPr>
          <w:rFonts w:cs="B Nazanin"/>
          <w:sz w:val="28"/>
          <w:szCs w:val="28"/>
          <w:lang w:bidi="fa-IR"/>
        </w:rPr>
      </w:pPr>
      <w:r w:rsidRPr="00582FF6">
        <w:rPr>
          <w:rFonts w:cs="B Nazanin" w:hint="cs"/>
          <w:sz w:val="28"/>
          <w:szCs w:val="28"/>
          <w:rtl/>
          <w:lang w:bidi="fa-IR"/>
        </w:rPr>
        <w:t>الف)</w:t>
      </w:r>
      <w:r w:rsidR="007A0411" w:rsidRPr="00F82369">
        <w:rPr>
          <w:position w:val="-28"/>
        </w:rPr>
        <w:object w:dxaOrig="240" w:dyaOrig="720">
          <v:shape id="_x0000_i2204" type="#_x0000_t75" style="width:12pt;height:36pt" o:ole="">
            <v:imagedata r:id="rId2381" o:title=""/>
          </v:shape>
          <o:OLEObject Type="Embed" ProgID="Equation.DSMT4" ShapeID="_x0000_i2204" DrawAspect="Content" ObjectID="_1673311956" r:id="rId2382"/>
        </w:object>
      </w:r>
      <w:r w:rsidRPr="00582FF6">
        <w:rPr>
          <w:rFonts w:cs="B Nazanin"/>
          <w:sz w:val="28"/>
          <w:szCs w:val="28"/>
          <w:lang w:bidi="fa-IR"/>
        </w:rPr>
        <w:t xml:space="preserve"> </w:t>
      </w:r>
      <w:r w:rsidRPr="00582FF6">
        <w:rPr>
          <w:rFonts w:cs="B Nazanin" w:hint="cs"/>
          <w:sz w:val="28"/>
          <w:szCs w:val="28"/>
          <w:rtl/>
          <w:lang w:bidi="fa-IR"/>
        </w:rPr>
        <w:t xml:space="preserve">                                     ب) </w:t>
      </w:r>
      <w:r w:rsidR="007A0411" w:rsidRPr="00F82369">
        <w:rPr>
          <w:position w:val="-28"/>
        </w:rPr>
        <w:object w:dxaOrig="220" w:dyaOrig="720">
          <v:shape id="_x0000_i2205" type="#_x0000_t75" style="width:10.4pt;height:36pt" o:ole="">
            <v:imagedata r:id="rId2383" o:title=""/>
          </v:shape>
          <o:OLEObject Type="Embed" ProgID="Equation.DSMT4" ShapeID="_x0000_i2205" DrawAspect="Content" ObjectID="_1673311957" r:id="rId2384"/>
        </w:object>
      </w:r>
      <w:r w:rsidRPr="00582FF6">
        <w:rPr>
          <w:rFonts w:cs="B Nazanin" w:hint="cs"/>
          <w:sz w:val="28"/>
          <w:szCs w:val="28"/>
          <w:rtl/>
          <w:lang w:bidi="fa-IR"/>
        </w:rPr>
        <w:t xml:space="preserve">                               </w:t>
      </w:r>
      <w:r w:rsidR="00DF1EA9">
        <w:rPr>
          <w:rFonts w:cs="B Nazanin" w:hint="cs"/>
          <w:sz w:val="28"/>
          <w:szCs w:val="28"/>
          <w:rtl/>
          <w:lang w:bidi="fa-IR"/>
        </w:rPr>
        <w:t>پ</w:t>
      </w:r>
      <w:r w:rsidRPr="00582FF6">
        <w:rPr>
          <w:rFonts w:cs="B Nazanin" w:hint="cs"/>
          <w:sz w:val="28"/>
          <w:szCs w:val="28"/>
          <w:rtl/>
          <w:lang w:bidi="fa-IR"/>
        </w:rPr>
        <w:t xml:space="preserve">) </w:t>
      </w:r>
      <w:r w:rsidR="007A0411" w:rsidRPr="00F82369">
        <w:rPr>
          <w:position w:val="-28"/>
        </w:rPr>
        <w:object w:dxaOrig="240" w:dyaOrig="720">
          <v:shape id="_x0000_i2206" type="#_x0000_t75" style="width:12pt;height:36pt" o:ole="">
            <v:imagedata r:id="rId2385" o:title=""/>
          </v:shape>
          <o:OLEObject Type="Embed" ProgID="Equation.DSMT4" ShapeID="_x0000_i2206" DrawAspect="Content" ObjectID="_1673311958" r:id="rId2386"/>
        </w:object>
      </w:r>
      <w:r w:rsidRPr="00582FF6">
        <w:rPr>
          <w:rFonts w:cs="B Nazanin" w:hint="cs"/>
          <w:sz w:val="28"/>
          <w:szCs w:val="28"/>
          <w:rtl/>
          <w:lang w:bidi="fa-IR"/>
        </w:rPr>
        <w:t xml:space="preserve">                           </w:t>
      </w:r>
      <w:r w:rsidR="00DF1EA9">
        <w:rPr>
          <w:rFonts w:cs="B Nazanin" w:hint="cs"/>
          <w:sz w:val="28"/>
          <w:szCs w:val="28"/>
          <w:rtl/>
          <w:lang w:bidi="fa-IR"/>
        </w:rPr>
        <w:t>ت</w:t>
      </w:r>
      <w:r w:rsidRPr="00582FF6">
        <w:rPr>
          <w:rFonts w:cs="B Nazanin" w:hint="cs"/>
          <w:sz w:val="28"/>
          <w:szCs w:val="28"/>
          <w:rtl/>
          <w:lang w:bidi="fa-IR"/>
        </w:rPr>
        <w:t xml:space="preserve">) </w:t>
      </w:r>
      <w:r w:rsidR="007A0411" w:rsidRPr="00F82369">
        <w:rPr>
          <w:position w:val="-28"/>
        </w:rPr>
        <w:object w:dxaOrig="240" w:dyaOrig="720">
          <v:shape id="_x0000_i2207" type="#_x0000_t75" style="width:12pt;height:36pt" o:ole="">
            <v:imagedata r:id="rId2387" o:title=""/>
          </v:shape>
          <o:OLEObject Type="Embed" ProgID="Equation.DSMT4" ShapeID="_x0000_i2207" DrawAspect="Content" ObjectID="_1673311959" r:id="rId2388"/>
        </w:object>
      </w:r>
    </w:p>
    <w:p w:rsidR="00EC3E39" w:rsidRPr="00582FF6" w:rsidRDefault="006C0E94" w:rsidP="00005BEA">
      <w:pPr>
        <w:tabs>
          <w:tab w:val="left" w:pos="5769"/>
        </w:tabs>
        <w:bidi/>
        <w:jc w:val="both"/>
        <w:rPr>
          <w:rFonts w:eastAsiaTheme="minorEastAsia" w:cs="B Nazanin"/>
          <w:sz w:val="28"/>
          <w:szCs w:val="28"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>2</w:t>
      </w:r>
      <w:r w:rsidR="00005BEA">
        <w:rPr>
          <w:rFonts w:eastAsiaTheme="minorEastAsia" w:cs="B Nazanin" w:hint="cs"/>
          <w:sz w:val="28"/>
          <w:szCs w:val="28"/>
          <w:rtl/>
          <w:lang w:bidi="fa-IR"/>
        </w:rPr>
        <w:t>3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EC3E39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از میان ارقام </w:t>
      </w:r>
      <w:r w:rsidR="007A0411" w:rsidRPr="00F82369">
        <w:rPr>
          <w:position w:val="-10"/>
        </w:rPr>
        <w:object w:dxaOrig="1040" w:dyaOrig="300">
          <v:shape id="_x0000_i2208" type="#_x0000_t75" style="width:52.4pt;height:15.2pt" o:ole="">
            <v:imagedata r:id="rId2389" o:title=""/>
          </v:shape>
          <o:OLEObject Type="Embed" ProgID="Equation.DSMT4" ShapeID="_x0000_i2208" DrawAspect="Content" ObjectID="_1673311960" r:id="rId2390"/>
        </w:object>
      </w:r>
      <w:r w:rsidR="00EC3E39" w:rsidRPr="00582FF6">
        <w:rPr>
          <w:rFonts w:eastAsiaTheme="minorEastAsia" w:cs="B Nazanin" w:hint="cs"/>
          <w:sz w:val="28"/>
          <w:szCs w:val="28"/>
          <w:rtl/>
          <w:lang w:bidi="fa-IR"/>
        </w:rPr>
        <w:t>دو رقم انتخاب می‌کنیم و مشاهده می‌کنیم مجموع آنها زوج است. احتمال آنکه هر دو رقم فرد باشد چقدر است؟</w:t>
      </w:r>
    </w:p>
    <w:p w:rsidR="00EC3E39" w:rsidRDefault="00EC3E39" w:rsidP="007A0411">
      <w:pPr>
        <w:tabs>
          <w:tab w:val="left" w:pos="5769"/>
        </w:tabs>
        <w:bidi/>
        <w:jc w:val="both"/>
        <w:rPr>
          <w:rtl/>
        </w:rPr>
      </w:pPr>
      <w:r w:rsidRPr="00582FF6">
        <w:rPr>
          <w:rFonts w:eastAsiaTheme="minorEastAsia" w:cs="B Nazanin" w:hint="cs"/>
          <w:sz w:val="28"/>
          <w:szCs w:val="28"/>
          <w:rtl/>
          <w:lang w:bidi="fa-IR"/>
        </w:rPr>
        <w:t>الف)</w:t>
      </w:r>
      <w:r w:rsidR="007A0411" w:rsidRPr="00F82369">
        <w:rPr>
          <w:position w:val="-28"/>
        </w:rPr>
        <w:object w:dxaOrig="260" w:dyaOrig="720">
          <v:shape id="_x0000_i2209" type="#_x0000_t75" style="width:12.8pt;height:36pt" o:ole="">
            <v:imagedata r:id="rId2391" o:title=""/>
          </v:shape>
          <o:OLEObject Type="Embed" ProgID="Equation.DSMT4" ShapeID="_x0000_i2209" DrawAspect="Content" ObjectID="_1673311961" r:id="rId2392"/>
        </w:object>
      </w:r>
      <w:r w:rsidRPr="00582FF6">
        <w:rPr>
          <w:rFonts w:eastAsiaTheme="minorEastAsia" w:cs="B Nazanin"/>
          <w:sz w:val="28"/>
          <w:szCs w:val="28"/>
          <w:lang w:bidi="fa-IR"/>
        </w:rPr>
        <w:t xml:space="preserve">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                ب) </w:t>
      </w:r>
      <w:r w:rsidR="007A0411" w:rsidRPr="00F82369">
        <w:rPr>
          <w:position w:val="-28"/>
        </w:rPr>
        <w:object w:dxaOrig="220" w:dyaOrig="720">
          <v:shape id="_x0000_i2210" type="#_x0000_t75" style="width:10.4pt;height:36pt" o:ole="">
            <v:imagedata r:id="rId2393" o:title=""/>
          </v:shape>
          <o:OLEObject Type="Embed" ProgID="Equation.DSMT4" ShapeID="_x0000_i2210" DrawAspect="Content" ObjectID="_1673311962" r:id="rId2394"/>
        </w:objec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          </w:t>
      </w:r>
      <w:r w:rsidR="007A0411">
        <w:rPr>
          <w:rFonts w:eastAsiaTheme="minorEastAsia" w:cs="B Nazanin" w:hint="cs"/>
          <w:sz w:val="28"/>
          <w:szCs w:val="28"/>
          <w:rtl/>
          <w:lang w:bidi="fa-IR"/>
        </w:rPr>
        <w:t>پ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7A0411" w:rsidRPr="00F82369">
        <w:rPr>
          <w:position w:val="-28"/>
        </w:rPr>
        <w:object w:dxaOrig="260" w:dyaOrig="720">
          <v:shape id="_x0000_i2211" type="#_x0000_t75" style="width:12.8pt;height:36pt" o:ole="">
            <v:imagedata r:id="rId2395" o:title=""/>
          </v:shape>
          <o:OLEObject Type="Embed" ProgID="Equation.DSMT4" ShapeID="_x0000_i2211" DrawAspect="Content" ObjectID="_1673311963" r:id="rId2396"/>
        </w:objec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      </w:t>
      </w:r>
      <w:r w:rsidR="007A0411">
        <w:rPr>
          <w:rFonts w:eastAsiaTheme="minorEastAsia" w:cs="B Nazanin" w:hint="cs"/>
          <w:sz w:val="28"/>
          <w:szCs w:val="28"/>
          <w:rtl/>
          <w:lang w:bidi="fa-IR"/>
        </w:rPr>
        <w:t>ت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7A0411" w:rsidRPr="00F82369">
        <w:rPr>
          <w:position w:val="-28"/>
        </w:rPr>
        <w:object w:dxaOrig="260" w:dyaOrig="720">
          <v:shape id="_x0000_i2212" type="#_x0000_t75" style="width:12.8pt;height:36pt" o:ole="">
            <v:imagedata r:id="rId2397" o:title=""/>
          </v:shape>
          <o:OLEObject Type="Embed" ProgID="Equation.DSMT4" ShapeID="_x0000_i2212" DrawAspect="Content" ObjectID="_1673311964" r:id="rId2398"/>
        </w:object>
      </w:r>
    </w:p>
    <w:p w:rsidR="006302CB" w:rsidRPr="00582FF6" w:rsidRDefault="006302CB" w:rsidP="006302CB">
      <w:pPr>
        <w:tabs>
          <w:tab w:val="left" w:pos="5769"/>
        </w:tabs>
        <w:bidi/>
        <w:jc w:val="both"/>
        <w:rPr>
          <w:rFonts w:eastAsiaTheme="minorEastAsia" w:cs="B Nazanin"/>
          <w:sz w:val="28"/>
          <w:szCs w:val="28"/>
          <w:rtl/>
          <w:lang w:bidi="fa-IR"/>
        </w:rPr>
      </w:pPr>
    </w:p>
    <w:p w:rsidR="00EC3E39" w:rsidRPr="00582FF6" w:rsidRDefault="006C0E94" w:rsidP="00005BEA">
      <w:pPr>
        <w:tabs>
          <w:tab w:val="left" w:pos="5769"/>
        </w:tabs>
        <w:bidi/>
        <w:jc w:val="both"/>
        <w:rPr>
          <w:rFonts w:eastAsiaTheme="minorEastAsia" w:cs="B Nazanin"/>
          <w:sz w:val="28"/>
          <w:szCs w:val="28"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>2</w:t>
      </w:r>
      <w:r w:rsidR="00005BEA">
        <w:rPr>
          <w:rFonts w:eastAsiaTheme="minorEastAsia" w:cs="B Nazanin" w:hint="cs"/>
          <w:sz w:val="28"/>
          <w:szCs w:val="28"/>
          <w:rtl/>
          <w:lang w:bidi="fa-IR"/>
        </w:rPr>
        <w:t>4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EC3E39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در پرتاب 3 تاس، چقدر احتمال دارد مجموع سه تاس بزرگ‌تر از 16 </w:t>
      </w:r>
      <w:r w:rsidR="00EC3E39" w:rsidRPr="00582FF6">
        <w:rPr>
          <w:rFonts w:eastAsiaTheme="minorEastAsia" w:cs="B Nazanin" w:hint="cs"/>
          <w:sz w:val="28"/>
          <w:szCs w:val="28"/>
          <w:u w:val="single"/>
          <w:rtl/>
          <w:lang w:bidi="fa-IR"/>
        </w:rPr>
        <w:t>نباشد</w:t>
      </w:r>
      <w:r w:rsidR="00EC3E39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؟ </w:t>
      </w:r>
    </w:p>
    <w:p w:rsidR="006302CB" w:rsidRDefault="00EC3E39" w:rsidP="006302CB">
      <w:pPr>
        <w:tabs>
          <w:tab w:val="left" w:pos="5769"/>
        </w:tabs>
        <w:bidi/>
        <w:jc w:val="both"/>
        <w:rPr>
          <w:rtl/>
        </w:rPr>
      </w:pPr>
      <w:r w:rsidRPr="00582FF6">
        <w:rPr>
          <w:rFonts w:eastAsiaTheme="minorEastAsia" w:cs="B Nazanin" w:hint="cs"/>
          <w:sz w:val="28"/>
          <w:szCs w:val="28"/>
          <w:rtl/>
          <w:lang w:bidi="fa-IR"/>
        </w:rPr>
        <w:t>الف)</w:t>
      </w:r>
      <w:r w:rsidR="007A0411" w:rsidRPr="00F82369">
        <w:rPr>
          <w:position w:val="-28"/>
        </w:rPr>
        <w:object w:dxaOrig="480" w:dyaOrig="720">
          <v:shape id="_x0000_i2213" type="#_x0000_t75" style="width:24.8pt;height:36pt" o:ole="">
            <v:imagedata r:id="rId2399" o:title=""/>
          </v:shape>
          <o:OLEObject Type="Embed" ProgID="Equation.DSMT4" ShapeID="_x0000_i2213" DrawAspect="Content" ObjectID="_1673311965" r:id="rId2400"/>
        </w:object>
      </w:r>
      <w:r w:rsidRPr="00582FF6">
        <w:rPr>
          <w:rFonts w:eastAsiaTheme="minorEastAsia" w:cs="B Nazanin"/>
          <w:sz w:val="28"/>
          <w:szCs w:val="28"/>
          <w:lang w:bidi="fa-IR"/>
        </w:rPr>
        <w:t xml:space="preserve"> </w:t>
      </w:r>
      <w:r w:rsidR="00AD1255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   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ب) </w:t>
      </w:r>
      <w:r w:rsidR="007A0411" w:rsidRPr="00F82369">
        <w:rPr>
          <w:position w:val="-28"/>
        </w:rPr>
        <w:object w:dxaOrig="360" w:dyaOrig="720">
          <v:shape id="_x0000_i2214" type="#_x0000_t75" style="width:18pt;height:36pt" o:ole="">
            <v:imagedata r:id="rId2401" o:title=""/>
          </v:shape>
          <o:OLEObject Type="Embed" ProgID="Equation.DSMT4" ShapeID="_x0000_i2214" DrawAspect="Content" ObjectID="_1673311966" r:id="rId2402"/>
        </w:objec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        </w:t>
      </w:r>
      <w:r w:rsidR="007A0411">
        <w:rPr>
          <w:rFonts w:eastAsiaTheme="minorEastAsia" w:cs="B Nazanin" w:hint="cs"/>
          <w:sz w:val="28"/>
          <w:szCs w:val="28"/>
          <w:rtl/>
          <w:lang w:bidi="fa-IR"/>
        </w:rPr>
        <w:t>پ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7A0411" w:rsidRPr="00F82369">
        <w:rPr>
          <w:position w:val="-28"/>
        </w:rPr>
        <w:object w:dxaOrig="380" w:dyaOrig="720">
          <v:shape id="_x0000_i2215" type="#_x0000_t75" style="width:18pt;height:36pt" o:ole="">
            <v:imagedata r:id="rId2403" o:title=""/>
          </v:shape>
          <o:OLEObject Type="Embed" ProgID="Equation.DSMT4" ShapeID="_x0000_i2215" DrawAspect="Content" ObjectID="_1673311967" r:id="rId2404"/>
        </w:object>
      </w:r>
      <w:r w:rsidR="007A0411">
        <w:rPr>
          <w:rFonts w:eastAsiaTheme="minorEastAsia" w:cs="B Nazanin" w:hint="cs"/>
          <w:sz w:val="28"/>
          <w:szCs w:val="28"/>
          <w:rtl/>
          <w:lang w:bidi="fa-IR"/>
        </w:rPr>
        <w:t xml:space="preserve">           </w:t>
      </w:r>
      <w:r w:rsidR="00AD1255">
        <w:rPr>
          <w:rFonts w:eastAsiaTheme="minorEastAsia" w:cs="B Nazanin" w:hint="cs"/>
          <w:sz w:val="28"/>
          <w:szCs w:val="28"/>
          <w:rtl/>
          <w:lang w:bidi="fa-IR"/>
        </w:rPr>
        <w:t xml:space="preserve">     </w:t>
      </w:r>
      <w:r w:rsidR="007A0411">
        <w:rPr>
          <w:rFonts w:eastAsiaTheme="minorEastAsia" w:cs="B Nazanin" w:hint="cs"/>
          <w:sz w:val="28"/>
          <w:szCs w:val="28"/>
          <w:rtl/>
          <w:lang w:bidi="fa-IR"/>
        </w:rPr>
        <w:t xml:space="preserve"> 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</w:t>
      </w:r>
      <w:r w:rsidR="007A0411">
        <w:rPr>
          <w:rFonts w:eastAsiaTheme="minorEastAsia" w:cs="B Nazanin" w:hint="cs"/>
          <w:sz w:val="28"/>
          <w:szCs w:val="28"/>
          <w:rtl/>
          <w:lang w:bidi="fa-IR"/>
        </w:rPr>
        <w:t>ت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7A0411" w:rsidRPr="00F82369">
        <w:rPr>
          <w:position w:val="-28"/>
        </w:rPr>
        <w:object w:dxaOrig="260" w:dyaOrig="720">
          <v:shape id="_x0000_i2216" type="#_x0000_t75" style="width:12.8pt;height:36pt" o:ole="">
            <v:imagedata r:id="rId2405" o:title=""/>
          </v:shape>
          <o:OLEObject Type="Embed" ProgID="Equation.DSMT4" ShapeID="_x0000_i2216" DrawAspect="Content" ObjectID="_1673311968" r:id="rId2406"/>
        </w:object>
      </w:r>
    </w:p>
    <w:p w:rsidR="008C14FB" w:rsidRDefault="008C14FB" w:rsidP="008C14FB">
      <w:pPr>
        <w:tabs>
          <w:tab w:val="left" w:pos="5769"/>
        </w:tabs>
        <w:bidi/>
        <w:jc w:val="both"/>
        <w:rPr>
          <w:rtl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C14FB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80F4CD"/>
            <w:vAlign w:val="center"/>
          </w:tcPr>
          <w:p w:rsidR="008C14FB" w:rsidRPr="0083636B" w:rsidRDefault="00B44F01" w:rsidP="00D26E37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-1339921346"/>
                <w:placeholder>
                  <w:docPart w:val="FD950B0CEAC7492DBF9071D75CFCCB01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8C14FB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C14FB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ADA7F7"/>
            <w:vAlign w:val="center"/>
          </w:tcPr>
          <w:p w:rsidR="008C14FB" w:rsidRPr="0083636B" w:rsidRDefault="00B44F01" w:rsidP="00D26E37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406618843"/>
                <w:placeholder>
                  <w:docPart w:val="12872E23CFC14BA699ED53FCF7BC09FB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6302CB" w:rsidRPr="006302CB" w:rsidRDefault="006302CB" w:rsidP="006302CB">
      <w:pPr>
        <w:tabs>
          <w:tab w:val="left" w:pos="5769"/>
        </w:tabs>
        <w:bidi/>
        <w:jc w:val="both"/>
        <w:rPr>
          <w:rtl/>
        </w:rPr>
      </w:pPr>
    </w:p>
    <w:p w:rsidR="006302CB" w:rsidRPr="00582FF6" w:rsidRDefault="006302CB" w:rsidP="006302CB">
      <w:pPr>
        <w:tabs>
          <w:tab w:val="left" w:pos="5769"/>
        </w:tabs>
        <w:bidi/>
        <w:jc w:val="both"/>
        <w:rPr>
          <w:rFonts w:eastAsiaTheme="minorEastAsia" w:cs="B Nazanin"/>
          <w:sz w:val="28"/>
          <w:szCs w:val="28"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25)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اگر </w:t>
      </w:r>
      <w:r w:rsidRPr="00F82369">
        <w:rPr>
          <w:position w:val="-28"/>
        </w:rPr>
        <w:object w:dxaOrig="1640" w:dyaOrig="720">
          <v:shape id="_x0000_i2217" type="#_x0000_t75" style="width:82.4pt;height:36pt" o:ole="">
            <v:imagedata r:id="rId2407" o:title=""/>
          </v:shape>
          <o:OLEObject Type="Embed" ProgID="Equation.DSMT4" ShapeID="_x0000_i2217" DrawAspect="Content" ObjectID="_1673311969" r:id="rId2408"/>
        </w:objec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، </w:t>
      </w:r>
      <w:r w:rsidRPr="00F82369">
        <w:rPr>
          <w:position w:val="-28"/>
        </w:rPr>
        <w:object w:dxaOrig="1640" w:dyaOrig="720">
          <v:shape id="_x0000_i2218" type="#_x0000_t75" style="width:82.4pt;height:36pt" o:ole="">
            <v:imagedata r:id="rId2409" o:title=""/>
          </v:shape>
          <o:OLEObject Type="Embed" ProgID="Equation.DSMT4" ShapeID="_x0000_i2218" DrawAspect="Content" ObjectID="_1673311970" r:id="rId2410"/>
        </w:objec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و </w:t>
      </w:r>
      <w:r w:rsidRPr="00F82369">
        <w:rPr>
          <w:position w:val="-12"/>
        </w:rPr>
        <w:object w:dxaOrig="1600" w:dyaOrig="360">
          <v:shape id="_x0000_i2219" type="#_x0000_t75" style="width:80.4pt;height:18pt" o:ole="">
            <v:imagedata r:id="rId2411" o:title=""/>
          </v:shape>
          <o:OLEObject Type="Embed" ProgID="Equation.DSMT4" ShapeID="_x0000_i2219" DrawAspect="Content" ObjectID="_1673311971" r:id="rId2412"/>
        </w:objec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باشد، آن‌گاه </w:t>
      </w:r>
      <w:r w:rsidRPr="00F82369">
        <w:rPr>
          <w:position w:val="-12"/>
        </w:rPr>
        <w:object w:dxaOrig="1140" w:dyaOrig="360">
          <v:shape id="_x0000_i2220" type="#_x0000_t75" style="width:57.2pt;height:18pt" o:ole="">
            <v:imagedata r:id="rId2413" o:title=""/>
          </v:shape>
          <o:OLEObject Type="Embed" ProgID="Equation.DSMT4" ShapeID="_x0000_i2220" DrawAspect="Content" ObjectID="_1673311972" r:id="rId2414"/>
        </w:objec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چقدر است؟</w:t>
      </w:r>
    </w:p>
    <w:p w:rsidR="006302CB" w:rsidRPr="008C14FB" w:rsidRDefault="006302CB" w:rsidP="008C14FB">
      <w:pPr>
        <w:tabs>
          <w:tab w:val="left" w:pos="5769"/>
        </w:tabs>
        <w:bidi/>
        <w:jc w:val="both"/>
        <w:rPr>
          <w:rtl/>
        </w:rPr>
      </w:pPr>
      <w:r w:rsidRPr="00582FF6">
        <w:rPr>
          <w:rFonts w:eastAsiaTheme="minorEastAsia" w:cs="B Nazanin" w:hint="cs"/>
          <w:sz w:val="28"/>
          <w:szCs w:val="28"/>
          <w:rtl/>
          <w:lang w:bidi="fa-IR"/>
        </w:rPr>
        <w:t>الف)</w:t>
      </w:r>
      <w:r w:rsidRPr="00F82369">
        <w:rPr>
          <w:position w:val="-28"/>
        </w:rPr>
        <w:object w:dxaOrig="360" w:dyaOrig="720">
          <v:shape id="_x0000_i2221" type="#_x0000_t75" style="width:18pt;height:36pt" o:ole="">
            <v:imagedata r:id="rId2415" o:title=""/>
          </v:shape>
          <o:OLEObject Type="Embed" ProgID="Equation.DSMT4" ShapeID="_x0000_i2221" DrawAspect="Content" ObjectID="_1673311973" r:id="rId2416"/>
        </w:object>
      </w:r>
      <w:r w:rsidRPr="00582FF6">
        <w:rPr>
          <w:rFonts w:eastAsiaTheme="minorEastAsia" w:cs="B Nazanin"/>
          <w:sz w:val="28"/>
          <w:szCs w:val="28"/>
          <w:lang w:bidi="fa-IR"/>
        </w:rPr>
        <w:t xml:space="preserve">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                ب) </w:t>
      </w:r>
      <w:r w:rsidRPr="00F82369">
        <w:rPr>
          <w:position w:val="-28"/>
        </w:rPr>
        <w:object w:dxaOrig="360" w:dyaOrig="720">
          <v:shape id="_x0000_i2222" type="#_x0000_t75" style="width:18pt;height:36pt" o:ole="">
            <v:imagedata r:id="rId2417" o:title=""/>
          </v:shape>
          <o:OLEObject Type="Embed" ProgID="Equation.DSMT4" ShapeID="_x0000_i2222" DrawAspect="Content" ObjectID="_1673311974" r:id="rId2418"/>
        </w:objec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</w:t>
      </w:r>
      <w:r>
        <w:rPr>
          <w:rFonts w:eastAsiaTheme="minorEastAsia" w:cs="B Nazanin" w:hint="cs"/>
          <w:sz w:val="28"/>
          <w:szCs w:val="28"/>
          <w:rtl/>
          <w:lang w:bidi="fa-IR"/>
        </w:rPr>
        <w:t>پ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Pr="00F82369">
        <w:rPr>
          <w:position w:val="-28"/>
        </w:rPr>
        <w:object w:dxaOrig="360" w:dyaOrig="720">
          <v:shape id="_x0000_i2223" type="#_x0000_t75" style="width:18pt;height:36pt" o:ole="">
            <v:imagedata r:id="rId2419" o:title=""/>
          </v:shape>
          <o:OLEObject Type="Embed" ProgID="Equation.DSMT4" ShapeID="_x0000_i2223" DrawAspect="Content" ObjectID="_1673311975" r:id="rId2420"/>
        </w:objec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    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</w:t>
      </w:r>
      <w:r>
        <w:rPr>
          <w:rFonts w:eastAsiaTheme="minorEastAsia" w:cs="B Nazanin" w:hint="cs"/>
          <w:sz w:val="28"/>
          <w:szCs w:val="28"/>
          <w:rtl/>
          <w:lang w:bidi="fa-IR"/>
        </w:rPr>
        <w:t>ت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Pr="00F82369">
        <w:rPr>
          <w:position w:val="-28"/>
        </w:rPr>
        <w:object w:dxaOrig="360" w:dyaOrig="720">
          <v:shape id="_x0000_i2224" type="#_x0000_t75" style="width:18pt;height:36pt" o:ole="">
            <v:imagedata r:id="rId2421" o:title=""/>
          </v:shape>
          <o:OLEObject Type="Embed" ProgID="Equation.DSMT4" ShapeID="_x0000_i2224" DrawAspect="Content" ObjectID="_1673311976" r:id="rId2422"/>
        </w:object>
      </w:r>
    </w:p>
    <w:p w:rsidR="006302CB" w:rsidRPr="00582FF6" w:rsidRDefault="006302CB" w:rsidP="006302CB">
      <w:pPr>
        <w:tabs>
          <w:tab w:val="left" w:pos="5769"/>
        </w:tabs>
        <w:bidi/>
        <w:jc w:val="both"/>
        <w:rPr>
          <w:rFonts w:eastAsiaTheme="minorEastAsia" w:cs="B Nazanin"/>
          <w:sz w:val="28"/>
          <w:szCs w:val="28"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26)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احتمال قبول شدن دانش‌آموزی در درس ریاضی 65/. و در شیمی 7/. است. اگر احتمال آن‌که حداقل در یکی از دو درس قبول شود 85/. باشد، با کدام </w:t>
      </w:r>
      <w:r>
        <w:rPr>
          <w:rFonts w:eastAsiaTheme="minorEastAsia" w:cs="B Nazanin" w:hint="cs"/>
          <w:sz w:val="28"/>
          <w:szCs w:val="28"/>
          <w:rtl/>
          <w:lang w:bidi="fa-IR"/>
        </w:rPr>
        <w:t>احتمال در هر دو درس قبول می‌شود؟</w:t>
      </w:r>
    </w:p>
    <w:p w:rsidR="003F57F5" w:rsidRDefault="006302CB" w:rsidP="006302CB">
      <w:pPr>
        <w:pStyle w:val="Signature"/>
        <w:bidi/>
        <w:rPr>
          <w:rtl/>
        </w:rPr>
      </w:pPr>
      <w:r w:rsidRPr="00582FF6">
        <w:rPr>
          <w:rFonts w:cs="B Nazanin" w:hint="cs"/>
          <w:sz w:val="28"/>
          <w:szCs w:val="28"/>
          <w:rtl/>
          <w:lang w:bidi="fa-IR"/>
        </w:rPr>
        <w:t xml:space="preserve">الف)  </w:t>
      </w:r>
      <w:r w:rsidRPr="00F82369">
        <w:rPr>
          <w:position w:val="-6"/>
        </w:rPr>
        <w:object w:dxaOrig="440" w:dyaOrig="300">
          <v:shape id="_x0000_i2225" type="#_x0000_t75" style="width:21.6pt;height:15.2pt" o:ole="">
            <v:imagedata r:id="rId2423" o:title=""/>
          </v:shape>
          <o:OLEObject Type="Embed" ProgID="Equation.DSMT4" ShapeID="_x0000_i2225" DrawAspect="Content" ObjectID="_1673311977" r:id="rId2424"/>
        </w:object>
      </w:r>
      <w:r w:rsidRPr="00582FF6">
        <w:rPr>
          <w:rFonts w:cs="B Nazanin" w:hint="cs"/>
          <w:sz w:val="28"/>
          <w:szCs w:val="28"/>
          <w:rtl/>
          <w:lang w:bidi="fa-IR"/>
        </w:rPr>
        <w:t xml:space="preserve">                           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82FF6">
        <w:rPr>
          <w:rFonts w:cs="B Nazanin" w:hint="cs"/>
          <w:sz w:val="28"/>
          <w:szCs w:val="28"/>
          <w:rtl/>
          <w:lang w:bidi="fa-IR"/>
        </w:rPr>
        <w:t xml:space="preserve">      ب) </w:t>
      </w:r>
      <w:r w:rsidRPr="00F82369">
        <w:rPr>
          <w:position w:val="-6"/>
        </w:rPr>
        <w:object w:dxaOrig="460" w:dyaOrig="300">
          <v:shape id="_x0000_i2226" type="#_x0000_t75" style="width:23.2pt;height:15.2pt" o:ole="">
            <v:imagedata r:id="rId2425" o:title=""/>
          </v:shape>
          <o:OLEObject Type="Embed" ProgID="Equation.DSMT4" ShapeID="_x0000_i2226" DrawAspect="Content" ObjectID="_1673311978" r:id="rId2426"/>
        </w:object>
      </w:r>
      <w:r w:rsidRPr="00582FF6">
        <w:rPr>
          <w:rFonts w:cs="B Nazanin" w:hint="cs"/>
          <w:sz w:val="28"/>
          <w:szCs w:val="28"/>
          <w:rtl/>
          <w:lang w:bidi="fa-IR"/>
        </w:rPr>
        <w:t xml:space="preserve">          </w:t>
      </w:r>
      <w:r w:rsidRPr="00582FF6">
        <w:rPr>
          <w:rFonts w:cs="B Nazanin"/>
          <w:sz w:val="28"/>
          <w:szCs w:val="28"/>
          <w:lang w:bidi="fa-IR"/>
        </w:rPr>
        <w:t xml:space="preserve">                  </w:t>
      </w:r>
      <w:r w:rsidRPr="00582FF6">
        <w:rPr>
          <w:rFonts w:cs="B Nazanin" w:hint="cs"/>
          <w:sz w:val="28"/>
          <w:szCs w:val="28"/>
          <w:rtl/>
          <w:lang w:bidi="fa-IR"/>
        </w:rPr>
        <w:t xml:space="preserve">  </w:t>
      </w:r>
      <w:r>
        <w:rPr>
          <w:rFonts w:cs="B Nazanin" w:hint="cs"/>
          <w:sz w:val="28"/>
          <w:szCs w:val="28"/>
          <w:rtl/>
          <w:lang w:bidi="fa-IR"/>
        </w:rPr>
        <w:t>پ</w:t>
      </w:r>
      <w:r w:rsidRPr="00582FF6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F82369">
        <w:rPr>
          <w:position w:val="-6"/>
        </w:rPr>
        <w:object w:dxaOrig="580" w:dyaOrig="300">
          <v:shape id="_x0000_i2227" type="#_x0000_t75" style="width:29.2pt;height:15.2pt" o:ole="">
            <v:imagedata r:id="rId2427" o:title=""/>
          </v:shape>
          <o:OLEObject Type="Embed" ProgID="Equation.DSMT4" ShapeID="_x0000_i2227" DrawAspect="Content" ObjectID="_1673311979" r:id="rId2428"/>
        </w:object>
      </w:r>
      <w:r w:rsidRPr="00582FF6">
        <w:rPr>
          <w:rFonts w:cs="B Nazanin" w:hint="cs"/>
          <w:sz w:val="28"/>
          <w:szCs w:val="28"/>
          <w:rtl/>
          <w:lang w:bidi="fa-IR"/>
        </w:rPr>
        <w:t xml:space="preserve">                     </w:t>
      </w:r>
      <w:r>
        <w:rPr>
          <w:rFonts w:cs="B Nazanin" w:hint="cs"/>
          <w:sz w:val="28"/>
          <w:szCs w:val="28"/>
          <w:rtl/>
          <w:lang w:bidi="fa-IR"/>
        </w:rPr>
        <w:t>ت</w:t>
      </w:r>
      <w:r w:rsidRPr="00582FF6">
        <w:rPr>
          <w:rFonts w:cs="B Nazanin" w:hint="cs"/>
          <w:sz w:val="28"/>
          <w:szCs w:val="28"/>
          <w:rtl/>
          <w:lang w:bidi="fa-IR"/>
        </w:rPr>
        <w:t>)</w:t>
      </w:r>
      <w:r w:rsidRPr="000B166A">
        <w:t xml:space="preserve"> </w:t>
      </w:r>
      <w:r w:rsidRPr="00F82369">
        <w:rPr>
          <w:position w:val="-6"/>
        </w:rPr>
        <w:object w:dxaOrig="600" w:dyaOrig="300">
          <v:shape id="_x0000_i2228" type="#_x0000_t75" style="width:30pt;height:15.2pt" o:ole="">
            <v:imagedata r:id="rId2429" o:title=""/>
          </v:shape>
          <o:OLEObject Type="Embed" ProgID="Equation.DSMT4" ShapeID="_x0000_i2228" DrawAspect="Content" ObjectID="_1673311980" r:id="rId2430"/>
        </w:object>
      </w:r>
    </w:p>
    <w:p w:rsidR="000B166A" w:rsidRDefault="00005BEA" w:rsidP="000B166A">
      <w:pPr>
        <w:tabs>
          <w:tab w:val="left" w:pos="5769"/>
        </w:tabs>
        <w:bidi/>
        <w:jc w:val="both"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lastRenderedPageBreak/>
        <w:t>27</w:t>
      </w:r>
      <w:r w:rsidR="006C0E94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EC3E39"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با ارقام متمایز </w:t>
      </w:r>
      <w:r w:rsidR="000B166A" w:rsidRPr="00F82369">
        <w:rPr>
          <w:position w:val="-10"/>
        </w:rPr>
        <w:object w:dxaOrig="1040" w:dyaOrig="300">
          <v:shape id="_x0000_i2229" type="#_x0000_t75" style="width:52.4pt;height:15.2pt" o:ole="">
            <v:imagedata r:id="rId2389" o:title=""/>
          </v:shape>
          <o:OLEObject Type="Embed" ProgID="Equation.DSMT4" ShapeID="_x0000_i2229" DrawAspect="Content" ObjectID="_1673311981" r:id="rId2431"/>
        </w:object>
      </w:r>
      <w:r w:rsidR="000B166A">
        <w:rPr>
          <w:rFonts w:hint="cs"/>
          <w:rtl/>
        </w:rPr>
        <w:t xml:space="preserve"> </w:t>
      </w:r>
      <w:r w:rsidR="00EC3E39" w:rsidRPr="00582FF6">
        <w:rPr>
          <w:rFonts w:eastAsiaTheme="minorEastAsia" w:cs="B Nazanin" w:hint="cs"/>
          <w:sz w:val="28"/>
          <w:szCs w:val="28"/>
          <w:rtl/>
          <w:lang w:bidi="fa-IR"/>
        </w:rPr>
        <w:t>عددی 4 رقمی می‌سازیم، با کدام احتمال فقط یک رقم آن زوج است؟</w:t>
      </w:r>
    </w:p>
    <w:p w:rsidR="00583781" w:rsidRPr="000B166A" w:rsidRDefault="00EC3E39" w:rsidP="000B166A">
      <w:pPr>
        <w:tabs>
          <w:tab w:val="left" w:pos="5769"/>
        </w:tabs>
        <w:bidi/>
        <w:jc w:val="both"/>
        <w:rPr>
          <w:rFonts w:eastAsiaTheme="minorEastAsia" w:cs="B Nazanin"/>
          <w:sz w:val="28"/>
          <w:szCs w:val="28"/>
          <w:rtl/>
          <w:lang w:bidi="fa-IR"/>
        </w:rPr>
      </w:pPr>
      <w:r w:rsidRPr="00582FF6">
        <w:rPr>
          <w:rFonts w:eastAsiaTheme="minorEastAsia" w:cs="B Nazanin" w:hint="cs"/>
          <w:sz w:val="28"/>
          <w:szCs w:val="28"/>
          <w:rtl/>
          <w:lang w:bidi="fa-IR"/>
        </w:rPr>
        <w:t>الف)</w:t>
      </w:r>
      <w:r w:rsidR="000B166A" w:rsidRPr="00F82369">
        <w:rPr>
          <w:position w:val="-28"/>
        </w:rPr>
        <w:object w:dxaOrig="380" w:dyaOrig="720">
          <v:shape id="_x0000_i2230" type="#_x0000_t75" style="width:18pt;height:36pt" o:ole="">
            <v:imagedata r:id="rId2432" o:title=""/>
          </v:shape>
          <o:OLEObject Type="Embed" ProgID="Equation.DSMT4" ShapeID="_x0000_i2230" DrawAspect="Content" ObjectID="_1673311982" r:id="rId2433"/>
        </w:object>
      </w:r>
      <w:r w:rsidRPr="00582FF6">
        <w:rPr>
          <w:rFonts w:eastAsiaTheme="minorEastAsia" w:cs="B Nazanin"/>
          <w:sz w:val="28"/>
          <w:szCs w:val="28"/>
          <w:lang w:bidi="fa-IR"/>
        </w:rPr>
        <w:t xml:space="preserve"> </w:t>
      </w:r>
      <w:r w:rsidR="00626701">
        <w:rPr>
          <w:rFonts w:eastAsiaTheme="minorEastAsia" w:cs="B Nazanin" w:hint="cs"/>
          <w:sz w:val="28"/>
          <w:szCs w:val="28"/>
          <w:rtl/>
          <w:lang w:bidi="fa-IR"/>
        </w:rPr>
        <w:t xml:space="preserve">   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</w:t>
      </w:r>
      <w:r w:rsidR="000B166A">
        <w:rPr>
          <w:rFonts w:eastAsiaTheme="minorEastAsia" w:cs="B Nazanin" w:hint="cs"/>
          <w:sz w:val="28"/>
          <w:szCs w:val="28"/>
          <w:rtl/>
          <w:lang w:bidi="fa-IR"/>
        </w:rPr>
        <w:t>ب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0B166A" w:rsidRPr="00F82369">
        <w:rPr>
          <w:position w:val="-28"/>
        </w:rPr>
        <w:object w:dxaOrig="380" w:dyaOrig="720">
          <v:shape id="_x0000_i2231" type="#_x0000_t75" style="width:18pt;height:36pt" o:ole="">
            <v:imagedata r:id="rId2434" o:title=""/>
          </v:shape>
          <o:OLEObject Type="Embed" ProgID="Equation.DSMT4" ShapeID="_x0000_i2231" DrawAspect="Content" ObjectID="_1673311983" r:id="rId2435"/>
        </w:objec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          </w:t>
      </w:r>
      <w:r w:rsidR="000B166A">
        <w:rPr>
          <w:rFonts w:eastAsiaTheme="minorEastAsia" w:cs="B Nazanin" w:hint="cs"/>
          <w:sz w:val="28"/>
          <w:szCs w:val="28"/>
          <w:rtl/>
          <w:lang w:bidi="fa-IR"/>
        </w:rPr>
        <w:t>پ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0B166A" w:rsidRPr="00F82369">
        <w:rPr>
          <w:position w:val="-28"/>
        </w:rPr>
        <w:object w:dxaOrig="380" w:dyaOrig="720">
          <v:shape id="_x0000_i2232" type="#_x0000_t75" style="width:18pt;height:36pt" o:ole="">
            <v:imagedata r:id="rId2436" o:title=""/>
          </v:shape>
          <o:OLEObject Type="Embed" ProgID="Equation.DSMT4" ShapeID="_x0000_i2232" DrawAspect="Content" ObjectID="_1673311984" r:id="rId2437"/>
        </w:objec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          </w:t>
      </w:r>
      <w:r w:rsidR="000B166A">
        <w:rPr>
          <w:rFonts w:eastAsiaTheme="minorEastAsia" w:cs="B Nazanin" w:hint="cs"/>
          <w:sz w:val="28"/>
          <w:szCs w:val="28"/>
          <w:rtl/>
          <w:lang w:bidi="fa-IR"/>
        </w:rPr>
        <w:t>ت</w:t>
      </w:r>
      <w:r w:rsidRPr="00582FF6">
        <w:rPr>
          <w:rFonts w:eastAsiaTheme="minorEastAsia" w:cs="B Nazanin" w:hint="cs"/>
          <w:sz w:val="28"/>
          <w:szCs w:val="28"/>
          <w:rtl/>
          <w:lang w:bidi="fa-IR"/>
        </w:rPr>
        <w:t xml:space="preserve">) </w:t>
      </w:r>
      <w:r w:rsidR="000B166A" w:rsidRPr="00F82369">
        <w:rPr>
          <w:position w:val="-28"/>
        </w:rPr>
        <w:object w:dxaOrig="340" w:dyaOrig="720">
          <v:shape id="_x0000_i2233" type="#_x0000_t75" style="width:17.2pt;height:36pt" o:ole="">
            <v:imagedata r:id="rId2438" o:title=""/>
          </v:shape>
          <o:OLEObject Type="Embed" ProgID="Equation.DSMT4" ShapeID="_x0000_i2233" DrawAspect="Content" ObjectID="_1673311985" r:id="rId2439"/>
        </w:object>
      </w:r>
    </w:p>
    <w:p w:rsidR="00583781" w:rsidRPr="00582FF6" w:rsidRDefault="00005BEA" w:rsidP="000B166A">
      <w:pPr>
        <w:bidi/>
        <w:rPr>
          <w:rFonts w:ascii="Tahoma" w:hAnsi="Tahoma" w:cs="B Nazanin"/>
          <w:sz w:val="28"/>
          <w:szCs w:val="28"/>
          <w:rtl/>
        </w:rPr>
      </w:pPr>
      <w:r>
        <w:rPr>
          <w:rFonts w:ascii="Tahoma" w:hAnsi="Tahoma" w:cs="B Nazanin" w:hint="cs"/>
          <w:sz w:val="28"/>
          <w:szCs w:val="28"/>
          <w:rtl/>
        </w:rPr>
        <w:t>28</w:t>
      </w:r>
      <w:r w:rsidR="006C0E94">
        <w:rPr>
          <w:rFonts w:ascii="Tahoma" w:hAnsi="Tahoma" w:cs="B Nazanin" w:hint="cs"/>
          <w:sz w:val="28"/>
          <w:szCs w:val="28"/>
          <w:rtl/>
        </w:rPr>
        <w:t xml:space="preserve">) </w:t>
      </w:r>
      <w:r w:rsidR="00583781" w:rsidRPr="00582FF6">
        <w:rPr>
          <w:rFonts w:ascii="Tahoma" w:hAnsi="Tahoma" w:cs="B Nazanin"/>
          <w:sz w:val="28"/>
          <w:szCs w:val="28"/>
          <w:rtl/>
        </w:rPr>
        <w:t xml:space="preserve">با ارقام </w:t>
      </w:r>
      <w:r w:rsidR="000B166A" w:rsidRPr="00F82369">
        <w:rPr>
          <w:position w:val="-10"/>
        </w:rPr>
        <w:object w:dxaOrig="1340" w:dyaOrig="320">
          <v:shape id="_x0000_i2234" type="#_x0000_t75" style="width:66.8pt;height:15.6pt" o:ole="">
            <v:imagedata r:id="rId2440" o:title=""/>
          </v:shape>
          <o:OLEObject Type="Embed" ProgID="Equation.DSMT4" ShapeID="_x0000_i2234" DrawAspect="Content" ObjectID="_1673311986" r:id="rId2441"/>
        </w:object>
      </w:r>
      <w:r w:rsidR="00583781" w:rsidRPr="00582FF6">
        <w:rPr>
          <w:rFonts w:ascii="Tahoma" w:hAnsi="Tahoma" w:cs="B Nazanin"/>
          <w:sz w:val="28"/>
          <w:szCs w:val="28"/>
          <w:rtl/>
        </w:rPr>
        <w:t>بدون تکرار ارقام :</w:t>
      </w:r>
    </w:p>
    <w:p w:rsidR="00583781" w:rsidRPr="00582FF6" w:rsidRDefault="00583781" w:rsidP="00583781">
      <w:pPr>
        <w:bidi/>
        <w:rPr>
          <w:rFonts w:ascii="Tahoma" w:hAnsi="Tahoma" w:cs="B Nazanin"/>
          <w:sz w:val="28"/>
          <w:szCs w:val="28"/>
          <w:rtl/>
        </w:rPr>
      </w:pPr>
      <w:r w:rsidRPr="00582FF6">
        <w:rPr>
          <w:rFonts w:ascii="Tahoma" w:hAnsi="Tahoma" w:cs="B Nazanin"/>
          <w:sz w:val="28"/>
          <w:szCs w:val="28"/>
          <w:rtl/>
        </w:rPr>
        <w:t>الف) چند عدد سه رقمی زوج می توان نوشت؟ واحتمال آن را بیابید که این اعداد</w:t>
      </w:r>
      <w:r>
        <w:rPr>
          <w:rFonts w:ascii="Tahoma" w:hAnsi="Tahoma" w:cs="B Nazanin"/>
          <w:sz w:val="28"/>
          <w:szCs w:val="28"/>
          <w:rtl/>
        </w:rPr>
        <w:t xml:space="preserve"> بدست آمده کوچکتر از 500 باشند.</w:t>
      </w:r>
    </w:p>
    <w:p w:rsidR="00583781" w:rsidRPr="00583781" w:rsidRDefault="00583781" w:rsidP="00583781">
      <w:pPr>
        <w:bidi/>
        <w:rPr>
          <w:rFonts w:ascii="Tahoma" w:hAnsi="Tahoma" w:cs="B Nazanin"/>
          <w:sz w:val="28"/>
          <w:szCs w:val="28"/>
          <w:rtl/>
        </w:rPr>
      </w:pPr>
      <w:r w:rsidRPr="00582FF6">
        <w:rPr>
          <w:rFonts w:ascii="Tahoma" w:hAnsi="Tahoma" w:cs="B Nazanin"/>
          <w:sz w:val="28"/>
          <w:szCs w:val="28"/>
          <w:rtl/>
        </w:rPr>
        <w:t>ب) چند عدد چهار رقمی فر</w:t>
      </w:r>
      <w:r>
        <w:rPr>
          <w:rFonts w:ascii="Tahoma" w:hAnsi="Tahoma" w:cs="B Nazanin"/>
          <w:sz w:val="28"/>
          <w:szCs w:val="28"/>
          <w:rtl/>
        </w:rPr>
        <w:t>د بزرگتر ار 3000  می توان نوشت؟</w:t>
      </w:r>
    </w:p>
    <w:p w:rsidR="00A80137" w:rsidRPr="00582FF6" w:rsidRDefault="00005BEA" w:rsidP="00005BEA">
      <w:pPr>
        <w:pStyle w:val="Signature"/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29</w:t>
      </w:r>
      <w:r w:rsidR="006C0E94">
        <w:rPr>
          <w:rFonts w:cs="B Nazanin" w:hint="cs"/>
          <w:sz w:val="28"/>
          <w:szCs w:val="28"/>
          <w:rtl/>
        </w:rPr>
        <w:t xml:space="preserve">) </w:t>
      </w:r>
      <w:r w:rsidR="00A80137" w:rsidRPr="00582FF6">
        <w:rPr>
          <w:rFonts w:cs="B Nazanin" w:hint="cs"/>
          <w:sz w:val="28"/>
          <w:szCs w:val="28"/>
          <w:rtl/>
        </w:rPr>
        <w:t xml:space="preserve">اگر    </w:t>
      </w:r>
      <w:r w:rsidR="00626701" w:rsidRPr="00F82369">
        <w:rPr>
          <w:position w:val="-28"/>
        </w:rPr>
        <w:object w:dxaOrig="1080" w:dyaOrig="720">
          <v:shape id="_x0000_i2235" type="#_x0000_t75" style="width:54.8pt;height:36pt" o:ole="">
            <v:imagedata r:id="rId2442" o:title=""/>
          </v:shape>
          <o:OLEObject Type="Embed" ProgID="Equation.DSMT4" ShapeID="_x0000_i2235" DrawAspect="Content" ObjectID="_1673311987" r:id="rId2443"/>
        </w:object>
      </w:r>
      <w:r w:rsidR="00A80137" w:rsidRPr="00582FF6">
        <w:rPr>
          <w:rFonts w:cs="B Nazanin" w:hint="cs"/>
          <w:sz w:val="28"/>
          <w:szCs w:val="28"/>
          <w:rtl/>
        </w:rPr>
        <w:t xml:space="preserve"> و  </w:t>
      </w:r>
      <w:r w:rsidR="00626701" w:rsidRPr="00F82369">
        <w:rPr>
          <w:position w:val="-28"/>
        </w:rPr>
        <w:object w:dxaOrig="1060" w:dyaOrig="720">
          <v:shape id="_x0000_i2236" type="#_x0000_t75" style="width:54pt;height:36pt" o:ole="">
            <v:imagedata r:id="rId2444" o:title=""/>
          </v:shape>
          <o:OLEObject Type="Embed" ProgID="Equation.DSMT4" ShapeID="_x0000_i2236" DrawAspect="Content" ObjectID="_1673311988" r:id="rId2445"/>
        </w:object>
      </w:r>
      <w:r w:rsidR="00626701">
        <w:rPr>
          <w:rFonts w:cs="B Nazanin" w:hint="cs"/>
          <w:sz w:val="28"/>
          <w:szCs w:val="28"/>
          <w:rtl/>
        </w:rPr>
        <w:t xml:space="preserve"> و </w:t>
      </w:r>
      <w:r w:rsidR="00A80137" w:rsidRPr="00582FF6">
        <w:rPr>
          <w:rFonts w:cs="B Nazanin" w:hint="cs"/>
          <w:sz w:val="28"/>
          <w:szCs w:val="28"/>
          <w:rtl/>
        </w:rPr>
        <w:t xml:space="preserve"> </w:t>
      </w:r>
      <w:r w:rsidR="00626701" w:rsidRPr="00F82369">
        <w:rPr>
          <w:position w:val="-28"/>
        </w:rPr>
        <w:object w:dxaOrig="1579" w:dyaOrig="720">
          <v:shape id="_x0000_i2237" type="#_x0000_t75" style="width:78.8pt;height:36pt" o:ole="">
            <v:imagedata r:id="rId2446" o:title=""/>
          </v:shape>
          <o:OLEObject Type="Embed" ProgID="Equation.DSMT4" ShapeID="_x0000_i2237" DrawAspect="Content" ObjectID="_1673311989" r:id="rId2447"/>
        </w:object>
      </w:r>
      <w:r w:rsidR="00A80137" w:rsidRPr="00582FF6">
        <w:rPr>
          <w:rFonts w:cs="B Nazanin" w:hint="cs"/>
          <w:sz w:val="28"/>
          <w:szCs w:val="28"/>
          <w:rtl/>
        </w:rPr>
        <w:t xml:space="preserve"> باشد ، </w:t>
      </w:r>
      <w:r w:rsidR="00626701" w:rsidRPr="00F82369">
        <w:rPr>
          <w:position w:val="-12"/>
        </w:rPr>
        <w:object w:dxaOrig="1080" w:dyaOrig="360">
          <v:shape id="_x0000_i2238" type="#_x0000_t75" style="width:54.8pt;height:18pt" o:ole="">
            <v:imagedata r:id="rId2448" o:title=""/>
          </v:shape>
          <o:OLEObject Type="Embed" ProgID="Equation.DSMT4" ShapeID="_x0000_i2238" DrawAspect="Content" ObjectID="_1673311990" r:id="rId2449"/>
        </w:object>
      </w:r>
      <w:r w:rsidR="00A80137" w:rsidRPr="00582FF6">
        <w:rPr>
          <w:rFonts w:cs="B Nazanin" w:hint="cs"/>
          <w:sz w:val="28"/>
          <w:szCs w:val="28"/>
          <w:rtl/>
        </w:rPr>
        <w:t xml:space="preserve"> را بیابید.</w:t>
      </w:r>
      <w:r w:rsidR="00A80137" w:rsidRPr="00582FF6">
        <w:rPr>
          <w:rFonts w:cs="B Nazanin"/>
          <w:b/>
          <w:bCs/>
          <w:sz w:val="28"/>
          <w:szCs w:val="28"/>
          <w:rtl/>
        </w:rPr>
        <w:tab/>
      </w:r>
    </w:p>
    <w:p w:rsidR="00F75EC5" w:rsidRPr="00582FF6" w:rsidRDefault="006C0E94" w:rsidP="00005BEA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3</w:t>
      </w:r>
      <w:r w:rsidR="00005BEA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0</w:t>
      </w: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)</w:t>
      </w:r>
      <w:r w:rsidR="00F75EC5" w:rsidRPr="00582FF6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در جعبه ای 4 مهره آبی و 3 مهره قرمز وجود دارد. اگر از این جعبه سه مهره به تصادف خارج کنیم چقدر احتمال دارد؟ </w:t>
      </w:r>
    </w:p>
    <w:p w:rsidR="00583781" w:rsidRDefault="00F75EC5" w:rsidP="006302CB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 w:rsidRPr="00582FF6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الف) هر سه مهره آب باشند.</w:t>
      </w:r>
      <w:r w:rsidRPr="00582FF6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ab/>
      </w:r>
      <w:r w:rsidR="00626701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</w:t>
      </w:r>
      <w:r w:rsidRPr="00582FF6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ب) هر سه مهره همرنگ باشند</w:t>
      </w:r>
      <w:r w:rsidR="00626701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        پ</w:t>
      </w:r>
      <w:r w:rsidRPr="00582FF6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) دقیقا 2 مهره همرنگ باشند.</w: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C14FB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80F4CD"/>
            <w:vAlign w:val="center"/>
          </w:tcPr>
          <w:p w:rsidR="008C14FB" w:rsidRPr="0083636B" w:rsidRDefault="00B44F01" w:rsidP="00D26E37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874973937"/>
                <w:placeholder>
                  <w:docPart w:val="EF8BE6EACA6E4B67B38FE929D75D23ED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8C14FB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C14FB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ADA7F7"/>
            <w:vAlign w:val="center"/>
          </w:tcPr>
          <w:p w:rsidR="008C14FB" w:rsidRPr="0083636B" w:rsidRDefault="00B44F01" w:rsidP="00D26E37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339822964"/>
                <w:placeholder>
                  <w:docPart w:val="93113A18D1254257A48B236054B941C3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8C14FB" w:rsidRDefault="008C14FB" w:rsidP="00005BEA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</w:p>
    <w:p w:rsidR="00F75EC5" w:rsidRPr="00582FF6" w:rsidRDefault="006C0E94" w:rsidP="008C14FB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rtl/>
          <w:lang w:bidi="fa-IR"/>
        </w:rPr>
      </w:pP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3</w:t>
      </w:r>
      <w:r w:rsidR="00005BEA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1</w:t>
      </w: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)</w:t>
      </w:r>
      <w:r w:rsidR="00F75EC5" w:rsidRPr="00582FF6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اگر </w:t>
      </w:r>
      <w:r w:rsidR="00A85432" w:rsidRPr="00F82369">
        <w:rPr>
          <w:position w:val="-28"/>
        </w:rPr>
        <w:object w:dxaOrig="1060" w:dyaOrig="720">
          <v:shape id="_x0000_i2239" type="#_x0000_t75" style="width:54pt;height:36pt" o:ole="">
            <v:imagedata r:id="rId2450" o:title=""/>
          </v:shape>
          <o:OLEObject Type="Embed" ProgID="Equation.DSMT4" ShapeID="_x0000_i2239" DrawAspect="Content" ObjectID="_1673311991" r:id="rId2451"/>
        </w:object>
      </w:r>
      <w:r w:rsidR="00A85432" w:rsidRPr="00582FF6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</w:t>
      </w:r>
      <w:r w:rsidR="00A85432" w:rsidRPr="00F82369">
        <w:rPr>
          <w:position w:val="-28"/>
        </w:rPr>
        <w:object w:dxaOrig="1040" w:dyaOrig="720">
          <v:shape id="_x0000_i2240" type="#_x0000_t75" style="width:52.4pt;height:36pt" o:ole="">
            <v:imagedata r:id="rId2452" o:title=""/>
          </v:shape>
          <o:OLEObject Type="Embed" ProgID="Equation.DSMT4" ShapeID="_x0000_i2240" DrawAspect="Content" ObjectID="_1673311992" r:id="rId2453"/>
        </w:object>
      </w:r>
      <w:r w:rsidR="00F75EC5" w:rsidRPr="00582FF6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و</w:t>
      </w:r>
      <w:r w:rsidR="00A85432" w:rsidRPr="00F82369">
        <w:rPr>
          <w:position w:val="-28"/>
        </w:rPr>
        <w:object w:dxaOrig="1660" w:dyaOrig="720">
          <v:shape id="_x0000_i2241" type="#_x0000_t75" style="width:82.4pt;height:36pt" o:ole="">
            <v:imagedata r:id="rId2454" o:title=""/>
          </v:shape>
          <o:OLEObject Type="Embed" ProgID="Equation.DSMT4" ShapeID="_x0000_i2241" DrawAspect="Content" ObjectID="_1673311993" r:id="rId2455"/>
        </w:object>
      </w:r>
      <w:r w:rsidR="00F75EC5" w:rsidRPr="00582FF6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مطلوبست: </w:t>
      </w:r>
    </w:p>
    <w:p w:rsidR="006302CB" w:rsidRPr="008C14FB" w:rsidRDefault="00F75EC5" w:rsidP="008C14FB">
      <w:pPr>
        <w:bidi/>
        <w:spacing w:after="0" w:line="480" w:lineRule="auto"/>
      </w:pPr>
      <w:r w:rsidRPr="00582FF6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الف) </w:t>
      </w:r>
      <w:r w:rsidR="00A85432" w:rsidRPr="00F82369">
        <w:rPr>
          <w:position w:val="-12"/>
        </w:rPr>
        <w:object w:dxaOrig="1140" w:dyaOrig="360">
          <v:shape id="_x0000_i2242" type="#_x0000_t75" style="width:57.2pt;height:18pt" o:ole="">
            <v:imagedata r:id="rId2456" o:title=""/>
          </v:shape>
          <o:OLEObject Type="Embed" ProgID="Equation.DSMT4" ShapeID="_x0000_i2242" DrawAspect="Content" ObjectID="_1673311994" r:id="rId2457"/>
        </w:object>
      </w:r>
      <w:r w:rsidRPr="00582FF6">
        <w:rPr>
          <w:rFonts w:asciiTheme="majorBidi" w:eastAsiaTheme="minorEastAsia" w:hAnsiTheme="majorBidi" w:cs="B Nazanin"/>
          <w:sz w:val="28"/>
          <w:szCs w:val="28"/>
          <w:lang w:bidi="fa-IR"/>
        </w:rPr>
        <w:tab/>
      </w:r>
      <w:r w:rsidRPr="00582FF6">
        <w:rPr>
          <w:rFonts w:asciiTheme="majorBidi" w:eastAsiaTheme="minorEastAsia" w:hAnsiTheme="majorBidi" w:cs="B Nazanin"/>
          <w:sz w:val="28"/>
          <w:szCs w:val="28"/>
          <w:lang w:bidi="fa-IR"/>
        </w:rPr>
        <w:tab/>
      </w:r>
      <w:r w:rsidRPr="00582FF6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ب) </w:t>
      </w:r>
      <w:r w:rsidR="00A85432" w:rsidRPr="00F82369">
        <w:rPr>
          <w:position w:val="-12"/>
        </w:rPr>
        <w:object w:dxaOrig="1160" w:dyaOrig="380">
          <v:shape id="_x0000_i2243" type="#_x0000_t75" style="width:57.6pt;height:18pt" o:ole="">
            <v:imagedata r:id="rId2458" o:title=""/>
          </v:shape>
          <o:OLEObject Type="Embed" ProgID="Equation.DSMT4" ShapeID="_x0000_i2243" DrawAspect="Content" ObjectID="_1673311995" r:id="rId2459"/>
        </w:object>
      </w:r>
      <w:r w:rsidRPr="00582FF6">
        <w:rPr>
          <w:rFonts w:asciiTheme="majorBidi" w:eastAsiaTheme="minorEastAsia" w:hAnsiTheme="majorBidi" w:cs="B Nazanin"/>
          <w:sz w:val="28"/>
          <w:szCs w:val="28"/>
          <w:lang w:bidi="fa-IR"/>
        </w:rPr>
        <w:t xml:space="preserve"> </w:t>
      </w:r>
      <w:r w:rsidRPr="00582FF6">
        <w:rPr>
          <w:rFonts w:asciiTheme="majorBidi" w:eastAsiaTheme="minorEastAsia" w:hAnsiTheme="majorBidi" w:cs="B Nazanin"/>
          <w:sz w:val="28"/>
          <w:szCs w:val="28"/>
          <w:lang w:bidi="fa-IR"/>
        </w:rPr>
        <w:tab/>
      </w:r>
      <w:r w:rsidRPr="00582FF6">
        <w:rPr>
          <w:rFonts w:asciiTheme="majorBidi" w:eastAsiaTheme="minorEastAsia" w:hAnsiTheme="majorBidi" w:cs="B Nazanin"/>
          <w:sz w:val="28"/>
          <w:szCs w:val="28"/>
          <w:lang w:bidi="fa-IR"/>
        </w:rPr>
        <w:tab/>
      </w:r>
      <w:r w:rsidRPr="00582FF6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پ) </w:t>
      </w:r>
      <w:r w:rsidR="00A85432" w:rsidRPr="00F82369">
        <w:rPr>
          <w:position w:val="-12"/>
        </w:rPr>
        <w:object w:dxaOrig="1200" w:dyaOrig="380">
          <v:shape id="_x0000_i2244" type="#_x0000_t75" style="width:60pt;height:18pt" o:ole="">
            <v:imagedata r:id="rId2460" o:title=""/>
          </v:shape>
          <o:OLEObject Type="Embed" ProgID="Equation.DSMT4" ShapeID="_x0000_i2244" DrawAspect="Content" ObjectID="_1673311996" r:id="rId2461"/>
        </w:object>
      </w:r>
    </w:p>
    <w:p w:rsidR="00582FF6" w:rsidRDefault="00005BEA" w:rsidP="00005BEA">
      <w:pPr>
        <w:pStyle w:val="Signature"/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t>32</w:t>
      </w:r>
      <w:r w:rsidR="004D1807">
        <w:rPr>
          <w:rFonts w:ascii="Arial" w:hAnsi="Arial" w:cs="B Nazanin" w:hint="cs"/>
          <w:sz w:val="28"/>
          <w:szCs w:val="28"/>
          <w:rtl/>
        </w:rPr>
        <w:t xml:space="preserve">) </w:t>
      </w:r>
      <w:r w:rsidR="004D1807" w:rsidRPr="00582FF6">
        <w:rPr>
          <w:rFonts w:ascii="Arial" w:hAnsi="Arial" w:cs="B Nazanin" w:hint="cs"/>
          <w:sz w:val="28"/>
          <w:szCs w:val="28"/>
          <w:rtl/>
        </w:rPr>
        <w:t>دو تاس را باهم پرتاب مي كنيم مطوبست احتمال آنكه</w:t>
      </w:r>
      <w:r w:rsidR="004D1807">
        <w:rPr>
          <w:rFonts w:ascii="Arial" w:hAnsi="Arial" w:cs="B Nazanin" w:hint="cs"/>
          <w:sz w:val="28"/>
          <w:szCs w:val="28"/>
          <w:rtl/>
        </w:rPr>
        <w:t>:</w:t>
      </w:r>
    </w:p>
    <w:p w:rsidR="00005BEA" w:rsidRPr="00582FF6" w:rsidRDefault="00005BEA" w:rsidP="00005BEA">
      <w:pPr>
        <w:pStyle w:val="Signature"/>
        <w:bidi/>
        <w:rPr>
          <w:rFonts w:asciiTheme="majorBidi" w:hAnsiTheme="majorBidi" w:cs="B Nazanin"/>
          <w:sz w:val="28"/>
          <w:szCs w:val="28"/>
          <w:rtl/>
          <w:lang w:bidi="fa-IR"/>
        </w:rPr>
      </w:pPr>
    </w:p>
    <w:p w:rsidR="006871F9" w:rsidRDefault="00005BEA" w:rsidP="00F377FC">
      <w:pPr>
        <w:pStyle w:val="Signature"/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t xml:space="preserve">     </w:t>
      </w:r>
      <w:r w:rsidR="00A85432">
        <w:rPr>
          <w:rFonts w:ascii="Arial" w:hAnsi="Arial" w:cs="B Nazanin" w:hint="cs"/>
          <w:sz w:val="28"/>
          <w:szCs w:val="28"/>
          <w:rtl/>
        </w:rPr>
        <w:t>الف</w:t>
      </w:r>
      <w:r w:rsidR="006871F9" w:rsidRPr="00582FF6">
        <w:rPr>
          <w:rFonts w:ascii="Arial" w:hAnsi="Arial" w:cs="B Nazanin" w:hint="cs"/>
          <w:sz w:val="28"/>
          <w:szCs w:val="28"/>
          <w:rtl/>
        </w:rPr>
        <w:t>)</w:t>
      </w:r>
      <w:r w:rsidR="00A85432">
        <w:rPr>
          <w:rFonts w:ascii="Arial" w:hAnsi="Arial" w:cs="B Nazanin" w:hint="cs"/>
          <w:sz w:val="28"/>
          <w:szCs w:val="28"/>
          <w:rtl/>
        </w:rPr>
        <w:t xml:space="preserve"> </w:t>
      </w:r>
      <w:r w:rsidR="006871F9" w:rsidRPr="00582FF6">
        <w:rPr>
          <w:rFonts w:ascii="Arial" w:hAnsi="Arial" w:cs="B Nazanin" w:hint="cs"/>
          <w:sz w:val="28"/>
          <w:szCs w:val="28"/>
          <w:rtl/>
        </w:rPr>
        <w:t>‌مجموع دو تا</w:t>
      </w:r>
      <w:r w:rsidR="00F377FC">
        <w:rPr>
          <w:rFonts w:ascii="Arial" w:hAnsi="Arial" w:cs="B Nazanin" w:hint="cs"/>
          <w:sz w:val="28"/>
          <w:szCs w:val="28"/>
          <w:rtl/>
        </w:rPr>
        <w:t>س</w:t>
      </w:r>
      <w:r w:rsidR="006871F9" w:rsidRPr="00582FF6">
        <w:rPr>
          <w:rFonts w:ascii="Arial" w:hAnsi="Arial" w:cs="B Nazanin" w:hint="cs"/>
          <w:sz w:val="28"/>
          <w:szCs w:val="28"/>
          <w:rtl/>
        </w:rPr>
        <w:t xml:space="preserve"> عدد فرد باشد .       </w:t>
      </w:r>
      <w:r>
        <w:rPr>
          <w:rFonts w:ascii="Arial" w:hAnsi="Arial" w:cs="B Nazanin" w:hint="cs"/>
          <w:sz w:val="28"/>
          <w:szCs w:val="28"/>
          <w:rtl/>
        </w:rPr>
        <w:t xml:space="preserve">           </w:t>
      </w:r>
      <w:r w:rsidR="006871F9" w:rsidRPr="00582FF6">
        <w:rPr>
          <w:rFonts w:ascii="Arial" w:hAnsi="Arial" w:cs="B Nazanin" w:hint="cs"/>
          <w:sz w:val="28"/>
          <w:szCs w:val="28"/>
          <w:rtl/>
        </w:rPr>
        <w:t xml:space="preserve">  ب)‌</w:t>
      </w:r>
      <w:r w:rsidR="00A85432">
        <w:rPr>
          <w:rFonts w:ascii="Arial" w:hAnsi="Arial" w:cs="B Nazanin" w:hint="cs"/>
          <w:sz w:val="28"/>
          <w:szCs w:val="28"/>
          <w:rtl/>
        </w:rPr>
        <w:t xml:space="preserve"> </w:t>
      </w:r>
      <w:r w:rsidR="006871F9" w:rsidRPr="00582FF6">
        <w:rPr>
          <w:rFonts w:ascii="Arial" w:hAnsi="Arial" w:cs="B Nazanin" w:hint="cs"/>
          <w:sz w:val="28"/>
          <w:szCs w:val="28"/>
          <w:rtl/>
        </w:rPr>
        <w:t>حد اقل يكي شامل عدد فرد باشد.</w:t>
      </w:r>
    </w:p>
    <w:p w:rsidR="00005BEA" w:rsidRDefault="00005BEA" w:rsidP="00005BEA">
      <w:pPr>
        <w:pStyle w:val="Signature"/>
        <w:bidi/>
        <w:rPr>
          <w:rFonts w:ascii="Arial" w:hAnsi="Arial" w:cs="B Nazanin"/>
          <w:sz w:val="28"/>
          <w:szCs w:val="28"/>
          <w:rtl/>
        </w:rPr>
      </w:pPr>
    </w:p>
    <w:p w:rsidR="00005BEA" w:rsidRPr="00582FF6" w:rsidRDefault="00005BEA" w:rsidP="006302CB">
      <w:pPr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lastRenderedPageBreak/>
        <w:t>3</w:t>
      </w:r>
      <w:r w:rsidR="006302CB">
        <w:rPr>
          <w:rFonts w:ascii="Arial" w:hAnsi="Arial" w:cs="B Nazanin" w:hint="cs"/>
          <w:sz w:val="28"/>
          <w:szCs w:val="28"/>
          <w:rtl/>
        </w:rPr>
        <w:t>3</w:t>
      </w:r>
      <w:r w:rsidR="006C0E94">
        <w:rPr>
          <w:rFonts w:ascii="Arial" w:hAnsi="Arial" w:cs="B Nazanin" w:hint="cs"/>
          <w:sz w:val="28"/>
          <w:szCs w:val="28"/>
          <w:rtl/>
        </w:rPr>
        <w:t xml:space="preserve">) </w:t>
      </w:r>
      <w:r w:rsidR="006C0E94" w:rsidRPr="00582FF6">
        <w:rPr>
          <w:rFonts w:ascii="Arial" w:hAnsi="Arial" w:cs="B Nazanin" w:hint="cs"/>
          <w:sz w:val="28"/>
          <w:szCs w:val="28"/>
          <w:rtl/>
        </w:rPr>
        <w:t xml:space="preserve">از بين </w:t>
      </w:r>
      <w:r w:rsidR="00A85432">
        <w:rPr>
          <w:rFonts w:cs="B Nazanin" w:hint="cs"/>
          <w:sz w:val="28"/>
          <w:szCs w:val="28"/>
          <w:rtl/>
        </w:rPr>
        <w:t>5</w:t>
      </w:r>
      <w:r w:rsidR="006C0E94" w:rsidRPr="00582FF6">
        <w:rPr>
          <w:rFonts w:ascii="Arial" w:hAnsi="Arial" w:cs="B Nazanin" w:hint="cs"/>
          <w:sz w:val="28"/>
          <w:szCs w:val="28"/>
          <w:rtl/>
        </w:rPr>
        <w:t xml:space="preserve"> موش سالم و</w:t>
      </w:r>
      <w:r w:rsidR="00A85432">
        <w:rPr>
          <w:rFonts w:cs="B Nazanin" w:hint="cs"/>
          <w:sz w:val="28"/>
          <w:szCs w:val="28"/>
          <w:rtl/>
        </w:rPr>
        <w:t>4</w:t>
      </w:r>
      <w:r w:rsidR="00A85432">
        <w:rPr>
          <w:rFonts w:ascii="Arial" w:hAnsi="Arial" w:cs="B Nazanin" w:hint="cs"/>
          <w:sz w:val="28"/>
          <w:szCs w:val="28"/>
          <w:rtl/>
        </w:rPr>
        <w:t xml:space="preserve"> موش بيمار</w:t>
      </w:r>
      <w:r w:rsidR="006C0E94" w:rsidRPr="00582FF6">
        <w:rPr>
          <w:rFonts w:ascii="Arial" w:hAnsi="Arial" w:cs="B Nazanin" w:hint="cs"/>
          <w:sz w:val="28"/>
          <w:szCs w:val="28"/>
          <w:rtl/>
        </w:rPr>
        <w:t xml:space="preserve"> </w:t>
      </w:r>
      <w:r w:rsidR="00A85432">
        <w:rPr>
          <w:rFonts w:cs="B Nazanin" w:hint="cs"/>
          <w:sz w:val="28"/>
          <w:szCs w:val="28"/>
          <w:rtl/>
        </w:rPr>
        <w:t>3</w:t>
      </w:r>
      <w:r w:rsidR="006C0E94" w:rsidRPr="00582FF6">
        <w:rPr>
          <w:rFonts w:ascii="Arial" w:hAnsi="Arial" w:cs="B Nazanin" w:hint="cs"/>
          <w:sz w:val="28"/>
          <w:szCs w:val="28"/>
          <w:rtl/>
        </w:rPr>
        <w:t xml:space="preserve"> موش به تصادف انتخاب مي كنيم. مطلوبست :</w:t>
      </w:r>
    </w:p>
    <w:p w:rsidR="004D1807" w:rsidRPr="00582FF6" w:rsidRDefault="00005BEA" w:rsidP="00005BEA">
      <w:pPr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t xml:space="preserve">     </w:t>
      </w:r>
      <w:r w:rsidR="006C0E94" w:rsidRPr="00582FF6">
        <w:rPr>
          <w:rFonts w:ascii="Arial" w:hAnsi="Arial" w:cs="B Nazanin" w:hint="cs"/>
          <w:sz w:val="28"/>
          <w:szCs w:val="28"/>
          <w:rtl/>
        </w:rPr>
        <w:t>الف)‌</w:t>
      </w:r>
      <w:r>
        <w:rPr>
          <w:rFonts w:ascii="Arial" w:hAnsi="Arial" w:cs="B Nazanin" w:hint="cs"/>
          <w:sz w:val="28"/>
          <w:szCs w:val="28"/>
          <w:rtl/>
        </w:rPr>
        <w:t xml:space="preserve"> </w:t>
      </w:r>
      <w:r w:rsidR="006C0E94" w:rsidRPr="00582FF6">
        <w:rPr>
          <w:rFonts w:ascii="Arial" w:hAnsi="Arial" w:cs="B Nazanin" w:hint="cs"/>
          <w:sz w:val="28"/>
          <w:szCs w:val="28"/>
          <w:rtl/>
        </w:rPr>
        <w:t>احتمال آنكه فقط دوموش بيمار باشند.</w:t>
      </w:r>
      <w:r>
        <w:rPr>
          <w:rFonts w:ascii="Arial" w:hAnsi="Arial" w:cs="B Nazanin" w:hint="cs"/>
          <w:sz w:val="28"/>
          <w:szCs w:val="28"/>
          <w:rtl/>
        </w:rPr>
        <w:t xml:space="preserve">           </w:t>
      </w:r>
      <w:r w:rsidR="006871F9" w:rsidRPr="00582FF6">
        <w:rPr>
          <w:rFonts w:ascii="Arial" w:hAnsi="Arial" w:cs="B Nazanin" w:hint="cs"/>
          <w:sz w:val="28"/>
          <w:szCs w:val="28"/>
          <w:rtl/>
        </w:rPr>
        <w:t>ب)‌</w:t>
      </w:r>
      <w:r>
        <w:rPr>
          <w:rFonts w:ascii="Arial" w:hAnsi="Arial" w:cs="B Nazanin" w:hint="cs"/>
          <w:sz w:val="28"/>
          <w:szCs w:val="28"/>
          <w:rtl/>
        </w:rPr>
        <w:t xml:space="preserve"> </w:t>
      </w:r>
      <w:r w:rsidR="006871F9" w:rsidRPr="00582FF6">
        <w:rPr>
          <w:rFonts w:ascii="Arial" w:hAnsi="Arial" w:cs="B Nazanin" w:hint="cs"/>
          <w:sz w:val="28"/>
          <w:szCs w:val="28"/>
          <w:rtl/>
        </w:rPr>
        <w:t>احتمال آنكه حد اقل دو موش سالم باشند.</w:t>
      </w:r>
    </w:p>
    <w:p w:rsidR="006871F9" w:rsidRDefault="00005BEA" w:rsidP="006302CB">
      <w:pPr>
        <w:pStyle w:val="Signature"/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t>3</w:t>
      </w:r>
      <w:r w:rsidR="006302CB">
        <w:rPr>
          <w:rFonts w:ascii="Arial" w:hAnsi="Arial" w:cs="B Nazanin" w:hint="cs"/>
          <w:sz w:val="28"/>
          <w:szCs w:val="28"/>
          <w:rtl/>
        </w:rPr>
        <w:t>4</w:t>
      </w:r>
      <w:r w:rsidR="006C0E94">
        <w:rPr>
          <w:rFonts w:ascii="Arial" w:hAnsi="Arial" w:cs="B Nazanin" w:hint="cs"/>
          <w:sz w:val="28"/>
          <w:szCs w:val="28"/>
          <w:rtl/>
        </w:rPr>
        <w:t xml:space="preserve">) </w:t>
      </w:r>
      <w:r w:rsidR="006871F9" w:rsidRPr="00582FF6">
        <w:rPr>
          <w:rFonts w:ascii="Arial" w:hAnsi="Arial" w:cs="B Nazanin" w:hint="cs"/>
          <w:sz w:val="28"/>
          <w:szCs w:val="28"/>
          <w:rtl/>
        </w:rPr>
        <w:t xml:space="preserve">اگر </w:t>
      </w:r>
      <w:r w:rsidR="004D1807" w:rsidRPr="00F82369">
        <w:rPr>
          <w:position w:val="-28"/>
        </w:rPr>
        <w:object w:dxaOrig="3800" w:dyaOrig="720">
          <v:shape id="_x0000_i2245" type="#_x0000_t75" style="width:190pt;height:36pt" o:ole="">
            <v:imagedata r:id="rId2462" o:title=""/>
          </v:shape>
          <o:OLEObject Type="Embed" ProgID="Equation.DSMT4" ShapeID="_x0000_i2245" DrawAspect="Content" ObjectID="_1673311997" r:id="rId2463"/>
        </w:object>
      </w:r>
      <w:r w:rsidR="006871F9" w:rsidRPr="00582FF6">
        <w:rPr>
          <w:rFonts w:ascii="Arial" w:hAnsi="Arial" w:cs="B Nazanin" w:hint="cs"/>
          <w:sz w:val="28"/>
          <w:szCs w:val="28"/>
          <w:rtl/>
        </w:rPr>
        <w:t xml:space="preserve"> باشند ؛‌ آنگاه </w:t>
      </w:r>
      <w:r w:rsidR="004D1807" w:rsidRPr="00F82369">
        <w:rPr>
          <w:position w:val="-12"/>
        </w:rPr>
        <w:object w:dxaOrig="1080" w:dyaOrig="360">
          <v:shape id="_x0000_i2246" type="#_x0000_t75" style="width:54.8pt;height:18pt" o:ole="">
            <v:imagedata r:id="rId2464" o:title=""/>
          </v:shape>
          <o:OLEObject Type="Embed" ProgID="Equation.DSMT4" ShapeID="_x0000_i2246" DrawAspect="Content" ObjectID="_1673311998" r:id="rId2465"/>
        </w:object>
      </w:r>
      <w:r w:rsidR="006871F9" w:rsidRPr="00582FF6">
        <w:rPr>
          <w:rFonts w:ascii="Arial" w:hAnsi="Arial" w:cs="B Nazanin" w:hint="cs"/>
          <w:sz w:val="28"/>
          <w:szCs w:val="28"/>
          <w:rtl/>
        </w:rPr>
        <w:t xml:space="preserve"> را بيابيد</w:t>
      </w:r>
      <w:r w:rsidR="004D1807">
        <w:rPr>
          <w:rFonts w:ascii="Arial" w:hAnsi="Arial" w:cs="B Nazanin" w:hint="cs"/>
          <w:sz w:val="28"/>
          <w:szCs w:val="28"/>
          <w:rtl/>
        </w:rPr>
        <w:t>.</w:t>
      </w:r>
    </w:p>
    <w:p w:rsidR="00C113A2" w:rsidRPr="00582FF6" w:rsidRDefault="00005BEA" w:rsidP="006302CB">
      <w:pPr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t>3</w:t>
      </w:r>
      <w:r w:rsidR="006302CB">
        <w:rPr>
          <w:rFonts w:ascii="Arial" w:hAnsi="Arial" w:cs="B Nazanin" w:hint="cs"/>
          <w:sz w:val="28"/>
          <w:szCs w:val="28"/>
          <w:rtl/>
        </w:rPr>
        <w:t>5</w:t>
      </w:r>
      <w:r w:rsidR="006C0E94">
        <w:rPr>
          <w:rFonts w:ascii="Arial" w:hAnsi="Arial" w:cs="B Nazanin" w:hint="cs"/>
          <w:sz w:val="28"/>
          <w:szCs w:val="28"/>
          <w:rtl/>
        </w:rPr>
        <w:t xml:space="preserve">) </w:t>
      </w:r>
      <w:r w:rsidR="00C113A2" w:rsidRPr="00582FF6">
        <w:rPr>
          <w:rFonts w:ascii="Arial" w:hAnsi="Arial" w:cs="B Nazanin" w:hint="cs"/>
          <w:sz w:val="28"/>
          <w:szCs w:val="28"/>
          <w:rtl/>
        </w:rPr>
        <w:t>يك سكه ويك تاس را باهم پرتاب مي كنيم .</w:t>
      </w:r>
    </w:p>
    <w:p w:rsidR="00C113A2" w:rsidRPr="00582FF6" w:rsidRDefault="00C113A2" w:rsidP="00005BEA">
      <w:pPr>
        <w:bidi/>
        <w:rPr>
          <w:rFonts w:ascii="Arial" w:hAnsi="Arial" w:cs="B Nazanin"/>
          <w:sz w:val="28"/>
          <w:szCs w:val="28"/>
          <w:rtl/>
        </w:rPr>
      </w:pPr>
      <w:r w:rsidRPr="00582FF6">
        <w:rPr>
          <w:rFonts w:ascii="Arial" w:hAnsi="Arial" w:cs="B Nazanin" w:hint="cs"/>
          <w:sz w:val="28"/>
          <w:szCs w:val="28"/>
          <w:rtl/>
        </w:rPr>
        <w:t>الف)</w:t>
      </w:r>
      <w:r w:rsidR="002F6837">
        <w:rPr>
          <w:rFonts w:ascii="Arial" w:hAnsi="Arial" w:cs="B Nazanin" w:hint="cs"/>
          <w:sz w:val="28"/>
          <w:szCs w:val="28"/>
          <w:rtl/>
        </w:rPr>
        <w:t xml:space="preserve"> </w:t>
      </w:r>
      <w:r w:rsidRPr="00582FF6">
        <w:rPr>
          <w:rFonts w:ascii="Arial" w:hAnsi="Arial" w:cs="B Nazanin" w:hint="cs"/>
          <w:sz w:val="28"/>
          <w:szCs w:val="28"/>
          <w:rtl/>
        </w:rPr>
        <w:t xml:space="preserve">‌فضاي نمونه اي چند عضو دارد ؟ ‌‌‌‌‌‌    </w:t>
      </w:r>
      <w:r w:rsidR="00005BEA">
        <w:rPr>
          <w:rFonts w:ascii="Arial" w:hAnsi="Arial" w:cs="B Nazanin" w:hint="cs"/>
          <w:sz w:val="28"/>
          <w:szCs w:val="28"/>
          <w:rtl/>
        </w:rPr>
        <w:t xml:space="preserve">              </w:t>
      </w:r>
      <w:r w:rsidRPr="00582FF6">
        <w:rPr>
          <w:rFonts w:ascii="Arial" w:hAnsi="Arial" w:cs="B Nazanin" w:hint="cs"/>
          <w:sz w:val="28"/>
          <w:szCs w:val="28"/>
          <w:rtl/>
        </w:rPr>
        <w:t xml:space="preserve"> ب</w:t>
      </w:r>
      <w:r w:rsidR="002F6837">
        <w:rPr>
          <w:rFonts w:ascii="Arial" w:hAnsi="Arial" w:cs="B Nazanin" w:hint="cs"/>
          <w:sz w:val="28"/>
          <w:szCs w:val="28"/>
          <w:rtl/>
        </w:rPr>
        <w:t xml:space="preserve">) </w:t>
      </w:r>
      <w:r w:rsidRPr="00582FF6">
        <w:rPr>
          <w:rFonts w:ascii="Arial" w:hAnsi="Arial" w:cs="B Nazanin" w:hint="cs"/>
          <w:sz w:val="28"/>
          <w:szCs w:val="28"/>
          <w:rtl/>
        </w:rPr>
        <w:t>پيشامد  آنكه سكه «رو» و تاس مضرب 3 باشد.</w:t>
      </w:r>
    </w:p>
    <w:p w:rsidR="002F6837" w:rsidRDefault="002F6837" w:rsidP="00005BEA">
      <w:pPr>
        <w:bidi/>
        <w:rPr>
          <w:rFonts w:ascii="Arial" w:hAnsi="Arial" w:cs="B Nazanin"/>
          <w:b/>
          <w:bCs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  <w:lang w:bidi="fa-IR"/>
        </w:rPr>
        <w:t>پ</w:t>
      </w:r>
      <w:r w:rsidR="006C0E94">
        <w:rPr>
          <w:rFonts w:ascii="Arial" w:hAnsi="Arial" w:cs="B Nazanin" w:hint="cs"/>
          <w:sz w:val="28"/>
          <w:szCs w:val="28"/>
          <w:rtl/>
        </w:rPr>
        <w:t xml:space="preserve">) </w:t>
      </w:r>
      <w:r w:rsidR="00C113A2" w:rsidRPr="00582FF6">
        <w:rPr>
          <w:rFonts w:ascii="Arial" w:hAnsi="Arial" w:cs="B Nazanin" w:hint="cs"/>
          <w:sz w:val="28"/>
          <w:szCs w:val="28"/>
          <w:rtl/>
        </w:rPr>
        <w:t>احتمال آنكه سكه پشت و عدد روي تاس عدداول باشد</w:t>
      </w:r>
      <w:r w:rsidR="00C113A2" w:rsidRPr="00582FF6">
        <w:rPr>
          <w:rFonts w:ascii="Arial" w:hAnsi="Arial" w:cs="B Nazanin" w:hint="cs"/>
          <w:b/>
          <w:bCs/>
          <w:sz w:val="28"/>
          <w:szCs w:val="28"/>
          <w:rtl/>
        </w:rPr>
        <w:t xml:space="preserve"> .</w:t>
      </w:r>
    </w:p>
    <w:p w:rsidR="00AD7F7B" w:rsidRDefault="00005BEA" w:rsidP="006302CB">
      <w:pPr>
        <w:pStyle w:val="Signature"/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t>3</w:t>
      </w:r>
      <w:r w:rsidR="006302CB">
        <w:rPr>
          <w:rFonts w:ascii="Arial" w:hAnsi="Arial" w:cs="B Nazanin" w:hint="cs"/>
          <w:sz w:val="28"/>
          <w:szCs w:val="28"/>
          <w:rtl/>
        </w:rPr>
        <w:t>6</w:t>
      </w:r>
      <w:r w:rsidR="00AD7F7B">
        <w:rPr>
          <w:rFonts w:ascii="Arial" w:hAnsi="Arial" w:cs="B Nazanin" w:hint="cs"/>
          <w:sz w:val="28"/>
          <w:szCs w:val="28"/>
          <w:rtl/>
        </w:rPr>
        <w:t xml:space="preserve">) </w:t>
      </w:r>
      <w:r w:rsidR="00AD7F7B" w:rsidRPr="00CA775A">
        <w:rPr>
          <w:rFonts w:ascii="Arial" w:hAnsi="Arial" w:cs="B Nazanin" w:hint="cs"/>
          <w:sz w:val="28"/>
          <w:szCs w:val="28"/>
          <w:rtl/>
        </w:rPr>
        <w:t>در جعبه اي 4 مهره آبي و3 مهره سبز وجود دارد ،‌اگر از اين جعبه 3 مهره به تصادف خارج  كنيم ،‌چقدر احتمال دارد :</w:t>
      </w:r>
    </w:p>
    <w:p w:rsidR="00005BEA" w:rsidRDefault="00AD7F7B" w:rsidP="006302CB">
      <w:pPr>
        <w:pStyle w:val="Signature"/>
        <w:bidi/>
        <w:rPr>
          <w:rFonts w:ascii="Arial" w:hAnsi="Arial" w:cs="B Nazanin"/>
          <w:sz w:val="28"/>
          <w:szCs w:val="28"/>
          <w:rtl/>
        </w:rPr>
      </w:pPr>
      <w:r w:rsidRPr="00CA775A">
        <w:rPr>
          <w:rFonts w:ascii="Arial" w:hAnsi="Arial" w:cs="B Nazanin" w:hint="cs"/>
          <w:sz w:val="28"/>
          <w:szCs w:val="28"/>
          <w:rtl/>
        </w:rPr>
        <w:t xml:space="preserve">الف ) هر سه آبي باشد.   </w:t>
      </w:r>
      <w:r w:rsidR="002F6837">
        <w:rPr>
          <w:rFonts w:ascii="Arial" w:hAnsi="Arial" w:cs="B Nazanin" w:hint="cs"/>
          <w:sz w:val="28"/>
          <w:szCs w:val="28"/>
          <w:rtl/>
        </w:rPr>
        <w:t xml:space="preserve">                     </w:t>
      </w:r>
      <w:r w:rsidR="00C113A2" w:rsidRPr="00CA775A">
        <w:rPr>
          <w:rFonts w:ascii="Arial" w:hAnsi="Arial" w:cs="B Nazanin" w:hint="cs"/>
          <w:sz w:val="28"/>
          <w:szCs w:val="28"/>
          <w:rtl/>
        </w:rPr>
        <w:t>ب)‌</w:t>
      </w:r>
      <w:r w:rsidR="00CA775A">
        <w:rPr>
          <w:rFonts w:ascii="Arial" w:hAnsi="Arial" w:cs="B Nazanin"/>
          <w:sz w:val="28"/>
          <w:szCs w:val="28"/>
        </w:rPr>
        <w:t xml:space="preserve"> </w:t>
      </w:r>
      <w:r w:rsidR="00C113A2" w:rsidRPr="00CA775A">
        <w:rPr>
          <w:rFonts w:ascii="Arial" w:hAnsi="Arial" w:cs="B Nazanin" w:hint="cs"/>
          <w:sz w:val="28"/>
          <w:szCs w:val="28"/>
          <w:rtl/>
        </w:rPr>
        <w:t>دقيقا دو مهره همرنگ باشند</w:t>
      </w:r>
      <w:r w:rsidR="002F6837">
        <w:rPr>
          <w:rFonts w:ascii="Arial" w:hAnsi="Arial" w:cs="B Nazanin" w:hint="cs"/>
          <w:sz w:val="28"/>
          <w:szCs w:val="28"/>
          <w:rtl/>
        </w:rPr>
        <w:t>.</w:t>
      </w:r>
    </w:p>
    <w:p w:rsidR="008C14FB" w:rsidRDefault="008C14FB" w:rsidP="008C14FB">
      <w:pPr>
        <w:pStyle w:val="Signature"/>
        <w:bidi/>
        <w:rPr>
          <w:rFonts w:ascii="Arial" w:hAnsi="Arial" w:cs="B Nazanin"/>
          <w:sz w:val="28"/>
          <w:szCs w:val="28"/>
          <w:rtl/>
        </w:rPr>
      </w:pPr>
    </w:p>
    <w:p w:rsidR="008C14FB" w:rsidRDefault="008C14FB" w:rsidP="008C14FB">
      <w:pPr>
        <w:pStyle w:val="Signature"/>
        <w:bidi/>
        <w:rPr>
          <w:rFonts w:ascii="Arial" w:hAnsi="Arial" w:cs="B Nazanin"/>
          <w:sz w:val="28"/>
          <w:szCs w:val="28"/>
          <w:rtl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C14FB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80F4CD"/>
            <w:vAlign w:val="center"/>
          </w:tcPr>
          <w:p w:rsidR="008C14FB" w:rsidRPr="0083636B" w:rsidRDefault="00B44F01" w:rsidP="00D26E37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1312981809"/>
                <w:placeholder>
                  <w:docPart w:val="99E9B767464749E5A380694F4470570E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8C14FB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C14FB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ADA7F7"/>
            <w:vAlign w:val="center"/>
          </w:tcPr>
          <w:p w:rsidR="008C14FB" w:rsidRPr="0083636B" w:rsidRDefault="00B44F01" w:rsidP="00D26E37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590032333"/>
                <w:placeholder>
                  <w:docPart w:val="CA516E1A912247639DA9D28EAE52DE35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8C14FB" w:rsidRPr="00CA775A" w:rsidRDefault="008C14FB" w:rsidP="008C14FB">
      <w:pPr>
        <w:pStyle w:val="Signature"/>
        <w:bidi/>
        <w:rPr>
          <w:rFonts w:ascii="Arial" w:hAnsi="Arial" w:cs="B Nazanin"/>
          <w:sz w:val="28"/>
          <w:szCs w:val="28"/>
          <w:rtl/>
        </w:rPr>
      </w:pPr>
    </w:p>
    <w:p w:rsidR="00C113A2" w:rsidRPr="00CA775A" w:rsidRDefault="00005BEA" w:rsidP="002F6837">
      <w:pPr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t>36</w:t>
      </w:r>
      <w:r w:rsidR="00AD7F7B">
        <w:rPr>
          <w:rFonts w:ascii="Arial" w:hAnsi="Arial" w:cs="B Nazanin" w:hint="cs"/>
          <w:sz w:val="28"/>
          <w:szCs w:val="28"/>
          <w:rtl/>
        </w:rPr>
        <w:t xml:space="preserve">) </w:t>
      </w:r>
      <w:r w:rsidR="00C113A2" w:rsidRPr="00CA775A">
        <w:rPr>
          <w:rFonts w:ascii="Arial" w:hAnsi="Arial" w:cs="B Nazanin" w:hint="cs"/>
          <w:sz w:val="28"/>
          <w:szCs w:val="28"/>
          <w:rtl/>
        </w:rPr>
        <w:t>جاهاي خالي را پر كنيد</w:t>
      </w:r>
      <w:r w:rsidR="002F6837">
        <w:rPr>
          <w:rFonts w:ascii="Arial" w:hAnsi="Arial" w:cs="B Nazanin" w:hint="cs"/>
          <w:sz w:val="28"/>
          <w:szCs w:val="28"/>
          <w:rtl/>
        </w:rPr>
        <w:t>.</w:t>
      </w:r>
    </w:p>
    <w:p w:rsidR="00C113A2" w:rsidRPr="00CA775A" w:rsidRDefault="00005BEA" w:rsidP="002F6837">
      <w:pPr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t xml:space="preserve">  </w:t>
      </w:r>
      <w:r w:rsidR="00C113A2" w:rsidRPr="00CA775A">
        <w:rPr>
          <w:rFonts w:ascii="Arial" w:hAnsi="Arial" w:cs="B Nazanin" w:hint="cs"/>
          <w:sz w:val="28"/>
          <w:szCs w:val="28"/>
          <w:rtl/>
        </w:rPr>
        <w:t>الف</w:t>
      </w:r>
      <w:r w:rsidR="002F6837">
        <w:rPr>
          <w:rFonts w:ascii="Arial" w:hAnsi="Arial" w:cs="B Nazanin" w:hint="cs"/>
          <w:sz w:val="28"/>
          <w:szCs w:val="28"/>
          <w:rtl/>
        </w:rPr>
        <w:t xml:space="preserve">) </w:t>
      </w:r>
      <w:r w:rsidR="00C113A2" w:rsidRPr="00CA775A">
        <w:rPr>
          <w:rFonts w:ascii="Arial" w:hAnsi="Arial" w:cs="B Nazanin" w:hint="cs"/>
          <w:sz w:val="28"/>
          <w:szCs w:val="28"/>
          <w:rtl/>
        </w:rPr>
        <w:t xml:space="preserve">‌تعداد زير مجموعه هاي 5 عضوي از مجموعه حروف انگليسي برابر است با  </w:t>
      </w:r>
      <w:r w:rsidR="00C113A2" w:rsidRPr="00CA775A">
        <w:rPr>
          <w:rFonts w:cs="B Nazanin"/>
          <w:position w:val="-30"/>
          <w:sz w:val="28"/>
          <w:szCs w:val="28"/>
        </w:rPr>
        <w:object w:dxaOrig="420" w:dyaOrig="720">
          <v:shape id="_x0000_i2247" type="#_x0000_t75" style="width:21.2pt;height:36pt" o:ole="">
            <v:imagedata r:id="rId2466" o:title=""/>
          </v:shape>
          <o:OLEObject Type="Embed" ProgID="Equation.DSMT4" ShapeID="_x0000_i2247" DrawAspect="Content" ObjectID="_1673311999" r:id="rId2467"/>
        </w:object>
      </w:r>
    </w:p>
    <w:p w:rsidR="00C113A2" w:rsidRPr="00CA775A" w:rsidRDefault="00005BEA" w:rsidP="002F6837">
      <w:pPr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t xml:space="preserve">  </w:t>
      </w:r>
      <w:r w:rsidR="00C113A2" w:rsidRPr="00CA775A">
        <w:rPr>
          <w:rFonts w:ascii="Arial" w:hAnsi="Arial" w:cs="B Nazanin" w:hint="cs"/>
          <w:sz w:val="28"/>
          <w:szCs w:val="28"/>
          <w:rtl/>
        </w:rPr>
        <w:t xml:space="preserve">ب )‌‌تعدادزير مجموعه هاي 5 عضوي ازمجموعه حروف انگليسي كه حرف </w:t>
      </w:r>
      <w:r w:rsidR="002F6837" w:rsidRPr="00985BE2">
        <w:rPr>
          <w:position w:val="-6"/>
        </w:rPr>
        <w:object w:dxaOrig="200" w:dyaOrig="240">
          <v:shape id="_x0000_i2248" type="#_x0000_t75" style="width:10.4pt;height:12pt" o:ole="">
            <v:imagedata r:id="rId2468" o:title=""/>
          </v:shape>
          <o:OLEObject Type="Embed" ProgID="Equation.DSMT4" ShapeID="_x0000_i2248" DrawAspect="Content" ObjectID="_1673312000" r:id="rId2469"/>
        </w:object>
      </w:r>
      <w:r w:rsidR="00C113A2" w:rsidRPr="00CA775A">
        <w:rPr>
          <w:rFonts w:ascii="Arial" w:hAnsi="Arial" w:cs="B Nazanin" w:hint="cs"/>
          <w:sz w:val="28"/>
          <w:szCs w:val="28"/>
          <w:rtl/>
        </w:rPr>
        <w:t xml:space="preserve"> درآنها نيست . برابر است با </w:t>
      </w:r>
      <w:r w:rsidR="00C113A2" w:rsidRPr="00CA775A">
        <w:rPr>
          <w:rFonts w:cs="B Nazanin"/>
          <w:position w:val="-30"/>
          <w:sz w:val="28"/>
          <w:szCs w:val="28"/>
        </w:rPr>
        <w:object w:dxaOrig="420" w:dyaOrig="720">
          <v:shape id="_x0000_i2249" type="#_x0000_t75" style="width:21.2pt;height:36pt" o:ole="">
            <v:imagedata r:id="rId2466" o:title=""/>
          </v:shape>
          <o:OLEObject Type="Embed" ProgID="Equation.DSMT4" ShapeID="_x0000_i2249" DrawAspect="Content" ObjectID="_1673312001" r:id="rId2470"/>
        </w:object>
      </w:r>
    </w:p>
    <w:p w:rsidR="006302CB" w:rsidRPr="00CA775A" w:rsidRDefault="00005BEA" w:rsidP="008C14FB">
      <w:pPr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t xml:space="preserve">  پ</w:t>
      </w:r>
      <w:r w:rsidR="00C113A2" w:rsidRPr="00CA775A">
        <w:rPr>
          <w:rFonts w:ascii="Arial" w:hAnsi="Arial" w:cs="B Nazanin" w:hint="cs"/>
          <w:sz w:val="28"/>
          <w:szCs w:val="28"/>
          <w:rtl/>
        </w:rPr>
        <w:t xml:space="preserve">) تعداد زير مجموعه هاي 3 عضوي از مجموعه </w:t>
      </w:r>
      <w:r w:rsidR="002F6837" w:rsidRPr="00985BE2">
        <w:rPr>
          <w:position w:val="-12"/>
        </w:rPr>
        <w:object w:dxaOrig="1040" w:dyaOrig="360">
          <v:shape id="_x0000_i2250" type="#_x0000_t75" style="width:52.4pt;height:18pt" o:ole="">
            <v:imagedata r:id="rId2471" o:title=""/>
          </v:shape>
          <o:OLEObject Type="Embed" ProgID="Equation.DSMT4" ShapeID="_x0000_i2250" DrawAspect="Content" ObjectID="_1673312002" r:id="rId2472"/>
        </w:object>
      </w:r>
      <w:r w:rsidR="00C113A2" w:rsidRPr="00CA775A">
        <w:rPr>
          <w:rFonts w:ascii="Arial" w:hAnsi="Arial" w:cs="B Nazanin" w:hint="cs"/>
          <w:sz w:val="28"/>
          <w:szCs w:val="28"/>
          <w:rtl/>
        </w:rPr>
        <w:t xml:space="preserve"> برابراست با </w:t>
      </w:r>
      <w:r w:rsidR="006302CB">
        <w:rPr>
          <w:rFonts w:ascii="Arial" w:hAnsi="Arial" w:cs="B Nazanin" w:hint="cs"/>
          <w:sz w:val="28"/>
          <w:szCs w:val="28"/>
          <w:rtl/>
        </w:rPr>
        <w:t>. . . . . . . .</w:t>
      </w:r>
    </w:p>
    <w:p w:rsidR="00C113A2" w:rsidRPr="00CA775A" w:rsidRDefault="00005BEA" w:rsidP="002859ED">
      <w:pPr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t>37</w:t>
      </w:r>
      <w:r w:rsidR="00AD7F7B">
        <w:rPr>
          <w:rFonts w:ascii="Arial" w:hAnsi="Arial" w:cs="B Nazanin" w:hint="cs"/>
          <w:sz w:val="28"/>
          <w:szCs w:val="28"/>
          <w:rtl/>
        </w:rPr>
        <w:t xml:space="preserve">) </w:t>
      </w:r>
      <w:r w:rsidR="00C113A2" w:rsidRPr="00CA775A">
        <w:rPr>
          <w:rFonts w:ascii="Arial" w:hAnsi="Arial" w:cs="B Nazanin" w:hint="cs"/>
          <w:sz w:val="28"/>
          <w:szCs w:val="28"/>
          <w:rtl/>
        </w:rPr>
        <w:t xml:space="preserve">از ميان 7 كتاب مختلف : </w:t>
      </w:r>
    </w:p>
    <w:p w:rsidR="00C113A2" w:rsidRPr="00CA775A" w:rsidRDefault="00C113A2" w:rsidP="00AA4ED8">
      <w:pPr>
        <w:bidi/>
        <w:rPr>
          <w:rFonts w:ascii="Arial" w:hAnsi="Arial" w:cs="B Nazanin"/>
          <w:sz w:val="28"/>
          <w:szCs w:val="28"/>
          <w:rtl/>
        </w:rPr>
      </w:pPr>
      <w:r w:rsidRPr="00CA775A">
        <w:rPr>
          <w:rFonts w:ascii="Arial" w:hAnsi="Arial" w:cs="B Nazanin" w:hint="cs"/>
          <w:sz w:val="28"/>
          <w:szCs w:val="28"/>
          <w:rtl/>
        </w:rPr>
        <w:lastRenderedPageBreak/>
        <w:t>الف)‌</w:t>
      </w:r>
      <w:r w:rsidR="00AA4ED8">
        <w:rPr>
          <w:rFonts w:ascii="Arial" w:hAnsi="Arial" w:cs="B Nazanin" w:hint="cs"/>
          <w:sz w:val="28"/>
          <w:szCs w:val="28"/>
          <w:rtl/>
        </w:rPr>
        <w:t xml:space="preserve"> </w:t>
      </w:r>
      <w:r w:rsidRPr="00CA775A">
        <w:rPr>
          <w:rFonts w:ascii="Arial" w:hAnsi="Arial" w:cs="B Nazanin" w:hint="cs"/>
          <w:sz w:val="28"/>
          <w:szCs w:val="28"/>
          <w:rtl/>
        </w:rPr>
        <w:t>به چند طريق مي توان 4 كتاب را در يك قفسه چيد؟</w:t>
      </w:r>
    </w:p>
    <w:p w:rsidR="00C113A2" w:rsidRPr="00CA775A" w:rsidRDefault="00C113A2" w:rsidP="00AA4ED8">
      <w:pPr>
        <w:bidi/>
        <w:rPr>
          <w:rFonts w:ascii="Arial" w:hAnsi="Arial" w:cs="B Nazanin"/>
          <w:sz w:val="28"/>
          <w:szCs w:val="28"/>
          <w:rtl/>
        </w:rPr>
      </w:pPr>
      <w:r w:rsidRPr="00CA775A">
        <w:rPr>
          <w:rFonts w:ascii="Arial" w:hAnsi="Arial" w:cs="B Nazanin" w:hint="cs"/>
          <w:sz w:val="28"/>
          <w:szCs w:val="28"/>
          <w:rtl/>
        </w:rPr>
        <w:t>ب)‌</w:t>
      </w:r>
      <w:r w:rsidR="00AA4ED8">
        <w:rPr>
          <w:rFonts w:ascii="Arial" w:hAnsi="Arial" w:cs="B Nazanin" w:hint="cs"/>
          <w:sz w:val="28"/>
          <w:szCs w:val="28"/>
          <w:rtl/>
        </w:rPr>
        <w:t xml:space="preserve"> </w:t>
      </w:r>
      <w:r w:rsidRPr="00CA775A">
        <w:rPr>
          <w:rFonts w:ascii="Arial" w:hAnsi="Arial" w:cs="B Nazanin" w:hint="cs"/>
          <w:sz w:val="28"/>
          <w:szCs w:val="28"/>
          <w:rtl/>
        </w:rPr>
        <w:t>به چند طريق مي توان 3 كتاب را هديه داد.</w:t>
      </w:r>
    </w:p>
    <w:p w:rsidR="00C113A2" w:rsidRDefault="00005BEA" w:rsidP="002F6837">
      <w:pPr>
        <w:pStyle w:val="Signature"/>
        <w:bidi/>
        <w:rPr>
          <w:rFonts w:ascii="Arial" w:hAnsi="Arial" w:cs="B Nazanin"/>
          <w:sz w:val="28"/>
          <w:szCs w:val="28"/>
        </w:rPr>
      </w:pPr>
      <w:r>
        <w:rPr>
          <w:rFonts w:ascii="Arial" w:hAnsi="Arial" w:cs="B Nazanin" w:hint="cs"/>
          <w:sz w:val="28"/>
          <w:szCs w:val="28"/>
          <w:rtl/>
        </w:rPr>
        <w:t>38</w:t>
      </w:r>
      <w:r w:rsidR="00AD7F7B">
        <w:rPr>
          <w:rFonts w:ascii="Arial" w:hAnsi="Arial" w:cs="B Nazanin" w:hint="cs"/>
          <w:sz w:val="28"/>
          <w:szCs w:val="28"/>
          <w:rtl/>
        </w:rPr>
        <w:t xml:space="preserve">) </w:t>
      </w:r>
      <w:r w:rsidR="00C113A2" w:rsidRPr="00CA775A">
        <w:rPr>
          <w:rFonts w:ascii="Arial" w:hAnsi="Arial" w:cs="B Nazanin" w:hint="cs"/>
          <w:sz w:val="28"/>
          <w:szCs w:val="28"/>
          <w:rtl/>
        </w:rPr>
        <w:t xml:space="preserve">اگر </w:t>
      </w:r>
      <w:r w:rsidR="002F6837" w:rsidRPr="00985BE2">
        <w:rPr>
          <w:position w:val="-12"/>
        </w:rPr>
        <w:object w:dxaOrig="2140" w:dyaOrig="360">
          <v:shape id="_x0000_i2251" type="#_x0000_t75" style="width:107.2pt;height:18pt" o:ole="">
            <v:imagedata r:id="rId2473" o:title=""/>
          </v:shape>
          <o:OLEObject Type="Embed" ProgID="Equation.DSMT4" ShapeID="_x0000_i2251" DrawAspect="Content" ObjectID="_1673312003" r:id="rId2474"/>
        </w:object>
      </w:r>
      <w:r w:rsidR="00C113A2" w:rsidRPr="00CA775A">
        <w:rPr>
          <w:rFonts w:ascii="Arial" w:hAnsi="Arial" w:cs="B Nazanin" w:hint="cs"/>
          <w:sz w:val="28"/>
          <w:szCs w:val="28"/>
          <w:rtl/>
        </w:rPr>
        <w:t xml:space="preserve"> باشد ،‌مقدار </w:t>
      </w:r>
      <w:r w:rsidR="002F6837" w:rsidRPr="00985BE2">
        <w:rPr>
          <w:position w:val="-4"/>
        </w:rPr>
        <w:object w:dxaOrig="220" w:dyaOrig="220">
          <v:shape id="_x0000_i2252" type="#_x0000_t75" style="width:10.4pt;height:10.4pt" o:ole="">
            <v:imagedata r:id="rId2475" o:title=""/>
          </v:shape>
          <o:OLEObject Type="Embed" ProgID="Equation.DSMT4" ShapeID="_x0000_i2252" DrawAspect="Content" ObjectID="_1673312004" r:id="rId2476"/>
        </w:object>
      </w:r>
      <w:r w:rsidR="00C113A2" w:rsidRPr="00CA775A">
        <w:rPr>
          <w:rFonts w:ascii="Arial" w:hAnsi="Arial" w:cs="B Nazanin" w:hint="cs"/>
          <w:sz w:val="28"/>
          <w:szCs w:val="28"/>
          <w:rtl/>
        </w:rPr>
        <w:t xml:space="preserve"> را بيابيد.</w:t>
      </w:r>
    </w:p>
    <w:p w:rsidR="00CA775A" w:rsidRPr="00AB15D9" w:rsidRDefault="00005BEA" w:rsidP="00CA775A">
      <w:pPr>
        <w:tabs>
          <w:tab w:val="left" w:pos="7059"/>
        </w:tabs>
        <w:bidi/>
        <w:ind w:right="284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39</w:t>
      </w:r>
      <w:r w:rsidR="00AA4ED8">
        <w:rPr>
          <w:rFonts w:cs="B Nazanin" w:hint="cs"/>
          <w:sz w:val="28"/>
          <w:szCs w:val="28"/>
          <w:rtl/>
        </w:rPr>
        <w:t xml:space="preserve">) </w:t>
      </w:r>
      <w:r w:rsidR="00CA775A" w:rsidRPr="00AB15D9">
        <w:rPr>
          <w:rFonts w:cs="B Nazanin" w:hint="cs"/>
          <w:sz w:val="28"/>
          <w:szCs w:val="28"/>
          <w:rtl/>
        </w:rPr>
        <w:t>خانواده ای دارای 3 فرزند است، مطلوب است:</w:t>
      </w:r>
    </w:p>
    <w:p w:rsidR="00CA775A" w:rsidRPr="00B42F64" w:rsidRDefault="00AA4ED8" w:rsidP="00CA775A">
      <w:pPr>
        <w:tabs>
          <w:tab w:val="left" w:pos="7059"/>
        </w:tabs>
        <w:bidi/>
        <w:ind w:right="284"/>
        <w:rPr>
          <w:rFonts w:cs="B Nazanin"/>
          <w:sz w:val="28"/>
          <w:szCs w:val="28"/>
          <w:rtl/>
        </w:rPr>
      </w:pPr>
      <w:r w:rsidRPr="00B42F64">
        <w:rPr>
          <w:rFonts w:cs="B Nazanin" w:hint="cs"/>
          <w:sz w:val="28"/>
          <w:szCs w:val="28"/>
          <w:rtl/>
        </w:rPr>
        <w:t xml:space="preserve">  </w:t>
      </w:r>
      <w:r w:rsidR="00CA775A" w:rsidRPr="00B42F64">
        <w:rPr>
          <w:rFonts w:cs="B Nazanin" w:hint="cs"/>
          <w:sz w:val="28"/>
          <w:szCs w:val="28"/>
          <w:rtl/>
        </w:rPr>
        <w:t xml:space="preserve"> الف) فضای نمونه ای برای جنسیت این فرزندان</w:t>
      </w:r>
    </w:p>
    <w:p w:rsidR="00CA775A" w:rsidRPr="00B42F64" w:rsidRDefault="00AA4ED8" w:rsidP="002F6837">
      <w:pPr>
        <w:tabs>
          <w:tab w:val="left" w:pos="7059"/>
        </w:tabs>
        <w:bidi/>
        <w:ind w:right="284"/>
        <w:rPr>
          <w:rFonts w:cs="B Nazanin"/>
          <w:sz w:val="28"/>
          <w:szCs w:val="28"/>
          <w:rtl/>
        </w:rPr>
      </w:pPr>
      <w:r w:rsidRPr="00B42F64">
        <w:rPr>
          <w:rFonts w:cs="B Nazanin" w:hint="cs"/>
          <w:sz w:val="28"/>
          <w:szCs w:val="28"/>
          <w:rtl/>
        </w:rPr>
        <w:t xml:space="preserve">  </w:t>
      </w:r>
      <w:r w:rsidR="00CA775A" w:rsidRPr="00B42F64">
        <w:rPr>
          <w:rFonts w:cs="B Nazanin" w:hint="cs"/>
          <w:sz w:val="28"/>
          <w:szCs w:val="28"/>
          <w:rtl/>
        </w:rPr>
        <w:t xml:space="preserve"> ب) پیشامد </w:t>
      </w:r>
      <w:r w:rsidR="002F6837" w:rsidRPr="00B42F64">
        <w:rPr>
          <w:rFonts w:cs="B Nazanin"/>
          <w:position w:val="-4"/>
          <w:sz w:val="28"/>
          <w:szCs w:val="28"/>
        </w:rPr>
        <w:object w:dxaOrig="279" w:dyaOrig="279">
          <v:shape id="_x0000_i2253" type="#_x0000_t75" style="width:14.4pt;height:14.4pt" o:ole="">
            <v:imagedata r:id="rId2477" o:title=""/>
          </v:shape>
          <o:OLEObject Type="Embed" ProgID="Equation.DSMT4" ShapeID="_x0000_i2253" DrawAspect="Content" ObjectID="_1673312005" r:id="rId2478"/>
        </w:object>
      </w:r>
      <w:r w:rsidR="00CA775A" w:rsidRPr="00B42F64">
        <w:rPr>
          <w:rFonts w:cs="B Nazanin" w:hint="cs"/>
          <w:sz w:val="28"/>
          <w:szCs w:val="28"/>
          <w:rtl/>
        </w:rPr>
        <w:t xml:space="preserve">  که درآن فرزند اول پسر باشد.</w:t>
      </w:r>
    </w:p>
    <w:p w:rsidR="00CA775A" w:rsidRDefault="00AA4ED8" w:rsidP="002F6837">
      <w:pPr>
        <w:pStyle w:val="Signature"/>
        <w:bidi/>
        <w:rPr>
          <w:rFonts w:cs="B Nazanin"/>
          <w:sz w:val="28"/>
          <w:szCs w:val="28"/>
          <w:rtl/>
        </w:rPr>
      </w:pPr>
      <w:r w:rsidRPr="00B42F64">
        <w:rPr>
          <w:rFonts w:cs="B Nazanin" w:hint="cs"/>
          <w:sz w:val="28"/>
          <w:szCs w:val="28"/>
          <w:rtl/>
        </w:rPr>
        <w:t xml:space="preserve">  </w:t>
      </w:r>
      <w:r w:rsidR="00CA775A" w:rsidRPr="00B42F64">
        <w:rPr>
          <w:rFonts w:cs="B Nazanin" w:hint="cs"/>
          <w:sz w:val="28"/>
          <w:szCs w:val="28"/>
          <w:rtl/>
        </w:rPr>
        <w:t xml:space="preserve"> پ) پیشامد</w:t>
      </w:r>
      <w:r w:rsidR="00CA775A" w:rsidRPr="00AB15D9">
        <w:rPr>
          <w:rFonts w:cs="B Nazanin" w:hint="cs"/>
          <w:sz w:val="28"/>
          <w:szCs w:val="28"/>
          <w:rtl/>
        </w:rPr>
        <w:t xml:space="preserve"> </w:t>
      </w:r>
      <w:r w:rsidR="002F6837" w:rsidRPr="00985BE2">
        <w:rPr>
          <w:position w:val="-4"/>
        </w:rPr>
        <w:object w:dxaOrig="260" w:dyaOrig="279">
          <v:shape id="_x0000_i2254" type="#_x0000_t75" style="width:12.8pt;height:14.4pt" o:ole="">
            <v:imagedata r:id="rId2479" o:title=""/>
          </v:shape>
          <o:OLEObject Type="Embed" ProgID="Equation.DSMT4" ShapeID="_x0000_i2254" DrawAspect="Content" ObjectID="_1673312006" r:id="rId2480"/>
        </w:object>
      </w:r>
      <w:r w:rsidR="002F6837">
        <w:rPr>
          <w:rFonts w:hint="cs"/>
          <w:rtl/>
        </w:rPr>
        <w:t xml:space="preserve"> </w:t>
      </w:r>
      <w:r w:rsidR="002F6837">
        <w:rPr>
          <w:rFonts w:cs="B Nazanin" w:hint="cs"/>
          <w:sz w:val="28"/>
          <w:szCs w:val="28"/>
          <w:rtl/>
        </w:rPr>
        <w:t>که در آن حداقل 2</w:t>
      </w:r>
      <w:r w:rsidR="00CA775A" w:rsidRPr="00AB15D9">
        <w:rPr>
          <w:rFonts w:cs="B Nazanin" w:hint="cs"/>
          <w:sz w:val="28"/>
          <w:szCs w:val="28"/>
          <w:rtl/>
        </w:rPr>
        <w:t xml:space="preserve"> فرزند دختر باشد.</w:t>
      </w:r>
    </w:p>
    <w:p w:rsidR="00F377FC" w:rsidRPr="00B42F64" w:rsidRDefault="00B42F64" w:rsidP="00B42F64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40) </w:t>
      </w:r>
      <w:r w:rsidR="00F377FC" w:rsidRPr="00B42F64">
        <w:rPr>
          <w:rFonts w:eastAsiaTheme="minorEastAsia" w:cs="B Nazanin" w:hint="cs"/>
          <w:sz w:val="28"/>
          <w:szCs w:val="28"/>
          <w:rtl/>
          <w:lang w:bidi="fa-IR"/>
        </w:rPr>
        <w:t>از میان7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فوتبالیست</w:t>
      </w:r>
      <w:r>
        <w:rPr>
          <w:rFonts w:eastAsiaTheme="minorEastAsia" w:cs="B Nazanin"/>
          <w:sz w:val="28"/>
          <w:szCs w:val="28"/>
          <w:lang w:bidi="fa-IR"/>
        </w:rPr>
        <w:t xml:space="preserve"> </w:t>
      </w:r>
      <w:r>
        <w:rPr>
          <w:rFonts w:eastAsiaTheme="minorEastAsia" w:cs="B Nazanin" w:hint="cs"/>
          <w:sz w:val="28"/>
          <w:szCs w:val="28"/>
          <w:rtl/>
          <w:lang w:bidi="fa-IR"/>
        </w:rPr>
        <w:t>و</w:t>
      </w:r>
      <w:r w:rsidR="00F377FC" w:rsidRPr="00B42F64">
        <w:rPr>
          <w:rFonts w:eastAsiaTheme="minorEastAsia" w:cs="B Nazanin" w:hint="cs"/>
          <w:sz w:val="28"/>
          <w:szCs w:val="28"/>
          <w:rtl/>
          <w:lang w:bidi="fa-IR"/>
        </w:rPr>
        <w:t xml:space="preserve">5 والیبالیست، به چند طریق می توان </w:t>
      </w:r>
      <w:r>
        <w:rPr>
          <w:rFonts w:eastAsiaTheme="minorEastAsia" w:cs="B Nazanin"/>
          <w:sz w:val="28"/>
          <w:szCs w:val="28"/>
          <w:lang w:bidi="fa-IR"/>
        </w:rPr>
        <w:t xml:space="preserve"> 3</w:t>
      </w:r>
      <w:r w:rsidR="00F377FC" w:rsidRPr="00B42F64">
        <w:rPr>
          <w:rFonts w:eastAsiaTheme="minorEastAsia" w:cs="B Nazanin" w:hint="cs"/>
          <w:sz w:val="28"/>
          <w:szCs w:val="28"/>
          <w:rtl/>
          <w:lang w:bidi="fa-IR"/>
        </w:rPr>
        <w:t>نفر انتخاب کرد بطوریکه:</w:t>
      </w:r>
    </w:p>
    <w:p w:rsidR="00F377FC" w:rsidRPr="00B42F64" w:rsidRDefault="00B42F64" w:rsidP="00F377FC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 </w:t>
      </w:r>
      <w:r w:rsidR="00F377FC" w:rsidRPr="00B42F64">
        <w:rPr>
          <w:rFonts w:eastAsiaTheme="minorEastAsia" w:cs="B Nazanin" w:hint="cs"/>
          <w:sz w:val="28"/>
          <w:szCs w:val="28"/>
          <w:rtl/>
          <w:lang w:bidi="fa-IR"/>
        </w:rPr>
        <w:t>الف)1نفر والیبالیست  و2نفر فوتبالیست باشند.</w:t>
      </w:r>
    </w:p>
    <w:p w:rsidR="00B42F64" w:rsidRDefault="00B42F64" w:rsidP="006302CB">
      <w:pPr>
        <w:bidi/>
        <w:rPr>
          <w:rFonts w:eastAsiaTheme="minorEastAsia" w:cs="B Nazanin"/>
          <w:sz w:val="28"/>
          <w:szCs w:val="28"/>
          <w:rtl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 </w:t>
      </w:r>
      <w:r w:rsidR="00F377FC" w:rsidRPr="00B42F64">
        <w:rPr>
          <w:rFonts w:eastAsiaTheme="minorEastAsia" w:cs="B Nazanin" w:hint="cs"/>
          <w:sz w:val="28"/>
          <w:szCs w:val="28"/>
          <w:rtl/>
          <w:lang w:bidi="fa-IR"/>
        </w:rPr>
        <w:t>ب)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F377FC" w:rsidRPr="00B42F64">
        <w:rPr>
          <w:rFonts w:eastAsiaTheme="minorEastAsia" w:cs="B Nazanin" w:hint="cs"/>
          <w:sz w:val="28"/>
          <w:szCs w:val="28"/>
          <w:rtl/>
          <w:lang w:bidi="fa-IR"/>
        </w:rPr>
        <w:t xml:space="preserve">حداکثر 2 نفر آنها فوتبالیست باشد.  </w: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C14FB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80F4CD"/>
            <w:vAlign w:val="center"/>
          </w:tcPr>
          <w:p w:rsidR="008C14FB" w:rsidRPr="0083636B" w:rsidRDefault="00B44F01" w:rsidP="00D26E37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-1133089592"/>
                <w:placeholder>
                  <w:docPart w:val="56668F280A8F4B2BA07B4935CD040318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8C14FB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C14FB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ADA7F7"/>
            <w:vAlign w:val="center"/>
          </w:tcPr>
          <w:p w:rsidR="008C14FB" w:rsidRPr="0083636B" w:rsidRDefault="00B44F01" w:rsidP="00D26E37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-2128145742"/>
                <w:placeholder>
                  <w:docPart w:val="A5BD1FAAAEE64E37A6EE0C550689B50D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8C14FB" w:rsidRPr="006302CB" w:rsidRDefault="008C14FB" w:rsidP="008C14FB">
      <w:pPr>
        <w:bidi/>
        <w:rPr>
          <w:rFonts w:eastAsiaTheme="minorEastAsia" w:cs="B Nazanin"/>
          <w:sz w:val="28"/>
          <w:szCs w:val="28"/>
          <w:rtl/>
          <w:lang w:bidi="fa-IR"/>
        </w:rPr>
      </w:pPr>
    </w:p>
    <w:p w:rsidR="00F377FC" w:rsidRPr="00B42F64" w:rsidRDefault="00B42F64" w:rsidP="00B42F64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41) </w:t>
      </w:r>
      <w:r w:rsidR="00F377FC" w:rsidRPr="00B42F64">
        <w:rPr>
          <w:rFonts w:cs="B Nazanin" w:hint="cs"/>
          <w:sz w:val="28"/>
          <w:szCs w:val="28"/>
          <w:rtl/>
          <w:lang w:bidi="fa-IR"/>
        </w:rPr>
        <w:t>دو تاس راپرتاب می کنیم ، چقدراحتمال دارد:</w:t>
      </w:r>
    </w:p>
    <w:p w:rsidR="00F377FC" w:rsidRPr="00B42F64" w:rsidRDefault="00B42F64" w:rsidP="00F377FC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="00F377FC" w:rsidRPr="00B42F64">
        <w:rPr>
          <w:rFonts w:cs="B Nazanin" w:hint="cs"/>
          <w:sz w:val="28"/>
          <w:szCs w:val="28"/>
          <w:rtl/>
          <w:lang w:bidi="fa-IR"/>
        </w:rPr>
        <w:t>الف)عددتاس اول زوج وکمتر از عددتاس دوم باشد.</w:t>
      </w:r>
    </w:p>
    <w:p w:rsidR="000941B8" w:rsidRPr="00B42F64" w:rsidRDefault="00B42F64" w:rsidP="00F377FC">
      <w:pPr>
        <w:bidi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</w:t>
      </w:r>
      <w:r w:rsidR="00F377FC" w:rsidRPr="00B42F64">
        <w:rPr>
          <w:rFonts w:cs="B Nazanin" w:hint="cs"/>
          <w:sz w:val="28"/>
          <w:szCs w:val="28"/>
          <w:rtl/>
          <w:lang w:bidi="fa-IR"/>
        </w:rPr>
        <w:t>ب)مجموع دوتاس مضرب 3ویا هردو زوج باشد.</w:t>
      </w:r>
    </w:p>
    <w:p w:rsidR="000941B8" w:rsidRPr="00B42F64" w:rsidRDefault="00B42F64" w:rsidP="00B42F64">
      <w:pPr>
        <w:bidi/>
        <w:rPr>
          <w:rFonts w:eastAsiaTheme="minorEastAsia"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42) به چند طریق</w:t>
      </w:r>
      <w:r w:rsidR="000941B8" w:rsidRPr="00B42F64">
        <w:rPr>
          <w:rFonts w:cs="B Nazanin" w:hint="cs"/>
          <w:sz w:val="28"/>
          <w:szCs w:val="28"/>
          <w:rtl/>
          <w:lang w:bidi="fa-IR"/>
        </w:rPr>
        <w:t>4</w:t>
      </w:r>
      <w:r>
        <w:rPr>
          <w:rFonts w:cs="B Nazanin" w:hint="cs"/>
          <w:sz w:val="28"/>
          <w:szCs w:val="28"/>
          <w:rtl/>
          <w:lang w:bidi="fa-IR"/>
        </w:rPr>
        <w:t xml:space="preserve"> ک</w:t>
      </w:r>
      <w:r w:rsidR="000941B8" w:rsidRPr="00B42F64">
        <w:rPr>
          <w:rFonts w:cs="B Nazanin" w:hint="cs"/>
          <w:sz w:val="28"/>
          <w:szCs w:val="28"/>
          <w:rtl/>
          <w:lang w:bidi="fa-IR"/>
        </w:rPr>
        <w:t>تاب مختلف ریاضی و3</w:t>
      </w:r>
      <w:r>
        <w:rPr>
          <w:rFonts w:cs="B Nazanin" w:hint="cs"/>
          <w:sz w:val="28"/>
          <w:szCs w:val="28"/>
          <w:rtl/>
          <w:lang w:bidi="fa-IR"/>
        </w:rPr>
        <w:t xml:space="preserve"> ک</w:t>
      </w:r>
      <w:r w:rsidR="000941B8" w:rsidRPr="00B42F64">
        <w:rPr>
          <w:rFonts w:cs="B Nazanin" w:hint="cs"/>
          <w:sz w:val="28"/>
          <w:szCs w:val="28"/>
          <w:rtl/>
          <w:lang w:bidi="fa-IR"/>
        </w:rPr>
        <w:t xml:space="preserve">تاب مختلف فیزیک رادریک قفسه می توان چید بطوریکه:             </w:t>
      </w:r>
    </w:p>
    <w:p w:rsidR="00A27314" w:rsidRPr="00B42F64" w:rsidRDefault="00B42F64" w:rsidP="008C14FB">
      <w:pPr>
        <w:tabs>
          <w:tab w:val="right" w:pos="6468"/>
        </w:tabs>
        <w:bidi/>
        <w:rPr>
          <w:rFonts w:cs="B Nazanin"/>
          <w:sz w:val="28"/>
          <w:szCs w:val="28"/>
          <w:lang w:bidi="fa-IR"/>
        </w:rPr>
      </w:pP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 </w:t>
      </w:r>
      <w:r w:rsidR="000941B8" w:rsidRPr="00B42F64">
        <w:rPr>
          <w:rFonts w:eastAsiaTheme="minorEastAsia" w:cs="B Nazanin" w:hint="cs"/>
          <w:sz w:val="28"/>
          <w:szCs w:val="28"/>
          <w:rtl/>
          <w:lang w:bidi="fa-IR"/>
        </w:rPr>
        <w:t>الف)</w:t>
      </w:r>
      <w:r>
        <w:rPr>
          <w:rFonts w:eastAsiaTheme="minorEastAsia" w:cs="B Nazanin" w:hint="cs"/>
          <w:sz w:val="28"/>
          <w:szCs w:val="28"/>
          <w:rtl/>
          <w:lang w:bidi="fa-IR"/>
        </w:rPr>
        <w:t xml:space="preserve"> </w:t>
      </w:r>
      <w:r w:rsidR="000941B8" w:rsidRPr="00B42F64">
        <w:rPr>
          <w:rFonts w:eastAsiaTheme="minorEastAsia" w:cs="B Nazanin" w:hint="cs"/>
          <w:sz w:val="28"/>
          <w:szCs w:val="28"/>
          <w:rtl/>
          <w:lang w:bidi="fa-IR"/>
        </w:rPr>
        <w:t>ریاضی ها کنارهم ودریک سمت باشند.</w:t>
      </w:r>
      <w:r w:rsidR="006302CB">
        <w:rPr>
          <w:rFonts w:eastAsiaTheme="minorEastAsia" w:cs="B Nazanin" w:hint="cs"/>
          <w:sz w:val="28"/>
          <w:szCs w:val="28"/>
          <w:rtl/>
          <w:lang w:bidi="fa-IR"/>
        </w:rPr>
        <w:t xml:space="preserve">                </w:t>
      </w:r>
      <w:r w:rsidR="000941B8" w:rsidRPr="00B42F64">
        <w:rPr>
          <w:rFonts w:cs="B Nazanin" w:hint="cs"/>
          <w:sz w:val="28"/>
          <w:szCs w:val="28"/>
          <w:rtl/>
          <w:lang w:bidi="fa-IR"/>
        </w:rPr>
        <w:t>ب)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0941B8" w:rsidRPr="00B42F64">
        <w:rPr>
          <w:rFonts w:cs="B Nazanin" w:hint="cs"/>
          <w:sz w:val="28"/>
          <w:szCs w:val="28"/>
          <w:rtl/>
          <w:lang w:bidi="fa-IR"/>
        </w:rPr>
        <w:t>کتابها یک درمیان چیده شوند.</w:t>
      </w:r>
    </w:p>
    <w:p w:rsidR="00D51CB7" w:rsidRPr="00B42F64" w:rsidRDefault="00005BEA" w:rsidP="00B42F64">
      <w:pPr>
        <w:pStyle w:val="Signature"/>
        <w:bidi/>
        <w:rPr>
          <w:rFonts w:ascii="B Nazanin" w:cs="B Nazanin"/>
          <w:sz w:val="28"/>
          <w:szCs w:val="28"/>
          <w:rtl/>
        </w:rPr>
      </w:pPr>
      <w:r w:rsidRPr="00B42F64">
        <w:rPr>
          <w:rFonts w:ascii="B Nazanin" w:cs="B Nazanin" w:hint="cs"/>
          <w:sz w:val="28"/>
          <w:szCs w:val="28"/>
          <w:rtl/>
        </w:rPr>
        <w:t>4</w:t>
      </w:r>
      <w:r w:rsidR="00B42F64">
        <w:rPr>
          <w:rFonts w:ascii="B Nazanin" w:cs="B Nazanin" w:hint="cs"/>
          <w:sz w:val="28"/>
          <w:szCs w:val="28"/>
          <w:rtl/>
        </w:rPr>
        <w:t>3</w:t>
      </w:r>
      <w:r w:rsidRPr="00B42F64">
        <w:rPr>
          <w:rFonts w:ascii="B Nazanin" w:cs="B Nazanin" w:hint="cs"/>
          <w:sz w:val="28"/>
          <w:szCs w:val="28"/>
          <w:rtl/>
        </w:rPr>
        <w:t>)</w:t>
      </w:r>
      <w:r w:rsidR="00D51CB7" w:rsidRPr="00B42F64">
        <w:rPr>
          <w:rFonts w:ascii="B Nazanin" w:cs="B Nazanin" w:hint="cs"/>
          <w:sz w:val="28"/>
          <w:szCs w:val="28"/>
          <w:rtl/>
        </w:rPr>
        <w:t xml:space="preserve"> آمار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و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علم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آمار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را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تعریف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کنی</w:t>
      </w:r>
      <w:r w:rsidRPr="00B42F64">
        <w:rPr>
          <w:rFonts w:ascii="B Nazanin" w:cs="B Nazanin" w:hint="cs"/>
          <w:sz w:val="28"/>
          <w:szCs w:val="28"/>
          <w:rtl/>
        </w:rPr>
        <w:t>د.</w:t>
      </w:r>
    </w:p>
    <w:p w:rsidR="00005BEA" w:rsidRPr="00B42F64" w:rsidRDefault="00005BEA" w:rsidP="00005BEA">
      <w:pPr>
        <w:pStyle w:val="Signature"/>
        <w:bidi/>
        <w:rPr>
          <w:rFonts w:ascii="B Nazanin" w:cs="B Nazanin"/>
          <w:sz w:val="28"/>
          <w:szCs w:val="28"/>
          <w:rtl/>
        </w:rPr>
      </w:pPr>
    </w:p>
    <w:p w:rsidR="00D51CB7" w:rsidRPr="00B42F64" w:rsidRDefault="00005BEA" w:rsidP="00B42F64">
      <w:pPr>
        <w:pStyle w:val="Signature"/>
        <w:bidi/>
        <w:rPr>
          <w:rFonts w:ascii="B Nazanin" w:cs="B Nazanin"/>
          <w:sz w:val="28"/>
          <w:szCs w:val="28"/>
          <w:rtl/>
        </w:rPr>
      </w:pPr>
      <w:r w:rsidRPr="00B42F64">
        <w:rPr>
          <w:rFonts w:ascii="B Nazanin" w:cs="B Nazanin" w:hint="cs"/>
          <w:sz w:val="28"/>
          <w:szCs w:val="28"/>
          <w:rtl/>
        </w:rPr>
        <w:lastRenderedPageBreak/>
        <w:t>4</w:t>
      </w:r>
      <w:r w:rsidR="00B42F64">
        <w:rPr>
          <w:rFonts w:ascii="B Nazanin" w:cs="B Nazanin" w:hint="cs"/>
          <w:sz w:val="28"/>
          <w:szCs w:val="28"/>
          <w:rtl/>
        </w:rPr>
        <w:t>4</w:t>
      </w:r>
      <w:r w:rsidR="00D51CB7" w:rsidRPr="00B42F64">
        <w:rPr>
          <w:rFonts w:ascii="B Nazanin" w:cs="B Nazanin" w:hint="cs"/>
          <w:sz w:val="28"/>
          <w:szCs w:val="28"/>
          <w:rtl/>
        </w:rPr>
        <w:t>) متغیر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های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کمّی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و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کیفی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را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تعریف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کرده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و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انواع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هر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کدام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را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نام</w:t>
      </w:r>
      <w:r w:rsidR="00D51CB7" w:rsidRPr="00B42F64">
        <w:rPr>
          <w:rFonts w:ascii="B Nazanin" w:cs="B Nazanin"/>
          <w:sz w:val="28"/>
          <w:szCs w:val="28"/>
        </w:rPr>
        <w:t xml:space="preserve"> </w:t>
      </w:r>
      <w:r w:rsidR="00D51CB7" w:rsidRPr="00B42F64">
        <w:rPr>
          <w:rFonts w:ascii="B Nazanin" w:cs="B Nazanin" w:hint="cs"/>
          <w:sz w:val="28"/>
          <w:szCs w:val="28"/>
          <w:rtl/>
        </w:rPr>
        <w:t>ببرید.</w:t>
      </w:r>
    </w:p>
    <w:p w:rsidR="00005BEA" w:rsidRDefault="00005BEA" w:rsidP="00005BEA">
      <w:pPr>
        <w:pStyle w:val="Signature"/>
        <w:bidi/>
        <w:rPr>
          <w:rFonts w:ascii="B Nazanin" w:cs="B Nazanin"/>
          <w:sz w:val="28"/>
          <w:szCs w:val="28"/>
          <w:rtl/>
        </w:rPr>
      </w:pPr>
    </w:p>
    <w:p w:rsidR="00D51CB7" w:rsidRPr="007002DC" w:rsidRDefault="00D51CB7" w:rsidP="00B42F64">
      <w:pPr>
        <w:pStyle w:val="Signature"/>
        <w:bidi/>
        <w:rPr>
          <w:rFonts w:ascii="B Nazanin" w:cs="B Nazanin"/>
          <w:sz w:val="28"/>
          <w:szCs w:val="28"/>
        </w:rPr>
      </w:pPr>
      <w:r>
        <w:rPr>
          <w:rFonts w:ascii="B Nazanin" w:cs="B Nazanin" w:hint="cs"/>
          <w:sz w:val="28"/>
          <w:szCs w:val="28"/>
          <w:rtl/>
        </w:rPr>
        <w:t xml:space="preserve"> </w:t>
      </w:r>
      <w:r w:rsidR="00005BEA">
        <w:rPr>
          <w:rFonts w:ascii="B Nazanin" w:cs="B Nazanin" w:hint="cs"/>
          <w:sz w:val="28"/>
          <w:szCs w:val="28"/>
          <w:rtl/>
        </w:rPr>
        <w:t>4</w:t>
      </w:r>
      <w:r w:rsidR="00B42F64">
        <w:rPr>
          <w:rFonts w:ascii="B Nazanin" w:cs="B Nazanin" w:hint="cs"/>
          <w:sz w:val="28"/>
          <w:szCs w:val="28"/>
          <w:rtl/>
        </w:rPr>
        <w:t>5</w:t>
      </w:r>
      <w:r>
        <w:rPr>
          <w:rFonts w:ascii="B Nazanin" w:cs="B Nazanin" w:hint="cs"/>
          <w:sz w:val="28"/>
          <w:szCs w:val="28"/>
          <w:rtl/>
        </w:rPr>
        <w:t xml:space="preserve">) </w:t>
      </w:r>
      <w:r w:rsidRPr="00582FF6">
        <w:rPr>
          <w:rFonts w:ascii="B Nazanin" w:cs="B Nazanin" w:hint="cs"/>
          <w:sz w:val="28"/>
          <w:szCs w:val="28"/>
          <w:rtl/>
        </w:rPr>
        <w:t>وزن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شخصی</w:t>
      </w:r>
      <w:r w:rsidRPr="00582FF6">
        <w:rPr>
          <w:rFonts w:ascii="B Nazanin" w:cs="B Nazanin"/>
          <w:sz w:val="28"/>
          <w:szCs w:val="28"/>
        </w:rPr>
        <w:t xml:space="preserve"> 95 </w:t>
      </w:r>
      <w:r w:rsidRPr="00582FF6">
        <w:rPr>
          <w:rFonts w:ascii="B Nazanin" w:cs="B Nazanin" w:hint="cs"/>
          <w:sz w:val="28"/>
          <w:szCs w:val="28"/>
          <w:rtl/>
        </w:rPr>
        <w:t>کیلوگرم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و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قد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او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60/1</w:t>
      </w:r>
      <w:r>
        <w:rPr>
          <w:rFonts w:ascii="B Nazanin" w:cs="B Nazanin" w:hint="cs"/>
          <w:sz w:val="28"/>
          <w:szCs w:val="28"/>
          <w:rtl/>
        </w:rPr>
        <w:t xml:space="preserve"> می‌باشد.</w:t>
      </w:r>
    </w:p>
    <w:p w:rsidR="00D51CB7" w:rsidRPr="00582FF6" w:rsidRDefault="00D51CB7" w:rsidP="00D51CB7">
      <w:pPr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sz w:val="28"/>
          <w:szCs w:val="28"/>
        </w:rPr>
      </w:pPr>
      <w:r>
        <w:rPr>
          <w:rFonts w:ascii="B Nazanin" w:cs="B Nazanin" w:hint="cs"/>
          <w:sz w:val="28"/>
          <w:szCs w:val="28"/>
          <w:rtl/>
        </w:rPr>
        <w:t xml:space="preserve">    </w:t>
      </w:r>
      <w:r w:rsidRPr="00582FF6">
        <w:rPr>
          <w:rFonts w:ascii="B Nazanin" w:cs="B Nazanin" w:hint="cs"/>
          <w:sz w:val="28"/>
          <w:szCs w:val="28"/>
          <w:rtl/>
        </w:rPr>
        <w:t>الف</w:t>
      </w:r>
      <w:r w:rsidRPr="00582FF6">
        <w:rPr>
          <w:rFonts w:ascii="B Nazanin" w:cs="B Nazanin"/>
          <w:sz w:val="28"/>
          <w:szCs w:val="28"/>
        </w:rPr>
        <w:t>(</w:t>
      </w:r>
      <w:r>
        <w:rPr>
          <w:rFonts w:ascii="B Nazanin" w:cs="B Nazanin" w:hint="cs"/>
          <w:sz w:val="28"/>
          <w:szCs w:val="28"/>
          <w:rtl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شاخص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توده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بدن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این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شخص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را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حساب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کنید</w:t>
      </w:r>
      <w:r>
        <w:rPr>
          <w:rFonts w:ascii="B Nazanin" w:cs="B Nazanin" w:hint="cs"/>
          <w:sz w:val="28"/>
          <w:szCs w:val="28"/>
          <w:rtl/>
        </w:rPr>
        <w:t>.</w:t>
      </w:r>
    </w:p>
    <w:p w:rsidR="00D51CB7" w:rsidRPr="00582FF6" w:rsidRDefault="00D51CB7" w:rsidP="00D51CB7">
      <w:pPr>
        <w:pStyle w:val="Signature"/>
        <w:bidi/>
        <w:rPr>
          <w:rFonts w:ascii="B Nazanin" w:cs="B Nazanin"/>
          <w:sz w:val="28"/>
          <w:szCs w:val="28"/>
        </w:rPr>
      </w:pPr>
      <w:r>
        <w:rPr>
          <w:rFonts w:ascii="B Nazanin" w:cs="B Nazanin" w:hint="cs"/>
          <w:sz w:val="28"/>
          <w:szCs w:val="28"/>
          <w:rtl/>
        </w:rPr>
        <w:t xml:space="preserve">    </w:t>
      </w:r>
      <w:r w:rsidRPr="00582FF6">
        <w:rPr>
          <w:rFonts w:ascii="B Nazanin" w:cs="B Nazanin" w:hint="cs"/>
          <w:sz w:val="28"/>
          <w:szCs w:val="28"/>
          <w:rtl/>
        </w:rPr>
        <w:t>ب</w:t>
      </w:r>
      <w:r>
        <w:rPr>
          <w:rFonts w:ascii="B Nazanin" w:cs="B Nazanin" w:hint="cs"/>
          <w:sz w:val="28"/>
          <w:szCs w:val="28"/>
          <w:rtl/>
        </w:rPr>
        <w:t xml:space="preserve">) </w:t>
      </w:r>
      <w:r w:rsidRPr="00582FF6">
        <w:rPr>
          <w:rFonts w:ascii="B Nazanin" w:cs="B Nazanin" w:hint="cs"/>
          <w:sz w:val="28"/>
          <w:szCs w:val="28"/>
          <w:rtl/>
        </w:rPr>
        <w:t>شاخص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توده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بدن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شخص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چه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نوع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متغیری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از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نظر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کمّی،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کیفی،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گسسته،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پیوسته،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اسمی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و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ترتیبی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است؟</w:t>
      </w:r>
    </w:p>
    <w:p w:rsidR="00D51CB7" w:rsidRPr="00582FF6" w:rsidRDefault="00246352" w:rsidP="00B42F64">
      <w:pPr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sz w:val="28"/>
          <w:szCs w:val="28"/>
        </w:rPr>
      </w:pPr>
      <w:r>
        <w:rPr>
          <w:rFonts w:ascii="B Nazanin" w:cs="B Nazanin" w:hint="cs"/>
          <w:sz w:val="28"/>
          <w:szCs w:val="28"/>
          <w:rtl/>
        </w:rPr>
        <w:t>4</w:t>
      </w:r>
      <w:r w:rsidR="00B42F64">
        <w:rPr>
          <w:rFonts w:ascii="B Nazanin" w:cs="B Nazanin" w:hint="cs"/>
          <w:sz w:val="28"/>
          <w:szCs w:val="28"/>
          <w:rtl/>
        </w:rPr>
        <w:t>6</w:t>
      </w:r>
      <w:r w:rsidR="00D51CB7">
        <w:rPr>
          <w:rFonts w:ascii="B Nazanin" w:cs="B Nazanin" w:hint="cs"/>
          <w:sz w:val="28"/>
          <w:szCs w:val="28"/>
          <w:rtl/>
        </w:rPr>
        <w:t>) ن</w:t>
      </w:r>
      <w:r w:rsidR="00D51CB7" w:rsidRPr="00582FF6">
        <w:rPr>
          <w:rFonts w:ascii="B Nazanin" w:cs="B Nazanin" w:hint="cs"/>
          <w:sz w:val="28"/>
          <w:szCs w:val="28"/>
          <w:rtl/>
        </w:rPr>
        <w:t>مونه</w:t>
      </w:r>
      <w:r w:rsidR="00D51CB7" w:rsidRPr="00582FF6">
        <w:rPr>
          <w:rFonts w:ascii="B Nazanin" w:cs="B Nazanin"/>
          <w:sz w:val="28"/>
          <w:szCs w:val="28"/>
        </w:rPr>
        <w:t xml:space="preserve"> </w:t>
      </w:r>
      <w:r w:rsidR="00D51CB7" w:rsidRPr="00582FF6">
        <w:rPr>
          <w:rFonts w:ascii="B Nazanin" w:cs="B Nazanin" w:hint="cs"/>
          <w:sz w:val="28"/>
          <w:szCs w:val="28"/>
          <w:rtl/>
        </w:rPr>
        <w:t>عبارت</w:t>
      </w:r>
      <w:r w:rsidR="00D51CB7" w:rsidRPr="00582FF6">
        <w:rPr>
          <w:rFonts w:ascii="B Nazanin" w:cs="B Nazanin"/>
          <w:sz w:val="28"/>
          <w:szCs w:val="28"/>
        </w:rPr>
        <w:t xml:space="preserve"> </w:t>
      </w:r>
      <w:r w:rsidR="00D51CB7" w:rsidRPr="00582FF6">
        <w:rPr>
          <w:rFonts w:ascii="B Nazanin" w:cs="B Nazanin" w:hint="cs"/>
          <w:sz w:val="28"/>
          <w:szCs w:val="28"/>
          <w:rtl/>
        </w:rPr>
        <w:t>است</w:t>
      </w:r>
      <w:r w:rsidR="00D51CB7" w:rsidRPr="00582FF6">
        <w:rPr>
          <w:rFonts w:ascii="B Nazanin" w:cs="B Nazanin"/>
          <w:sz w:val="28"/>
          <w:szCs w:val="28"/>
        </w:rPr>
        <w:t xml:space="preserve"> </w:t>
      </w:r>
      <w:r w:rsidR="00D51CB7">
        <w:rPr>
          <w:rFonts w:ascii="B Nazanin" w:cs="B Nazanin" w:hint="cs"/>
          <w:sz w:val="28"/>
          <w:szCs w:val="28"/>
          <w:rtl/>
        </w:rPr>
        <w:t>. . . . . . . . . . . . . . . .</w:t>
      </w:r>
    </w:p>
    <w:p w:rsidR="00D51CB7" w:rsidRPr="00582FF6" w:rsidRDefault="00D51CB7" w:rsidP="00D51CB7">
      <w:pPr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sz w:val="28"/>
          <w:szCs w:val="28"/>
        </w:rPr>
      </w:pPr>
      <w:r>
        <w:rPr>
          <w:rFonts w:ascii="B Nazanin" w:cs="B Nazanin" w:hint="cs"/>
          <w:sz w:val="28"/>
          <w:szCs w:val="28"/>
          <w:rtl/>
        </w:rPr>
        <w:t xml:space="preserve">   الف)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بخشی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از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جامعه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که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سهل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الوصول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تر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است</w:t>
      </w:r>
      <w:r w:rsidRPr="00582FF6">
        <w:rPr>
          <w:rFonts w:ascii="B Nazanin" w:cs="B Nazanin"/>
          <w:sz w:val="28"/>
          <w:szCs w:val="28"/>
        </w:rPr>
        <w:t xml:space="preserve"> .</w:t>
      </w:r>
    </w:p>
    <w:p w:rsidR="00D51CB7" w:rsidRPr="00582FF6" w:rsidRDefault="00D51CB7" w:rsidP="00D51CB7">
      <w:pPr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sz w:val="28"/>
          <w:szCs w:val="28"/>
        </w:rPr>
      </w:pPr>
      <w:r>
        <w:rPr>
          <w:rFonts w:ascii="B Nazanin" w:cs="B Nazanin" w:hint="cs"/>
          <w:sz w:val="28"/>
          <w:szCs w:val="28"/>
          <w:rtl/>
        </w:rPr>
        <w:t xml:space="preserve">   ب) </w:t>
      </w:r>
      <w:r w:rsidRPr="00582FF6">
        <w:rPr>
          <w:rFonts w:ascii="B Nazanin" w:cs="B Nazanin" w:hint="cs"/>
          <w:sz w:val="28"/>
          <w:szCs w:val="28"/>
          <w:rtl/>
        </w:rPr>
        <w:t>بخشی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از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جامعه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که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بیان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کننده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خصوصیت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اصلی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جامعه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باشند</w:t>
      </w:r>
      <w:r w:rsidRPr="00582FF6">
        <w:rPr>
          <w:rFonts w:ascii="B Nazanin" w:cs="B Nazanin"/>
          <w:sz w:val="28"/>
          <w:szCs w:val="28"/>
        </w:rPr>
        <w:t xml:space="preserve"> .</w:t>
      </w:r>
    </w:p>
    <w:p w:rsidR="00D51CB7" w:rsidRPr="00582FF6" w:rsidRDefault="00D51CB7" w:rsidP="00D51CB7">
      <w:pPr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sz w:val="28"/>
          <w:szCs w:val="28"/>
        </w:rPr>
      </w:pPr>
      <w:r>
        <w:rPr>
          <w:rFonts w:ascii="B Nazanin" w:cs="B Nazanin" w:hint="cs"/>
          <w:sz w:val="28"/>
          <w:szCs w:val="28"/>
          <w:rtl/>
        </w:rPr>
        <w:t xml:space="preserve">   پ) </w:t>
      </w:r>
      <w:r w:rsidRPr="00582FF6">
        <w:rPr>
          <w:rFonts w:ascii="B Nazanin" w:cs="B Nazanin" w:hint="cs"/>
          <w:sz w:val="28"/>
          <w:szCs w:val="28"/>
          <w:rtl/>
        </w:rPr>
        <w:t>بخشی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از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جامعه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که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با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آن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آشناتر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باشیم</w:t>
      </w:r>
      <w:r w:rsidRPr="00582FF6">
        <w:rPr>
          <w:rFonts w:ascii="B Nazanin" w:cs="B Nazanin"/>
          <w:sz w:val="28"/>
          <w:szCs w:val="28"/>
        </w:rPr>
        <w:t xml:space="preserve"> .</w:t>
      </w:r>
    </w:p>
    <w:p w:rsidR="00D51CB7" w:rsidRPr="00582FF6" w:rsidRDefault="00D51CB7" w:rsidP="00D51CB7">
      <w:pPr>
        <w:pStyle w:val="Signature"/>
        <w:bidi/>
        <w:rPr>
          <w:rFonts w:ascii="B Nazanin" w:cs="B Nazanin"/>
          <w:sz w:val="28"/>
          <w:szCs w:val="28"/>
        </w:rPr>
      </w:pPr>
      <w:r>
        <w:rPr>
          <w:rFonts w:ascii="B Nazanin" w:cs="B Nazanin" w:hint="cs"/>
          <w:sz w:val="28"/>
          <w:szCs w:val="28"/>
          <w:rtl/>
        </w:rPr>
        <w:t xml:space="preserve">   ت) </w:t>
      </w:r>
      <w:r w:rsidRPr="00582FF6">
        <w:rPr>
          <w:rFonts w:ascii="B Nazanin" w:cs="B Nazanin" w:hint="cs"/>
          <w:sz w:val="28"/>
          <w:szCs w:val="28"/>
          <w:rtl/>
        </w:rPr>
        <w:t>بخشی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از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جامعه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که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عناصر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آن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مستقل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از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یکدیگرند</w:t>
      </w:r>
      <w:r w:rsidRPr="00582FF6">
        <w:rPr>
          <w:rFonts w:ascii="B Nazanin" w:cs="B Nazanin"/>
          <w:sz w:val="28"/>
          <w:szCs w:val="28"/>
        </w:rPr>
        <w:t xml:space="preserve"> .</w:t>
      </w:r>
    </w:p>
    <w:p w:rsidR="00D51CB7" w:rsidRPr="00582FF6" w:rsidRDefault="00246352" w:rsidP="00B42F64">
      <w:pPr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sz w:val="28"/>
          <w:szCs w:val="28"/>
        </w:rPr>
      </w:pPr>
      <w:r>
        <w:rPr>
          <w:rFonts w:ascii="B Nazanin" w:cs="B Nazanin" w:hint="cs"/>
          <w:sz w:val="28"/>
          <w:szCs w:val="28"/>
          <w:rtl/>
        </w:rPr>
        <w:t>4</w:t>
      </w:r>
      <w:r w:rsidR="00B42F64">
        <w:rPr>
          <w:rFonts w:ascii="B Nazanin" w:cs="B Nazanin" w:hint="cs"/>
          <w:sz w:val="28"/>
          <w:szCs w:val="28"/>
          <w:rtl/>
        </w:rPr>
        <w:t>7</w:t>
      </w:r>
      <w:r>
        <w:rPr>
          <w:rFonts w:ascii="B Nazanin" w:cs="B Nazanin" w:hint="cs"/>
          <w:sz w:val="28"/>
          <w:szCs w:val="28"/>
          <w:rtl/>
        </w:rPr>
        <w:t>)</w:t>
      </w:r>
      <w:r w:rsidR="00D51CB7">
        <w:rPr>
          <w:rFonts w:ascii="B Nazanin" w:cs="B Nazanin" w:hint="cs"/>
          <w:sz w:val="28"/>
          <w:szCs w:val="28"/>
          <w:rtl/>
        </w:rPr>
        <w:t xml:space="preserve"> </w:t>
      </w:r>
      <w:r w:rsidR="00D51CB7" w:rsidRPr="00582FF6">
        <w:rPr>
          <w:rFonts w:ascii="B Nazanin" w:cs="B Nazanin" w:hint="cs"/>
          <w:sz w:val="28"/>
          <w:szCs w:val="28"/>
          <w:rtl/>
        </w:rPr>
        <w:t>نوع</w:t>
      </w:r>
      <w:r w:rsidR="00D51CB7" w:rsidRPr="00582FF6">
        <w:rPr>
          <w:rFonts w:ascii="B Nazanin" w:cs="B Nazanin"/>
          <w:sz w:val="28"/>
          <w:szCs w:val="28"/>
        </w:rPr>
        <w:t xml:space="preserve"> </w:t>
      </w:r>
      <w:r w:rsidR="00D51CB7" w:rsidRPr="00582FF6">
        <w:rPr>
          <w:rFonts w:ascii="B Nazanin" w:cs="B Nazanin" w:hint="cs"/>
          <w:sz w:val="28"/>
          <w:szCs w:val="28"/>
          <w:rtl/>
        </w:rPr>
        <w:t>آلایندگی</w:t>
      </w:r>
      <w:r w:rsidR="00D51CB7" w:rsidRPr="00582FF6">
        <w:rPr>
          <w:rFonts w:ascii="B Nazanin" w:cs="B Nazanin"/>
          <w:sz w:val="28"/>
          <w:szCs w:val="28"/>
        </w:rPr>
        <w:t xml:space="preserve"> </w:t>
      </w:r>
      <w:r w:rsidR="00D51CB7" w:rsidRPr="00582FF6">
        <w:rPr>
          <w:rFonts w:ascii="B Nazanin" w:cs="B Nazanin" w:hint="cs"/>
          <w:sz w:val="28"/>
          <w:szCs w:val="28"/>
          <w:rtl/>
        </w:rPr>
        <w:t>هوا</w:t>
      </w:r>
      <w:r w:rsidR="00D51CB7" w:rsidRPr="00582FF6">
        <w:rPr>
          <w:rFonts w:ascii="B Nazanin" w:cs="B Nazanin"/>
          <w:sz w:val="28"/>
          <w:szCs w:val="28"/>
        </w:rPr>
        <w:t xml:space="preserve"> </w:t>
      </w:r>
      <w:r w:rsidR="00D51CB7" w:rsidRPr="00582FF6">
        <w:rPr>
          <w:rFonts w:ascii="B Nazanin" w:cs="B Nazanin" w:hint="cs"/>
          <w:sz w:val="28"/>
          <w:szCs w:val="28"/>
          <w:rtl/>
        </w:rPr>
        <w:t>چگونه</w:t>
      </w:r>
      <w:r w:rsidR="00D51CB7" w:rsidRPr="00582FF6">
        <w:rPr>
          <w:rFonts w:ascii="B Nazanin" w:cs="B Nazanin"/>
          <w:sz w:val="28"/>
          <w:szCs w:val="28"/>
        </w:rPr>
        <w:t xml:space="preserve"> </w:t>
      </w:r>
      <w:r w:rsidR="00D51CB7" w:rsidRPr="00582FF6">
        <w:rPr>
          <w:rFonts w:ascii="B Nazanin" w:cs="B Nazanin" w:hint="cs"/>
          <w:sz w:val="28"/>
          <w:szCs w:val="28"/>
          <w:rtl/>
        </w:rPr>
        <w:t>متغیری</w:t>
      </w:r>
      <w:r w:rsidR="00D51CB7" w:rsidRPr="00582FF6">
        <w:rPr>
          <w:rFonts w:ascii="B Nazanin" w:cs="B Nazanin"/>
          <w:sz w:val="28"/>
          <w:szCs w:val="28"/>
        </w:rPr>
        <w:t xml:space="preserve"> </w:t>
      </w:r>
      <w:r w:rsidR="00D51CB7" w:rsidRPr="00582FF6">
        <w:rPr>
          <w:rFonts w:ascii="B Nazanin" w:cs="B Nazanin" w:hint="cs"/>
          <w:sz w:val="28"/>
          <w:szCs w:val="28"/>
          <w:rtl/>
        </w:rPr>
        <w:t>است؟</w:t>
      </w:r>
    </w:p>
    <w:p w:rsidR="00B42F64" w:rsidRDefault="00D51CB7" w:rsidP="006302CB">
      <w:pPr>
        <w:pStyle w:val="Signature"/>
        <w:bidi/>
        <w:rPr>
          <w:rFonts w:ascii="B Nazanin" w:cs="B Nazanin"/>
          <w:sz w:val="28"/>
          <w:szCs w:val="28"/>
        </w:rPr>
      </w:pPr>
      <w:r>
        <w:rPr>
          <w:rFonts w:ascii="B Nazanin" w:cs="B Nazanin" w:hint="cs"/>
          <w:sz w:val="28"/>
          <w:szCs w:val="28"/>
          <w:rtl/>
        </w:rPr>
        <w:t xml:space="preserve">  الف) 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کمّی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گسسته</w:t>
      </w:r>
      <w:r>
        <w:rPr>
          <w:rFonts w:ascii="B Nazanin" w:cs="B Nazanin" w:hint="cs"/>
          <w:sz w:val="28"/>
          <w:szCs w:val="28"/>
          <w:rtl/>
        </w:rPr>
        <w:t xml:space="preserve">       </w:t>
      </w:r>
      <w:r w:rsidRPr="00582FF6">
        <w:rPr>
          <w:rFonts w:ascii="B Nazanin" w:cs="B Nazanin"/>
          <w:sz w:val="28"/>
          <w:szCs w:val="28"/>
        </w:rPr>
        <w:t xml:space="preserve"> </w:t>
      </w:r>
      <w:r>
        <w:rPr>
          <w:rFonts w:ascii="B Nazanin" w:cs="B Nazanin" w:hint="cs"/>
          <w:sz w:val="28"/>
          <w:szCs w:val="28"/>
          <w:rtl/>
        </w:rPr>
        <w:t>ب)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کمّی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پیوسته</w:t>
      </w:r>
      <w:r>
        <w:rPr>
          <w:rFonts w:ascii="B Nazanin" w:cs="B Nazanin" w:hint="cs"/>
          <w:sz w:val="28"/>
          <w:szCs w:val="28"/>
          <w:rtl/>
        </w:rPr>
        <w:t xml:space="preserve">       </w:t>
      </w:r>
      <w:r w:rsidRPr="00582FF6">
        <w:rPr>
          <w:rFonts w:ascii="B Nazanin" w:cs="B Nazanin"/>
          <w:sz w:val="28"/>
          <w:szCs w:val="28"/>
        </w:rPr>
        <w:t xml:space="preserve"> </w:t>
      </w:r>
      <w:r>
        <w:rPr>
          <w:rFonts w:ascii="B Nazanin" w:cs="B Nazanin" w:hint="cs"/>
          <w:sz w:val="28"/>
          <w:szCs w:val="28"/>
          <w:rtl/>
        </w:rPr>
        <w:t>پ)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کیفی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اسمی</w:t>
      </w:r>
      <w:r>
        <w:rPr>
          <w:rFonts w:ascii="B Nazanin" w:cs="B Nazanin" w:hint="cs"/>
          <w:sz w:val="28"/>
          <w:szCs w:val="28"/>
          <w:rtl/>
        </w:rPr>
        <w:t xml:space="preserve">           </w:t>
      </w:r>
      <w:r w:rsidRPr="00582FF6">
        <w:rPr>
          <w:rFonts w:ascii="B Nazanin" w:cs="B Nazanin"/>
          <w:sz w:val="28"/>
          <w:szCs w:val="28"/>
        </w:rPr>
        <w:t xml:space="preserve"> </w:t>
      </w:r>
      <w:r>
        <w:rPr>
          <w:rFonts w:ascii="B Nazanin" w:cs="B Nazanin" w:hint="cs"/>
          <w:sz w:val="28"/>
          <w:szCs w:val="28"/>
          <w:rtl/>
        </w:rPr>
        <w:t>ت)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کیفی</w:t>
      </w:r>
      <w:r w:rsidRPr="00582FF6">
        <w:rPr>
          <w:rFonts w:ascii="B Nazanin" w:cs="B Nazanin"/>
          <w:sz w:val="28"/>
          <w:szCs w:val="28"/>
        </w:rPr>
        <w:t xml:space="preserve"> </w:t>
      </w:r>
      <w:r w:rsidRPr="00582FF6">
        <w:rPr>
          <w:rFonts w:ascii="B Nazanin" w:cs="B Nazanin" w:hint="cs"/>
          <w:sz w:val="28"/>
          <w:szCs w:val="28"/>
          <w:rtl/>
        </w:rPr>
        <w:t>ترتیب</w:t>
      </w:r>
    </w:p>
    <w:p w:rsidR="00005BEA" w:rsidRDefault="00246352" w:rsidP="00F73067">
      <w:pPr>
        <w:tabs>
          <w:tab w:val="left" w:pos="6584"/>
          <w:tab w:val="right" w:pos="10040"/>
        </w:tabs>
        <w:bidi/>
        <w:rPr>
          <w:rFonts w:cs="Cambria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4</w:t>
      </w:r>
      <w:r w:rsidR="00B42F64">
        <w:rPr>
          <w:rFonts w:cs="B Nazanin" w:hint="cs"/>
          <w:sz w:val="28"/>
          <w:szCs w:val="28"/>
          <w:rtl/>
          <w:lang w:bidi="fa-IR"/>
        </w:rPr>
        <w:t>8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="00D51CB7" w:rsidRPr="00794491">
        <w:rPr>
          <w:rFonts w:cs="B Nazanin" w:hint="cs"/>
          <w:sz w:val="28"/>
          <w:szCs w:val="28"/>
          <w:rtl/>
          <w:lang w:bidi="fa-IR"/>
        </w:rPr>
        <w:t xml:space="preserve">در بررسی </w:t>
      </w:r>
      <w:r w:rsidR="00F73067">
        <w:rPr>
          <w:rFonts w:cs="B Nazanin" w:hint="cs"/>
          <w:sz w:val="28"/>
          <w:szCs w:val="28"/>
          <w:rtl/>
          <w:lang w:bidi="fa-IR"/>
        </w:rPr>
        <w:t>روبه‌رو</w:t>
      </w:r>
      <w:r w:rsidR="00D51CB7" w:rsidRPr="00794491">
        <w:rPr>
          <w:rFonts w:cs="B Nazanin" w:hint="cs"/>
          <w:sz w:val="28"/>
          <w:szCs w:val="28"/>
          <w:rtl/>
          <w:lang w:bidi="fa-IR"/>
        </w:rPr>
        <w:t xml:space="preserve"> جامعه ونمونه را مشخص کنید.</w:t>
      </w:r>
      <w:r w:rsidR="00F73067">
        <w:rPr>
          <w:rFonts w:cs="B Nazanin" w:hint="cs"/>
          <w:sz w:val="28"/>
          <w:szCs w:val="28"/>
          <w:rtl/>
          <w:lang w:bidi="fa-IR"/>
        </w:rPr>
        <w:t xml:space="preserve">    </w:t>
      </w:r>
      <w:r w:rsidR="00F73067">
        <w:rPr>
          <w:rFonts w:cs="Cambria" w:hint="cs"/>
          <w:sz w:val="28"/>
          <w:szCs w:val="28"/>
          <w:rtl/>
          <w:lang w:bidi="fa-IR"/>
        </w:rPr>
        <w:t>"</w:t>
      </w:r>
      <w:r w:rsidR="00D51CB7" w:rsidRPr="00794491">
        <w:rPr>
          <w:rFonts w:cs="B Nazanin" w:hint="cs"/>
          <w:sz w:val="28"/>
          <w:szCs w:val="28"/>
          <w:rtl/>
          <w:lang w:bidi="fa-IR"/>
        </w:rPr>
        <w:t xml:space="preserve"> نظر افراد یک شهر درباره برنامه های صداوسیما</w:t>
      </w:r>
      <w:r w:rsidR="00F73067">
        <w:rPr>
          <w:rFonts w:cs="Cambria" w:hint="cs"/>
          <w:sz w:val="28"/>
          <w:szCs w:val="28"/>
          <w:rtl/>
          <w:lang w:bidi="fa-IR"/>
        </w:rPr>
        <w:t>"</w:t>
      </w: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2"/>
      </w:tblGrid>
      <w:tr w:rsidR="008C14FB" w:rsidRPr="0083636B" w:rsidTr="00186C33">
        <w:trPr>
          <w:trHeight w:val="698"/>
        </w:trPr>
        <w:tc>
          <w:tcPr>
            <w:tcW w:w="5000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80F4CD"/>
            <w:vAlign w:val="center"/>
          </w:tcPr>
          <w:p w:rsidR="008C14FB" w:rsidRPr="0083636B" w:rsidRDefault="00B44F01" w:rsidP="00D26E37">
            <w:pPr>
              <w:pStyle w:val="PersonalName"/>
              <w:jc w:val="center"/>
              <w:rPr>
                <w:rFonts w:cs="B Nazanin"/>
                <w:b w:val="0"/>
              </w:rPr>
            </w:pPr>
            <w:sdt>
              <w:sdtPr>
                <w:rPr>
                  <w:rFonts w:cs="B Nazanin"/>
                  <w:b w:val="0"/>
                </w:rPr>
                <w:id w:val="-1514139967"/>
                <w:placeholder>
                  <w:docPart w:val="DBC7E4C2A0A1440191D8F2F628D58451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8C14FB">
                  <w:rPr>
                    <w:rFonts w:cs="B Nazanin"/>
                    <w:b w:val="0"/>
                    <w:rtl/>
                  </w:rPr>
                  <w:t>سوالات طبقه‌بندی شده ریاضی دهم</w:t>
                </w:r>
              </w:sdtContent>
            </w:sdt>
          </w:p>
        </w:tc>
      </w:tr>
      <w:tr w:rsidR="008C14FB" w:rsidRPr="0083636B" w:rsidTr="00186C33">
        <w:trPr>
          <w:trHeight w:val="17"/>
        </w:trPr>
        <w:tc>
          <w:tcPr>
            <w:tcW w:w="5000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ADA7F7"/>
            <w:vAlign w:val="center"/>
          </w:tcPr>
          <w:p w:rsidR="008C14FB" w:rsidRPr="0083636B" w:rsidRDefault="00B44F01" w:rsidP="00D26E37">
            <w:pPr>
              <w:pStyle w:val="NoSpacing"/>
              <w:jc w:val="center"/>
              <w:rPr>
                <w:rFonts w:cs="B Nazanin"/>
                <w:caps/>
                <w:color w:val="F1D294" w:themeColor="accent5" w:themeTint="99"/>
                <w:sz w:val="28"/>
                <w:szCs w:val="28"/>
              </w:rPr>
            </w:pPr>
            <w:sdt>
              <w:sdtPr>
                <w:rPr>
                  <w:rFonts w:cs="B Nazanin"/>
                  <w:caps/>
                  <w:color w:val="564B3C" w:themeColor="text2"/>
                  <w:sz w:val="28"/>
                  <w:szCs w:val="28"/>
                </w:rPr>
                <w:alias w:val="Address"/>
                <w:tag w:val="Address"/>
                <w:id w:val="1254158387"/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BF4">
                  <w:rPr>
                    <w:caps/>
                    <w:color w:val="FFFFFF" w:themeColor="background1"/>
                    <w:sz w:val="18"/>
                    <w:szCs w:val="18"/>
                  </w:rPr>
                  <w:t>[TYPE THE SENDER COMPANY ADDRESS]</w:t>
                </w:r>
              </w:sdtContent>
            </w:sdt>
          </w:p>
        </w:tc>
      </w:tr>
    </w:tbl>
    <w:p w:rsidR="008C14FB" w:rsidRPr="00F73067" w:rsidRDefault="008C14FB" w:rsidP="008C14FB">
      <w:pPr>
        <w:tabs>
          <w:tab w:val="left" w:pos="6584"/>
          <w:tab w:val="right" w:pos="10040"/>
        </w:tabs>
        <w:bidi/>
        <w:rPr>
          <w:rFonts w:cs="Cambria"/>
          <w:sz w:val="28"/>
          <w:szCs w:val="28"/>
          <w:rtl/>
          <w:lang w:bidi="fa-IR"/>
        </w:rPr>
      </w:pPr>
    </w:p>
    <w:p w:rsidR="00005BEA" w:rsidRPr="00582FF6" w:rsidRDefault="00246352" w:rsidP="00B42F64">
      <w:pPr>
        <w:tabs>
          <w:tab w:val="left" w:pos="7059"/>
        </w:tabs>
        <w:bidi/>
        <w:ind w:right="284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4</w:t>
      </w:r>
      <w:r w:rsidR="00B42F64">
        <w:rPr>
          <w:rFonts w:cs="B Nazanin" w:hint="cs"/>
          <w:sz w:val="28"/>
          <w:szCs w:val="28"/>
          <w:rtl/>
        </w:rPr>
        <w:t>9</w:t>
      </w:r>
      <w:r w:rsidR="00005BEA">
        <w:rPr>
          <w:rFonts w:cs="B Nazanin" w:hint="cs"/>
          <w:sz w:val="28"/>
          <w:szCs w:val="28"/>
          <w:rtl/>
        </w:rPr>
        <w:t xml:space="preserve">) </w:t>
      </w:r>
      <w:r w:rsidR="00005BEA" w:rsidRPr="00582FF6">
        <w:rPr>
          <w:rFonts w:cs="B Nazanin" w:hint="cs"/>
          <w:sz w:val="28"/>
          <w:szCs w:val="28"/>
          <w:rtl/>
        </w:rPr>
        <w:t>در موارد زیر نوع متغیرها را مشخص کنید.</w:t>
      </w:r>
    </w:p>
    <w:p w:rsidR="00246352" w:rsidRDefault="00005BEA" w:rsidP="00246352">
      <w:pPr>
        <w:tabs>
          <w:tab w:val="left" w:pos="7059"/>
        </w:tabs>
        <w:bidi/>
        <w:ind w:right="284"/>
        <w:rPr>
          <w:rFonts w:cs="B Nazanin"/>
          <w:sz w:val="28"/>
          <w:szCs w:val="28"/>
          <w:rtl/>
        </w:rPr>
      </w:pPr>
      <w:r w:rsidRPr="00582FF6">
        <w:rPr>
          <w:rFonts w:cs="B Nazanin" w:hint="cs"/>
          <w:sz w:val="28"/>
          <w:szCs w:val="28"/>
          <w:rtl/>
        </w:rPr>
        <w:t xml:space="preserve"> </w:t>
      </w:r>
      <w:r w:rsidRPr="00246352">
        <w:rPr>
          <w:rFonts w:cs="B Nazanin" w:hint="cs"/>
          <w:sz w:val="28"/>
          <w:szCs w:val="28"/>
          <w:rtl/>
        </w:rPr>
        <w:t>الف) مراحل رشد گیاه</w:t>
      </w:r>
      <w:r w:rsidR="00246352" w:rsidRPr="00246352">
        <w:rPr>
          <w:rFonts w:cs="B Nazanin" w:hint="cs"/>
          <w:sz w:val="28"/>
          <w:szCs w:val="28"/>
          <w:rtl/>
        </w:rPr>
        <w:t xml:space="preserve">   </w:t>
      </w:r>
      <w:r w:rsidRPr="00246352">
        <w:rPr>
          <w:rFonts w:cs="B Nazanin" w:hint="cs"/>
          <w:sz w:val="28"/>
          <w:szCs w:val="28"/>
          <w:rtl/>
        </w:rPr>
        <w:t xml:space="preserve">  </w:t>
      </w:r>
      <w:r w:rsidR="00246352" w:rsidRPr="00246352">
        <w:rPr>
          <w:rFonts w:cs="B Nazanin" w:hint="cs"/>
          <w:sz w:val="28"/>
          <w:szCs w:val="28"/>
          <w:rtl/>
        </w:rPr>
        <w:t xml:space="preserve">                                 </w:t>
      </w:r>
      <w:r w:rsidRPr="00246352">
        <w:rPr>
          <w:rFonts w:cs="B Nazanin" w:hint="cs"/>
          <w:sz w:val="28"/>
          <w:szCs w:val="28"/>
          <w:rtl/>
        </w:rPr>
        <w:t xml:space="preserve">  </w:t>
      </w:r>
      <w:r w:rsidR="00246352" w:rsidRPr="00246352">
        <w:rPr>
          <w:rFonts w:cs="B Nazanin" w:hint="cs"/>
          <w:sz w:val="28"/>
          <w:szCs w:val="28"/>
          <w:rtl/>
        </w:rPr>
        <w:t xml:space="preserve"> </w:t>
      </w:r>
      <w:r w:rsidRPr="00246352">
        <w:rPr>
          <w:rFonts w:cs="B Nazanin" w:hint="cs"/>
          <w:sz w:val="28"/>
          <w:szCs w:val="28"/>
          <w:rtl/>
        </w:rPr>
        <w:t>ب)</w:t>
      </w:r>
      <w:r w:rsidRPr="00582FF6">
        <w:rPr>
          <w:rFonts w:cs="B Nazanin" w:hint="cs"/>
          <w:sz w:val="28"/>
          <w:szCs w:val="28"/>
          <w:rtl/>
        </w:rPr>
        <w:t xml:space="preserve"> جرم هندوانه های تولید شده در یک مزرعه</w:t>
      </w:r>
      <w:r w:rsidR="00246352">
        <w:rPr>
          <w:rFonts w:cs="B Nazanin" w:hint="cs"/>
          <w:sz w:val="28"/>
          <w:szCs w:val="28"/>
          <w:rtl/>
        </w:rPr>
        <w:t xml:space="preserve">     </w:t>
      </w:r>
    </w:p>
    <w:p w:rsidR="00246352" w:rsidRDefault="00005BEA" w:rsidP="00246352">
      <w:pPr>
        <w:tabs>
          <w:tab w:val="left" w:pos="7059"/>
        </w:tabs>
        <w:bidi/>
        <w:ind w:right="284"/>
        <w:rPr>
          <w:rFonts w:ascii="Arial" w:hAnsi="Arial" w:cs="B Nazanin"/>
          <w:sz w:val="28"/>
          <w:szCs w:val="28"/>
          <w:rtl/>
        </w:rPr>
      </w:pPr>
      <w:r w:rsidRPr="00582FF6">
        <w:rPr>
          <w:rFonts w:cs="B Nazanin" w:hint="cs"/>
          <w:sz w:val="28"/>
          <w:szCs w:val="28"/>
          <w:rtl/>
        </w:rPr>
        <w:t xml:space="preserve"> </w:t>
      </w:r>
      <w:r w:rsidRPr="00582FF6">
        <w:rPr>
          <w:rFonts w:cs="B Nazanin" w:hint="cs"/>
          <w:b/>
          <w:bCs/>
          <w:sz w:val="28"/>
          <w:szCs w:val="28"/>
          <w:rtl/>
        </w:rPr>
        <w:t>پ)</w:t>
      </w:r>
      <w:r w:rsidRPr="00582FF6">
        <w:rPr>
          <w:rFonts w:cs="B Nazanin" w:hint="cs"/>
          <w:sz w:val="28"/>
          <w:szCs w:val="28"/>
          <w:rtl/>
        </w:rPr>
        <w:t xml:space="preserve"> رنگ پیراهن کارکنان یک اداره</w:t>
      </w:r>
      <w:r w:rsidR="00246352">
        <w:rPr>
          <w:rFonts w:cs="B Nazanin" w:hint="cs"/>
          <w:sz w:val="28"/>
          <w:szCs w:val="28"/>
          <w:rtl/>
        </w:rPr>
        <w:t xml:space="preserve">                         </w:t>
      </w:r>
      <w:r w:rsidR="00246352">
        <w:rPr>
          <w:rFonts w:ascii="Arial" w:hAnsi="Arial" w:cs="B Nazanin" w:hint="cs"/>
          <w:sz w:val="28"/>
          <w:szCs w:val="28"/>
          <w:rtl/>
        </w:rPr>
        <w:t xml:space="preserve"> ت</w:t>
      </w:r>
      <w:r w:rsidR="00246352" w:rsidRPr="00582FF6">
        <w:rPr>
          <w:rFonts w:ascii="Arial" w:hAnsi="Arial" w:cs="B Nazanin" w:hint="cs"/>
          <w:sz w:val="28"/>
          <w:szCs w:val="28"/>
          <w:rtl/>
        </w:rPr>
        <w:t>)</w:t>
      </w:r>
      <w:r w:rsidR="00246352">
        <w:rPr>
          <w:rFonts w:ascii="Arial" w:hAnsi="Arial" w:cs="B Nazanin" w:hint="cs"/>
          <w:sz w:val="28"/>
          <w:szCs w:val="28"/>
          <w:rtl/>
        </w:rPr>
        <w:t xml:space="preserve"> </w:t>
      </w:r>
      <w:r w:rsidR="00246352" w:rsidRPr="00582FF6">
        <w:rPr>
          <w:rFonts w:ascii="Arial" w:hAnsi="Arial" w:cs="B Nazanin" w:hint="cs"/>
          <w:sz w:val="28"/>
          <w:szCs w:val="28"/>
          <w:rtl/>
        </w:rPr>
        <w:t xml:space="preserve">‌تعداد دانش آموزان يك كشور    </w:t>
      </w:r>
      <w:r w:rsidR="00246352">
        <w:rPr>
          <w:rFonts w:ascii="Arial" w:hAnsi="Arial" w:cs="B Nazanin" w:hint="cs"/>
          <w:sz w:val="28"/>
          <w:szCs w:val="28"/>
          <w:rtl/>
        </w:rPr>
        <w:t xml:space="preserve">                   </w:t>
      </w:r>
    </w:p>
    <w:p w:rsidR="00246352" w:rsidRDefault="00246352" w:rsidP="00246352">
      <w:pPr>
        <w:tabs>
          <w:tab w:val="left" w:pos="7059"/>
        </w:tabs>
        <w:bidi/>
        <w:ind w:right="284"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t xml:space="preserve"> ث</w:t>
      </w:r>
      <w:r w:rsidRPr="00582FF6">
        <w:rPr>
          <w:rFonts w:ascii="Arial" w:hAnsi="Arial" w:cs="B Nazanin" w:hint="cs"/>
          <w:sz w:val="28"/>
          <w:szCs w:val="28"/>
          <w:rtl/>
        </w:rPr>
        <w:t>)</w:t>
      </w:r>
      <w:r>
        <w:rPr>
          <w:rFonts w:ascii="Arial" w:hAnsi="Arial" w:cs="B Nazanin" w:hint="cs"/>
          <w:sz w:val="28"/>
          <w:szCs w:val="28"/>
          <w:rtl/>
        </w:rPr>
        <w:t xml:space="preserve"> </w:t>
      </w:r>
      <w:r w:rsidRPr="00582FF6">
        <w:rPr>
          <w:rFonts w:ascii="Arial" w:hAnsi="Arial" w:cs="B Nazanin" w:hint="cs"/>
          <w:sz w:val="28"/>
          <w:szCs w:val="28"/>
          <w:rtl/>
        </w:rPr>
        <w:t xml:space="preserve">‌وزن نامه هاي رسيده به پست </w:t>
      </w:r>
      <w:r>
        <w:rPr>
          <w:rFonts w:ascii="Arial" w:hAnsi="Arial" w:cs="B Nazanin" w:hint="cs"/>
          <w:sz w:val="28"/>
          <w:szCs w:val="28"/>
          <w:rtl/>
        </w:rPr>
        <w:t xml:space="preserve">                           ج</w:t>
      </w:r>
      <w:r w:rsidRPr="00582FF6">
        <w:rPr>
          <w:rFonts w:ascii="Arial" w:hAnsi="Arial" w:cs="B Nazanin" w:hint="cs"/>
          <w:sz w:val="28"/>
          <w:szCs w:val="28"/>
          <w:rtl/>
        </w:rPr>
        <w:t xml:space="preserve">) نوع بارندگي (‌برف </w:t>
      </w:r>
      <w:r w:rsidRPr="00582FF6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582FF6">
        <w:rPr>
          <w:rFonts w:ascii="Arial" w:hAnsi="Arial" w:cs="B Nazanin" w:hint="cs"/>
          <w:sz w:val="28"/>
          <w:szCs w:val="28"/>
          <w:rtl/>
        </w:rPr>
        <w:t xml:space="preserve"> باران )         </w:t>
      </w:r>
      <w:r>
        <w:rPr>
          <w:rFonts w:ascii="Arial" w:hAnsi="Arial" w:cs="B Nazanin" w:hint="cs"/>
          <w:sz w:val="28"/>
          <w:szCs w:val="28"/>
          <w:rtl/>
        </w:rPr>
        <w:t xml:space="preserve">                  </w:t>
      </w:r>
    </w:p>
    <w:p w:rsidR="00246352" w:rsidRDefault="00246352" w:rsidP="00246352">
      <w:pPr>
        <w:tabs>
          <w:tab w:val="left" w:pos="7059"/>
        </w:tabs>
        <w:bidi/>
        <w:ind w:right="284"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t xml:space="preserve"> ح</w:t>
      </w:r>
      <w:r w:rsidRPr="00582FF6">
        <w:rPr>
          <w:rFonts w:ascii="Arial" w:hAnsi="Arial" w:cs="B Nazanin" w:hint="cs"/>
          <w:sz w:val="28"/>
          <w:szCs w:val="28"/>
          <w:rtl/>
        </w:rPr>
        <w:t xml:space="preserve">) شدت آلودگي هوا (‌زياد </w:t>
      </w:r>
      <w:r w:rsidRPr="00582FF6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582FF6">
        <w:rPr>
          <w:rFonts w:ascii="Arial" w:hAnsi="Arial" w:cs="B Nazanin" w:hint="cs"/>
          <w:sz w:val="28"/>
          <w:szCs w:val="28"/>
          <w:rtl/>
        </w:rPr>
        <w:t xml:space="preserve"> متوسط </w:t>
      </w:r>
      <w:r w:rsidRPr="00582FF6">
        <w:rPr>
          <w:rFonts w:ascii="Times New Roman" w:hAnsi="Times New Roman" w:cs="Times New Roman" w:hint="cs"/>
          <w:sz w:val="28"/>
          <w:szCs w:val="28"/>
          <w:rtl/>
        </w:rPr>
        <w:t>–</w:t>
      </w:r>
      <w:r w:rsidRPr="00582FF6">
        <w:rPr>
          <w:rFonts w:ascii="Arial" w:hAnsi="Arial" w:cs="B Nazanin" w:hint="cs"/>
          <w:sz w:val="28"/>
          <w:szCs w:val="28"/>
          <w:rtl/>
        </w:rPr>
        <w:t xml:space="preserve"> كم )</w:t>
      </w:r>
    </w:p>
    <w:p w:rsidR="00246352" w:rsidRDefault="00B42F64" w:rsidP="00246352">
      <w:pPr>
        <w:tabs>
          <w:tab w:val="left" w:pos="7059"/>
        </w:tabs>
        <w:bidi/>
        <w:ind w:right="284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50</w:t>
      </w:r>
      <w:r w:rsidR="00246352">
        <w:rPr>
          <w:rFonts w:cs="B Nazanin" w:hint="cs"/>
          <w:sz w:val="28"/>
          <w:szCs w:val="28"/>
          <w:rtl/>
        </w:rPr>
        <w:t xml:space="preserve">) </w:t>
      </w:r>
      <w:r w:rsidR="00246352" w:rsidRPr="00582FF6">
        <w:rPr>
          <w:rFonts w:cs="B Nazanin" w:hint="cs"/>
          <w:sz w:val="28"/>
          <w:szCs w:val="28"/>
          <w:rtl/>
        </w:rPr>
        <w:t>جاهای خالی را پرکنید.</w:t>
      </w:r>
    </w:p>
    <w:p w:rsidR="00246352" w:rsidRPr="00B42F64" w:rsidRDefault="00246352" w:rsidP="00B42F64">
      <w:pPr>
        <w:tabs>
          <w:tab w:val="left" w:pos="7059"/>
        </w:tabs>
        <w:bidi/>
        <w:ind w:right="284"/>
        <w:rPr>
          <w:rFonts w:cs="B Nazanin"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246352">
        <w:rPr>
          <w:rFonts w:cs="B Nazanin" w:hint="cs"/>
          <w:sz w:val="28"/>
          <w:szCs w:val="28"/>
          <w:rtl/>
        </w:rPr>
        <w:t>الف) اولین مرحله علم آمار عبارت است از . . . . . . . . . .        ب) تعداد اعضای جامعه را . . . . . . . . . می گویند.</w:t>
      </w:r>
    </w:p>
    <w:p w:rsidR="00005BEA" w:rsidRPr="00246352" w:rsidRDefault="00B42F64" w:rsidP="00246352">
      <w:pPr>
        <w:bidi/>
        <w:spacing w:after="0" w:line="480" w:lineRule="auto"/>
        <w:rPr>
          <w:rFonts w:asciiTheme="majorBidi" w:eastAsiaTheme="minorEastAsia" w:hAnsiTheme="majorBidi" w:cs="B Nazanin"/>
          <w:sz w:val="28"/>
          <w:szCs w:val="28"/>
          <w:lang w:bidi="fa-IR"/>
        </w:rPr>
      </w:pPr>
      <w:r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lastRenderedPageBreak/>
        <w:t>51</w:t>
      </w:r>
      <w:r w:rsidR="00005BEA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>)</w:t>
      </w:r>
      <w:r w:rsidR="00005BEA" w:rsidRPr="00582FF6">
        <w:rPr>
          <w:rFonts w:asciiTheme="majorBidi" w:eastAsiaTheme="minorEastAsia" w:hAnsiTheme="majorBidi" w:cs="B Nazanin" w:hint="cs"/>
          <w:sz w:val="28"/>
          <w:szCs w:val="28"/>
          <w:rtl/>
          <w:lang w:bidi="fa-IR"/>
        </w:rPr>
        <w:t xml:space="preserve"> در یک کارخانه کارگران مشغول کار هستند. مهندس این کارخانه، این کارگران را بر اساس مهارت به صورت بسیار ماهر، متوسط و ضعیف درجه بندی کرده است. متغیر و مقدار متغیر را برای کارگران بنویسید. </w:t>
      </w:r>
    </w:p>
    <w:p w:rsidR="00005BEA" w:rsidRPr="00246352" w:rsidRDefault="00B42F64" w:rsidP="00246352">
      <w:pPr>
        <w:pStyle w:val="Signature"/>
        <w:bidi/>
        <w:rPr>
          <w:rFonts w:asciiTheme="majorBidi" w:hAnsiTheme="majorBidi" w:cs="B Nazanin"/>
          <w:sz w:val="28"/>
          <w:szCs w:val="28"/>
          <w:rtl/>
          <w:lang w:bidi="fa-IR"/>
        </w:rPr>
      </w:pPr>
      <w:r>
        <w:rPr>
          <w:rFonts w:asciiTheme="majorBidi" w:hAnsiTheme="majorBidi" w:cs="B Nazanin" w:hint="cs"/>
          <w:sz w:val="28"/>
          <w:szCs w:val="28"/>
          <w:rtl/>
          <w:lang w:bidi="fa-IR"/>
        </w:rPr>
        <w:t>52</w:t>
      </w:r>
      <w:r w:rsidR="00005BEA">
        <w:rPr>
          <w:rFonts w:asciiTheme="majorBidi" w:hAnsiTheme="majorBidi" w:cs="B Nazanin" w:hint="cs"/>
          <w:sz w:val="28"/>
          <w:szCs w:val="28"/>
          <w:rtl/>
          <w:lang w:bidi="fa-IR"/>
        </w:rPr>
        <w:t>)</w:t>
      </w:r>
      <w:r w:rsidR="00005BEA" w:rsidRPr="00582FF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جامعه و نمونه را تعریف کنید و برای هر یک مثال بزنید.</w:t>
      </w:r>
    </w:p>
    <w:p w:rsidR="00005BEA" w:rsidRPr="00582FF6" w:rsidRDefault="00246352" w:rsidP="00B42F64">
      <w:pPr>
        <w:bidi/>
        <w:rPr>
          <w:rFonts w:ascii="Arial" w:hAnsi="Arial" w:cs="B Nazanin"/>
          <w:sz w:val="28"/>
          <w:szCs w:val="28"/>
          <w:rtl/>
        </w:rPr>
      </w:pPr>
      <w:r>
        <w:rPr>
          <w:rFonts w:ascii="Arial" w:hAnsi="Arial" w:cs="B Nazanin" w:hint="cs"/>
          <w:sz w:val="28"/>
          <w:szCs w:val="28"/>
          <w:rtl/>
        </w:rPr>
        <w:t>5</w:t>
      </w:r>
      <w:r w:rsidR="00B42F64">
        <w:rPr>
          <w:rFonts w:ascii="Arial" w:hAnsi="Arial" w:cs="B Nazanin" w:hint="cs"/>
          <w:sz w:val="28"/>
          <w:szCs w:val="28"/>
          <w:rtl/>
        </w:rPr>
        <w:t>3</w:t>
      </w:r>
      <w:r w:rsidR="00005BEA">
        <w:rPr>
          <w:rFonts w:ascii="Arial" w:hAnsi="Arial" w:cs="B Nazanin" w:hint="cs"/>
          <w:sz w:val="28"/>
          <w:szCs w:val="28"/>
          <w:rtl/>
        </w:rPr>
        <w:t xml:space="preserve">) </w:t>
      </w:r>
      <w:r w:rsidR="00005BEA" w:rsidRPr="00582FF6">
        <w:rPr>
          <w:rFonts w:ascii="Arial" w:hAnsi="Arial" w:cs="B Nazanin" w:hint="cs"/>
          <w:sz w:val="28"/>
          <w:szCs w:val="28"/>
          <w:rtl/>
        </w:rPr>
        <w:t>در يك كارخانه روزانه 50 كالا توليد مي شود .براي بررسي كيفيت محصولات توليد شده در يك روز ،‌ تعداد 10 كالا به تصادف انتخاب كرده وكيفيت آنها را بررسي مي كنند . جدول زير را كامل كنيد .</w:t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10"/>
        <w:gridCol w:w="2210"/>
        <w:gridCol w:w="2210"/>
        <w:gridCol w:w="2211"/>
      </w:tblGrid>
      <w:tr w:rsidR="00005BEA" w:rsidRPr="00582FF6" w:rsidTr="00B42F64">
        <w:tc>
          <w:tcPr>
            <w:tcW w:w="2210" w:type="dxa"/>
            <w:shd w:val="clear" w:color="auto" w:fill="auto"/>
          </w:tcPr>
          <w:p w:rsidR="00005BEA" w:rsidRPr="00582FF6" w:rsidRDefault="00005BEA" w:rsidP="00B42F64">
            <w:pPr>
              <w:jc w:val="center"/>
              <w:rPr>
                <w:rFonts w:ascii="Arial" w:hAnsi="Arial" w:cs="B Nazanin"/>
                <w:sz w:val="28"/>
                <w:szCs w:val="28"/>
                <w:rtl/>
              </w:rPr>
            </w:pPr>
            <w:r w:rsidRPr="00582FF6">
              <w:rPr>
                <w:rFonts w:ascii="Arial" w:hAnsi="Arial" w:cs="B Nazanin" w:hint="cs"/>
                <w:sz w:val="28"/>
                <w:szCs w:val="28"/>
                <w:rtl/>
              </w:rPr>
              <w:t xml:space="preserve">جامعه </w:t>
            </w:r>
          </w:p>
        </w:tc>
        <w:tc>
          <w:tcPr>
            <w:tcW w:w="2210" w:type="dxa"/>
            <w:shd w:val="clear" w:color="auto" w:fill="auto"/>
          </w:tcPr>
          <w:p w:rsidR="00005BEA" w:rsidRPr="00582FF6" w:rsidRDefault="00005BEA" w:rsidP="00B42F64">
            <w:pPr>
              <w:jc w:val="center"/>
              <w:rPr>
                <w:rFonts w:ascii="Arial" w:hAnsi="Arial" w:cs="B Nazanin"/>
                <w:sz w:val="28"/>
                <w:szCs w:val="28"/>
                <w:rtl/>
              </w:rPr>
            </w:pPr>
            <w:r w:rsidRPr="00582FF6">
              <w:rPr>
                <w:rFonts w:ascii="Arial" w:hAnsi="Arial" w:cs="B Nazanin" w:hint="cs"/>
                <w:sz w:val="28"/>
                <w:szCs w:val="28"/>
                <w:rtl/>
              </w:rPr>
              <w:t xml:space="preserve">اندازه جامعه </w:t>
            </w:r>
          </w:p>
        </w:tc>
        <w:tc>
          <w:tcPr>
            <w:tcW w:w="2210" w:type="dxa"/>
            <w:shd w:val="clear" w:color="auto" w:fill="auto"/>
          </w:tcPr>
          <w:p w:rsidR="00005BEA" w:rsidRPr="00582FF6" w:rsidRDefault="00005BEA" w:rsidP="00B42F64">
            <w:pPr>
              <w:jc w:val="center"/>
              <w:rPr>
                <w:rFonts w:ascii="Arial" w:hAnsi="Arial" w:cs="B Nazanin"/>
                <w:sz w:val="28"/>
                <w:szCs w:val="28"/>
                <w:rtl/>
              </w:rPr>
            </w:pPr>
            <w:r w:rsidRPr="00582FF6">
              <w:rPr>
                <w:rFonts w:ascii="Arial" w:hAnsi="Arial" w:cs="B Nazanin" w:hint="cs"/>
                <w:sz w:val="28"/>
                <w:szCs w:val="28"/>
                <w:rtl/>
              </w:rPr>
              <w:t xml:space="preserve">نمونه </w:t>
            </w:r>
          </w:p>
        </w:tc>
        <w:tc>
          <w:tcPr>
            <w:tcW w:w="2211" w:type="dxa"/>
            <w:shd w:val="clear" w:color="auto" w:fill="auto"/>
          </w:tcPr>
          <w:p w:rsidR="00005BEA" w:rsidRPr="00582FF6" w:rsidRDefault="00005BEA" w:rsidP="00B42F64">
            <w:pPr>
              <w:jc w:val="center"/>
              <w:rPr>
                <w:rFonts w:ascii="Arial" w:hAnsi="Arial" w:cs="B Nazanin"/>
                <w:sz w:val="28"/>
                <w:szCs w:val="28"/>
                <w:rtl/>
              </w:rPr>
            </w:pPr>
            <w:r w:rsidRPr="00582FF6">
              <w:rPr>
                <w:rFonts w:ascii="Arial" w:hAnsi="Arial" w:cs="B Nazanin" w:hint="cs"/>
                <w:sz w:val="28"/>
                <w:szCs w:val="28"/>
                <w:rtl/>
              </w:rPr>
              <w:t xml:space="preserve">اندازه نمونه </w:t>
            </w:r>
          </w:p>
        </w:tc>
      </w:tr>
      <w:tr w:rsidR="00005BEA" w:rsidRPr="00582FF6" w:rsidTr="00B42F64">
        <w:tc>
          <w:tcPr>
            <w:tcW w:w="2210" w:type="dxa"/>
            <w:shd w:val="clear" w:color="auto" w:fill="auto"/>
          </w:tcPr>
          <w:p w:rsidR="00005BEA" w:rsidRPr="00582FF6" w:rsidRDefault="00005BEA" w:rsidP="00B42F64">
            <w:pPr>
              <w:rPr>
                <w:rFonts w:ascii="Arial" w:hAnsi="Arial" w:cs="B Nazanin"/>
                <w:sz w:val="28"/>
                <w:szCs w:val="28"/>
                <w:rtl/>
              </w:rPr>
            </w:pPr>
          </w:p>
        </w:tc>
        <w:tc>
          <w:tcPr>
            <w:tcW w:w="2210" w:type="dxa"/>
            <w:shd w:val="clear" w:color="auto" w:fill="auto"/>
          </w:tcPr>
          <w:p w:rsidR="00005BEA" w:rsidRPr="00582FF6" w:rsidRDefault="00005BEA" w:rsidP="00B42F64">
            <w:pPr>
              <w:rPr>
                <w:rFonts w:ascii="Arial" w:hAnsi="Arial" w:cs="B Nazanin"/>
                <w:sz w:val="28"/>
                <w:szCs w:val="28"/>
                <w:rtl/>
              </w:rPr>
            </w:pPr>
          </w:p>
        </w:tc>
        <w:tc>
          <w:tcPr>
            <w:tcW w:w="2210" w:type="dxa"/>
            <w:shd w:val="clear" w:color="auto" w:fill="auto"/>
          </w:tcPr>
          <w:p w:rsidR="00005BEA" w:rsidRPr="00582FF6" w:rsidRDefault="00005BEA" w:rsidP="00B42F64">
            <w:pPr>
              <w:rPr>
                <w:rFonts w:ascii="Arial" w:hAnsi="Arial" w:cs="B Nazanin"/>
                <w:sz w:val="28"/>
                <w:szCs w:val="28"/>
                <w:rtl/>
              </w:rPr>
            </w:pPr>
          </w:p>
        </w:tc>
        <w:tc>
          <w:tcPr>
            <w:tcW w:w="2211" w:type="dxa"/>
            <w:shd w:val="clear" w:color="auto" w:fill="auto"/>
          </w:tcPr>
          <w:p w:rsidR="00005BEA" w:rsidRPr="00582FF6" w:rsidRDefault="00005BEA" w:rsidP="00B42F64">
            <w:pPr>
              <w:rPr>
                <w:rFonts w:ascii="Arial" w:hAnsi="Arial" w:cs="B Nazanin"/>
                <w:sz w:val="28"/>
                <w:szCs w:val="28"/>
                <w:rtl/>
              </w:rPr>
            </w:pPr>
          </w:p>
        </w:tc>
      </w:tr>
    </w:tbl>
    <w:p w:rsidR="00D51CB7" w:rsidRPr="00582FF6" w:rsidRDefault="00D51CB7" w:rsidP="00D51CB7">
      <w:pPr>
        <w:pStyle w:val="Signature"/>
        <w:bidi/>
        <w:rPr>
          <w:rFonts w:ascii="B Nazanin" w:cs="B Nazanin"/>
          <w:sz w:val="28"/>
          <w:szCs w:val="28"/>
        </w:rPr>
      </w:pPr>
    </w:p>
    <w:sectPr w:rsidR="00D51CB7" w:rsidRPr="00582FF6" w:rsidSect="006A7C84">
      <w:headerReference w:type="even" r:id="rId2481"/>
      <w:headerReference w:type="default" r:id="rId2482"/>
      <w:footerReference w:type="even" r:id="rId2483"/>
      <w:footerReference w:type="default" r:id="rId2484"/>
      <w:headerReference w:type="first" r:id="rId2485"/>
      <w:footerReference w:type="first" r:id="rId2486"/>
      <w:pgSz w:w="12240" w:h="15840" w:code="1"/>
      <w:pgMar w:top="1080" w:right="1080" w:bottom="1080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F01" w:rsidRDefault="00B44F01">
      <w:pPr>
        <w:spacing w:after="0" w:line="240" w:lineRule="auto"/>
      </w:pPr>
      <w:r>
        <w:separator/>
      </w:r>
    </w:p>
  </w:endnote>
  <w:endnote w:type="continuationSeparator" w:id="0">
    <w:p w:rsidR="00B44F01" w:rsidRDefault="00B44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GSMinchoB">
    <w:charset w:val="80"/>
    <w:family w:val="roman"/>
    <w:pitch w:val="variable"/>
    <w:sig w:usb0="80000281" w:usb1="28C76CF8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BF4" w:rsidRDefault="00404BF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0E1" w:rsidRDefault="006820E1">
    <w:pPr>
      <w:pStyle w:val="Footer"/>
    </w:pPr>
    <w:r>
      <w:rPr>
        <w:noProof/>
        <w:color w:val="93A299" w:themeColor="accent1"/>
        <w:lang w:bidi="fa-I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editId="577F9C1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477125" cy="9696450"/>
              <wp:effectExtent l="0" t="0" r="0" b="0"/>
              <wp:wrapNone/>
              <wp:docPr id="13" name="Bkgd: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77125" cy="9696450"/>
                      </a:xfrm>
                      <a:prstGeom prst="roundRect">
                        <a:avLst>
                          <a:gd name="adj" fmla="val 1735"/>
                        </a:avLst>
                      </a:prstGeom>
                      <a:ln w="12700" cmpd="sng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3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820E1" w:rsidRDefault="006820E1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page">
                <wp14:pctWidth>96200</wp14:pctWidth>
              </wp14:sizeRelH>
              <wp14:sizeRelV relativeFrom="page">
                <wp14:pctHeight>96400</wp14:pctHeight>
              </wp14:sizeRelV>
            </wp:anchor>
          </w:drawing>
        </mc:Choice>
        <mc:Fallback>
          <w:pict>
            <v:roundrect id="Bkgd: 1" o:spid="_x0000_s1052" style="position:absolute;margin-left:0;margin-top:0;width:588.75pt;height:763.5pt;z-index:-251653120;visibility:visible;mso-wrap-style:square;mso-width-percent:962;mso-height-percent:964;mso-wrap-distance-left:9pt;mso-wrap-distance-top:0;mso-wrap-distance-right:9pt;mso-wrap-distance-bottom:0;mso-position-horizontal:center;mso-position-horizontal-relative:page;mso-position-vertical:center;mso-position-vertical-relative:page;mso-width-percent:962;mso-height-percent:964;mso-width-relative:page;mso-height-relative:page;v-text-anchor:middle" arcsize="11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" stroked="f" strokeweight="1pt">
              <v:fill r:id="rId1" o:title="" recolor="t" rotate="t" type="tile"/>
              <v:imagedata recolortarget="white [2257]"/>
              <v:textbox inset="2.53903mm,1.2695mm,2.53903mm,1.2695mm">
                <w:txbxContent>
                  <w:p w:rsidR="006820E1" w:rsidRDefault="006820E1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oundrect>
          </w:pict>
        </mc:Fallback>
      </mc:AlternateContent>
    </w:r>
    <w:r>
      <w:rPr>
        <w:noProof/>
        <w:color w:val="93A299" w:themeColor="accent1"/>
        <w:lang w:bidi="fa-IR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editId="55950E0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44995" cy="9034145"/>
              <wp:effectExtent l="0" t="0" r="0" b="0"/>
              <wp:wrapNone/>
              <wp:docPr id="15" name="Bkgd: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4995" cy="90341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3000"/>
                        </a:srgbClr>
                      </a:solidFill>
                      <a:ln>
                        <a:noFill/>
                      </a:ln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820E1" w:rsidRDefault="006820E1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108500</wp14:pctWidth>
              </wp14:sizeRelH>
              <wp14:sizeRelV relativeFrom="margin">
                <wp14:pctHeight>104000</wp14:pctHeight>
              </wp14:sizeRelV>
            </wp:anchor>
          </w:drawing>
        </mc:Choice>
        <mc:Fallback>
          <w:pict>
            <v:rect id="Bkgd: 2" o:spid="_x0000_s1053" style="position:absolute;margin-left:0;margin-top:0;width:546.85pt;height:711.35pt;z-index:-251652096;visibility:visible;mso-wrap-style:square;mso-width-percent:1085;mso-height-percent:1040;mso-wrap-distance-left:9pt;mso-wrap-distance-top:0;mso-wrap-distance-right:9pt;mso-wrap-distance-bottom:0;mso-position-horizontal:center;mso-position-horizontal-relative:margin;mso-position-vertical:center;mso-position-vertical-relative:margin;mso-width-percent:1085;mso-height-percent:104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" stroked="f" strokeweight="2pt">
              <v:fill opacity="54484f"/>
              <v:textbox inset="2.53903mm,1.2695mm,2.53903mm,1.2695mm">
                <w:txbxContent>
                  <w:p w:rsidR="006820E1" w:rsidRDefault="006820E1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93A299" w:themeColor="accent1"/>
        <w:lang w:bidi="fa-IR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editId="5248084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675755" cy="8686800"/>
              <wp:effectExtent l="0" t="0" r="0" b="0"/>
              <wp:wrapNone/>
              <wp:docPr id="19" name="Bkgd: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75755" cy="8686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 cmpd="dbl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820E1" w:rsidRDefault="006820E1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104300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Bkgd: 3" o:spid="_x0000_s1054" style="position:absolute;margin-left:0;margin-top:0;width:525.65pt;height:684pt;z-index:-251651072;visibility:visible;mso-wrap-style:square;mso-width-percent:1043;mso-height-percent:1000;mso-wrap-distance-left:9pt;mso-wrap-distance-top:0;mso-wrap-distance-right:9pt;mso-wrap-distance-bottom:0;mso-position-horizontal:center;mso-position-horizontal-relative:margin;mso-position-vertical:center;mso-position-vertical-relative:margin;mso-width-percent:1043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" stroked="f" strokeweight=".5pt">
              <v:stroke linestyle="thinThin"/>
              <v:textbox inset="2.53903mm,1.2695mm,2.53903mm,1.2695mm">
                <w:txbxContent>
                  <w:p w:rsidR="006820E1" w:rsidRDefault="006820E1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93A299" w:themeColor="accent1"/>
        <w:lang w:bidi="fa-I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editId="307318B6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100000</wp14:pctPosVOffset>
                  </wp:positionV>
                </mc:Choice>
                <mc:Fallback>
                  <wp:positionV relativeFrom="page">
                    <wp:posOffset>9372600</wp:posOffset>
                  </wp:positionV>
                </mc:Fallback>
              </mc:AlternateContent>
              <wp:extent cx="6598920" cy="246380"/>
              <wp:effectExtent l="0" t="0" r="0" b="0"/>
              <wp:wrapSquare wrapText="bothSides"/>
              <wp:docPr id="22" name="Dat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98920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820E1" w:rsidRDefault="006820E1" w:rsidP="00C30CD5">
                          <w:pPr>
                            <w:spacing w:after="0" w:line="240" w:lineRule="auto"/>
                            <w:jc w:val="center"/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103100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Date" o:spid="_x0000_s1055" style="position:absolute;margin-left:0;margin-top:0;width:519.6pt;height:19.4pt;z-index:251666432;visibility:visible;mso-wrap-style:square;mso-width-percent:1031;mso-height-percent:0;mso-top-percent:1000;mso-wrap-distance-left:9pt;mso-wrap-distance-top:0;mso-wrap-distance-right:9pt;mso-wrap-distance-bottom:0;mso-position-horizontal:center;mso-position-horizontal-relative:margin;mso-position-vertical-relative:margin;mso-width-percent:1031;mso-height-percent:0;mso-top-percent:10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" filled="f" stroked="f" strokeweight="2pt">
              <v:textbox inset="0,0,0,0">
                <w:txbxContent>
                  <w:p w:rsidR="006820E1" w:rsidRDefault="006820E1" w:rsidP="00C30CD5">
                    <w:pPr>
                      <w:spacing w:after="0" w:line="240" w:lineRule="auto"/>
                      <w:jc w:val="center"/>
                      <w:rPr>
                        <w:color w:val="A6A6A6" w:themeColor="background1" w:themeShade="A6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BF4" w:rsidRDefault="00404B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F01" w:rsidRDefault="00B44F01">
      <w:pPr>
        <w:spacing w:after="0" w:line="240" w:lineRule="auto"/>
      </w:pPr>
      <w:r>
        <w:separator/>
      </w:r>
    </w:p>
  </w:footnote>
  <w:footnote w:type="continuationSeparator" w:id="0">
    <w:p w:rsidR="00B44F01" w:rsidRDefault="00B44F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BF4" w:rsidRDefault="00404BF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BF4" w:rsidRDefault="00404BF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0E1" w:rsidRDefault="006820E1">
    <w:pPr>
      <w:pStyle w:val="Header"/>
    </w:pPr>
    <w:r>
      <w:rPr>
        <w:noProof/>
        <w:color w:val="93A299" w:themeColor="accent1"/>
        <w:lang w:bidi="fa-I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editId="79C4A43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477125" cy="9696450"/>
              <wp:effectExtent l="0" t="0" r="0" b="0"/>
              <wp:wrapNone/>
              <wp:docPr id="7" name="Rounded 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77125" cy="9696450"/>
                      </a:xfrm>
                      <a:prstGeom prst="roundRect">
                        <a:avLst>
                          <a:gd name="adj" fmla="val 1735"/>
                        </a:avLst>
                      </a:prstGeom>
                      <a:ln w="12700" cmpd="sng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3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vert="horz" lIns="0" tIns="0" rIns="0" bIns="0" rtlCol="0" anchor="ctr"/>
                  </wps:wsp>
                </a:graphicData>
              </a:graphic>
              <wp14:sizeRelH relativeFrom="page">
                <wp14:pctWidth>96200</wp14:pctWidth>
              </wp14:sizeRelH>
              <wp14:sizeRelV relativeFrom="page">
                <wp14:pctHeight>96400</wp14:pctHeight>
              </wp14:sizeRelV>
            </wp:anchor>
          </w:drawing>
        </mc:Choice>
        <mc:Fallback xmlns:w15="http://schemas.microsoft.com/office/word/2012/wordml">
          <w:pict>
            <v:roundrect w14:anchorId="085A4DAB" id="Rounded Rectangle 17" o:spid="_x0000_s1026" style="position:absolute;margin-left:0;margin-top:0;width:588.75pt;height:763.5pt;z-index:-251657216;visibility:visible;mso-wrap-style:square;mso-width-percent:962;mso-height-percent:964;mso-wrap-distance-left:9pt;mso-wrap-distance-top:0;mso-wrap-distance-right:9pt;mso-wrap-distance-bottom:0;mso-position-horizontal:center;mso-position-horizontal-relative:page;mso-position-vertical:center;mso-position-vertical-relative:page;mso-width-percent:962;mso-height-percent:964;mso-width-relative:page;mso-height-relative:page;v-text-anchor:middle" arcsize="11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" stroked="f" strokeweight="1pt">
              <v:fill r:id="rId1" o:title="" recolor="t" rotate="t" type="tile"/>
              <v:imagedata recolortarget="white [2257]"/>
              <v:textbox inset="0,0,0,0"/>
              <w10:wrap anchorx="page" anchory="page"/>
            </v:roundrect>
          </w:pict>
        </mc:Fallback>
      </mc:AlternateContent>
    </w:r>
    <w:r>
      <w:rPr>
        <w:noProof/>
        <w:color w:val="93A299" w:themeColor="accent1"/>
        <w:lang w:bidi="fa-I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editId="07DDE02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44995" cy="9034145"/>
              <wp:effectExtent l="0" t="0" r="0" b="0"/>
              <wp:wrapNone/>
              <wp:docPr id="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4995" cy="90341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3000"/>
                        </a:srgbClr>
                      </a:solidFill>
                      <a:ln>
                        <a:noFill/>
                      </a:ln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vert="horz" lIns="0" tIns="0" rIns="0" bIns="0" rtlCol="0" anchor="ctr"/>
                  </wps:wsp>
                </a:graphicData>
              </a:graphic>
              <wp14:sizeRelH relativeFrom="margin">
                <wp14:pctWidth>108500</wp14:pctWidth>
              </wp14:sizeRelH>
              <wp14:sizeRelV relativeFrom="margin">
                <wp14:pctHeight>104000</wp14:pctHeight>
              </wp14:sizeRelV>
            </wp:anchor>
          </w:drawing>
        </mc:Choice>
        <mc:Fallback xmlns:w15="http://schemas.microsoft.com/office/word/2012/wordml">
          <w:pict>
            <v:rect w14:anchorId="7690B961" id="Rectangle 19" o:spid="_x0000_s1026" style="position:absolute;margin-left:0;margin-top:0;width:546.85pt;height:711.35pt;z-index:-251656192;visibility:visible;mso-wrap-style:square;mso-width-percent:1085;mso-height-percent:1040;mso-wrap-distance-left:9pt;mso-wrap-distance-top:0;mso-wrap-distance-right:9pt;mso-wrap-distance-bottom:0;mso-position-horizontal:center;mso-position-horizontal-relative:margin;mso-position-vertical:center;mso-position-vertical-relative:margin;mso-width-percent:1085;mso-height-percent:104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" stroked="f" strokeweight="2pt">
              <v:fill opacity="54484f"/>
              <v:textbox inset="0,0,0,0"/>
              <w10:wrap anchorx="margin" anchory="margin"/>
            </v:rect>
          </w:pict>
        </mc:Fallback>
      </mc:AlternateContent>
    </w:r>
    <w:r>
      <w:rPr>
        <w:noProof/>
        <w:color w:val="93A299" w:themeColor="accent1"/>
        <w:lang w:bidi="fa-I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editId="65ED0BD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727190" cy="8756015"/>
              <wp:effectExtent l="0" t="0" r="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27190" cy="8756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 cmpd="dbl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105100</wp14:pctWidth>
              </wp14:sizeRelH>
              <wp14:sizeRelV relativeFrom="margin">
                <wp14:pctHeight>100800</wp14:pctHeight>
              </wp14:sizeRelV>
            </wp:anchor>
          </w:drawing>
        </mc:Choice>
        <mc:Fallback xmlns:w15="http://schemas.microsoft.com/office/word/2012/wordml">
          <w:pict>
            <v:rect w14:anchorId="63C0BB8F" id="Rectangle 11" o:spid="_x0000_s1026" style="position:absolute;margin-left:0;margin-top:0;width:529.7pt;height:689.45pt;z-index:-251655168;visibility:visible;mso-wrap-style:square;mso-width-percent:1051;mso-height-percent:1008;mso-wrap-distance-left:9pt;mso-wrap-distance-top:0;mso-wrap-distance-right:9pt;mso-wrap-distance-bottom:0;mso-position-horizontal:center;mso-position-horizontal-relative:margin;mso-position-vertical:center;mso-position-vertical-relative:margin;mso-width-percent:1051;mso-height-percent:1008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" stroked="f" strokeweight=".5pt">
              <v:stroke linestyle="thinThin"/>
              <v:textbox inset="2.53903mm,1.2695mm,2.53903mm,1.2695mm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92C30"/>
    <w:multiLevelType w:val="hybridMultilevel"/>
    <w:tmpl w:val="09BE31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11579"/>
    <w:multiLevelType w:val="hybridMultilevel"/>
    <w:tmpl w:val="F110AC22"/>
    <w:lvl w:ilvl="0" w:tplc="7B562A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36FDE"/>
    <w:multiLevelType w:val="hybridMultilevel"/>
    <w:tmpl w:val="DEBE9A8E"/>
    <w:lvl w:ilvl="0" w:tplc="C74A08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A47DD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48D6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D4050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6690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90A6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304A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9446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426D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4D6080"/>
    <w:multiLevelType w:val="hybridMultilevel"/>
    <w:tmpl w:val="0AC81E9E"/>
    <w:lvl w:ilvl="0" w:tplc="04090011">
      <w:start w:val="1"/>
      <w:numFmt w:val="decimal"/>
      <w:lvlText w:val="%1)"/>
      <w:lvlJc w:val="left"/>
      <w:pPr>
        <w:ind w:left="630" w:hanging="360"/>
      </w:p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>
      <w:start w:val="1"/>
      <w:numFmt w:val="decimal"/>
      <w:lvlText w:val="%4."/>
      <w:lvlJc w:val="left"/>
      <w:pPr>
        <w:ind w:left="2790" w:hanging="360"/>
      </w:pPr>
    </w:lvl>
    <w:lvl w:ilvl="4" w:tplc="04090019">
      <w:start w:val="1"/>
      <w:numFmt w:val="lowerLetter"/>
      <w:lvlText w:val="%5."/>
      <w:lvlJc w:val="left"/>
      <w:pPr>
        <w:ind w:left="3510" w:hanging="360"/>
      </w:pPr>
    </w:lvl>
    <w:lvl w:ilvl="5" w:tplc="0409001B">
      <w:start w:val="1"/>
      <w:numFmt w:val="lowerRoman"/>
      <w:lvlText w:val="%6."/>
      <w:lvlJc w:val="right"/>
      <w:pPr>
        <w:ind w:left="4230" w:hanging="180"/>
      </w:pPr>
    </w:lvl>
    <w:lvl w:ilvl="6" w:tplc="0409000F">
      <w:start w:val="1"/>
      <w:numFmt w:val="decimal"/>
      <w:lvlText w:val="%7."/>
      <w:lvlJc w:val="left"/>
      <w:pPr>
        <w:ind w:left="4950" w:hanging="360"/>
      </w:pPr>
    </w:lvl>
    <w:lvl w:ilvl="7" w:tplc="04090019">
      <w:start w:val="1"/>
      <w:numFmt w:val="lowerLetter"/>
      <w:lvlText w:val="%8."/>
      <w:lvlJc w:val="left"/>
      <w:pPr>
        <w:ind w:left="5670" w:hanging="360"/>
      </w:pPr>
    </w:lvl>
    <w:lvl w:ilvl="8" w:tplc="0409001B">
      <w:start w:val="1"/>
      <w:numFmt w:val="lowerRoman"/>
      <w:lvlText w:val="%9."/>
      <w:lvlJc w:val="right"/>
      <w:pPr>
        <w:ind w:left="6390" w:hanging="180"/>
      </w:pPr>
    </w:lvl>
  </w:abstractNum>
  <w:abstractNum w:abstractNumId="4">
    <w:nsid w:val="1EA30559"/>
    <w:multiLevelType w:val="hybridMultilevel"/>
    <w:tmpl w:val="0AC81E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2D4728"/>
    <w:multiLevelType w:val="hybridMultilevel"/>
    <w:tmpl w:val="BCE8B8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7B1228"/>
    <w:multiLevelType w:val="hybridMultilevel"/>
    <w:tmpl w:val="A0A424F4"/>
    <w:lvl w:ilvl="0" w:tplc="556A509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254F777F"/>
    <w:multiLevelType w:val="hybridMultilevel"/>
    <w:tmpl w:val="14A8B9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7871668"/>
    <w:multiLevelType w:val="hybridMultilevel"/>
    <w:tmpl w:val="5B009AF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882208"/>
    <w:multiLevelType w:val="hybridMultilevel"/>
    <w:tmpl w:val="86389D2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435BEB"/>
    <w:multiLevelType w:val="hybridMultilevel"/>
    <w:tmpl w:val="0BECE2BA"/>
    <w:lvl w:ilvl="0" w:tplc="A13E39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4C7AA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1E93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14C5A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B836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F444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C27E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68FB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1087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5485A09"/>
    <w:multiLevelType w:val="hybridMultilevel"/>
    <w:tmpl w:val="209EA376"/>
    <w:lvl w:ilvl="0" w:tplc="04090011">
      <w:start w:val="7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602817"/>
    <w:multiLevelType w:val="hybridMultilevel"/>
    <w:tmpl w:val="F5FED2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>
      <w:start w:val="1"/>
      <w:numFmt w:val="lowerRoman"/>
      <w:lvlText w:val="%3."/>
      <w:lvlJc w:val="right"/>
      <w:pPr>
        <w:ind w:left="2610" w:hanging="180"/>
      </w:pPr>
    </w:lvl>
    <w:lvl w:ilvl="3" w:tplc="0409000F">
      <w:start w:val="1"/>
      <w:numFmt w:val="decimal"/>
      <w:lvlText w:val="%4."/>
      <w:lvlJc w:val="left"/>
      <w:pPr>
        <w:ind w:left="3330" w:hanging="360"/>
      </w:pPr>
    </w:lvl>
    <w:lvl w:ilvl="4" w:tplc="04090019">
      <w:start w:val="1"/>
      <w:numFmt w:val="lowerLetter"/>
      <w:lvlText w:val="%5."/>
      <w:lvlJc w:val="left"/>
      <w:pPr>
        <w:ind w:left="4050" w:hanging="360"/>
      </w:pPr>
    </w:lvl>
    <w:lvl w:ilvl="5" w:tplc="0409001B">
      <w:start w:val="1"/>
      <w:numFmt w:val="lowerRoman"/>
      <w:lvlText w:val="%6."/>
      <w:lvlJc w:val="right"/>
      <w:pPr>
        <w:ind w:left="4770" w:hanging="180"/>
      </w:pPr>
    </w:lvl>
    <w:lvl w:ilvl="6" w:tplc="0409000F">
      <w:start w:val="1"/>
      <w:numFmt w:val="decimal"/>
      <w:lvlText w:val="%7."/>
      <w:lvlJc w:val="left"/>
      <w:pPr>
        <w:ind w:left="5490" w:hanging="360"/>
      </w:pPr>
    </w:lvl>
    <w:lvl w:ilvl="7" w:tplc="04090019">
      <w:start w:val="1"/>
      <w:numFmt w:val="lowerLetter"/>
      <w:lvlText w:val="%8."/>
      <w:lvlJc w:val="left"/>
      <w:pPr>
        <w:ind w:left="6210" w:hanging="360"/>
      </w:pPr>
    </w:lvl>
    <w:lvl w:ilvl="8" w:tplc="0409001B">
      <w:start w:val="1"/>
      <w:numFmt w:val="lowerRoman"/>
      <w:lvlText w:val="%9."/>
      <w:lvlJc w:val="right"/>
      <w:pPr>
        <w:ind w:left="6930" w:hanging="180"/>
      </w:pPr>
    </w:lvl>
  </w:abstractNum>
  <w:abstractNum w:abstractNumId="13">
    <w:nsid w:val="3E120091"/>
    <w:multiLevelType w:val="hybridMultilevel"/>
    <w:tmpl w:val="6ABC1AD0"/>
    <w:lvl w:ilvl="0" w:tplc="EDA6BEB2">
      <w:start w:val="1"/>
      <w:numFmt w:val="decimal"/>
      <w:lvlText w:val="%1)"/>
      <w:lvlJc w:val="left"/>
      <w:pPr>
        <w:ind w:left="4590" w:hanging="360"/>
      </w:pPr>
    </w:lvl>
    <w:lvl w:ilvl="1" w:tplc="04090019">
      <w:start w:val="1"/>
      <w:numFmt w:val="lowerLetter"/>
      <w:lvlText w:val="%2."/>
      <w:lvlJc w:val="left"/>
      <w:pPr>
        <w:ind w:left="1290" w:hanging="360"/>
      </w:pPr>
    </w:lvl>
    <w:lvl w:ilvl="2" w:tplc="0409001B">
      <w:start w:val="1"/>
      <w:numFmt w:val="lowerRoman"/>
      <w:lvlText w:val="%3."/>
      <w:lvlJc w:val="right"/>
      <w:pPr>
        <w:ind w:left="2010" w:hanging="180"/>
      </w:pPr>
    </w:lvl>
    <w:lvl w:ilvl="3" w:tplc="0409000F">
      <w:start w:val="1"/>
      <w:numFmt w:val="decimal"/>
      <w:lvlText w:val="%4."/>
      <w:lvlJc w:val="left"/>
      <w:pPr>
        <w:ind w:left="2730" w:hanging="360"/>
      </w:pPr>
    </w:lvl>
    <w:lvl w:ilvl="4" w:tplc="04090019">
      <w:start w:val="1"/>
      <w:numFmt w:val="lowerLetter"/>
      <w:lvlText w:val="%5."/>
      <w:lvlJc w:val="left"/>
      <w:pPr>
        <w:ind w:left="3450" w:hanging="360"/>
      </w:pPr>
    </w:lvl>
    <w:lvl w:ilvl="5" w:tplc="0409001B">
      <w:start w:val="1"/>
      <w:numFmt w:val="lowerRoman"/>
      <w:lvlText w:val="%6."/>
      <w:lvlJc w:val="right"/>
      <w:pPr>
        <w:ind w:left="4170" w:hanging="180"/>
      </w:pPr>
    </w:lvl>
    <w:lvl w:ilvl="6" w:tplc="0409000F">
      <w:start w:val="1"/>
      <w:numFmt w:val="decimal"/>
      <w:lvlText w:val="%7."/>
      <w:lvlJc w:val="left"/>
      <w:pPr>
        <w:ind w:left="4890" w:hanging="360"/>
      </w:pPr>
    </w:lvl>
    <w:lvl w:ilvl="7" w:tplc="04090019">
      <w:start w:val="1"/>
      <w:numFmt w:val="lowerLetter"/>
      <w:lvlText w:val="%8."/>
      <w:lvlJc w:val="left"/>
      <w:pPr>
        <w:ind w:left="5610" w:hanging="360"/>
      </w:pPr>
    </w:lvl>
    <w:lvl w:ilvl="8" w:tplc="0409001B">
      <w:start w:val="1"/>
      <w:numFmt w:val="lowerRoman"/>
      <w:lvlText w:val="%9."/>
      <w:lvlJc w:val="right"/>
      <w:pPr>
        <w:ind w:left="6330" w:hanging="180"/>
      </w:pPr>
    </w:lvl>
  </w:abstractNum>
  <w:abstractNum w:abstractNumId="14">
    <w:nsid w:val="5281752F"/>
    <w:multiLevelType w:val="hybridMultilevel"/>
    <w:tmpl w:val="5CCA31F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B522E91"/>
    <w:multiLevelType w:val="hybridMultilevel"/>
    <w:tmpl w:val="58202D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58747A"/>
    <w:multiLevelType w:val="hybridMultilevel"/>
    <w:tmpl w:val="FC807048"/>
    <w:lvl w:ilvl="0" w:tplc="A0B2485A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D35E58"/>
    <w:multiLevelType w:val="hybridMultilevel"/>
    <w:tmpl w:val="6ABC1AD0"/>
    <w:lvl w:ilvl="0" w:tplc="EDA6BEB2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290" w:hanging="360"/>
      </w:pPr>
    </w:lvl>
    <w:lvl w:ilvl="2" w:tplc="0409001B">
      <w:start w:val="1"/>
      <w:numFmt w:val="lowerRoman"/>
      <w:lvlText w:val="%3."/>
      <w:lvlJc w:val="right"/>
      <w:pPr>
        <w:ind w:left="2010" w:hanging="180"/>
      </w:pPr>
    </w:lvl>
    <w:lvl w:ilvl="3" w:tplc="0409000F">
      <w:start w:val="1"/>
      <w:numFmt w:val="decimal"/>
      <w:lvlText w:val="%4."/>
      <w:lvlJc w:val="left"/>
      <w:pPr>
        <w:ind w:left="2730" w:hanging="360"/>
      </w:pPr>
    </w:lvl>
    <w:lvl w:ilvl="4" w:tplc="04090019">
      <w:start w:val="1"/>
      <w:numFmt w:val="lowerLetter"/>
      <w:lvlText w:val="%5."/>
      <w:lvlJc w:val="left"/>
      <w:pPr>
        <w:ind w:left="3450" w:hanging="360"/>
      </w:pPr>
    </w:lvl>
    <w:lvl w:ilvl="5" w:tplc="0409001B">
      <w:start w:val="1"/>
      <w:numFmt w:val="lowerRoman"/>
      <w:lvlText w:val="%6."/>
      <w:lvlJc w:val="right"/>
      <w:pPr>
        <w:ind w:left="4170" w:hanging="180"/>
      </w:pPr>
    </w:lvl>
    <w:lvl w:ilvl="6" w:tplc="0409000F">
      <w:start w:val="1"/>
      <w:numFmt w:val="decimal"/>
      <w:lvlText w:val="%7."/>
      <w:lvlJc w:val="left"/>
      <w:pPr>
        <w:ind w:left="4890" w:hanging="360"/>
      </w:pPr>
    </w:lvl>
    <w:lvl w:ilvl="7" w:tplc="04090019">
      <w:start w:val="1"/>
      <w:numFmt w:val="lowerLetter"/>
      <w:lvlText w:val="%8."/>
      <w:lvlJc w:val="left"/>
      <w:pPr>
        <w:ind w:left="5610" w:hanging="360"/>
      </w:pPr>
    </w:lvl>
    <w:lvl w:ilvl="8" w:tplc="0409001B">
      <w:start w:val="1"/>
      <w:numFmt w:val="lowerRoman"/>
      <w:lvlText w:val="%9."/>
      <w:lvlJc w:val="right"/>
      <w:pPr>
        <w:ind w:left="6330" w:hanging="180"/>
      </w:pPr>
    </w:lvl>
  </w:abstractNum>
  <w:abstractNum w:abstractNumId="18">
    <w:nsid w:val="61427A33"/>
    <w:multiLevelType w:val="hybridMultilevel"/>
    <w:tmpl w:val="B636A45A"/>
    <w:lvl w:ilvl="0" w:tplc="B470CE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143AC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9057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F677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BE77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08FF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44E38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FE3B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6E37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1C520C9"/>
    <w:multiLevelType w:val="hybridMultilevel"/>
    <w:tmpl w:val="7F7A0D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055C56"/>
    <w:multiLevelType w:val="hybridMultilevel"/>
    <w:tmpl w:val="D7E8836A"/>
    <w:lvl w:ilvl="0" w:tplc="556A5098">
      <w:start w:val="1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0671CC"/>
    <w:multiLevelType w:val="hybridMultilevel"/>
    <w:tmpl w:val="C870F434"/>
    <w:lvl w:ilvl="0" w:tplc="149878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AE617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7283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10C0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32D1D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00C2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7A37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E6FF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468A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95535B8"/>
    <w:multiLevelType w:val="hybridMultilevel"/>
    <w:tmpl w:val="10781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2E20BA"/>
    <w:multiLevelType w:val="hybridMultilevel"/>
    <w:tmpl w:val="0C567D6C"/>
    <w:lvl w:ilvl="0" w:tplc="F652352A">
      <w:start w:val="1"/>
      <w:numFmt w:val="decimal"/>
      <w:lvlText w:val="%1)"/>
      <w:lvlJc w:val="left"/>
      <w:pPr>
        <w:ind w:left="990" w:hanging="360"/>
      </w:pPr>
      <w:rPr>
        <w:rFonts w:asciiTheme="minorHAnsi" w:eastAsiaTheme="minorEastAsia" w:hAnsiTheme="minorHAnsi" w:cs="B Nazanin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4">
    <w:nsid w:val="702937E3"/>
    <w:multiLevelType w:val="hybridMultilevel"/>
    <w:tmpl w:val="F6D8728C"/>
    <w:lvl w:ilvl="0" w:tplc="D7D468F4">
      <w:start w:val="12"/>
      <w:numFmt w:val="decimal"/>
      <w:lvlText w:val="%1)"/>
      <w:lvlJc w:val="left"/>
      <w:pPr>
        <w:ind w:left="930" w:hanging="39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>
      <w:start w:val="1"/>
      <w:numFmt w:val="decimal"/>
      <w:lvlText w:val="%4."/>
      <w:lvlJc w:val="left"/>
      <w:pPr>
        <w:ind w:left="3060" w:hanging="360"/>
      </w:pPr>
    </w:lvl>
    <w:lvl w:ilvl="4" w:tplc="04090019">
      <w:start w:val="1"/>
      <w:numFmt w:val="lowerLetter"/>
      <w:lvlText w:val="%5."/>
      <w:lvlJc w:val="left"/>
      <w:pPr>
        <w:ind w:left="3780" w:hanging="360"/>
      </w:pPr>
    </w:lvl>
    <w:lvl w:ilvl="5" w:tplc="0409001B">
      <w:start w:val="1"/>
      <w:numFmt w:val="lowerRoman"/>
      <w:lvlText w:val="%6."/>
      <w:lvlJc w:val="right"/>
      <w:pPr>
        <w:ind w:left="4500" w:hanging="180"/>
      </w:pPr>
    </w:lvl>
    <w:lvl w:ilvl="6" w:tplc="0409000F">
      <w:start w:val="1"/>
      <w:numFmt w:val="decimal"/>
      <w:lvlText w:val="%7."/>
      <w:lvlJc w:val="left"/>
      <w:pPr>
        <w:ind w:left="5220" w:hanging="360"/>
      </w:pPr>
    </w:lvl>
    <w:lvl w:ilvl="7" w:tplc="04090019">
      <w:start w:val="1"/>
      <w:numFmt w:val="lowerLetter"/>
      <w:lvlText w:val="%8."/>
      <w:lvlJc w:val="left"/>
      <w:pPr>
        <w:ind w:left="5940" w:hanging="360"/>
      </w:pPr>
    </w:lvl>
    <w:lvl w:ilvl="8" w:tplc="0409001B">
      <w:start w:val="1"/>
      <w:numFmt w:val="lowerRoman"/>
      <w:lvlText w:val="%9."/>
      <w:lvlJc w:val="right"/>
      <w:pPr>
        <w:ind w:left="6660" w:hanging="180"/>
      </w:pPr>
    </w:lvl>
  </w:abstractNum>
  <w:abstractNum w:abstractNumId="25">
    <w:nsid w:val="76736E63"/>
    <w:multiLevelType w:val="hybridMultilevel"/>
    <w:tmpl w:val="B2783E2A"/>
    <w:lvl w:ilvl="0" w:tplc="04090011">
      <w:start w:val="1"/>
      <w:numFmt w:val="decimal"/>
      <w:lvlText w:val="%1)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9A454A"/>
    <w:multiLevelType w:val="hybridMultilevel"/>
    <w:tmpl w:val="AFEC7B1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094617"/>
    <w:multiLevelType w:val="hybridMultilevel"/>
    <w:tmpl w:val="2284626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8"/>
  </w:num>
  <w:num w:numId="4">
    <w:abstractNumId w:val="21"/>
  </w:num>
  <w:num w:numId="5">
    <w:abstractNumId w:val="7"/>
  </w:num>
  <w:num w:numId="6">
    <w:abstractNumId w:val="14"/>
  </w:num>
  <w:num w:numId="7">
    <w:abstractNumId w:val="16"/>
  </w:num>
  <w:num w:numId="8">
    <w:abstractNumId w:val="1"/>
  </w:num>
  <w:num w:numId="9">
    <w:abstractNumId w:val="9"/>
  </w:num>
  <w:num w:numId="10">
    <w:abstractNumId w:val="9"/>
  </w:num>
  <w:num w:numId="11">
    <w:abstractNumId w:val="4"/>
  </w:num>
  <w:num w:numId="12">
    <w:abstractNumId w:val="3"/>
  </w:num>
  <w:num w:numId="13">
    <w:abstractNumId w:val="12"/>
  </w:num>
  <w:num w:numId="14">
    <w:abstractNumId w:val="19"/>
  </w:num>
  <w:num w:numId="15">
    <w:abstractNumId w:val="12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7"/>
  </w:num>
  <w:num w:numId="19">
    <w:abstractNumId w:val="13"/>
  </w:num>
  <w:num w:numId="20">
    <w:abstractNumId w:val="2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23"/>
  </w:num>
  <w:num w:numId="23">
    <w:abstractNumId w:val="6"/>
  </w:num>
  <w:num w:numId="24">
    <w:abstractNumId w:val="24"/>
  </w:num>
  <w:num w:numId="25">
    <w:abstractNumId w:val="15"/>
  </w:num>
  <w:num w:numId="26">
    <w:abstractNumId w:val="0"/>
  </w:num>
  <w:num w:numId="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26"/>
  </w:num>
  <w:num w:numId="30">
    <w:abstractNumId w:val="11"/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B52"/>
    <w:rsid w:val="00000CAE"/>
    <w:rsid w:val="00001005"/>
    <w:rsid w:val="00001FA9"/>
    <w:rsid w:val="000055ED"/>
    <w:rsid w:val="00005BEA"/>
    <w:rsid w:val="00005FA1"/>
    <w:rsid w:val="000115ED"/>
    <w:rsid w:val="00011E51"/>
    <w:rsid w:val="00012DCD"/>
    <w:rsid w:val="00013D7E"/>
    <w:rsid w:val="00014217"/>
    <w:rsid w:val="0001562A"/>
    <w:rsid w:val="00015A19"/>
    <w:rsid w:val="00017888"/>
    <w:rsid w:val="00022E78"/>
    <w:rsid w:val="00030321"/>
    <w:rsid w:val="00034C97"/>
    <w:rsid w:val="00034CE2"/>
    <w:rsid w:val="00036AFA"/>
    <w:rsid w:val="000408BB"/>
    <w:rsid w:val="00041033"/>
    <w:rsid w:val="000431A8"/>
    <w:rsid w:val="000469C0"/>
    <w:rsid w:val="00056105"/>
    <w:rsid w:val="000606DD"/>
    <w:rsid w:val="00063837"/>
    <w:rsid w:val="00066298"/>
    <w:rsid w:val="0006772E"/>
    <w:rsid w:val="0007632A"/>
    <w:rsid w:val="00082136"/>
    <w:rsid w:val="00086844"/>
    <w:rsid w:val="00091975"/>
    <w:rsid w:val="0009402B"/>
    <w:rsid w:val="000941B8"/>
    <w:rsid w:val="000A0628"/>
    <w:rsid w:val="000A1834"/>
    <w:rsid w:val="000A440E"/>
    <w:rsid w:val="000A5374"/>
    <w:rsid w:val="000A6A4F"/>
    <w:rsid w:val="000B0387"/>
    <w:rsid w:val="000B166A"/>
    <w:rsid w:val="000B2CF1"/>
    <w:rsid w:val="000B4FEA"/>
    <w:rsid w:val="000E40C8"/>
    <w:rsid w:val="000F07BA"/>
    <w:rsid w:val="000F289D"/>
    <w:rsid w:val="000F346F"/>
    <w:rsid w:val="000F4320"/>
    <w:rsid w:val="000F45F4"/>
    <w:rsid w:val="000F51C7"/>
    <w:rsid w:val="000F70E9"/>
    <w:rsid w:val="001021F1"/>
    <w:rsid w:val="00105F02"/>
    <w:rsid w:val="00106CBD"/>
    <w:rsid w:val="00107A79"/>
    <w:rsid w:val="001117BA"/>
    <w:rsid w:val="00125D6A"/>
    <w:rsid w:val="00134E4F"/>
    <w:rsid w:val="00135E0C"/>
    <w:rsid w:val="00137397"/>
    <w:rsid w:val="00142A17"/>
    <w:rsid w:val="0014633D"/>
    <w:rsid w:val="001529C5"/>
    <w:rsid w:val="00162A4D"/>
    <w:rsid w:val="00164C64"/>
    <w:rsid w:val="00165584"/>
    <w:rsid w:val="00177478"/>
    <w:rsid w:val="001828C6"/>
    <w:rsid w:val="00184DAE"/>
    <w:rsid w:val="0018512A"/>
    <w:rsid w:val="00186574"/>
    <w:rsid w:val="00186C33"/>
    <w:rsid w:val="00187C8E"/>
    <w:rsid w:val="00196746"/>
    <w:rsid w:val="001A0F33"/>
    <w:rsid w:val="001A28A5"/>
    <w:rsid w:val="001A3961"/>
    <w:rsid w:val="001A47BB"/>
    <w:rsid w:val="001A693E"/>
    <w:rsid w:val="001B2A6C"/>
    <w:rsid w:val="001B3311"/>
    <w:rsid w:val="001B3731"/>
    <w:rsid w:val="001B3B96"/>
    <w:rsid w:val="001B531C"/>
    <w:rsid w:val="001B6F77"/>
    <w:rsid w:val="001B6FB7"/>
    <w:rsid w:val="001C2097"/>
    <w:rsid w:val="001C4E73"/>
    <w:rsid w:val="001C7545"/>
    <w:rsid w:val="001D28FB"/>
    <w:rsid w:val="001D2D0C"/>
    <w:rsid w:val="001D3EDF"/>
    <w:rsid w:val="001D4A65"/>
    <w:rsid w:val="001D4CC3"/>
    <w:rsid w:val="001D5424"/>
    <w:rsid w:val="001D5951"/>
    <w:rsid w:val="001D7F2D"/>
    <w:rsid w:val="001E350E"/>
    <w:rsid w:val="001E45E7"/>
    <w:rsid w:val="001F34C4"/>
    <w:rsid w:val="001F373A"/>
    <w:rsid w:val="001F3FAA"/>
    <w:rsid w:val="001F48B9"/>
    <w:rsid w:val="001F66EB"/>
    <w:rsid w:val="001F7D61"/>
    <w:rsid w:val="00200C33"/>
    <w:rsid w:val="00204755"/>
    <w:rsid w:val="00207BE5"/>
    <w:rsid w:val="00210AFD"/>
    <w:rsid w:val="00212788"/>
    <w:rsid w:val="00215446"/>
    <w:rsid w:val="00220C86"/>
    <w:rsid w:val="0022167B"/>
    <w:rsid w:val="00230236"/>
    <w:rsid w:val="002312FE"/>
    <w:rsid w:val="00231CF9"/>
    <w:rsid w:val="0023237C"/>
    <w:rsid w:val="00236CB2"/>
    <w:rsid w:val="00237777"/>
    <w:rsid w:val="00246352"/>
    <w:rsid w:val="00250B5A"/>
    <w:rsid w:val="00250C68"/>
    <w:rsid w:val="00252375"/>
    <w:rsid w:val="00254BE8"/>
    <w:rsid w:val="00255309"/>
    <w:rsid w:val="002554C6"/>
    <w:rsid w:val="00261D9C"/>
    <w:rsid w:val="00263DAA"/>
    <w:rsid w:val="0027188F"/>
    <w:rsid w:val="002748F5"/>
    <w:rsid w:val="00280732"/>
    <w:rsid w:val="00283C7A"/>
    <w:rsid w:val="002859ED"/>
    <w:rsid w:val="0029156F"/>
    <w:rsid w:val="00292039"/>
    <w:rsid w:val="002A0048"/>
    <w:rsid w:val="002A2BC9"/>
    <w:rsid w:val="002A522C"/>
    <w:rsid w:val="002A7720"/>
    <w:rsid w:val="002B1BE8"/>
    <w:rsid w:val="002B3C05"/>
    <w:rsid w:val="002B4734"/>
    <w:rsid w:val="002B5F7C"/>
    <w:rsid w:val="002C022A"/>
    <w:rsid w:val="002C15E7"/>
    <w:rsid w:val="002C3D3C"/>
    <w:rsid w:val="002C524F"/>
    <w:rsid w:val="002C72B8"/>
    <w:rsid w:val="002D16C8"/>
    <w:rsid w:val="002E067F"/>
    <w:rsid w:val="002E4781"/>
    <w:rsid w:val="002E4C3D"/>
    <w:rsid w:val="002E6932"/>
    <w:rsid w:val="002F4DD3"/>
    <w:rsid w:val="002F6837"/>
    <w:rsid w:val="002F6C84"/>
    <w:rsid w:val="002F7C87"/>
    <w:rsid w:val="0030052B"/>
    <w:rsid w:val="00301C7B"/>
    <w:rsid w:val="003031AC"/>
    <w:rsid w:val="0030722E"/>
    <w:rsid w:val="00311A27"/>
    <w:rsid w:val="00312730"/>
    <w:rsid w:val="00321630"/>
    <w:rsid w:val="00322CFE"/>
    <w:rsid w:val="003315BE"/>
    <w:rsid w:val="0033236C"/>
    <w:rsid w:val="00334CD9"/>
    <w:rsid w:val="00337EFD"/>
    <w:rsid w:val="00342EDE"/>
    <w:rsid w:val="00344D5A"/>
    <w:rsid w:val="00350869"/>
    <w:rsid w:val="0035147D"/>
    <w:rsid w:val="00352E7F"/>
    <w:rsid w:val="00355B88"/>
    <w:rsid w:val="003607F3"/>
    <w:rsid w:val="00360CD6"/>
    <w:rsid w:val="00361F58"/>
    <w:rsid w:val="003626BB"/>
    <w:rsid w:val="00362A77"/>
    <w:rsid w:val="0036355F"/>
    <w:rsid w:val="00364A19"/>
    <w:rsid w:val="00365EEF"/>
    <w:rsid w:val="00371184"/>
    <w:rsid w:val="00372C55"/>
    <w:rsid w:val="003854DB"/>
    <w:rsid w:val="00386800"/>
    <w:rsid w:val="00387916"/>
    <w:rsid w:val="00390A5B"/>
    <w:rsid w:val="0039104D"/>
    <w:rsid w:val="00397714"/>
    <w:rsid w:val="003A1D84"/>
    <w:rsid w:val="003A1F4C"/>
    <w:rsid w:val="003A2F35"/>
    <w:rsid w:val="003A3D9F"/>
    <w:rsid w:val="003A61C8"/>
    <w:rsid w:val="003B0B24"/>
    <w:rsid w:val="003B327D"/>
    <w:rsid w:val="003B4932"/>
    <w:rsid w:val="003B59AA"/>
    <w:rsid w:val="003B7F6A"/>
    <w:rsid w:val="003C0518"/>
    <w:rsid w:val="003C1384"/>
    <w:rsid w:val="003C1E9D"/>
    <w:rsid w:val="003C234B"/>
    <w:rsid w:val="003C2C77"/>
    <w:rsid w:val="003C6683"/>
    <w:rsid w:val="003D18D7"/>
    <w:rsid w:val="003D1ADE"/>
    <w:rsid w:val="003D2092"/>
    <w:rsid w:val="003D54CD"/>
    <w:rsid w:val="003D5B08"/>
    <w:rsid w:val="003D616D"/>
    <w:rsid w:val="003E0D3D"/>
    <w:rsid w:val="003E5D53"/>
    <w:rsid w:val="003E628D"/>
    <w:rsid w:val="003F57F5"/>
    <w:rsid w:val="003F6220"/>
    <w:rsid w:val="003F66E9"/>
    <w:rsid w:val="004001CA"/>
    <w:rsid w:val="004036E5"/>
    <w:rsid w:val="00403AD7"/>
    <w:rsid w:val="00404BF4"/>
    <w:rsid w:val="004111F6"/>
    <w:rsid w:val="004118D0"/>
    <w:rsid w:val="004124CA"/>
    <w:rsid w:val="0041384B"/>
    <w:rsid w:val="00414BD9"/>
    <w:rsid w:val="00422738"/>
    <w:rsid w:val="0042370B"/>
    <w:rsid w:val="00424630"/>
    <w:rsid w:val="00424DB2"/>
    <w:rsid w:val="00425EEA"/>
    <w:rsid w:val="0043179F"/>
    <w:rsid w:val="0043307B"/>
    <w:rsid w:val="00433BCA"/>
    <w:rsid w:val="0044321A"/>
    <w:rsid w:val="0044679F"/>
    <w:rsid w:val="00452FDF"/>
    <w:rsid w:val="00454436"/>
    <w:rsid w:val="004605C1"/>
    <w:rsid w:val="00461053"/>
    <w:rsid w:val="00462F82"/>
    <w:rsid w:val="00464CDD"/>
    <w:rsid w:val="004670D2"/>
    <w:rsid w:val="00470046"/>
    <w:rsid w:val="004732E3"/>
    <w:rsid w:val="00474B81"/>
    <w:rsid w:val="00474DA2"/>
    <w:rsid w:val="0047578A"/>
    <w:rsid w:val="004808DB"/>
    <w:rsid w:val="00480987"/>
    <w:rsid w:val="00482B34"/>
    <w:rsid w:val="004834BE"/>
    <w:rsid w:val="00485739"/>
    <w:rsid w:val="00486247"/>
    <w:rsid w:val="00490728"/>
    <w:rsid w:val="00496A0D"/>
    <w:rsid w:val="004A0240"/>
    <w:rsid w:val="004A1998"/>
    <w:rsid w:val="004A1FB3"/>
    <w:rsid w:val="004A5BD5"/>
    <w:rsid w:val="004B111F"/>
    <w:rsid w:val="004C07AA"/>
    <w:rsid w:val="004C0D2C"/>
    <w:rsid w:val="004C54C8"/>
    <w:rsid w:val="004D1405"/>
    <w:rsid w:val="004D1807"/>
    <w:rsid w:val="004D1B37"/>
    <w:rsid w:val="004D2628"/>
    <w:rsid w:val="004D4BC2"/>
    <w:rsid w:val="004D67F4"/>
    <w:rsid w:val="004D7C15"/>
    <w:rsid w:val="004E0986"/>
    <w:rsid w:val="004E30D6"/>
    <w:rsid w:val="004E6489"/>
    <w:rsid w:val="004E6977"/>
    <w:rsid w:val="004F161B"/>
    <w:rsid w:val="0050109A"/>
    <w:rsid w:val="00502A55"/>
    <w:rsid w:val="00505600"/>
    <w:rsid w:val="00505998"/>
    <w:rsid w:val="00507C23"/>
    <w:rsid w:val="00510E9F"/>
    <w:rsid w:val="00522BDB"/>
    <w:rsid w:val="00522EFE"/>
    <w:rsid w:val="00526F90"/>
    <w:rsid w:val="00527E6B"/>
    <w:rsid w:val="005326CB"/>
    <w:rsid w:val="00542C25"/>
    <w:rsid w:val="0054484C"/>
    <w:rsid w:val="00544D3D"/>
    <w:rsid w:val="00544EEB"/>
    <w:rsid w:val="00545439"/>
    <w:rsid w:val="00547B0B"/>
    <w:rsid w:val="00552EFD"/>
    <w:rsid w:val="00553CA1"/>
    <w:rsid w:val="005558FA"/>
    <w:rsid w:val="00556304"/>
    <w:rsid w:val="00557B30"/>
    <w:rsid w:val="00562039"/>
    <w:rsid w:val="0056302C"/>
    <w:rsid w:val="00563CAF"/>
    <w:rsid w:val="00581638"/>
    <w:rsid w:val="00582D84"/>
    <w:rsid w:val="00582EA2"/>
    <w:rsid w:val="00582FF6"/>
    <w:rsid w:val="00583781"/>
    <w:rsid w:val="00583881"/>
    <w:rsid w:val="00587803"/>
    <w:rsid w:val="0059710C"/>
    <w:rsid w:val="005A1DC6"/>
    <w:rsid w:val="005A3F1F"/>
    <w:rsid w:val="005A4606"/>
    <w:rsid w:val="005A606D"/>
    <w:rsid w:val="005B2224"/>
    <w:rsid w:val="005B3D76"/>
    <w:rsid w:val="005B53D6"/>
    <w:rsid w:val="005B5876"/>
    <w:rsid w:val="005C050F"/>
    <w:rsid w:val="005C1404"/>
    <w:rsid w:val="005C5B59"/>
    <w:rsid w:val="005D4433"/>
    <w:rsid w:val="005D5256"/>
    <w:rsid w:val="005D6B8F"/>
    <w:rsid w:val="005E07BB"/>
    <w:rsid w:val="005E207A"/>
    <w:rsid w:val="005E2BC8"/>
    <w:rsid w:val="005E4485"/>
    <w:rsid w:val="005F1F90"/>
    <w:rsid w:val="005F5952"/>
    <w:rsid w:val="00600DE5"/>
    <w:rsid w:val="006067F0"/>
    <w:rsid w:val="00613FC7"/>
    <w:rsid w:val="006148F9"/>
    <w:rsid w:val="00614BE1"/>
    <w:rsid w:val="00615572"/>
    <w:rsid w:val="00616D43"/>
    <w:rsid w:val="00616E57"/>
    <w:rsid w:val="0061773A"/>
    <w:rsid w:val="00621776"/>
    <w:rsid w:val="00621BDE"/>
    <w:rsid w:val="00621CA2"/>
    <w:rsid w:val="00623500"/>
    <w:rsid w:val="00626701"/>
    <w:rsid w:val="006302CB"/>
    <w:rsid w:val="00631BD6"/>
    <w:rsid w:val="00634A57"/>
    <w:rsid w:val="0064533B"/>
    <w:rsid w:val="006501FD"/>
    <w:rsid w:val="0065026D"/>
    <w:rsid w:val="006527B3"/>
    <w:rsid w:val="00653854"/>
    <w:rsid w:val="006573C4"/>
    <w:rsid w:val="00663CDE"/>
    <w:rsid w:val="006647F6"/>
    <w:rsid w:val="00665159"/>
    <w:rsid w:val="00666EA8"/>
    <w:rsid w:val="00670EF9"/>
    <w:rsid w:val="006736AC"/>
    <w:rsid w:val="006771F7"/>
    <w:rsid w:val="006814DF"/>
    <w:rsid w:val="006815E0"/>
    <w:rsid w:val="006820E1"/>
    <w:rsid w:val="006871F9"/>
    <w:rsid w:val="00687F4C"/>
    <w:rsid w:val="006930AE"/>
    <w:rsid w:val="00695291"/>
    <w:rsid w:val="00695294"/>
    <w:rsid w:val="00695EC8"/>
    <w:rsid w:val="00697503"/>
    <w:rsid w:val="006A109B"/>
    <w:rsid w:val="006A1755"/>
    <w:rsid w:val="006A4AC5"/>
    <w:rsid w:val="006A4C08"/>
    <w:rsid w:val="006A5BF4"/>
    <w:rsid w:val="006A7C84"/>
    <w:rsid w:val="006B284A"/>
    <w:rsid w:val="006B356B"/>
    <w:rsid w:val="006B4A00"/>
    <w:rsid w:val="006C0E94"/>
    <w:rsid w:val="006C24F8"/>
    <w:rsid w:val="006C4CA8"/>
    <w:rsid w:val="006C6C9C"/>
    <w:rsid w:val="006D2DF8"/>
    <w:rsid w:val="006D53BF"/>
    <w:rsid w:val="006D7DC8"/>
    <w:rsid w:val="006E026E"/>
    <w:rsid w:val="006E15FD"/>
    <w:rsid w:val="006E195E"/>
    <w:rsid w:val="006E4B50"/>
    <w:rsid w:val="006E7773"/>
    <w:rsid w:val="006F26FE"/>
    <w:rsid w:val="006F3CC6"/>
    <w:rsid w:val="006F454D"/>
    <w:rsid w:val="007002DC"/>
    <w:rsid w:val="00701FF9"/>
    <w:rsid w:val="00704389"/>
    <w:rsid w:val="00707717"/>
    <w:rsid w:val="00713886"/>
    <w:rsid w:val="0071494C"/>
    <w:rsid w:val="00714AF6"/>
    <w:rsid w:val="00717B25"/>
    <w:rsid w:val="00723F78"/>
    <w:rsid w:val="007275BF"/>
    <w:rsid w:val="00730B74"/>
    <w:rsid w:val="007312F6"/>
    <w:rsid w:val="007340D6"/>
    <w:rsid w:val="0074117F"/>
    <w:rsid w:val="00743B46"/>
    <w:rsid w:val="0074455A"/>
    <w:rsid w:val="00745A9A"/>
    <w:rsid w:val="00756978"/>
    <w:rsid w:val="00760222"/>
    <w:rsid w:val="00763202"/>
    <w:rsid w:val="00765393"/>
    <w:rsid w:val="0076778F"/>
    <w:rsid w:val="0077032F"/>
    <w:rsid w:val="0077196C"/>
    <w:rsid w:val="00777D72"/>
    <w:rsid w:val="007819B5"/>
    <w:rsid w:val="00781BB9"/>
    <w:rsid w:val="00781FA6"/>
    <w:rsid w:val="00786AC1"/>
    <w:rsid w:val="00790687"/>
    <w:rsid w:val="00792DC9"/>
    <w:rsid w:val="00794491"/>
    <w:rsid w:val="00794F6B"/>
    <w:rsid w:val="00797704"/>
    <w:rsid w:val="007A0411"/>
    <w:rsid w:val="007A175B"/>
    <w:rsid w:val="007A6E89"/>
    <w:rsid w:val="007B29EA"/>
    <w:rsid w:val="007B31D0"/>
    <w:rsid w:val="007B507D"/>
    <w:rsid w:val="007B6864"/>
    <w:rsid w:val="007B6D3B"/>
    <w:rsid w:val="007C232A"/>
    <w:rsid w:val="007C39B5"/>
    <w:rsid w:val="007C58CF"/>
    <w:rsid w:val="007C729C"/>
    <w:rsid w:val="007C76D0"/>
    <w:rsid w:val="007D12C7"/>
    <w:rsid w:val="007D43D5"/>
    <w:rsid w:val="007D48D7"/>
    <w:rsid w:val="007E1BED"/>
    <w:rsid w:val="007E2815"/>
    <w:rsid w:val="007E2EA0"/>
    <w:rsid w:val="007E7295"/>
    <w:rsid w:val="007F565A"/>
    <w:rsid w:val="007F6FD1"/>
    <w:rsid w:val="0080103C"/>
    <w:rsid w:val="00803841"/>
    <w:rsid w:val="00807023"/>
    <w:rsid w:val="00811C04"/>
    <w:rsid w:val="008127FB"/>
    <w:rsid w:val="008144E0"/>
    <w:rsid w:val="00814DD0"/>
    <w:rsid w:val="008170CA"/>
    <w:rsid w:val="008212D9"/>
    <w:rsid w:val="00827027"/>
    <w:rsid w:val="008277BB"/>
    <w:rsid w:val="00830EEB"/>
    <w:rsid w:val="008326CC"/>
    <w:rsid w:val="00834EE3"/>
    <w:rsid w:val="0083636B"/>
    <w:rsid w:val="00837EAA"/>
    <w:rsid w:val="00837F38"/>
    <w:rsid w:val="0085218C"/>
    <w:rsid w:val="0085497B"/>
    <w:rsid w:val="0086405D"/>
    <w:rsid w:val="00867F94"/>
    <w:rsid w:val="00873143"/>
    <w:rsid w:val="00873BD7"/>
    <w:rsid w:val="00875F0B"/>
    <w:rsid w:val="00876A94"/>
    <w:rsid w:val="00877B7B"/>
    <w:rsid w:val="008806B5"/>
    <w:rsid w:val="00886B79"/>
    <w:rsid w:val="00890558"/>
    <w:rsid w:val="00891245"/>
    <w:rsid w:val="0089251A"/>
    <w:rsid w:val="008925B4"/>
    <w:rsid w:val="00892CFC"/>
    <w:rsid w:val="008B0D75"/>
    <w:rsid w:val="008B102C"/>
    <w:rsid w:val="008C123E"/>
    <w:rsid w:val="008C14FB"/>
    <w:rsid w:val="008C5BA7"/>
    <w:rsid w:val="008C63E5"/>
    <w:rsid w:val="008C72FA"/>
    <w:rsid w:val="008D0F90"/>
    <w:rsid w:val="008D2017"/>
    <w:rsid w:val="008D4ED6"/>
    <w:rsid w:val="008E1D44"/>
    <w:rsid w:val="008E2881"/>
    <w:rsid w:val="008E3005"/>
    <w:rsid w:val="008E514A"/>
    <w:rsid w:val="008E557A"/>
    <w:rsid w:val="008E5B1C"/>
    <w:rsid w:val="008F5729"/>
    <w:rsid w:val="008F5846"/>
    <w:rsid w:val="008F58EB"/>
    <w:rsid w:val="008F60AF"/>
    <w:rsid w:val="008F7782"/>
    <w:rsid w:val="00902955"/>
    <w:rsid w:val="00903178"/>
    <w:rsid w:val="00903AB0"/>
    <w:rsid w:val="00906B49"/>
    <w:rsid w:val="00906E29"/>
    <w:rsid w:val="00911F43"/>
    <w:rsid w:val="00913750"/>
    <w:rsid w:val="009179B2"/>
    <w:rsid w:val="00920A09"/>
    <w:rsid w:val="00920D84"/>
    <w:rsid w:val="00922EAC"/>
    <w:rsid w:val="00925DA0"/>
    <w:rsid w:val="00933547"/>
    <w:rsid w:val="00934FB8"/>
    <w:rsid w:val="00935563"/>
    <w:rsid w:val="00936625"/>
    <w:rsid w:val="0093721C"/>
    <w:rsid w:val="00941985"/>
    <w:rsid w:val="009422CA"/>
    <w:rsid w:val="0094321F"/>
    <w:rsid w:val="00945AC9"/>
    <w:rsid w:val="00951063"/>
    <w:rsid w:val="00952265"/>
    <w:rsid w:val="00954B52"/>
    <w:rsid w:val="00970BD4"/>
    <w:rsid w:val="00974437"/>
    <w:rsid w:val="00975F9B"/>
    <w:rsid w:val="00982640"/>
    <w:rsid w:val="0098311F"/>
    <w:rsid w:val="00992701"/>
    <w:rsid w:val="00994CDE"/>
    <w:rsid w:val="00996763"/>
    <w:rsid w:val="009A196D"/>
    <w:rsid w:val="009A1ACC"/>
    <w:rsid w:val="009A1D48"/>
    <w:rsid w:val="009A3523"/>
    <w:rsid w:val="009B0DCC"/>
    <w:rsid w:val="009B38E2"/>
    <w:rsid w:val="009C059F"/>
    <w:rsid w:val="009C1230"/>
    <w:rsid w:val="009C13FC"/>
    <w:rsid w:val="009C1B87"/>
    <w:rsid w:val="009C64D9"/>
    <w:rsid w:val="009D28F8"/>
    <w:rsid w:val="009D6526"/>
    <w:rsid w:val="009E12E0"/>
    <w:rsid w:val="009E1C2E"/>
    <w:rsid w:val="009E3318"/>
    <w:rsid w:val="009E3845"/>
    <w:rsid w:val="009E388D"/>
    <w:rsid w:val="009E5839"/>
    <w:rsid w:val="009E656A"/>
    <w:rsid w:val="009E6B70"/>
    <w:rsid w:val="009E78B7"/>
    <w:rsid w:val="009F0332"/>
    <w:rsid w:val="009F2687"/>
    <w:rsid w:val="00A02381"/>
    <w:rsid w:val="00A03846"/>
    <w:rsid w:val="00A0571F"/>
    <w:rsid w:val="00A05BC3"/>
    <w:rsid w:val="00A05CB0"/>
    <w:rsid w:val="00A10DD1"/>
    <w:rsid w:val="00A11742"/>
    <w:rsid w:val="00A13AE5"/>
    <w:rsid w:val="00A25DE2"/>
    <w:rsid w:val="00A27314"/>
    <w:rsid w:val="00A32BFE"/>
    <w:rsid w:val="00A342AF"/>
    <w:rsid w:val="00A346A7"/>
    <w:rsid w:val="00A34E15"/>
    <w:rsid w:val="00A36E32"/>
    <w:rsid w:val="00A436A6"/>
    <w:rsid w:val="00A46229"/>
    <w:rsid w:val="00A47348"/>
    <w:rsid w:val="00A53F1E"/>
    <w:rsid w:val="00A578C8"/>
    <w:rsid w:val="00A6071F"/>
    <w:rsid w:val="00A62F9E"/>
    <w:rsid w:val="00A67C05"/>
    <w:rsid w:val="00A725B8"/>
    <w:rsid w:val="00A80137"/>
    <w:rsid w:val="00A80B8D"/>
    <w:rsid w:val="00A8358C"/>
    <w:rsid w:val="00A8523B"/>
    <w:rsid w:val="00A85432"/>
    <w:rsid w:val="00A85A99"/>
    <w:rsid w:val="00A90857"/>
    <w:rsid w:val="00A90E3C"/>
    <w:rsid w:val="00A94638"/>
    <w:rsid w:val="00AA070B"/>
    <w:rsid w:val="00AA4ED8"/>
    <w:rsid w:val="00AA5B01"/>
    <w:rsid w:val="00AB15D9"/>
    <w:rsid w:val="00AB4843"/>
    <w:rsid w:val="00AB593C"/>
    <w:rsid w:val="00AD1255"/>
    <w:rsid w:val="00AD1B85"/>
    <w:rsid w:val="00AD250D"/>
    <w:rsid w:val="00AD26AC"/>
    <w:rsid w:val="00AD7F7B"/>
    <w:rsid w:val="00AE32D1"/>
    <w:rsid w:val="00AE34CE"/>
    <w:rsid w:val="00AF1A66"/>
    <w:rsid w:val="00AF2F12"/>
    <w:rsid w:val="00AF4DC2"/>
    <w:rsid w:val="00AF5128"/>
    <w:rsid w:val="00B01FB6"/>
    <w:rsid w:val="00B11108"/>
    <w:rsid w:val="00B11C09"/>
    <w:rsid w:val="00B1376D"/>
    <w:rsid w:val="00B148DD"/>
    <w:rsid w:val="00B174BE"/>
    <w:rsid w:val="00B20A89"/>
    <w:rsid w:val="00B2566B"/>
    <w:rsid w:val="00B25818"/>
    <w:rsid w:val="00B31E5D"/>
    <w:rsid w:val="00B34838"/>
    <w:rsid w:val="00B353D5"/>
    <w:rsid w:val="00B357DC"/>
    <w:rsid w:val="00B37687"/>
    <w:rsid w:val="00B40F0C"/>
    <w:rsid w:val="00B41047"/>
    <w:rsid w:val="00B42196"/>
    <w:rsid w:val="00B42AB2"/>
    <w:rsid w:val="00B42F64"/>
    <w:rsid w:val="00B4377A"/>
    <w:rsid w:val="00B44F01"/>
    <w:rsid w:val="00B45A9D"/>
    <w:rsid w:val="00B506C2"/>
    <w:rsid w:val="00B53CE9"/>
    <w:rsid w:val="00B641B3"/>
    <w:rsid w:val="00B66276"/>
    <w:rsid w:val="00B66DC3"/>
    <w:rsid w:val="00B715CE"/>
    <w:rsid w:val="00B80256"/>
    <w:rsid w:val="00B84B46"/>
    <w:rsid w:val="00B87317"/>
    <w:rsid w:val="00B87FD2"/>
    <w:rsid w:val="00B9339D"/>
    <w:rsid w:val="00B942BB"/>
    <w:rsid w:val="00B9536A"/>
    <w:rsid w:val="00B95987"/>
    <w:rsid w:val="00B97CBF"/>
    <w:rsid w:val="00BA1B1D"/>
    <w:rsid w:val="00BA5DE5"/>
    <w:rsid w:val="00BB3404"/>
    <w:rsid w:val="00BB3776"/>
    <w:rsid w:val="00BC1728"/>
    <w:rsid w:val="00BC2060"/>
    <w:rsid w:val="00BC57E8"/>
    <w:rsid w:val="00BC6371"/>
    <w:rsid w:val="00BD6E27"/>
    <w:rsid w:val="00BD716E"/>
    <w:rsid w:val="00BE0620"/>
    <w:rsid w:val="00BE117B"/>
    <w:rsid w:val="00BE193A"/>
    <w:rsid w:val="00BE39A2"/>
    <w:rsid w:val="00BE46E2"/>
    <w:rsid w:val="00BE4A71"/>
    <w:rsid w:val="00BF0690"/>
    <w:rsid w:val="00BF47A1"/>
    <w:rsid w:val="00BF685B"/>
    <w:rsid w:val="00BF70AA"/>
    <w:rsid w:val="00C00F71"/>
    <w:rsid w:val="00C012B6"/>
    <w:rsid w:val="00C04431"/>
    <w:rsid w:val="00C05211"/>
    <w:rsid w:val="00C06198"/>
    <w:rsid w:val="00C06565"/>
    <w:rsid w:val="00C113A2"/>
    <w:rsid w:val="00C14DAF"/>
    <w:rsid w:val="00C15A93"/>
    <w:rsid w:val="00C2075D"/>
    <w:rsid w:val="00C20F57"/>
    <w:rsid w:val="00C30CD5"/>
    <w:rsid w:val="00C34C55"/>
    <w:rsid w:val="00C35B17"/>
    <w:rsid w:val="00C360F1"/>
    <w:rsid w:val="00C3667B"/>
    <w:rsid w:val="00C41B81"/>
    <w:rsid w:val="00C434A5"/>
    <w:rsid w:val="00C44E34"/>
    <w:rsid w:val="00C46BF6"/>
    <w:rsid w:val="00C475DC"/>
    <w:rsid w:val="00C51BA8"/>
    <w:rsid w:val="00C53467"/>
    <w:rsid w:val="00C63800"/>
    <w:rsid w:val="00C63BE0"/>
    <w:rsid w:val="00C66EAB"/>
    <w:rsid w:val="00C673E6"/>
    <w:rsid w:val="00C71232"/>
    <w:rsid w:val="00C7286A"/>
    <w:rsid w:val="00C72A93"/>
    <w:rsid w:val="00C7446C"/>
    <w:rsid w:val="00C80395"/>
    <w:rsid w:val="00C8088F"/>
    <w:rsid w:val="00C82566"/>
    <w:rsid w:val="00C84288"/>
    <w:rsid w:val="00C844F9"/>
    <w:rsid w:val="00C86514"/>
    <w:rsid w:val="00C8732C"/>
    <w:rsid w:val="00C87929"/>
    <w:rsid w:val="00C904D0"/>
    <w:rsid w:val="00C94BB9"/>
    <w:rsid w:val="00CA2C46"/>
    <w:rsid w:val="00CA3595"/>
    <w:rsid w:val="00CA62D3"/>
    <w:rsid w:val="00CA665D"/>
    <w:rsid w:val="00CA775A"/>
    <w:rsid w:val="00CA7C80"/>
    <w:rsid w:val="00CA7ED9"/>
    <w:rsid w:val="00CB0DB4"/>
    <w:rsid w:val="00CB24B8"/>
    <w:rsid w:val="00CB3D43"/>
    <w:rsid w:val="00CC0A7C"/>
    <w:rsid w:val="00CC2A80"/>
    <w:rsid w:val="00CC561D"/>
    <w:rsid w:val="00CD15BE"/>
    <w:rsid w:val="00CD53B1"/>
    <w:rsid w:val="00CD5709"/>
    <w:rsid w:val="00CD6E92"/>
    <w:rsid w:val="00CF18F7"/>
    <w:rsid w:val="00CF2A90"/>
    <w:rsid w:val="00CF300E"/>
    <w:rsid w:val="00CF3A0F"/>
    <w:rsid w:val="00CF47F8"/>
    <w:rsid w:val="00CF5287"/>
    <w:rsid w:val="00CF7237"/>
    <w:rsid w:val="00D00B88"/>
    <w:rsid w:val="00D02DCA"/>
    <w:rsid w:val="00D050C7"/>
    <w:rsid w:val="00D07F9E"/>
    <w:rsid w:val="00D10008"/>
    <w:rsid w:val="00D12F0F"/>
    <w:rsid w:val="00D20099"/>
    <w:rsid w:val="00D2120A"/>
    <w:rsid w:val="00D2462E"/>
    <w:rsid w:val="00D2474B"/>
    <w:rsid w:val="00D26406"/>
    <w:rsid w:val="00D40D20"/>
    <w:rsid w:val="00D41191"/>
    <w:rsid w:val="00D440F5"/>
    <w:rsid w:val="00D451C6"/>
    <w:rsid w:val="00D509E0"/>
    <w:rsid w:val="00D514B7"/>
    <w:rsid w:val="00D51CB7"/>
    <w:rsid w:val="00D5408C"/>
    <w:rsid w:val="00D54F06"/>
    <w:rsid w:val="00D575D1"/>
    <w:rsid w:val="00D6738B"/>
    <w:rsid w:val="00D67583"/>
    <w:rsid w:val="00D75DF4"/>
    <w:rsid w:val="00D776C9"/>
    <w:rsid w:val="00D77FFB"/>
    <w:rsid w:val="00D919E3"/>
    <w:rsid w:val="00D92154"/>
    <w:rsid w:val="00D92D9F"/>
    <w:rsid w:val="00D9419E"/>
    <w:rsid w:val="00D94829"/>
    <w:rsid w:val="00D95098"/>
    <w:rsid w:val="00D96B62"/>
    <w:rsid w:val="00DA1C82"/>
    <w:rsid w:val="00DA37E0"/>
    <w:rsid w:val="00DB162D"/>
    <w:rsid w:val="00DB2306"/>
    <w:rsid w:val="00DB3FC3"/>
    <w:rsid w:val="00DB451F"/>
    <w:rsid w:val="00DB6017"/>
    <w:rsid w:val="00DC1835"/>
    <w:rsid w:val="00DC470B"/>
    <w:rsid w:val="00DC586F"/>
    <w:rsid w:val="00DD550D"/>
    <w:rsid w:val="00DD5D6C"/>
    <w:rsid w:val="00DD5EB1"/>
    <w:rsid w:val="00DD61FE"/>
    <w:rsid w:val="00DD6A1E"/>
    <w:rsid w:val="00DE0118"/>
    <w:rsid w:val="00DE17EF"/>
    <w:rsid w:val="00DE1B03"/>
    <w:rsid w:val="00DE2D79"/>
    <w:rsid w:val="00DE4FD0"/>
    <w:rsid w:val="00DE6694"/>
    <w:rsid w:val="00DF01F6"/>
    <w:rsid w:val="00DF076D"/>
    <w:rsid w:val="00DF1EA9"/>
    <w:rsid w:val="00DF2155"/>
    <w:rsid w:val="00DF475C"/>
    <w:rsid w:val="00DF5121"/>
    <w:rsid w:val="00DF684C"/>
    <w:rsid w:val="00E01696"/>
    <w:rsid w:val="00E10A0A"/>
    <w:rsid w:val="00E11824"/>
    <w:rsid w:val="00E12320"/>
    <w:rsid w:val="00E1328D"/>
    <w:rsid w:val="00E148C8"/>
    <w:rsid w:val="00E15A66"/>
    <w:rsid w:val="00E16AE3"/>
    <w:rsid w:val="00E20A70"/>
    <w:rsid w:val="00E21464"/>
    <w:rsid w:val="00E21AE1"/>
    <w:rsid w:val="00E2239D"/>
    <w:rsid w:val="00E23914"/>
    <w:rsid w:val="00E262F3"/>
    <w:rsid w:val="00E35E4F"/>
    <w:rsid w:val="00E367AA"/>
    <w:rsid w:val="00E42461"/>
    <w:rsid w:val="00E428A6"/>
    <w:rsid w:val="00E42FDE"/>
    <w:rsid w:val="00E45FD2"/>
    <w:rsid w:val="00E50C14"/>
    <w:rsid w:val="00E51E1D"/>
    <w:rsid w:val="00E55905"/>
    <w:rsid w:val="00E566C8"/>
    <w:rsid w:val="00E57E22"/>
    <w:rsid w:val="00E60207"/>
    <w:rsid w:val="00E60748"/>
    <w:rsid w:val="00E60CEC"/>
    <w:rsid w:val="00E65623"/>
    <w:rsid w:val="00E66066"/>
    <w:rsid w:val="00E66628"/>
    <w:rsid w:val="00E719DA"/>
    <w:rsid w:val="00E71F2C"/>
    <w:rsid w:val="00E740C5"/>
    <w:rsid w:val="00E806B8"/>
    <w:rsid w:val="00E81244"/>
    <w:rsid w:val="00E8531F"/>
    <w:rsid w:val="00E8647D"/>
    <w:rsid w:val="00E923B3"/>
    <w:rsid w:val="00E95B7B"/>
    <w:rsid w:val="00EA3F68"/>
    <w:rsid w:val="00EB18AB"/>
    <w:rsid w:val="00EC25EF"/>
    <w:rsid w:val="00EC3E39"/>
    <w:rsid w:val="00EC4D52"/>
    <w:rsid w:val="00EC5E5F"/>
    <w:rsid w:val="00EC772A"/>
    <w:rsid w:val="00ED1A17"/>
    <w:rsid w:val="00ED43A7"/>
    <w:rsid w:val="00ED60F6"/>
    <w:rsid w:val="00EE0ACF"/>
    <w:rsid w:val="00EE20D7"/>
    <w:rsid w:val="00EE21A8"/>
    <w:rsid w:val="00EE245E"/>
    <w:rsid w:val="00EE2833"/>
    <w:rsid w:val="00EE3762"/>
    <w:rsid w:val="00EE3A94"/>
    <w:rsid w:val="00EE4FA1"/>
    <w:rsid w:val="00EE56AB"/>
    <w:rsid w:val="00EE6F83"/>
    <w:rsid w:val="00EF06C9"/>
    <w:rsid w:val="00EF2C6B"/>
    <w:rsid w:val="00EF2E12"/>
    <w:rsid w:val="00EF3610"/>
    <w:rsid w:val="00EF5524"/>
    <w:rsid w:val="00EF5EFB"/>
    <w:rsid w:val="00EF66F6"/>
    <w:rsid w:val="00EF6B5F"/>
    <w:rsid w:val="00F10482"/>
    <w:rsid w:val="00F11176"/>
    <w:rsid w:val="00F21228"/>
    <w:rsid w:val="00F2165A"/>
    <w:rsid w:val="00F217F6"/>
    <w:rsid w:val="00F220B5"/>
    <w:rsid w:val="00F23793"/>
    <w:rsid w:val="00F241E4"/>
    <w:rsid w:val="00F25196"/>
    <w:rsid w:val="00F2663B"/>
    <w:rsid w:val="00F31274"/>
    <w:rsid w:val="00F315E3"/>
    <w:rsid w:val="00F320D0"/>
    <w:rsid w:val="00F35E60"/>
    <w:rsid w:val="00F365D2"/>
    <w:rsid w:val="00F377FC"/>
    <w:rsid w:val="00F37A2C"/>
    <w:rsid w:val="00F41BF2"/>
    <w:rsid w:val="00F43FB4"/>
    <w:rsid w:val="00F440E0"/>
    <w:rsid w:val="00F526BC"/>
    <w:rsid w:val="00F52828"/>
    <w:rsid w:val="00F62642"/>
    <w:rsid w:val="00F66784"/>
    <w:rsid w:val="00F71655"/>
    <w:rsid w:val="00F73067"/>
    <w:rsid w:val="00F73852"/>
    <w:rsid w:val="00F73A8C"/>
    <w:rsid w:val="00F75EC5"/>
    <w:rsid w:val="00F760F2"/>
    <w:rsid w:val="00F769D8"/>
    <w:rsid w:val="00F82527"/>
    <w:rsid w:val="00F83788"/>
    <w:rsid w:val="00F86BDD"/>
    <w:rsid w:val="00F91DE9"/>
    <w:rsid w:val="00F96439"/>
    <w:rsid w:val="00FA186C"/>
    <w:rsid w:val="00FA3EB7"/>
    <w:rsid w:val="00FA4EB2"/>
    <w:rsid w:val="00FA5D06"/>
    <w:rsid w:val="00FB7B45"/>
    <w:rsid w:val="00FB7C29"/>
    <w:rsid w:val="00FC22C1"/>
    <w:rsid w:val="00FC247E"/>
    <w:rsid w:val="00FC3F47"/>
    <w:rsid w:val="00FC5CA8"/>
    <w:rsid w:val="00FC73FE"/>
    <w:rsid w:val="00FD0438"/>
    <w:rsid w:val="00FE4676"/>
    <w:rsid w:val="00FE7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32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120" w:line="240" w:lineRule="auto"/>
      <w:outlineLvl w:val="0"/>
    </w:pPr>
    <w:rPr>
      <w:rFonts w:asciiTheme="majorHAnsi" w:eastAsiaTheme="majorEastAsia" w:hAnsiTheme="majorHAnsi" w:cstheme="majorBidi"/>
      <w:bCs/>
      <w:caps/>
      <w:color w:val="93A299" w:themeColor="accent1"/>
      <w:sz w:val="32"/>
      <w:szCs w:val="28"/>
      <w14:numForm w14:val="oldSty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564B3C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6B7C71" w:themeColor="accent1" w:themeShade="B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93A299" w:themeColor="accent1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7534C" w:themeColor="accent1" w:themeShade="8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7534C" w:themeColor="accent1" w:themeShade="80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ersonalName">
    <w:name w:val="Personal Name"/>
    <w:basedOn w:val="Title"/>
    <w:qFormat/>
    <w:rPr>
      <w:b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52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52"/>
      <w14:ligatures w14:val="standard"/>
      <w14:numForm w14:val="oldStyle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aps/>
      <w:color w:val="93A299" w:themeColor="accent1"/>
      <w:sz w:val="32"/>
      <w:szCs w:val="28"/>
      <w14:numForm w14:val="oldSty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564B3C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eastAsiaTheme="majorEastAsia" w:cstheme="majorBidi"/>
      <w:b/>
      <w:bCs/>
      <w:color w:val="6B7C71" w:themeColor="accent1" w:themeShade="BF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93A299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7534C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7534C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rFonts w:eastAsiaTheme="minorEastAsia"/>
      <w:b/>
      <w:bCs/>
      <w:smallCaps/>
      <w:color w:val="564B3C" w:themeColor="text2"/>
      <w:spacing w:val="6"/>
      <w:sz w:val="20"/>
      <w:szCs w:val="18"/>
      <w:lang w:bidi="hi-IN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aps/>
      <w:color w:val="564B3C" w:themeColor="text2"/>
      <w:sz w:val="32"/>
      <w:szCs w:val="24"/>
      <w:lang w:bidi="hi-IN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aps/>
      <w:color w:val="564B3C" w:themeColor="text2"/>
      <w:sz w:val="32"/>
      <w:szCs w:val="24"/>
      <w:lang w:bidi="hi-IN"/>
    </w:rPr>
  </w:style>
  <w:style w:type="character" w:styleId="Strong">
    <w:name w:val="Strong"/>
    <w:basedOn w:val="DefaultParagraphFont"/>
    <w:uiPriority w:val="22"/>
    <w:qFormat/>
    <w:rPr>
      <w:b/>
      <w:bCs/>
      <w14:numForm w14:val="oldStyle"/>
    </w:rPr>
  </w:style>
  <w:style w:type="character" w:styleId="Emphasis">
    <w:name w:val="Emphasis"/>
    <w:basedOn w:val="DefaultParagraphFont"/>
    <w:uiPriority w:val="20"/>
    <w:qFormat/>
    <w:rPr>
      <w:i/>
      <w:iCs/>
      <w:color w:val="564B3C" w:themeColor="text2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spacing w:line="240" w:lineRule="auto"/>
      <w:ind w:left="720" w:hanging="288"/>
      <w:contextualSpacing/>
    </w:pPr>
    <w:rPr>
      <w:color w:val="40382D" w:themeColor="text2" w:themeShade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line="300" w:lineRule="auto"/>
      <w:ind w:left="720" w:right="720"/>
      <w:jc w:val="center"/>
    </w:pPr>
    <w:rPr>
      <w:rFonts w:asciiTheme="majorHAnsi" w:eastAsiaTheme="minorEastAsia" w:hAnsiTheme="majorHAnsi"/>
      <w:iCs/>
      <w:caps/>
      <w:color w:val="93A299" w:themeColor="accent1"/>
      <w:sz w:val="24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eastAsiaTheme="minorEastAsia" w:hAnsiTheme="majorHAnsi"/>
      <w:iCs/>
      <w:caps/>
      <w:color w:val="93A299" w:themeColor="accent1"/>
      <w:sz w:val="24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000000" w:themeColor="text1"/>
        <w:left w:val="single" w:sz="36" w:space="8" w:color="000000" w:themeColor="text1"/>
        <w:bottom w:val="single" w:sz="36" w:space="8" w:color="000000" w:themeColor="text1"/>
        <w:right w:val="single" w:sz="36" w:space="8" w:color="000000" w:themeColor="text1"/>
      </w:pBdr>
      <w:shd w:val="clear" w:color="auto" w:fill="000000" w:themeFill="text1"/>
      <w:spacing w:before="200" w:after="280" w:line="300" w:lineRule="auto"/>
      <w:ind w:left="936" w:right="936"/>
      <w:jc w:val="center"/>
    </w:pPr>
    <w:rPr>
      <w:rFonts w:asciiTheme="majorHAnsi" w:eastAsiaTheme="minorEastAsia" w:hAnsiTheme="majorHAnsi"/>
      <w:bCs/>
      <w:iCs/>
      <w:caps/>
      <w:color w:val="FFFFFF" w:themeColor="background1"/>
      <w:sz w:val="22"/>
      <w:lang w:bidi="hi-IN"/>
      <w14:ligatures w14:val="standard"/>
      <w14:numForm w14:val="oldStyle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inorEastAsia" w:hAnsiTheme="majorHAnsi"/>
      <w:bCs/>
      <w:iCs/>
      <w:caps/>
      <w:color w:val="FFFFFF" w:themeColor="background1"/>
      <w:shd w:val="clear" w:color="auto" w:fill="000000" w:themeFill="text1"/>
      <w:lang w:bidi="hi-IN"/>
      <w14:ligatures w14:val="standard"/>
      <w14:numForm w14:val="oldStyle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basedOn w:val="DefaultParagraphFont"/>
    <w:uiPriority w:val="21"/>
    <w:qFormat/>
    <w:rPr>
      <w:b/>
      <w:bCs/>
      <w:i/>
      <w:iCs/>
      <w:color w:val="93A299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CF543F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CF543F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CCCC00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sz w:val="21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sz w:val="21"/>
    </w:rPr>
  </w:style>
  <w:style w:type="character" w:styleId="PlaceholderText">
    <w:name w:val="Placeholder Text"/>
    <w:uiPriority w:val="99"/>
  </w:style>
  <w:style w:type="paragraph" w:customStyle="1" w:styleId="SenderAddress">
    <w:name w:val="Sender Address"/>
    <w:uiPriority w:val="2"/>
    <w:pPr>
      <w:spacing w:after="0" w:line="240" w:lineRule="auto"/>
    </w:pPr>
    <w:rPr>
      <w:color w:val="93A299" w:themeColor="accent1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Closing">
    <w:name w:val="Closing"/>
    <w:basedOn w:val="Normal"/>
    <w:link w:val="ClosingChar"/>
    <w:uiPriority w:val="5"/>
    <w:unhideWhenUsed/>
    <w:pPr>
      <w:spacing w:before="480" w:after="960" w:line="276" w:lineRule="auto"/>
      <w:contextualSpacing/>
    </w:pPr>
    <w:rPr>
      <w:rFonts w:eastAsiaTheme="minorEastAsia"/>
      <w:sz w:val="22"/>
    </w:rPr>
  </w:style>
  <w:style w:type="character" w:customStyle="1" w:styleId="ClosingChar">
    <w:name w:val="Closing Char"/>
    <w:basedOn w:val="DefaultParagraphFont"/>
    <w:link w:val="Closing"/>
    <w:uiPriority w:val="5"/>
    <w:rPr>
      <w:rFonts w:eastAsiaTheme="minorEastAsia"/>
    </w:rPr>
  </w:style>
  <w:style w:type="paragraph" w:customStyle="1" w:styleId="RecipientAddress">
    <w:name w:val="Recipient Address"/>
    <w:basedOn w:val="NoSpacing"/>
    <w:uiPriority w:val="3"/>
    <w:pPr>
      <w:spacing w:after="360"/>
      <w:contextualSpacing/>
    </w:pPr>
    <w:rPr>
      <w:rFonts w:eastAsiaTheme="minorEastAsia"/>
    </w:rPr>
  </w:style>
  <w:style w:type="paragraph" w:styleId="Salutation">
    <w:name w:val="Salutation"/>
    <w:basedOn w:val="NoSpacing"/>
    <w:next w:val="Normal"/>
    <w:link w:val="SalutationChar"/>
    <w:uiPriority w:val="4"/>
    <w:unhideWhenUsed/>
    <w:pPr>
      <w:spacing w:before="480" w:after="320"/>
      <w:contextualSpacing/>
    </w:pPr>
    <w:rPr>
      <w:rFonts w:eastAsiaTheme="minorEastAsia"/>
      <w:b/>
    </w:rPr>
  </w:style>
  <w:style w:type="character" w:customStyle="1" w:styleId="SalutationChar">
    <w:name w:val="Salutation Char"/>
    <w:basedOn w:val="DefaultParagraphFont"/>
    <w:link w:val="Salutation"/>
    <w:uiPriority w:val="4"/>
    <w:rPr>
      <w:rFonts w:eastAsiaTheme="minorEastAsia"/>
      <w:b/>
    </w:rPr>
  </w:style>
  <w:style w:type="paragraph" w:styleId="Signature">
    <w:name w:val="Signature"/>
    <w:basedOn w:val="Normal"/>
    <w:link w:val="SignatureChar"/>
    <w:uiPriority w:val="99"/>
    <w:unhideWhenUsed/>
    <w:pPr>
      <w:spacing w:after="200" w:line="276" w:lineRule="auto"/>
      <w:contextualSpacing/>
    </w:pPr>
    <w:rPr>
      <w:rFonts w:eastAsiaTheme="minorEastAsia"/>
      <w:sz w:val="22"/>
    </w:rPr>
  </w:style>
  <w:style w:type="character" w:customStyle="1" w:styleId="SignatureChar">
    <w:name w:val="Signature Char"/>
    <w:basedOn w:val="DefaultParagraphFont"/>
    <w:link w:val="Signature"/>
    <w:uiPriority w:val="99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32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120" w:line="240" w:lineRule="auto"/>
      <w:outlineLvl w:val="0"/>
    </w:pPr>
    <w:rPr>
      <w:rFonts w:asciiTheme="majorHAnsi" w:eastAsiaTheme="majorEastAsia" w:hAnsiTheme="majorHAnsi" w:cstheme="majorBidi"/>
      <w:bCs/>
      <w:caps/>
      <w:color w:val="93A299" w:themeColor="accent1"/>
      <w:sz w:val="32"/>
      <w:szCs w:val="28"/>
      <w14:numForm w14:val="oldSty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564B3C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6B7C71" w:themeColor="accent1" w:themeShade="B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93A299" w:themeColor="accent1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7534C" w:themeColor="accent1" w:themeShade="8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7534C" w:themeColor="accent1" w:themeShade="80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ersonalName">
    <w:name w:val="Personal Name"/>
    <w:basedOn w:val="Title"/>
    <w:qFormat/>
    <w:rPr>
      <w:b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52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52"/>
      <w14:ligatures w14:val="standard"/>
      <w14:numForm w14:val="oldStyle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aps/>
      <w:color w:val="93A299" w:themeColor="accent1"/>
      <w:sz w:val="32"/>
      <w:szCs w:val="28"/>
      <w14:numForm w14:val="oldSty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564B3C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eastAsiaTheme="majorEastAsia" w:cstheme="majorBidi"/>
      <w:b/>
      <w:bCs/>
      <w:color w:val="6B7C71" w:themeColor="accent1" w:themeShade="BF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93A299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7534C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7534C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rFonts w:eastAsiaTheme="minorEastAsia"/>
      <w:b/>
      <w:bCs/>
      <w:smallCaps/>
      <w:color w:val="564B3C" w:themeColor="text2"/>
      <w:spacing w:val="6"/>
      <w:sz w:val="20"/>
      <w:szCs w:val="18"/>
      <w:lang w:bidi="hi-IN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aps/>
      <w:color w:val="564B3C" w:themeColor="text2"/>
      <w:sz w:val="32"/>
      <w:szCs w:val="24"/>
      <w:lang w:bidi="hi-IN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aps/>
      <w:color w:val="564B3C" w:themeColor="text2"/>
      <w:sz w:val="32"/>
      <w:szCs w:val="24"/>
      <w:lang w:bidi="hi-IN"/>
    </w:rPr>
  </w:style>
  <w:style w:type="character" w:styleId="Strong">
    <w:name w:val="Strong"/>
    <w:basedOn w:val="DefaultParagraphFont"/>
    <w:uiPriority w:val="22"/>
    <w:qFormat/>
    <w:rPr>
      <w:b/>
      <w:bCs/>
      <w14:numForm w14:val="oldStyle"/>
    </w:rPr>
  </w:style>
  <w:style w:type="character" w:styleId="Emphasis">
    <w:name w:val="Emphasis"/>
    <w:basedOn w:val="DefaultParagraphFont"/>
    <w:uiPriority w:val="20"/>
    <w:qFormat/>
    <w:rPr>
      <w:i/>
      <w:iCs/>
      <w:color w:val="564B3C" w:themeColor="text2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spacing w:line="240" w:lineRule="auto"/>
      <w:ind w:left="720" w:hanging="288"/>
      <w:contextualSpacing/>
    </w:pPr>
    <w:rPr>
      <w:color w:val="40382D" w:themeColor="text2" w:themeShade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line="300" w:lineRule="auto"/>
      <w:ind w:left="720" w:right="720"/>
      <w:jc w:val="center"/>
    </w:pPr>
    <w:rPr>
      <w:rFonts w:asciiTheme="majorHAnsi" w:eastAsiaTheme="minorEastAsia" w:hAnsiTheme="majorHAnsi"/>
      <w:iCs/>
      <w:caps/>
      <w:color w:val="93A299" w:themeColor="accent1"/>
      <w:sz w:val="24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eastAsiaTheme="minorEastAsia" w:hAnsiTheme="majorHAnsi"/>
      <w:iCs/>
      <w:caps/>
      <w:color w:val="93A299" w:themeColor="accent1"/>
      <w:sz w:val="24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000000" w:themeColor="text1"/>
        <w:left w:val="single" w:sz="36" w:space="8" w:color="000000" w:themeColor="text1"/>
        <w:bottom w:val="single" w:sz="36" w:space="8" w:color="000000" w:themeColor="text1"/>
        <w:right w:val="single" w:sz="36" w:space="8" w:color="000000" w:themeColor="text1"/>
      </w:pBdr>
      <w:shd w:val="clear" w:color="auto" w:fill="000000" w:themeFill="text1"/>
      <w:spacing w:before="200" w:after="280" w:line="300" w:lineRule="auto"/>
      <w:ind w:left="936" w:right="936"/>
      <w:jc w:val="center"/>
    </w:pPr>
    <w:rPr>
      <w:rFonts w:asciiTheme="majorHAnsi" w:eastAsiaTheme="minorEastAsia" w:hAnsiTheme="majorHAnsi"/>
      <w:bCs/>
      <w:iCs/>
      <w:caps/>
      <w:color w:val="FFFFFF" w:themeColor="background1"/>
      <w:sz w:val="22"/>
      <w:lang w:bidi="hi-IN"/>
      <w14:ligatures w14:val="standard"/>
      <w14:numForm w14:val="oldStyle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inorEastAsia" w:hAnsiTheme="majorHAnsi"/>
      <w:bCs/>
      <w:iCs/>
      <w:caps/>
      <w:color w:val="FFFFFF" w:themeColor="background1"/>
      <w:shd w:val="clear" w:color="auto" w:fill="000000" w:themeFill="text1"/>
      <w:lang w:bidi="hi-IN"/>
      <w14:ligatures w14:val="standard"/>
      <w14:numForm w14:val="oldStyle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basedOn w:val="DefaultParagraphFont"/>
    <w:uiPriority w:val="21"/>
    <w:qFormat/>
    <w:rPr>
      <w:b/>
      <w:bCs/>
      <w:i/>
      <w:iCs/>
      <w:color w:val="93A299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CF543F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CF543F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CCCC00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sz w:val="21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sz w:val="21"/>
    </w:rPr>
  </w:style>
  <w:style w:type="character" w:styleId="PlaceholderText">
    <w:name w:val="Placeholder Text"/>
    <w:uiPriority w:val="99"/>
  </w:style>
  <w:style w:type="paragraph" w:customStyle="1" w:styleId="SenderAddress">
    <w:name w:val="Sender Address"/>
    <w:uiPriority w:val="2"/>
    <w:pPr>
      <w:spacing w:after="0" w:line="240" w:lineRule="auto"/>
    </w:pPr>
    <w:rPr>
      <w:color w:val="93A299" w:themeColor="accent1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Closing">
    <w:name w:val="Closing"/>
    <w:basedOn w:val="Normal"/>
    <w:link w:val="ClosingChar"/>
    <w:uiPriority w:val="5"/>
    <w:unhideWhenUsed/>
    <w:pPr>
      <w:spacing w:before="480" w:after="960" w:line="276" w:lineRule="auto"/>
      <w:contextualSpacing/>
    </w:pPr>
    <w:rPr>
      <w:rFonts w:eastAsiaTheme="minorEastAsia"/>
      <w:sz w:val="22"/>
    </w:rPr>
  </w:style>
  <w:style w:type="character" w:customStyle="1" w:styleId="ClosingChar">
    <w:name w:val="Closing Char"/>
    <w:basedOn w:val="DefaultParagraphFont"/>
    <w:link w:val="Closing"/>
    <w:uiPriority w:val="5"/>
    <w:rPr>
      <w:rFonts w:eastAsiaTheme="minorEastAsia"/>
    </w:rPr>
  </w:style>
  <w:style w:type="paragraph" w:customStyle="1" w:styleId="RecipientAddress">
    <w:name w:val="Recipient Address"/>
    <w:basedOn w:val="NoSpacing"/>
    <w:uiPriority w:val="3"/>
    <w:pPr>
      <w:spacing w:after="360"/>
      <w:contextualSpacing/>
    </w:pPr>
    <w:rPr>
      <w:rFonts w:eastAsiaTheme="minorEastAsia"/>
    </w:rPr>
  </w:style>
  <w:style w:type="paragraph" w:styleId="Salutation">
    <w:name w:val="Salutation"/>
    <w:basedOn w:val="NoSpacing"/>
    <w:next w:val="Normal"/>
    <w:link w:val="SalutationChar"/>
    <w:uiPriority w:val="4"/>
    <w:unhideWhenUsed/>
    <w:pPr>
      <w:spacing w:before="480" w:after="320"/>
      <w:contextualSpacing/>
    </w:pPr>
    <w:rPr>
      <w:rFonts w:eastAsiaTheme="minorEastAsia"/>
      <w:b/>
    </w:rPr>
  </w:style>
  <w:style w:type="character" w:customStyle="1" w:styleId="SalutationChar">
    <w:name w:val="Salutation Char"/>
    <w:basedOn w:val="DefaultParagraphFont"/>
    <w:link w:val="Salutation"/>
    <w:uiPriority w:val="4"/>
    <w:rPr>
      <w:rFonts w:eastAsiaTheme="minorEastAsia"/>
      <w:b/>
    </w:rPr>
  </w:style>
  <w:style w:type="paragraph" w:styleId="Signature">
    <w:name w:val="Signature"/>
    <w:basedOn w:val="Normal"/>
    <w:link w:val="SignatureChar"/>
    <w:uiPriority w:val="99"/>
    <w:unhideWhenUsed/>
    <w:pPr>
      <w:spacing w:after="200" w:line="276" w:lineRule="auto"/>
      <w:contextualSpacing/>
    </w:pPr>
    <w:rPr>
      <w:rFonts w:eastAsiaTheme="minorEastAsia"/>
      <w:sz w:val="22"/>
    </w:rPr>
  </w:style>
  <w:style w:type="character" w:customStyle="1" w:styleId="SignatureChar">
    <w:name w:val="Signature Char"/>
    <w:basedOn w:val="DefaultParagraphFont"/>
    <w:link w:val="Signature"/>
    <w:uiPriority w:val="9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41222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7111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0915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8518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72544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9005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0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4007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1657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0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8178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38355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80929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7009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82468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90626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52.bin"/><Relationship Id="rId1827" Type="http://schemas.openxmlformats.org/officeDocument/2006/relationships/image" Target="media/image913.wmf"/><Relationship Id="rId21" Type="http://schemas.openxmlformats.org/officeDocument/2006/relationships/oleObject" Target="embeddings/oleObject5.bin"/><Relationship Id="rId2089" Type="http://schemas.openxmlformats.org/officeDocument/2006/relationships/image" Target="media/image1044.wmf"/><Relationship Id="rId170" Type="http://schemas.openxmlformats.org/officeDocument/2006/relationships/oleObject" Target="embeddings/oleObject79.bin"/><Relationship Id="rId2296" Type="http://schemas.openxmlformats.org/officeDocument/2006/relationships/oleObject" Target="embeddings/oleObject1137.bin"/><Relationship Id="rId268" Type="http://schemas.openxmlformats.org/officeDocument/2006/relationships/oleObject" Target="embeddings/oleObject130.bin"/><Relationship Id="rId475" Type="http://schemas.openxmlformats.org/officeDocument/2006/relationships/image" Target="media/image231.wmf"/><Relationship Id="rId682" Type="http://schemas.openxmlformats.org/officeDocument/2006/relationships/image" Target="media/image335.wmf"/><Relationship Id="rId2156" Type="http://schemas.openxmlformats.org/officeDocument/2006/relationships/oleObject" Target="embeddings/oleObject1069.bin"/><Relationship Id="rId2363" Type="http://schemas.openxmlformats.org/officeDocument/2006/relationships/image" Target="media/image1183.wmf"/><Relationship Id="rId128" Type="http://schemas.openxmlformats.org/officeDocument/2006/relationships/oleObject" Target="embeddings/oleObject58.bin"/><Relationship Id="rId335" Type="http://schemas.openxmlformats.org/officeDocument/2006/relationships/image" Target="media/image162.wmf"/><Relationship Id="rId542" Type="http://schemas.openxmlformats.org/officeDocument/2006/relationships/oleObject" Target="embeddings/oleObject268.bin"/><Relationship Id="rId987" Type="http://schemas.openxmlformats.org/officeDocument/2006/relationships/oleObject" Target="embeddings/oleObject489.bin"/><Relationship Id="rId1172" Type="http://schemas.openxmlformats.org/officeDocument/2006/relationships/oleObject" Target="embeddings/oleObject579.bin"/><Relationship Id="rId2016" Type="http://schemas.openxmlformats.org/officeDocument/2006/relationships/oleObject" Target="embeddings/oleObject999.bin"/><Relationship Id="rId2223" Type="http://schemas.openxmlformats.org/officeDocument/2006/relationships/image" Target="media/image1112.wmf"/><Relationship Id="rId2430" Type="http://schemas.openxmlformats.org/officeDocument/2006/relationships/oleObject" Target="embeddings/oleObject1204.bin"/><Relationship Id="rId402" Type="http://schemas.openxmlformats.org/officeDocument/2006/relationships/image" Target="media/image195.wmf"/><Relationship Id="rId847" Type="http://schemas.openxmlformats.org/officeDocument/2006/relationships/oleObject" Target="embeddings/oleObject419.bin"/><Relationship Id="rId1032" Type="http://schemas.openxmlformats.org/officeDocument/2006/relationships/image" Target="media/image511.wmf"/><Relationship Id="rId1477" Type="http://schemas.openxmlformats.org/officeDocument/2006/relationships/image" Target="media/image738.wmf"/><Relationship Id="rId1684" Type="http://schemas.openxmlformats.org/officeDocument/2006/relationships/oleObject" Target="embeddings/oleObject833.bin"/><Relationship Id="rId1891" Type="http://schemas.openxmlformats.org/officeDocument/2006/relationships/image" Target="media/image945.wmf"/><Relationship Id="rId707" Type="http://schemas.openxmlformats.org/officeDocument/2006/relationships/oleObject" Target="embeddings/oleObject350.bin"/><Relationship Id="rId914" Type="http://schemas.openxmlformats.org/officeDocument/2006/relationships/image" Target="media/image452.wmf"/><Relationship Id="rId1337" Type="http://schemas.openxmlformats.org/officeDocument/2006/relationships/oleObject" Target="embeddings/oleObject659.bin"/><Relationship Id="rId1544" Type="http://schemas.openxmlformats.org/officeDocument/2006/relationships/oleObject" Target="embeddings/oleObject763.bin"/><Relationship Id="rId1751" Type="http://schemas.openxmlformats.org/officeDocument/2006/relationships/image" Target="media/image875.wmf"/><Relationship Id="rId1989" Type="http://schemas.openxmlformats.org/officeDocument/2006/relationships/image" Target="media/image994.wmf"/><Relationship Id="rId43" Type="http://schemas.openxmlformats.org/officeDocument/2006/relationships/oleObject" Target="embeddings/oleObject16.bin"/><Relationship Id="rId1404" Type="http://schemas.openxmlformats.org/officeDocument/2006/relationships/oleObject" Target="embeddings/oleObject693.bin"/><Relationship Id="rId1611" Type="http://schemas.openxmlformats.org/officeDocument/2006/relationships/image" Target="media/image805.wmf"/><Relationship Id="rId1849" Type="http://schemas.openxmlformats.org/officeDocument/2006/relationships/image" Target="media/image924.wmf"/><Relationship Id="rId192" Type="http://schemas.openxmlformats.org/officeDocument/2006/relationships/oleObject" Target="embeddings/oleObject90.bin"/><Relationship Id="rId1709" Type="http://schemas.openxmlformats.org/officeDocument/2006/relationships/image" Target="media/image854.wmf"/><Relationship Id="rId1916" Type="http://schemas.openxmlformats.org/officeDocument/2006/relationships/oleObject" Target="embeddings/oleObject949.bin"/><Relationship Id="rId497" Type="http://schemas.openxmlformats.org/officeDocument/2006/relationships/image" Target="media/image242.wmf"/><Relationship Id="rId2080" Type="http://schemas.openxmlformats.org/officeDocument/2006/relationships/oleObject" Target="embeddings/oleObject1031.bin"/><Relationship Id="rId2178" Type="http://schemas.openxmlformats.org/officeDocument/2006/relationships/oleObject" Target="embeddings/oleObject1080.bin"/><Relationship Id="rId2385" Type="http://schemas.openxmlformats.org/officeDocument/2006/relationships/image" Target="media/image1194.wmf"/><Relationship Id="rId357" Type="http://schemas.openxmlformats.org/officeDocument/2006/relationships/oleObject" Target="embeddings/oleObject175.bin"/><Relationship Id="rId1194" Type="http://schemas.openxmlformats.org/officeDocument/2006/relationships/oleObject" Target="embeddings/oleObject590.bin"/><Relationship Id="rId2038" Type="http://schemas.openxmlformats.org/officeDocument/2006/relationships/oleObject" Target="embeddings/oleObject1010.bin"/><Relationship Id="rId217" Type="http://schemas.openxmlformats.org/officeDocument/2006/relationships/oleObject" Target="embeddings/oleObject103.bin"/><Relationship Id="rId564" Type="http://schemas.openxmlformats.org/officeDocument/2006/relationships/image" Target="media/image276.wmf"/><Relationship Id="rId771" Type="http://schemas.openxmlformats.org/officeDocument/2006/relationships/image" Target="media/image380.wmf"/><Relationship Id="rId869" Type="http://schemas.openxmlformats.org/officeDocument/2006/relationships/oleObject" Target="embeddings/oleObject430.bin"/><Relationship Id="rId1499" Type="http://schemas.openxmlformats.org/officeDocument/2006/relationships/image" Target="media/image749.wmf"/><Relationship Id="rId2245" Type="http://schemas.openxmlformats.org/officeDocument/2006/relationships/image" Target="media/image1123.wmf"/><Relationship Id="rId2452" Type="http://schemas.openxmlformats.org/officeDocument/2006/relationships/image" Target="media/image1227.wmf"/><Relationship Id="rId424" Type="http://schemas.openxmlformats.org/officeDocument/2006/relationships/image" Target="media/image206.wmf"/><Relationship Id="rId631" Type="http://schemas.openxmlformats.org/officeDocument/2006/relationships/oleObject" Target="embeddings/oleObject312.bin"/><Relationship Id="rId729" Type="http://schemas.openxmlformats.org/officeDocument/2006/relationships/oleObject" Target="embeddings/oleObject361.bin"/><Relationship Id="rId1054" Type="http://schemas.openxmlformats.org/officeDocument/2006/relationships/image" Target="media/image522.wmf"/><Relationship Id="rId1261" Type="http://schemas.openxmlformats.org/officeDocument/2006/relationships/image" Target="media/image629.wmf"/><Relationship Id="rId1359" Type="http://schemas.openxmlformats.org/officeDocument/2006/relationships/image" Target="media/image679.wmf"/><Relationship Id="rId2105" Type="http://schemas.openxmlformats.org/officeDocument/2006/relationships/image" Target="media/image1052.wmf"/><Relationship Id="rId2312" Type="http://schemas.openxmlformats.org/officeDocument/2006/relationships/oleObject" Target="embeddings/oleObject1145.bin"/><Relationship Id="rId936" Type="http://schemas.openxmlformats.org/officeDocument/2006/relationships/image" Target="media/image463.wmf"/><Relationship Id="rId1121" Type="http://schemas.openxmlformats.org/officeDocument/2006/relationships/image" Target="media/image556.wmf"/><Relationship Id="rId1219" Type="http://schemas.openxmlformats.org/officeDocument/2006/relationships/oleObject" Target="embeddings/oleObject602.bin"/><Relationship Id="rId1566" Type="http://schemas.openxmlformats.org/officeDocument/2006/relationships/oleObject" Target="embeddings/oleObject774.bin"/><Relationship Id="rId1773" Type="http://schemas.openxmlformats.org/officeDocument/2006/relationships/image" Target="media/image886.wmf"/><Relationship Id="rId1980" Type="http://schemas.openxmlformats.org/officeDocument/2006/relationships/oleObject" Target="embeddings/oleObject981.bin"/><Relationship Id="rId65" Type="http://schemas.openxmlformats.org/officeDocument/2006/relationships/oleObject" Target="embeddings/oleObject27.bin"/><Relationship Id="rId1426" Type="http://schemas.openxmlformats.org/officeDocument/2006/relationships/oleObject" Target="embeddings/oleObject704.bin"/><Relationship Id="rId1633" Type="http://schemas.openxmlformats.org/officeDocument/2006/relationships/image" Target="media/image816.wmf"/><Relationship Id="rId1840" Type="http://schemas.openxmlformats.org/officeDocument/2006/relationships/oleObject" Target="embeddings/oleObject911.bin"/><Relationship Id="rId1700" Type="http://schemas.openxmlformats.org/officeDocument/2006/relationships/oleObject" Target="embeddings/oleObject841.bin"/><Relationship Id="rId1938" Type="http://schemas.openxmlformats.org/officeDocument/2006/relationships/oleObject" Target="embeddings/oleObject960.bin"/><Relationship Id="rId281" Type="http://schemas.openxmlformats.org/officeDocument/2006/relationships/image" Target="media/image135.wmf"/><Relationship Id="rId141" Type="http://schemas.openxmlformats.org/officeDocument/2006/relationships/image" Target="media/image67.wmf"/><Relationship Id="rId379" Type="http://schemas.openxmlformats.org/officeDocument/2006/relationships/oleObject" Target="embeddings/oleObject186.bin"/><Relationship Id="rId586" Type="http://schemas.openxmlformats.org/officeDocument/2006/relationships/image" Target="media/image287.wmf"/><Relationship Id="rId793" Type="http://schemas.openxmlformats.org/officeDocument/2006/relationships/image" Target="media/image391.wmf"/><Relationship Id="rId2267" Type="http://schemas.openxmlformats.org/officeDocument/2006/relationships/image" Target="media/image1134.wmf"/><Relationship Id="rId2474" Type="http://schemas.openxmlformats.org/officeDocument/2006/relationships/oleObject" Target="embeddings/oleObject1227.bin"/><Relationship Id="rId7" Type="http://schemas.openxmlformats.org/officeDocument/2006/relationships/webSettings" Target="webSettings.xml"/><Relationship Id="rId239" Type="http://schemas.openxmlformats.org/officeDocument/2006/relationships/image" Target="media/image114.wmf"/><Relationship Id="rId446" Type="http://schemas.openxmlformats.org/officeDocument/2006/relationships/image" Target="media/image217.wmf"/><Relationship Id="rId653" Type="http://schemas.openxmlformats.org/officeDocument/2006/relationships/oleObject" Target="embeddings/oleObject323.bin"/><Relationship Id="rId1076" Type="http://schemas.openxmlformats.org/officeDocument/2006/relationships/oleObject" Target="embeddings/oleObject533.bin"/><Relationship Id="rId1283" Type="http://schemas.openxmlformats.org/officeDocument/2006/relationships/oleObject" Target="embeddings/oleObject633.bin"/><Relationship Id="rId1490" Type="http://schemas.openxmlformats.org/officeDocument/2006/relationships/oleObject" Target="embeddings/oleObject736.bin"/><Relationship Id="rId2127" Type="http://schemas.openxmlformats.org/officeDocument/2006/relationships/image" Target="media/image1063.wmf"/><Relationship Id="rId2334" Type="http://schemas.openxmlformats.org/officeDocument/2006/relationships/oleObject" Target="embeddings/oleObject1156.bin"/><Relationship Id="rId306" Type="http://schemas.openxmlformats.org/officeDocument/2006/relationships/oleObject" Target="embeddings/oleObject149.bin"/><Relationship Id="rId860" Type="http://schemas.openxmlformats.org/officeDocument/2006/relationships/image" Target="media/image425.wmf"/><Relationship Id="rId958" Type="http://schemas.openxmlformats.org/officeDocument/2006/relationships/image" Target="media/image474.wmf"/><Relationship Id="rId1143" Type="http://schemas.openxmlformats.org/officeDocument/2006/relationships/image" Target="media/image568.wmf"/><Relationship Id="rId1588" Type="http://schemas.openxmlformats.org/officeDocument/2006/relationships/oleObject" Target="embeddings/oleObject785.bin"/><Relationship Id="rId1795" Type="http://schemas.openxmlformats.org/officeDocument/2006/relationships/image" Target="media/image897.wmf"/><Relationship Id="rId87" Type="http://schemas.openxmlformats.org/officeDocument/2006/relationships/image" Target="media/image40.wmf"/><Relationship Id="rId513" Type="http://schemas.openxmlformats.org/officeDocument/2006/relationships/image" Target="media/image250.wmf"/><Relationship Id="rId720" Type="http://schemas.openxmlformats.org/officeDocument/2006/relationships/image" Target="media/image354.wmf"/><Relationship Id="rId818" Type="http://schemas.openxmlformats.org/officeDocument/2006/relationships/oleObject" Target="embeddings/oleObject404.bin"/><Relationship Id="rId1350" Type="http://schemas.openxmlformats.org/officeDocument/2006/relationships/image" Target="media/image675.wmf"/><Relationship Id="rId1448" Type="http://schemas.openxmlformats.org/officeDocument/2006/relationships/oleObject" Target="embeddings/oleObject715.bin"/><Relationship Id="rId1655" Type="http://schemas.openxmlformats.org/officeDocument/2006/relationships/image" Target="media/image827.wmf"/><Relationship Id="rId2401" Type="http://schemas.openxmlformats.org/officeDocument/2006/relationships/image" Target="media/image1202.wmf"/><Relationship Id="rId1003" Type="http://schemas.openxmlformats.org/officeDocument/2006/relationships/oleObject" Target="embeddings/oleObject497.bin"/><Relationship Id="rId1210" Type="http://schemas.openxmlformats.org/officeDocument/2006/relationships/image" Target="media/image603.wmf"/><Relationship Id="rId1308" Type="http://schemas.openxmlformats.org/officeDocument/2006/relationships/image" Target="media/image654.wmf"/><Relationship Id="rId1862" Type="http://schemas.openxmlformats.org/officeDocument/2006/relationships/oleObject" Target="embeddings/oleObject922.bin"/><Relationship Id="rId1515" Type="http://schemas.openxmlformats.org/officeDocument/2006/relationships/image" Target="media/image757.wmf"/><Relationship Id="rId1722" Type="http://schemas.openxmlformats.org/officeDocument/2006/relationships/oleObject" Target="embeddings/oleObject852.bin"/><Relationship Id="rId14" Type="http://schemas.openxmlformats.org/officeDocument/2006/relationships/image" Target="media/image3.wmf"/><Relationship Id="rId2191" Type="http://schemas.openxmlformats.org/officeDocument/2006/relationships/oleObject" Target="embeddings/oleObject1086.bin"/><Relationship Id="rId163" Type="http://schemas.openxmlformats.org/officeDocument/2006/relationships/image" Target="media/image78.wmf"/><Relationship Id="rId370" Type="http://schemas.openxmlformats.org/officeDocument/2006/relationships/image" Target="media/image179.wmf"/><Relationship Id="rId2051" Type="http://schemas.openxmlformats.org/officeDocument/2006/relationships/image" Target="media/image1025.wmf"/><Relationship Id="rId2289" Type="http://schemas.openxmlformats.org/officeDocument/2006/relationships/image" Target="media/image1146.wmf"/><Relationship Id="rId230" Type="http://schemas.openxmlformats.org/officeDocument/2006/relationships/oleObject" Target="embeddings/oleObject111.bin"/><Relationship Id="rId468" Type="http://schemas.openxmlformats.org/officeDocument/2006/relationships/oleObject" Target="embeddings/oleObject231.bin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6.wmf"/><Relationship Id="rId1098" Type="http://schemas.openxmlformats.org/officeDocument/2006/relationships/image" Target="media/image545.wmf"/><Relationship Id="rId2149" Type="http://schemas.openxmlformats.org/officeDocument/2006/relationships/image" Target="media/image1074.wmf"/><Relationship Id="rId2356" Type="http://schemas.openxmlformats.org/officeDocument/2006/relationships/oleObject" Target="embeddings/oleObject1167.bin"/><Relationship Id="rId328" Type="http://schemas.openxmlformats.org/officeDocument/2006/relationships/oleObject" Target="embeddings/oleObject160.bin"/><Relationship Id="rId535" Type="http://schemas.openxmlformats.org/officeDocument/2006/relationships/image" Target="media/image261.wmf"/><Relationship Id="rId742" Type="http://schemas.openxmlformats.org/officeDocument/2006/relationships/image" Target="media/image365.wmf"/><Relationship Id="rId1165" Type="http://schemas.openxmlformats.org/officeDocument/2006/relationships/oleObject" Target="embeddings/oleObject576.bin"/><Relationship Id="rId1372" Type="http://schemas.openxmlformats.org/officeDocument/2006/relationships/oleObject" Target="embeddings/oleObject677.bin"/><Relationship Id="rId2009" Type="http://schemas.openxmlformats.org/officeDocument/2006/relationships/image" Target="media/image1004.wmf"/><Relationship Id="rId2216" Type="http://schemas.openxmlformats.org/officeDocument/2006/relationships/oleObject" Target="embeddings/oleObject1098.bin"/><Relationship Id="rId2423" Type="http://schemas.openxmlformats.org/officeDocument/2006/relationships/image" Target="media/image1213.wmf"/><Relationship Id="rId602" Type="http://schemas.openxmlformats.org/officeDocument/2006/relationships/image" Target="media/image295.wmf"/><Relationship Id="rId1025" Type="http://schemas.openxmlformats.org/officeDocument/2006/relationships/oleObject" Target="embeddings/oleObject508.bin"/><Relationship Id="rId1232" Type="http://schemas.openxmlformats.org/officeDocument/2006/relationships/oleObject" Target="embeddings/oleObject608.bin"/><Relationship Id="rId1677" Type="http://schemas.openxmlformats.org/officeDocument/2006/relationships/image" Target="media/image838.wmf"/><Relationship Id="rId1884" Type="http://schemas.openxmlformats.org/officeDocument/2006/relationships/oleObject" Target="embeddings/oleObject933.bin"/><Relationship Id="rId907" Type="http://schemas.openxmlformats.org/officeDocument/2006/relationships/oleObject" Target="embeddings/oleObject449.bin"/><Relationship Id="rId1537" Type="http://schemas.openxmlformats.org/officeDocument/2006/relationships/image" Target="media/image768.wmf"/><Relationship Id="rId1744" Type="http://schemas.openxmlformats.org/officeDocument/2006/relationships/oleObject" Target="embeddings/oleObject863.bin"/><Relationship Id="rId1951" Type="http://schemas.openxmlformats.org/officeDocument/2006/relationships/image" Target="media/image975.wmf"/><Relationship Id="rId36" Type="http://schemas.openxmlformats.org/officeDocument/2006/relationships/image" Target="media/image14.wmf"/><Relationship Id="rId1604" Type="http://schemas.openxmlformats.org/officeDocument/2006/relationships/oleObject" Target="embeddings/oleObject793.bin"/><Relationship Id="rId185" Type="http://schemas.openxmlformats.org/officeDocument/2006/relationships/image" Target="media/image89.wmf"/><Relationship Id="rId1811" Type="http://schemas.openxmlformats.org/officeDocument/2006/relationships/image" Target="media/image905.wmf"/><Relationship Id="rId1909" Type="http://schemas.openxmlformats.org/officeDocument/2006/relationships/image" Target="media/image954.wmf"/><Relationship Id="rId392" Type="http://schemas.openxmlformats.org/officeDocument/2006/relationships/image" Target="media/image190.wmf"/><Relationship Id="rId697" Type="http://schemas.openxmlformats.org/officeDocument/2006/relationships/oleObject" Target="embeddings/oleObject345.bin"/><Relationship Id="rId2073" Type="http://schemas.openxmlformats.org/officeDocument/2006/relationships/image" Target="media/image1036.wmf"/><Relationship Id="rId2280" Type="http://schemas.openxmlformats.org/officeDocument/2006/relationships/oleObject" Target="embeddings/oleObject1130.bin"/><Relationship Id="rId2378" Type="http://schemas.openxmlformats.org/officeDocument/2006/relationships/oleObject" Target="embeddings/oleObject1178.bin"/><Relationship Id="rId252" Type="http://schemas.openxmlformats.org/officeDocument/2006/relationships/oleObject" Target="embeddings/oleObject122.bin"/><Relationship Id="rId1187" Type="http://schemas.openxmlformats.org/officeDocument/2006/relationships/image" Target="media/image591.wmf"/><Relationship Id="rId2140" Type="http://schemas.openxmlformats.org/officeDocument/2006/relationships/oleObject" Target="embeddings/oleObject1061.bin"/><Relationship Id="rId112" Type="http://schemas.openxmlformats.org/officeDocument/2006/relationships/oleObject" Target="embeddings/oleObject50.bin"/><Relationship Id="rId557" Type="http://schemas.openxmlformats.org/officeDocument/2006/relationships/image" Target="media/image272.png"/><Relationship Id="rId764" Type="http://schemas.openxmlformats.org/officeDocument/2006/relationships/image" Target="media/image376.png"/><Relationship Id="rId971" Type="http://schemas.openxmlformats.org/officeDocument/2006/relationships/oleObject" Target="embeddings/oleObject481.bin"/><Relationship Id="rId1394" Type="http://schemas.openxmlformats.org/officeDocument/2006/relationships/oleObject" Target="embeddings/oleObject688.bin"/><Relationship Id="rId1699" Type="http://schemas.openxmlformats.org/officeDocument/2006/relationships/image" Target="media/image849.wmf"/><Relationship Id="rId2000" Type="http://schemas.openxmlformats.org/officeDocument/2006/relationships/oleObject" Target="embeddings/oleObject991.bin"/><Relationship Id="rId2238" Type="http://schemas.openxmlformats.org/officeDocument/2006/relationships/oleObject" Target="embeddings/oleObject1109.bin"/><Relationship Id="rId2445" Type="http://schemas.openxmlformats.org/officeDocument/2006/relationships/oleObject" Target="embeddings/oleObject1212.bin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6.wmf"/><Relationship Id="rId831" Type="http://schemas.openxmlformats.org/officeDocument/2006/relationships/image" Target="media/image411.wmf"/><Relationship Id="rId1047" Type="http://schemas.openxmlformats.org/officeDocument/2006/relationships/oleObject" Target="embeddings/oleObject519.bin"/><Relationship Id="rId1254" Type="http://schemas.openxmlformats.org/officeDocument/2006/relationships/oleObject" Target="embeddings/oleObject619.bin"/><Relationship Id="rId1461" Type="http://schemas.openxmlformats.org/officeDocument/2006/relationships/image" Target="media/image730.wmf"/><Relationship Id="rId2305" Type="http://schemas.openxmlformats.org/officeDocument/2006/relationships/image" Target="media/image1154.wmf"/><Relationship Id="rId929" Type="http://schemas.openxmlformats.org/officeDocument/2006/relationships/oleObject" Target="embeddings/oleObject460.bin"/><Relationship Id="rId1114" Type="http://schemas.openxmlformats.org/officeDocument/2006/relationships/oleObject" Target="embeddings/oleObject552.bin"/><Relationship Id="rId1321" Type="http://schemas.openxmlformats.org/officeDocument/2006/relationships/oleObject" Target="embeddings/oleObject651.bin"/><Relationship Id="rId1559" Type="http://schemas.openxmlformats.org/officeDocument/2006/relationships/image" Target="media/image779.wmf"/><Relationship Id="rId1766" Type="http://schemas.openxmlformats.org/officeDocument/2006/relationships/oleObject" Target="embeddings/oleObject874.bin"/><Relationship Id="rId1973" Type="http://schemas.openxmlformats.org/officeDocument/2006/relationships/image" Target="media/image986.wmf"/><Relationship Id="rId58" Type="http://schemas.openxmlformats.org/officeDocument/2006/relationships/image" Target="media/image25.wmf"/><Relationship Id="rId1419" Type="http://schemas.openxmlformats.org/officeDocument/2006/relationships/image" Target="media/image709.wmf"/><Relationship Id="rId1626" Type="http://schemas.openxmlformats.org/officeDocument/2006/relationships/oleObject" Target="embeddings/oleObject804.bin"/><Relationship Id="rId1833" Type="http://schemas.openxmlformats.org/officeDocument/2006/relationships/image" Target="media/image916.wmf"/><Relationship Id="rId1900" Type="http://schemas.openxmlformats.org/officeDocument/2006/relationships/oleObject" Target="embeddings/oleObject941.bin"/><Relationship Id="rId2095" Type="http://schemas.openxmlformats.org/officeDocument/2006/relationships/image" Target="media/image1047.wmf"/><Relationship Id="rId274" Type="http://schemas.openxmlformats.org/officeDocument/2006/relationships/oleObject" Target="embeddings/oleObject133.bin"/><Relationship Id="rId481" Type="http://schemas.openxmlformats.org/officeDocument/2006/relationships/image" Target="media/image234.wmf"/><Relationship Id="rId2162" Type="http://schemas.openxmlformats.org/officeDocument/2006/relationships/oleObject" Target="embeddings/oleObject1072.bin"/><Relationship Id="rId134" Type="http://schemas.openxmlformats.org/officeDocument/2006/relationships/oleObject" Target="embeddings/oleObject61.bin"/><Relationship Id="rId579" Type="http://schemas.openxmlformats.org/officeDocument/2006/relationships/oleObject" Target="embeddings/oleObject286.bin"/><Relationship Id="rId786" Type="http://schemas.openxmlformats.org/officeDocument/2006/relationships/oleObject" Target="embeddings/oleObject389.bin"/><Relationship Id="rId993" Type="http://schemas.openxmlformats.org/officeDocument/2006/relationships/oleObject" Target="embeddings/oleObject492.bin"/><Relationship Id="rId2467" Type="http://schemas.openxmlformats.org/officeDocument/2006/relationships/oleObject" Target="embeddings/oleObject1223.bin"/><Relationship Id="rId341" Type="http://schemas.openxmlformats.org/officeDocument/2006/relationships/image" Target="media/image165.wmf"/><Relationship Id="rId439" Type="http://schemas.openxmlformats.org/officeDocument/2006/relationships/oleObject" Target="embeddings/oleObject216.bin"/><Relationship Id="rId646" Type="http://schemas.openxmlformats.org/officeDocument/2006/relationships/image" Target="media/image317.wmf"/><Relationship Id="rId1069" Type="http://schemas.openxmlformats.org/officeDocument/2006/relationships/oleObject" Target="embeddings/oleObject530.bin"/><Relationship Id="rId1276" Type="http://schemas.openxmlformats.org/officeDocument/2006/relationships/image" Target="media/image637.wmf"/><Relationship Id="rId1483" Type="http://schemas.openxmlformats.org/officeDocument/2006/relationships/image" Target="media/image741.wmf"/><Relationship Id="rId2022" Type="http://schemas.openxmlformats.org/officeDocument/2006/relationships/oleObject" Target="embeddings/oleObject1002.bin"/><Relationship Id="rId2327" Type="http://schemas.openxmlformats.org/officeDocument/2006/relationships/image" Target="media/image1165.wmf"/><Relationship Id="rId201" Type="http://schemas.openxmlformats.org/officeDocument/2006/relationships/image" Target="media/image97.wmf"/><Relationship Id="rId506" Type="http://schemas.openxmlformats.org/officeDocument/2006/relationships/oleObject" Target="embeddings/oleObject250.bin"/><Relationship Id="rId853" Type="http://schemas.openxmlformats.org/officeDocument/2006/relationships/oleObject" Target="embeddings/oleObject422.bin"/><Relationship Id="rId1136" Type="http://schemas.openxmlformats.org/officeDocument/2006/relationships/oleObject" Target="embeddings/oleObject562.bin"/><Relationship Id="rId1690" Type="http://schemas.openxmlformats.org/officeDocument/2006/relationships/oleObject" Target="embeddings/oleObject836.bin"/><Relationship Id="rId1788" Type="http://schemas.openxmlformats.org/officeDocument/2006/relationships/oleObject" Target="embeddings/oleObject885.bin"/><Relationship Id="rId1995" Type="http://schemas.openxmlformats.org/officeDocument/2006/relationships/image" Target="media/image997.wmf"/><Relationship Id="rId713" Type="http://schemas.openxmlformats.org/officeDocument/2006/relationships/oleObject" Target="embeddings/oleObject353.bin"/><Relationship Id="rId920" Type="http://schemas.openxmlformats.org/officeDocument/2006/relationships/image" Target="media/image455.wmf"/><Relationship Id="rId1343" Type="http://schemas.openxmlformats.org/officeDocument/2006/relationships/oleObject" Target="embeddings/oleObject662.bin"/><Relationship Id="rId1550" Type="http://schemas.openxmlformats.org/officeDocument/2006/relationships/oleObject" Target="embeddings/oleObject766.bin"/><Relationship Id="rId1648" Type="http://schemas.openxmlformats.org/officeDocument/2006/relationships/oleObject" Target="embeddings/oleObject815.bin"/><Relationship Id="rId1203" Type="http://schemas.openxmlformats.org/officeDocument/2006/relationships/oleObject" Target="embeddings/oleObject594.bin"/><Relationship Id="rId1410" Type="http://schemas.openxmlformats.org/officeDocument/2006/relationships/oleObject" Target="embeddings/oleObject696.bin"/><Relationship Id="rId1508" Type="http://schemas.openxmlformats.org/officeDocument/2006/relationships/oleObject" Target="embeddings/oleObject745.bin"/><Relationship Id="rId1855" Type="http://schemas.openxmlformats.org/officeDocument/2006/relationships/image" Target="media/image927.wmf"/><Relationship Id="rId1715" Type="http://schemas.openxmlformats.org/officeDocument/2006/relationships/image" Target="media/image857.wmf"/><Relationship Id="rId1922" Type="http://schemas.openxmlformats.org/officeDocument/2006/relationships/oleObject" Target="embeddings/oleObject952.bin"/><Relationship Id="rId296" Type="http://schemas.openxmlformats.org/officeDocument/2006/relationships/oleObject" Target="embeddings/oleObject144.bin"/><Relationship Id="rId2184" Type="http://schemas.openxmlformats.org/officeDocument/2006/relationships/image" Target="media/image1092.wmf"/><Relationship Id="rId2391" Type="http://schemas.openxmlformats.org/officeDocument/2006/relationships/image" Target="media/image1197.wmf"/><Relationship Id="rId156" Type="http://schemas.openxmlformats.org/officeDocument/2006/relationships/oleObject" Target="embeddings/oleObject72.bin"/><Relationship Id="rId363" Type="http://schemas.openxmlformats.org/officeDocument/2006/relationships/oleObject" Target="embeddings/oleObject178.bin"/><Relationship Id="rId570" Type="http://schemas.openxmlformats.org/officeDocument/2006/relationships/image" Target="media/image279.wmf"/><Relationship Id="rId2044" Type="http://schemas.openxmlformats.org/officeDocument/2006/relationships/oleObject" Target="embeddings/oleObject1013.bin"/><Relationship Id="rId2251" Type="http://schemas.openxmlformats.org/officeDocument/2006/relationships/image" Target="media/image1126.wmf"/><Relationship Id="rId2489" Type="http://schemas.openxmlformats.org/officeDocument/2006/relationships/theme" Target="theme/theme1.xml"/><Relationship Id="rId223" Type="http://schemas.openxmlformats.org/officeDocument/2006/relationships/oleObject" Target="embeddings/oleObject107.bin"/><Relationship Id="rId430" Type="http://schemas.openxmlformats.org/officeDocument/2006/relationships/image" Target="media/image209.wmf"/><Relationship Id="rId668" Type="http://schemas.openxmlformats.org/officeDocument/2006/relationships/image" Target="media/image328.wmf"/><Relationship Id="rId875" Type="http://schemas.openxmlformats.org/officeDocument/2006/relationships/oleObject" Target="embeddings/oleObject433.bin"/><Relationship Id="rId1060" Type="http://schemas.openxmlformats.org/officeDocument/2006/relationships/image" Target="media/image525.wmf"/><Relationship Id="rId1298" Type="http://schemas.openxmlformats.org/officeDocument/2006/relationships/oleObject" Target="embeddings/oleObject640.bin"/><Relationship Id="rId2111" Type="http://schemas.openxmlformats.org/officeDocument/2006/relationships/image" Target="media/image1055.wmf"/><Relationship Id="rId2349" Type="http://schemas.openxmlformats.org/officeDocument/2006/relationships/image" Target="media/image1176.wmf"/><Relationship Id="rId528" Type="http://schemas.openxmlformats.org/officeDocument/2006/relationships/oleObject" Target="embeddings/oleObject261.bin"/><Relationship Id="rId735" Type="http://schemas.openxmlformats.org/officeDocument/2006/relationships/oleObject" Target="embeddings/oleObject364.bin"/><Relationship Id="rId942" Type="http://schemas.openxmlformats.org/officeDocument/2006/relationships/image" Target="media/image466.wmf"/><Relationship Id="rId1158" Type="http://schemas.openxmlformats.org/officeDocument/2006/relationships/image" Target="media/image576.wmf"/><Relationship Id="rId1365" Type="http://schemas.openxmlformats.org/officeDocument/2006/relationships/image" Target="media/image682.wmf"/><Relationship Id="rId1572" Type="http://schemas.openxmlformats.org/officeDocument/2006/relationships/oleObject" Target="embeddings/oleObject777.bin"/><Relationship Id="rId2209" Type="http://schemas.openxmlformats.org/officeDocument/2006/relationships/oleObject" Target="embeddings/oleObject1095.bin"/><Relationship Id="rId2416" Type="http://schemas.openxmlformats.org/officeDocument/2006/relationships/oleObject" Target="embeddings/oleObject1197.bin"/><Relationship Id="rId1018" Type="http://schemas.openxmlformats.org/officeDocument/2006/relationships/image" Target="media/image504.wmf"/><Relationship Id="rId1225" Type="http://schemas.openxmlformats.org/officeDocument/2006/relationships/image" Target="media/image611.wmf"/><Relationship Id="rId1432" Type="http://schemas.openxmlformats.org/officeDocument/2006/relationships/oleObject" Target="embeddings/oleObject707.bin"/><Relationship Id="rId1877" Type="http://schemas.openxmlformats.org/officeDocument/2006/relationships/image" Target="media/image938.wmf"/><Relationship Id="rId71" Type="http://schemas.openxmlformats.org/officeDocument/2006/relationships/image" Target="media/image32.wmf"/><Relationship Id="rId802" Type="http://schemas.openxmlformats.org/officeDocument/2006/relationships/oleObject" Target="embeddings/oleObject397.bin"/><Relationship Id="rId1737" Type="http://schemas.openxmlformats.org/officeDocument/2006/relationships/image" Target="media/image868.wmf"/><Relationship Id="rId1944" Type="http://schemas.openxmlformats.org/officeDocument/2006/relationships/oleObject" Target="embeddings/oleObject963.bin"/><Relationship Id="rId29" Type="http://schemas.openxmlformats.org/officeDocument/2006/relationships/oleObject" Target="embeddings/oleObject9.bin"/><Relationship Id="rId178" Type="http://schemas.openxmlformats.org/officeDocument/2006/relationships/oleObject" Target="embeddings/oleObject83.bin"/><Relationship Id="rId1804" Type="http://schemas.openxmlformats.org/officeDocument/2006/relationships/oleObject" Target="embeddings/oleObject893.bin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0.wmf"/><Relationship Id="rId2066" Type="http://schemas.openxmlformats.org/officeDocument/2006/relationships/oleObject" Target="embeddings/oleObject1024.bin"/><Relationship Id="rId2273" Type="http://schemas.openxmlformats.org/officeDocument/2006/relationships/image" Target="media/image1137.wmf"/><Relationship Id="rId2480" Type="http://schemas.openxmlformats.org/officeDocument/2006/relationships/oleObject" Target="embeddings/oleObject1230.bin"/><Relationship Id="rId245" Type="http://schemas.openxmlformats.org/officeDocument/2006/relationships/image" Target="media/image117.wmf"/><Relationship Id="rId452" Type="http://schemas.openxmlformats.org/officeDocument/2006/relationships/image" Target="media/image220.wmf"/><Relationship Id="rId897" Type="http://schemas.openxmlformats.org/officeDocument/2006/relationships/oleObject" Target="embeddings/oleObject444.bin"/><Relationship Id="rId1082" Type="http://schemas.openxmlformats.org/officeDocument/2006/relationships/oleObject" Target="embeddings/oleObject536.bin"/><Relationship Id="rId2133" Type="http://schemas.openxmlformats.org/officeDocument/2006/relationships/image" Target="media/image1066.wmf"/><Relationship Id="rId2340" Type="http://schemas.openxmlformats.org/officeDocument/2006/relationships/oleObject" Target="embeddings/oleObject1159.bin"/><Relationship Id="rId105" Type="http://schemas.openxmlformats.org/officeDocument/2006/relationships/image" Target="media/image49.wmf"/><Relationship Id="rId312" Type="http://schemas.openxmlformats.org/officeDocument/2006/relationships/oleObject" Target="embeddings/oleObject152.bin"/><Relationship Id="rId757" Type="http://schemas.openxmlformats.org/officeDocument/2006/relationships/oleObject" Target="embeddings/oleObject375.bin"/><Relationship Id="rId964" Type="http://schemas.openxmlformats.org/officeDocument/2006/relationships/image" Target="media/image477.wmf"/><Relationship Id="rId1387" Type="http://schemas.openxmlformats.org/officeDocument/2006/relationships/image" Target="media/image693.wmf"/><Relationship Id="rId1594" Type="http://schemas.openxmlformats.org/officeDocument/2006/relationships/oleObject" Target="embeddings/oleObject788.bin"/><Relationship Id="rId2200" Type="http://schemas.openxmlformats.org/officeDocument/2006/relationships/image" Target="media/image1100.wmf"/><Relationship Id="rId2438" Type="http://schemas.openxmlformats.org/officeDocument/2006/relationships/image" Target="media/image1220.wmf"/><Relationship Id="rId93" Type="http://schemas.openxmlformats.org/officeDocument/2006/relationships/image" Target="media/image43.wmf"/><Relationship Id="rId617" Type="http://schemas.openxmlformats.org/officeDocument/2006/relationships/oleObject" Target="embeddings/oleObject305.bin"/><Relationship Id="rId824" Type="http://schemas.openxmlformats.org/officeDocument/2006/relationships/oleObject" Target="embeddings/oleObject407.bin"/><Relationship Id="rId1247" Type="http://schemas.openxmlformats.org/officeDocument/2006/relationships/image" Target="media/image622.wmf"/><Relationship Id="rId1454" Type="http://schemas.openxmlformats.org/officeDocument/2006/relationships/oleObject" Target="embeddings/oleObject718.bin"/><Relationship Id="rId1661" Type="http://schemas.openxmlformats.org/officeDocument/2006/relationships/image" Target="media/image830.wmf"/><Relationship Id="rId1899" Type="http://schemas.openxmlformats.org/officeDocument/2006/relationships/image" Target="media/image949.wmf"/><Relationship Id="rId1107" Type="http://schemas.openxmlformats.org/officeDocument/2006/relationships/oleObject" Target="embeddings/oleObject548.bin"/><Relationship Id="rId1314" Type="http://schemas.openxmlformats.org/officeDocument/2006/relationships/image" Target="media/image657.wmf"/><Relationship Id="rId1521" Type="http://schemas.openxmlformats.org/officeDocument/2006/relationships/image" Target="media/image760.wmf"/><Relationship Id="rId1759" Type="http://schemas.openxmlformats.org/officeDocument/2006/relationships/image" Target="media/image879.wmf"/><Relationship Id="rId1966" Type="http://schemas.openxmlformats.org/officeDocument/2006/relationships/oleObject" Target="embeddings/oleObject974.bin"/><Relationship Id="rId1619" Type="http://schemas.openxmlformats.org/officeDocument/2006/relationships/image" Target="media/image809.wmf"/><Relationship Id="rId1826" Type="http://schemas.openxmlformats.org/officeDocument/2006/relationships/oleObject" Target="embeddings/oleObject904.bin"/><Relationship Id="rId20" Type="http://schemas.openxmlformats.org/officeDocument/2006/relationships/image" Target="media/image6.wmf"/><Relationship Id="rId2088" Type="http://schemas.openxmlformats.org/officeDocument/2006/relationships/oleObject" Target="embeddings/oleObject1035.bin"/><Relationship Id="rId2295" Type="http://schemas.openxmlformats.org/officeDocument/2006/relationships/image" Target="media/image1149.wmf"/><Relationship Id="rId267" Type="http://schemas.openxmlformats.org/officeDocument/2006/relationships/image" Target="media/image128.wmf"/><Relationship Id="rId474" Type="http://schemas.openxmlformats.org/officeDocument/2006/relationships/oleObject" Target="embeddings/oleObject234.bin"/><Relationship Id="rId2155" Type="http://schemas.openxmlformats.org/officeDocument/2006/relationships/image" Target="media/image1077.wmf"/><Relationship Id="rId127" Type="http://schemas.openxmlformats.org/officeDocument/2006/relationships/image" Target="media/image60.wmf"/><Relationship Id="rId681" Type="http://schemas.openxmlformats.org/officeDocument/2006/relationships/oleObject" Target="embeddings/oleObject337.bin"/><Relationship Id="rId779" Type="http://schemas.openxmlformats.org/officeDocument/2006/relationships/image" Target="media/image384.wmf"/><Relationship Id="rId986" Type="http://schemas.openxmlformats.org/officeDocument/2006/relationships/image" Target="media/image488.wmf"/><Relationship Id="rId2362" Type="http://schemas.openxmlformats.org/officeDocument/2006/relationships/oleObject" Target="embeddings/oleObject1170.bin"/><Relationship Id="rId334" Type="http://schemas.openxmlformats.org/officeDocument/2006/relationships/oleObject" Target="embeddings/oleObject163.bin"/><Relationship Id="rId541" Type="http://schemas.openxmlformats.org/officeDocument/2006/relationships/image" Target="media/image264.wmf"/><Relationship Id="rId639" Type="http://schemas.openxmlformats.org/officeDocument/2006/relationships/oleObject" Target="embeddings/oleObject316.bin"/><Relationship Id="rId1171" Type="http://schemas.openxmlformats.org/officeDocument/2006/relationships/image" Target="media/image583.wmf"/><Relationship Id="rId1269" Type="http://schemas.openxmlformats.org/officeDocument/2006/relationships/oleObject" Target="embeddings/oleObject626.bin"/><Relationship Id="rId1476" Type="http://schemas.openxmlformats.org/officeDocument/2006/relationships/oleObject" Target="embeddings/oleObject729.bin"/><Relationship Id="rId2015" Type="http://schemas.openxmlformats.org/officeDocument/2006/relationships/image" Target="media/image1007.wmf"/><Relationship Id="rId2222" Type="http://schemas.openxmlformats.org/officeDocument/2006/relationships/oleObject" Target="embeddings/oleObject1101.bin"/><Relationship Id="rId401" Type="http://schemas.openxmlformats.org/officeDocument/2006/relationships/oleObject" Target="embeddings/oleObject197.bin"/><Relationship Id="rId846" Type="http://schemas.openxmlformats.org/officeDocument/2006/relationships/image" Target="media/image418.wmf"/><Relationship Id="rId1031" Type="http://schemas.openxmlformats.org/officeDocument/2006/relationships/oleObject" Target="embeddings/oleObject511.bin"/><Relationship Id="rId1129" Type="http://schemas.openxmlformats.org/officeDocument/2006/relationships/image" Target="media/image561.wmf"/><Relationship Id="rId1683" Type="http://schemas.openxmlformats.org/officeDocument/2006/relationships/image" Target="media/image841.wmf"/><Relationship Id="rId1890" Type="http://schemas.openxmlformats.org/officeDocument/2006/relationships/oleObject" Target="embeddings/oleObject936.bin"/><Relationship Id="rId1988" Type="http://schemas.openxmlformats.org/officeDocument/2006/relationships/oleObject" Target="embeddings/oleObject985.bin"/><Relationship Id="rId706" Type="http://schemas.openxmlformats.org/officeDocument/2006/relationships/image" Target="media/image347.wmf"/><Relationship Id="rId913" Type="http://schemas.openxmlformats.org/officeDocument/2006/relationships/oleObject" Target="embeddings/oleObject452.bin"/><Relationship Id="rId1336" Type="http://schemas.openxmlformats.org/officeDocument/2006/relationships/image" Target="media/image668.wmf"/><Relationship Id="rId1543" Type="http://schemas.openxmlformats.org/officeDocument/2006/relationships/image" Target="media/image771.wmf"/><Relationship Id="rId1750" Type="http://schemas.openxmlformats.org/officeDocument/2006/relationships/oleObject" Target="embeddings/oleObject866.bin"/><Relationship Id="rId42" Type="http://schemas.openxmlformats.org/officeDocument/2006/relationships/image" Target="media/image17.wmf"/><Relationship Id="rId1403" Type="http://schemas.openxmlformats.org/officeDocument/2006/relationships/image" Target="media/image701.wmf"/><Relationship Id="rId1610" Type="http://schemas.openxmlformats.org/officeDocument/2006/relationships/oleObject" Target="embeddings/oleObject796.bin"/><Relationship Id="rId1848" Type="http://schemas.openxmlformats.org/officeDocument/2006/relationships/oleObject" Target="embeddings/oleObject915.bin"/><Relationship Id="rId191" Type="http://schemas.openxmlformats.org/officeDocument/2006/relationships/image" Target="media/image92.wmf"/><Relationship Id="rId1708" Type="http://schemas.openxmlformats.org/officeDocument/2006/relationships/oleObject" Target="embeddings/oleObject845.bin"/><Relationship Id="rId1915" Type="http://schemas.openxmlformats.org/officeDocument/2006/relationships/image" Target="media/image957.wmf"/><Relationship Id="rId289" Type="http://schemas.openxmlformats.org/officeDocument/2006/relationships/image" Target="media/image139.wmf"/><Relationship Id="rId496" Type="http://schemas.openxmlformats.org/officeDocument/2006/relationships/oleObject" Target="embeddings/oleObject245.bin"/><Relationship Id="rId2177" Type="http://schemas.openxmlformats.org/officeDocument/2006/relationships/image" Target="media/image1088.wmf"/><Relationship Id="rId2384" Type="http://schemas.openxmlformats.org/officeDocument/2006/relationships/oleObject" Target="embeddings/oleObject1181.bin"/><Relationship Id="rId149" Type="http://schemas.openxmlformats.org/officeDocument/2006/relationships/image" Target="media/image71.wmf"/><Relationship Id="rId356" Type="http://schemas.openxmlformats.org/officeDocument/2006/relationships/image" Target="media/image172.wmf"/><Relationship Id="rId563" Type="http://schemas.openxmlformats.org/officeDocument/2006/relationships/oleObject" Target="embeddings/oleObject278.bin"/><Relationship Id="rId770" Type="http://schemas.openxmlformats.org/officeDocument/2006/relationships/oleObject" Target="embeddings/oleObject381.bin"/><Relationship Id="rId1193" Type="http://schemas.openxmlformats.org/officeDocument/2006/relationships/image" Target="media/image594.wmf"/><Relationship Id="rId2037" Type="http://schemas.openxmlformats.org/officeDocument/2006/relationships/image" Target="media/image1018.wmf"/><Relationship Id="rId2244" Type="http://schemas.openxmlformats.org/officeDocument/2006/relationships/oleObject" Target="embeddings/oleObject1112.bin"/><Relationship Id="rId2451" Type="http://schemas.openxmlformats.org/officeDocument/2006/relationships/oleObject" Target="embeddings/oleObject1215.bin"/><Relationship Id="rId216" Type="http://schemas.openxmlformats.org/officeDocument/2006/relationships/oleObject" Target="embeddings/oleObject102.bin"/><Relationship Id="rId423" Type="http://schemas.openxmlformats.org/officeDocument/2006/relationships/oleObject" Target="embeddings/oleObject208.bin"/><Relationship Id="rId868" Type="http://schemas.openxmlformats.org/officeDocument/2006/relationships/image" Target="media/image429.wmf"/><Relationship Id="rId1053" Type="http://schemas.openxmlformats.org/officeDocument/2006/relationships/oleObject" Target="embeddings/oleObject522.bin"/><Relationship Id="rId1260" Type="http://schemas.openxmlformats.org/officeDocument/2006/relationships/oleObject" Target="embeddings/oleObject622.bin"/><Relationship Id="rId1498" Type="http://schemas.openxmlformats.org/officeDocument/2006/relationships/oleObject" Target="embeddings/oleObject740.bin"/><Relationship Id="rId2104" Type="http://schemas.openxmlformats.org/officeDocument/2006/relationships/oleObject" Target="embeddings/oleObject1043.bin"/><Relationship Id="rId630" Type="http://schemas.openxmlformats.org/officeDocument/2006/relationships/image" Target="media/image309.wmf"/><Relationship Id="rId728" Type="http://schemas.openxmlformats.org/officeDocument/2006/relationships/image" Target="media/image358.wmf"/><Relationship Id="rId935" Type="http://schemas.openxmlformats.org/officeDocument/2006/relationships/oleObject" Target="embeddings/oleObject463.bin"/><Relationship Id="rId1358" Type="http://schemas.openxmlformats.org/officeDocument/2006/relationships/oleObject" Target="embeddings/oleObject670.bin"/><Relationship Id="rId1565" Type="http://schemas.openxmlformats.org/officeDocument/2006/relationships/image" Target="media/image782.wmf"/><Relationship Id="rId1772" Type="http://schemas.openxmlformats.org/officeDocument/2006/relationships/oleObject" Target="embeddings/oleObject877.bin"/><Relationship Id="rId2311" Type="http://schemas.openxmlformats.org/officeDocument/2006/relationships/image" Target="media/image1157.wmf"/><Relationship Id="rId2409" Type="http://schemas.openxmlformats.org/officeDocument/2006/relationships/image" Target="media/image1206.wmf"/><Relationship Id="rId64" Type="http://schemas.openxmlformats.org/officeDocument/2006/relationships/image" Target="media/image28.wmf"/><Relationship Id="rId1120" Type="http://schemas.openxmlformats.org/officeDocument/2006/relationships/oleObject" Target="embeddings/oleObject555.bin"/><Relationship Id="rId1218" Type="http://schemas.openxmlformats.org/officeDocument/2006/relationships/image" Target="media/image607.wmf"/><Relationship Id="rId1425" Type="http://schemas.openxmlformats.org/officeDocument/2006/relationships/image" Target="media/image712.wmf"/><Relationship Id="rId1632" Type="http://schemas.openxmlformats.org/officeDocument/2006/relationships/oleObject" Target="embeddings/oleObject807.bin"/><Relationship Id="rId1937" Type="http://schemas.openxmlformats.org/officeDocument/2006/relationships/image" Target="media/image968.wmf"/><Relationship Id="rId2199" Type="http://schemas.openxmlformats.org/officeDocument/2006/relationships/oleObject" Target="embeddings/oleObject1090.bin"/><Relationship Id="rId280" Type="http://schemas.openxmlformats.org/officeDocument/2006/relationships/oleObject" Target="embeddings/oleObject136.bin"/><Relationship Id="rId140" Type="http://schemas.openxmlformats.org/officeDocument/2006/relationships/oleObject" Target="embeddings/oleObject64.bin"/><Relationship Id="rId378" Type="http://schemas.openxmlformats.org/officeDocument/2006/relationships/image" Target="media/image183.wmf"/><Relationship Id="rId585" Type="http://schemas.openxmlformats.org/officeDocument/2006/relationships/oleObject" Target="embeddings/oleObject289.bin"/><Relationship Id="rId792" Type="http://schemas.openxmlformats.org/officeDocument/2006/relationships/oleObject" Target="embeddings/oleObject392.bin"/><Relationship Id="rId2059" Type="http://schemas.openxmlformats.org/officeDocument/2006/relationships/image" Target="media/image1029.wmf"/><Relationship Id="rId2266" Type="http://schemas.openxmlformats.org/officeDocument/2006/relationships/oleObject" Target="embeddings/oleObject1123.bin"/><Relationship Id="rId2473" Type="http://schemas.openxmlformats.org/officeDocument/2006/relationships/image" Target="media/image1237.wmf"/><Relationship Id="rId6" Type="http://schemas.openxmlformats.org/officeDocument/2006/relationships/settings" Target="settings.xml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0.wmf"/><Relationship Id="rId1075" Type="http://schemas.openxmlformats.org/officeDocument/2006/relationships/image" Target="media/image533.wmf"/><Relationship Id="rId1282" Type="http://schemas.openxmlformats.org/officeDocument/2006/relationships/image" Target="media/image640.wmf"/><Relationship Id="rId2126" Type="http://schemas.openxmlformats.org/officeDocument/2006/relationships/oleObject" Target="embeddings/oleObject1054.bin"/><Relationship Id="rId2333" Type="http://schemas.openxmlformats.org/officeDocument/2006/relationships/image" Target="media/image1168.wmf"/><Relationship Id="rId305" Type="http://schemas.openxmlformats.org/officeDocument/2006/relationships/image" Target="media/image147.wmf"/><Relationship Id="rId512" Type="http://schemas.openxmlformats.org/officeDocument/2006/relationships/oleObject" Target="embeddings/oleObject253.bin"/><Relationship Id="rId957" Type="http://schemas.openxmlformats.org/officeDocument/2006/relationships/oleObject" Target="embeddings/oleObject474.bin"/><Relationship Id="rId1142" Type="http://schemas.openxmlformats.org/officeDocument/2006/relationships/oleObject" Target="embeddings/oleObject565.bin"/><Relationship Id="rId1587" Type="http://schemas.openxmlformats.org/officeDocument/2006/relationships/image" Target="media/image793.wmf"/><Relationship Id="rId1794" Type="http://schemas.openxmlformats.org/officeDocument/2006/relationships/oleObject" Target="embeddings/oleObject888.bin"/><Relationship Id="rId2400" Type="http://schemas.openxmlformats.org/officeDocument/2006/relationships/oleObject" Target="embeddings/oleObject1189.bin"/><Relationship Id="rId86" Type="http://schemas.openxmlformats.org/officeDocument/2006/relationships/oleObject" Target="embeddings/oleObject37.bin"/><Relationship Id="rId817" Type="http://schemas.openxmlformats.org/officeDocument/2006/relationships/image" Target="media/image404.wmf"/><Relationship Id="rId1002" Type="http://schemas.openxmlformats.org/officeDocument/2006/relationships/image" Target="media/image496.wmf"/><Relationship Id="rId1447" Type="http://schemas.openxmlformats.org/officeDocument/2006/relationships/image" Target="media/image723.wmf"/><Relationship Id="rId1654" Type="http://schemas.openxmlformats.org/officeDocument/2006/relationships/oleObject" Target="embeddings/oleObject818.bin"/><Relationship Id="rId1861" Type="http://schemas.openxmlformats.org/officeDocument/2006/relationships/image" Target="media/image930.wmf"/><Relationship Id="rId1307" Type="http://schemas.openxmlformats.org/officeDocument/2006/relationships/oleObject" Target="embeddings/oleObject644.bin"/><Relationship Id="rId1514" Type="http://schemas.openxmlformats.org/officeDocument/2006/relationships/oleObject" Target="embeddings/oleObject748.bin"/><Relationship Id="rId1721" Type="http://schemas.openxmlformats.org/officeDocument/2006/relationships/image" Target="media/image860.wmf"/><Relationship Id="rId1959" Type="http://schemas.openxmlformats.org/officeDocument/2006/relationships/image" Target="media/image979.wmf"/><Relationship Id="rId13" Type="http://schemas.openxmlformats.org/officeDocument/2006/relationships/oleObject" Target="embeddings/oleObject1.bin"/><Relationship Id="rId1819" Type="http://schemas.openxmlformats.org/officeDocument/2006/relationships/image" Target="media/image909.wmf"/><Relationship Id="rId2190" Type="http://schemas.openxmlformats.org/officeDocument/2006/relationships/image" Target="media/image1095.wmf"/><Relationship Id="rId2288" Type="http://schemas.openxmlformats.org/officeDocument/2006/relationships/oleObject" Target="embeddings/oleObject1133.bin"/><Relationship Id="rId162" Type="http://schemas.openxmlformats.org/officeDocument/2006/relationships/oleObject" Target="embeddings/oleObject75.bin"/><Relationship Id="rId467" Type="http://schemas.openxmlformats.org/officeDocument/2006/relationships/image" Target="media/image227.wmf"/><Relationship Id="rId1097" Type="http://schemas.openxmlformats.org/officeDocument/2006/relationships/oleObject" Target="embeddings/oleObject543.bin"/><Relationship Id="rId2050" Type="http://schemas.openxmlformats.org/officeDocument/2006/relationships/oleObject" Target="embeddings/oleObject1016.bin"/><Relationship Id="rId2148" Type="http://schemas.openxmlformats.org/officeDocument/2006/relationships/oleObject" Target="embeddings/oleObject1065.bin"/><Relationship Id="rId674" Type="http://schemas.openxmlformats.org/officeDocument/2006/relationships/image" Target="media/image331.wmf"/><Relationship Id="rId881" Type="http://schemas.openxmlformats.org/officeDocument/2006/relationships/oleObject" Target="embeddings/oleObject436.bin"/><Relationship Id="rId979" Type="http://schemas.openxmlformats.org/officeDocument/2006/relationships/oleObject" Target="embeddings/oleObject485.bin"/><Relationship Id="rId2355" Type="http://schemas.openxmlformats.org/officeDocument/2006/relationships/image" Target="media/image1179.wmf"/><Relationship Id="rId327" Type="http://schemas.openxmlformats.org/officeDocument/2006/relationships/image" Target="media/image158.wmf"/><Relationship Id="rId534" Type="http://schemas.openxmlformats.org/officeDocument/2006/relationships/oleObject" Target="embeddings/oleObject264.bin"/><Relationship Id="rId741" Type="http://schemas.openxmlformats.org/officeDocument/2006/relationships/oleObject" Target="embeddings/oleObject367.bin"/><Relationship Id="rId839" Type="http://schemas.openxmlformats.org/officeDocument/2006/relationships/oleObject" Target="embeddings/oleObject415.bin"/><Relationship Id="rId1164" Type="http://schemas.openxmlformats.org/officeDocument/2006/relationships/image" Target="media/image579.wmf"/><Relationship Id="rId1371" Type="http://schemas.openxmlformats.org/officeDocument/2006/relationships/image" Target="media/image685.wmf"/><Relationship Id="rId1469" Type="http://schemas.openxmlformats.org/officeDocument/2006/relationships/image" Target="media/image734.wmf"/><Relationship Id="rId2008" Type="http://schemas.openxmlformats.org/officeDocument/2006/relationships/oleObject" Target="embeddings/oleObject995.bin"/><Relationship Id="rId2215" Type="http://schemas.openxmlformats.org/officeDocument/2006/relationships/image" Target="media/image1108.wmf"/><Relationship Id="rId2422" Type="http://schemas.openxmlformats.org/officeDocument/2006/relationships/oleObject" Target="embeddings/oleObject1200.bin"/><Relationship Id="rId601" Type="http://schemas.openxmlformats.org/officeDocument/2006/relationships/oleObject" Target="embeddings/oleObject297.bin"/><Relationship Id="rId1024" Type="http://schemas.openxmlformats.org/officeDocument/2006/relationships/image" Target="media/image507.wmf"/><Relationship Id="rId1231" Type="http://schemas.openxmlformats.org/officeDocument/2006/relationships/image" Target="media/image614.wmf"/><Relationship Id="rId1676" Type="http://schemas.openxmlformats.org/officeDocument/2006/relationships/oleObject" Target="embeddings/oleObject829.bin"/><Relationship Id="rId1883" Type="http://schemas.openxmlformats.org/officeDocument/2006/relationships/image" Target="media/image941.wmf"/><Relationship Id="rId906" Type="http://schemas.openxmlformats.org/officeDocument/2006/relationships/image" Target="media/image448.wmf"/><Relationship Id="rId1329" Type="http://schemas.openxmlformats.org/officeDocument/2006/relationships/oleObject" Target="embeddings/oleObject655.bin"/><Relationship Id="rId1536" Type="http://schemas.openxmlformats.org/officeDocument/2006/relationships/oleObject" Target="embeddings/oleObject759.bin"/><Relationship Id="rId1743" Type="http://schemas.openxmlformats.org/officeDocument/2006/relationships/image" Target="media/image871.wmf"/><Relationship Id="rId1950" Type="http://schemas.openxmlformats.org/officeDocument/2006/relationships/oleObject" Target="embeddings/oleObject966.bin"/><Relationship Id="rId35" Type="http://schemas.openxmlformats.org/officeDocument/2006/relationships/oleObject" Target="embeddings/oleObject12.bin"/><Relationship Id="rId1603" Type="http://schemas.openxmlformats.org/officeDocument/2006/relationships/image" Target="media/image801.wmf"/><Relationship Id="rId1810" Type="http://schemas.openxmlformats.org/officeDocument/2006/relationships/oleObject" Target="embeddings/oleObject896.bin"/><Relationship Id="rId184" Type="http://schemas.openxmlformats.org/officeDocument/2006/relationships/oleObject" Target="embeddings/oleObject86.bin"/><Relationship Id="rId391" Type="http://schemas.openxmlformats.org/officeDocument/2006/relationships/oleObject" Target="embeddings/oleObject192.bin"/><Relationship Id="rId1908" Type="http://schemas.openxmlformats.org/officeDocument/2006/relationships/oleObject" Target="embeddings/oleObject945.bin"/><Relationship Id="rId2072" Type="http://schemas.openxmlformats.org/officeDocument/2006/relationships/oleObject" Target="embeddings/oleObject1027.bin"/><Relationship Id="rId251" Type="http://schemas.openxmlformats.org/officeDocument/2006/relationships/image" Target="media/image120.wmf"/><Relationship Id="rId489" Type="http://schemas.openxmlformats.org/officeDocument/2006/relationships/image" Target="media/image238.wmf"/><Relationship Id="rId696" Type="http://schemas.openxmlformats.org/officeDocument/2006/relationships/image" Target="media/image342.wmf"/><Relationship Id="rId2377" Type="http://schemas.openxmlformats.org/officeDocument/2006/relationships/image" Target="media/image1190.wmf"/><Relationship Id="rId349" Type="http://schemas.openxmlformats.org/officeDocument/2006/relationships/oleObject" Target="embeddings/oleObject171.bin"/><Relationship Id="rId556" Type="http://schemas.openxmlformats.org/officeDocument/2006/relationships/oleObject" Target="embeddings/oleObject275.bin"/><Relationship Id="rId763" Type="http://schemas.openxmlformats.org/officeDocument/2006/relationships/oleObject" Target="embeddings/oleObject378.bin"/><Relationship Id="rId1186" Type="http://schemas.openxmlformats.org/officeDocument/2006/relationships/oleObject" Target="embeddings/oleObject586.bin"/><Relationship Id="rId1393" Type="http://schemas.openxmlformats.org/officeDocument/2006/relationships/image" Target="media/image696.wmf"/><Relationship Id="rId2237" Type="http://schemas.openxmlformats.org/officeDocument/2006/relationships/image" Target="media/image1119.wmf"/><Relationship Id="rId2444" Type="http://schemas.openxmlformats.org/officeDocument/2006/relationships/image" Target="media/image1223.wmf"/><Relationship Id="rId111" Type="http://schemas.openxmlformats.org/officeDocument/2006/relationships/image" Target="media/image52.wmf"/><Relationship Id="rId209" Type="http://schemas.openxmlformats.org/officeDocument/2006/relationships/image" Target="media/image101.wmf"/><Relationship Id="rId416" Type="http://schemas.openxmlformats.org/officeDocument/2006/relationships/image" Target="media/image202.wmf"/><Relationship Id="rId970" Type="http://schemas.openxmlformats.org/officeDocument/2006/relationships/image" Target="media/image480.wmf"/><Relationship Id="rId1046" Type="http://schemas.openxmlformats.org/officeDocument/2006/relationships/image" Target="media/image518.wmf"/><Relationship Id="rId1253" Type="http://schemas.openxmlformats.org/officeDocument/2006/relationships/image" Target="media/image625.wmf"/><Relationship Id="rId1698" Type="http://schemas.openxmlformats.org/officeDocument/2006/relationships/oleObject" Target="embeddings/oleObject840.bin"/><Relationship Id="rId623" Type="http://schemas.openxmlformats.org/officeDocument/2006/relationships/oleObject" Target="embeddings/oleObject308.bin"/><Relationship Id="rId830" Type="http://schemas.openxmlformats.org/officeDocument/2006/relationships/oleObject" Target="embeddings/oleObject410.bin"/><Relationship Id="rId928" Type="http://schemas.openxmlformats.org/officeDocument/2006/relationships/image" Target="media/image459.wmf"/><Relationship Id="rId1460" Type="http://schemas.openxmlformats.org/officeDocument/2006/relationships/oleObject" Target="embeddings/oleObject721.bin"/><Relationship Id="rId1558" Type="http://schemas.openxmlformats.org/officeDocument/2006/relationships/oleObject" Target="embeddings/oleObject770.bin"/><Relationship Id="rId1765" Type="http://schemas.openxmlformats.org/officeDocument/2006/relationships/image" Target="media/image882.wmf"/><Relationship Id="rId2304" Type="http://schemas.openxmlformats.org/officeDocument/2006/relationships/oleObject" Target="embeddings/oleObject1141.bin"/><Relationship Id="rId57" Type="http://schemas.openxmlformats.org/officeDocument/2006/relationships/oleObject" Target="embeddings/oleObject23.bin"/><Relationship Id="rId1113" Type="http://schemas.openxmlformats.org/officeDocument/2006/relationships/image" Target="media/image552.wmf"/><Relationship Id="rId1320" Type="http://schemas.openxmlformats.org/officeDocument/2006/relationships/image" Target="media/image660.wmf"/><Relationship Id="rId1418" Type="http://schemas.openxmlformats.org/officeDocument/2006/relationships/oleObject" Target="embeddings/oleObject700.bin"/><Relationship Id="rId1972" Type="http://schemas.openxmlformats.org/officeDocument/2006/relationships/oleObject" Target="embeddings/oleObject977.bin"/><Relationship Id="rId1625" Type="http://schemas.openxmlformats.org/officeDocument/2006/relationships/image" Target="media/image812.wmf"/><Relationship Id="rId1832" Type="http://schemas.openxmlformats.org/officeDocument/2006/relationships/oleObject" Target="embeddings/oleObject907.bin"/><Relationship Id="rId2094" Type="http://schemas.openxmlformats.org/officeDocument/2006/relationships/oleObject" Target="embeddings/oleObject1038.bin"/><Relationship Id="rId273" Type="http://schemas.openxmlformats.org/officeDocument/2006/relationships/image" Target="media/image131.wmf"/><Relationship Id="rId480" Type="http://schemas.openxmlformats.org/officeDocument/2006/relationships/oleObject" Target="embeddings/oleObject237.bin"/><Relationship Id="rId2161" Type="http://schemas.openxmlformats.org/officeDocument/2006/relationships/image" Target="media/image1080.wmf"/><Relationship Id="rId2399" Type="http://schemas.openxmlformats.org/officeDocument/2006/relationships/image" Target="media/image1201.wmf"/><Relationship Id="rId133" Type="http://schemas.openxmlformats.org/officeDocument/2006/relationships/image" Target="media/image63.wmf"/><Relationship Id="rId340" Type="http://schemas.openxmlformats.org/officeDocument/2006/relationships/oleObject" Target="embeddings/oleObject166.bin"/><Relationship Id="rId578" Type="http://schemas.openxmlformats.org/officeDocument/2006/relationships/image" Target="media/image283.wmf"/><Relationship Id="rId785" Type="http://schemas.openxmlformats.org/officeDocument/2006/relationships/image" Target="media/image387.wmf"/><Relationship Id="rId992" Type="http://schemas.openxmlformats.org/officeDocument/2006/relationships/image" Target="media/image491.wmf"/><Relationship Id="rId2021" Type="http://schemas.openxmlformats.org/officeDocument/2006/relationships/image" Target="media/image1010.wmf"/><Relationship Id="rId2259" Type="http://schemas.openxmlformats.org/officeDocument/2006/relationships/image" Target="media/image1130.wmf"/><Relationship Id="rId2466" Type="http://schemas.openxmlformats.org/officeDocument/2006/relationships/image" Target="media/image1234.wmf"/><Relationship Id="rId200" Type="http://schemas.openxmlformats.org/officeDocument/2006/relationships/oleObject" Target="embeddings/oleObject94.bin"/><Relationship Id="rId438" Type="http://schemas.openxmlformats.org/officeDocument/2006/relationships/image" Target="media/image213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1.wmf"/><Relationship Id="rId1068" Type="http://schemas.openxmlformats.org/officeDocument/2006/relationships/image" Target="media/image529.wmf"/><Relationship Id="rId1275" Type="http://schemas.openxmlformats.org/officeDocument/2006/relationships/oleObject" Target="embeddings/oleObject629.bin"/><Relationship Id="rId1482" Type="http://schemas.openxmlformats.org/officeDocument/2006/relationships/oleObject" Target="embeddings/oleObject732.bin"/><Relationship Id="rId2119" Type="http://schemas.openxmlformats.org/officeDocument/2006/relationships/image" Target="media/image1059.wmf"/><Relationship Id="rId2326" Type="http://schemas.openxmlformats.org/officeDocument/2006/relationships/oleObject" Target="embeddings/oleObject1152.bin"/><Relationship Id="rId505" Type="http://schemas.openxmlformats.org/officeDocument/2006/relationships/image" Target="media/image246.wmf"/><Relationship Id="rId712" Type="http://schemas.openxmlformats.org/officeDocument/2006/relationships/image" Target="media/image350.wmf"/><Relationship Id="rId1135" Type="http://schemas.openxmlformats.org/officeDocument/2006/relationships/image" Target="media/image564.wmf"/><Relationship Id="rId1342" Type="http://schemas.openxmlformats.org/officeDocument/2006/relationships/image" Target="media/image671.wmf"/><Relationship Id="rId1787" Type="http://schemas.openxmlformats.org/officeDocument/2006/relationships/image" Target="media/image893.wmf"/><Relationship Id="rId1994" Type="http://schemas.openxmlformats.org/officeDocument/2006/relationships/oleObject" Target="embeddings/oleObject988.bin"/><Relationship Id="rId79" Type="http://schemas.openxmlformats.org/officeDocument/2006/relationships/image" Target="media/image36.wmf"/><Relationship Id="rId1202" Type="http://schemas.openxmlformats.org/officeDocument/2006/relationships/image" Target="media/image599.wmf"/><Relationship Id="rId1647" Type="http://schemas.openxmlformats.org/officeDocument/2006/relationships/image" Target="media/image823.wmf"/><Relationship Id="rId1854" Type="http://schemas.openxmlformats.org/officeDocument/2006/relationships/oleObject" Target="embeddings/oleObject918.bin"/><Relationship Id="rId1507" Type="http://schemas.openxmlformats.org/officeDocument/2006/relationships/image" Target="media/image753.wmf"/><Relationship Id="rId1714" Type="http://schemas.openxmlformats.org/officeDocument/2006/relationships/oleObject" Target="embeddings/oleObject848.bin"/><Relationship Id="rId295" Type="http://schemas.openxmlformats.org/officeDocument/2006/relationships/image" Target="media/image142.wmf"/><Relationship Id="rId1921" Type="http://schemas.openxmlformats.org/officeDocument/2006/relationships/image" Target="media/image960.wmf"/><Relationship Id="rId2183" Type="http://schemas.openxmlformats.org/officeDocument/2006/relationships/oleObject" Target="embeddings/oleObject1082.bin"/><Relationship Id="rId2390" Type="http://schemas.openxmlformats.org/officeDocument/2006/relationships/oleObject" Target="embeddings/oleObject1184.bin"/><Relationship Id="rId2488" Type="http://schemas.openxmlformats.org/officeDocument/2006/relationships/glossaryDocument" Target="glossary/document.xml"/><Relationship Id="rId155" Type="http://schemas.openxmlformats.org/officeDocument/2006/relationships/image" Target="media/image74.wmf"/><Relationship Id="rId362" Type="http://schemas.openxmlformats.org/officeDocument/2006/relationships/image" Target="media/image175.wmf"/><Relationship Id="rId1297" Type="http://schemas.openxmlformats.org/officeDocument/2006/relationships/image" Target="media/image648.wmf"/><Relationship Id="rId2043" Type="http://schemas.openxmlformats.org/officeDocument/2006/relationships/image" Target="media/image1021.wmf"/><Relationship Id="rId2250" Type="http://schemas.openxmlformats.org/officeDocument/2006/relationships/oleObject" Target="embeddings/oleObject1115.bin"/><Relationship Id="rId222" Type="http://schemas.openxmlformats.org/officeDocument/2006/relationships/oleObject" Target="embeddings/oleObject106.bin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2.wmf"/><Relationship Id="rId2110" Type="http://schemas.openxmlformats.org/officeDocument/2006/relationships/oleObject" Target="embeddings/oleObject1046.bin"/><Relationship Id="rId2348" Type="http://schemas.openxmlformats.org/officeDocument/2006/relationships/oleObject" Target="embeddings/oleObject1163.bin"/><Relationship Id="rId527" Type="http://schemas.openxmlformats.org/officeDocument/2006/relationships/image" Target="media/image257.wmf"/><Relationship Id="rId734" Type="http://schemas.openxmlformats.org/officeDocument/2006/relationships/image" Target="media/image361.wmf"/><Relationship Id="rId941" Type="http://schemas.openxmlformats.org/officeDocument/2006/relationships/oleObject" Target="embeddings/oleObject466.bin"/><Relationship Id="rId1157" Type="http://schemas.openxmlformats.org/officeDocument/2006/relationships/oleObject" Target="embeddings/oleObject572.bin"/><Relationship Id="rId1364" Type="http://schemas.openxmlformats.org/officeDocument/2006/relationships/oleObject" Target="embeddings/oleObject673.bin"/><Relationship Id="rId1571" Type="http://schemas.openxmlformats.org/officeDocument/2006/relationships/image" Target="media/image785.wmf"/><Relationship Id="rId2208" Type="http://schemas.openxmlformats.org/officeDocument/2006/relationships/image" Target="media/image1104.wmf"/><Relationship Id="rId2415" Type="http://schemas.openxmlformats.org/officeDocument/2006/relationships/image" Target="media/image1209.wmf"/><Relationship Id="rId70" Type="http://schemas.openxmlformats.org/officeDocument/2006/relationships/oleObject" Target="embeddings/oleObject29.bin"/><Relationship Id="rId801" Type="http://schemas.openxmlformats.org/officeDocument/2006/relationships/image" Target="media/image395.wmf"/><Relationship Id="rId1017" Type="http://schemas.openxmlformats.org/officeDocument/2006/relationships/oleObject" Target="embeddings/oleObject504.bin"/><Relationship Id="rId1224" Type="http://schemas.openxmlformats.org/officeDocument/2006/relationships/image" Target="media/image610.png"/><Relationship Id="rId1431" Type="http://schemas.openxmlformats.org/officeDocument/2006/relationships/image" Target="media/image715.wmf"/><Relationship Id="rId1669" Type="http://schemas.openxmlformats.org/officeDocument/2006/relationships/image" Target="media/image834.wmf"/><Relationship Id="rId1876" Type="http://schemas.openxmlformats.org/officeDocument/2006/relationships/oleObject" Target="embeddings/oleObject929.bin"/><Relationship Id="rId1529" Type="http://schemas.openxmlformats.org/officeDocument/2006/relationships/image" Target="media/image764.wmf"/><Relationship Id="rId1736" Type="http://schemas.openxmlformats.org/officeDocument/2006/relationships/oleObject" Target="embeddings/oleObject859.bin"/><Relationship Id="rId1943" Type="http://schemas.openxmlformats.org/officeDocument/2006/relationships/image" Target="media/image971.wmf"/><Relationship Id="rId28" Type="http://schemas.openxmlformats.org/officeDocument/2006/relationships/image" Target="media/image10.wmf"/><Relationship Id="rId1803" Type="http://schemas.openxmlformats.org/officeDocument/2006/relationships/image" Target="media/image901.wmf"/><Relationship Id="rId177" Type="http://schemas.openxmlformats.org/officeDocument/2006/relationships/image" Target="media/image85.wmf"/><Relationship Id="rId384" Type="http://schemas.openxmlformats.org/officeDocument/2006/relationships/image" Target="media/image186.wmf"/><Relationship Id="rId591" Type="http://schemas.openxmlformats.org/officeDocument/2006/relationships/oleObject" Target="embeddings/oleObject292.bin"/><Relationship Id="rId2065" Type="http://schemas.openxmlformats.org/officeDocument/2006/relationships/image" Target="media/image1032.wmf"/><Relationship Id="rId2272" Type="http://schemas.openxmlformats.org/officeDocument/2006/relationships/oleObject" Target="embeddings/oleObject1126.bin"/><Relationship Id="rId244" Type="http://schemas.openxmlformats.org/officeDocument/2006/relationships/oleObject" Target="embeddings/oleObject118.bin"/><Relationship Id="rId689" Type="http://schemas.openxmlformats.org/officeDocument/2006/relationships/oleObject" Target="embeddings/oleObject341.bin"/><Relationship Id="rId896" Type="http://schemas.openxmlformats.org/officeDocument/2006/relationships/image" Target="media/image443.wmf"/><Relationship Id="rId1081" Type="http://schemas.openxmlformats.org/officeDocument/2006/relationships/image" Target="media/image536.wmf"/><Relationship Id="rId451" Type="http://schemas.openxmlformats.org/officeDocument/2006/relationships/oleObject" Target="embeddings/oleObject222.bin"/><Relationship Id="rId549" Type="http://schemas.openxmlformats.org/officeDocument/2006/relationships/image" Target="media/image268.wmf"/><Relationship Id="rId756" Type="http://schemas.openxmlformats.org/officeDocument/2006/relationships/image" Target="media/image372.wmf"/><Relationship Id="rId1179" Type="http://schemas.openxmlformats.org/officeDocument/2006/relationships/image" Target="media/image587.wmf"/><Relationship Id="rId1386" Type="http://schemas.openxmlformats.org/officeDocument/2006/relationships/oleObject" Target="embeddings/oleObject684.bin"/><Relationship Id="rId1593" Type="http://schemas.openxmlformats.org/officeDocument/2006/relationships/image" Target="media/image796.wmf"/><Relationship Id="rId2132" Type="http://schemas.openxmlformats.org/officeDocument/2006/relationships/oleObject" Target="embeddings/oleObject1057.bin"/><Relationship Id="rId2437" Type="http://schemas.openxmlformats.org/officeDocument/2006/relationships/oleObject" Target="embeddings/oleObject1208.bin"/><Relationship Id="rId104" Type="http://schemas.openxmlformats.org/officeDocument/2006/relationships/oleObject" Target="embeddings/oleObject46.bin"/><Relationship Id="rId311" Type="http://schemas.openxmlformats.org/officeDocument/2006/relationships/image" Target="media/image150.wmf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477.bin"/><Relationship Id="rId1039" Type="http://schemas.openxmlformats.org/officeDocument/2006/relationships/oleObject" Target="embeddings/oleObject515.bin"/><Relationship Id="rId1246" Type="http://schemas.openxmlformats.org/officeDocument/2006/relationships/oleObject" Target="embeddings/oleObject615.bin"/><Relationship Id="rId1898" Type="http://schemas.openxmlformats.org/officeDocument/2006/relationships/oleObject" Target="embeddings/oleObject940.bin"/><Relationship Id="rId92" Type="http://schemas.openxmlformats.org/officeDocument/2006/relationships/oleObject" Target="embeddings/oleObject40.bin"/><Relationship Id="rId616" Type="http://schemas.openxmlformats.org/officeDocument/2006/relationships/image" Target="media/image302.wmf"/><Relationship Id="rId823" Type="http://schemas.openxmlformats.org/officeDocument/2006/relationships/image" Target="media/image407.wmf"/><Relationship Id="rId1453" Type="http://schemas.openxmlformats.org/officeDocument/2006/relationships/image" Target="media/image726.wmf"/><Relationship Id="rId1660" Type="http://schemas.openxmlformats.org/officeDocument/2006/relationships/oleObject" Target="embeddings/oleObject821.bin"/><Relationship Id="rId1758" Type="http://schemas.openxmlformats.org/officeDocument/2006/relationships/oleObject" Target="embeddings/oleObject870.bin"/><Relationship Id="rId1106" Type="http://schemas.openxmlformats.org/officeDocument/2006/relationships/image" Target="media/image549.wmf"/><Relationship Id="rId1313" Type="http://schemas.openxmlformats.org/officeDocument/2006/relationships/oleObject" Target="embeddings/oleObject647.bin"/><Relationship Id="rId1520" Type="http://schemas.openxmlformats.org/officeDocument/2006/relationships/oleObject" Target="embeddings/oleObject751.bin"/><Relationship Id="rId1965" Type="http://schemas.openxmlformats.org/officeDocument/2006/relationships/image" Target="media/image982.wmf"/><Relationship Id="rId1618" Type="http://schemas.openxmlformats.org/officeDocument/2006/relationships/oleObject" Target="embeddings/oleObject800.bin"/><Relationship Id="rId1825" Type="http://schemas.openxmlformats.org/officeDocument/2006/relationships/image" Target="media/image912.wmf"/><Relationship Id="rId199" Type="http://schemas.openxmlformats.org/officeDocument/2006/relationships/image" Target="media/image96.wmf"/><Relationship Id="rId2087" Type="http://schemas.openxmlformats.org/officeDocument/2006/relationships/image" Target="media/image1043.wmf"/><Relationship Id="rId2294" Type="http://schemas.openxmlformats.org/officeDocument/2006/relationships/oleObject" Target="embeddings/oleObject1136.bin"/><Relationship Id="rId266" Type="http://schemas.openxmlformats.org/officeDocument/2006/relationships/oleObject" Target="embeddings/oleObject129.bin"/><Relationship Id="rId473" Type="http://schemas.openxmlformats.org/officeDocument/2006/relationships/image" Target="media/image230.wmf"/><Relationship Id="rId680" Type="http://schemas.openxmlformats.org/officeDocument/2006/relationships/image" Target="media/image334.wmf"/><Relationship Id="rId2154" Type="http://schemas.openxmlformats.org/officeDocument/2006/relationships/oleObject" Target="embeddings/oleObject1068.bin"/><Relationship Id="rId2361" Type="http://schemas.openxmlformats.org/officeDocument/2006/relationships/image" Target="media/image1182.wmf"/><Relationship Id="rId126" Type="http://schemas.openxmlformats.org/officeDocument/2006/relationships/oleObject" Target="embeddings/oleObject57.bin"/><Relationship Id="rId333" Type="http://schemas.openxmlformats.org/officeDocument/2006/relationships/image" Target="media/image161.wmf"/><Relationship Id="rId540" Type="http://schemas.openxmlformats.org/officeDocument/2006/relationships/oleObject" Target="embeddings/oleObject267.bin"/><Relationship Id="rId778" Type="http://schemas.openxmlformats.org/officeDocument/2006/relationships/oleObject" Target="embeddings/oleObject385.bin"/><Relationship Id="rId985" Type="http://schemas.openxmlformats.org/officeDocument/2006/relationships/oleObject" Target="embeddings/oleObject488.bin"/><Relationship Id="rId1170" Type="http://schemas.openxmlformats.org/officeDocument/2006/relationships/image" Target="media/image582.png"/><Relationship Id="rId2014" Type="http://schemas.openxmlformats.org/officeDocument/2006/relationships/oleObject" Target="embeddings/oleObject998.bin"/><Relationship Id="rId2221" Type="http://schemas.openxmlformats.org/officeDocument/2006/relationships/image" Target="media/image1111.wmf"/><Relationship Id="rId2459" Type="http://schemas.openxmlformats.org/officeDocument/2006/relationships/oleObject" Target="embeddings/oleObject1219.bin"/><Relationship Id="rId638" Type="http://schemas.openxmlformats.org/officeDocument/2006/relationships/image" Target="media/image313.wmf"/><Relationship Id="rId845" Type="http://schemas.openxmlformats.org/officeDocument/2006/relationships/oleObject" Target="embeddings/oleObject418.bin"/><Relationship Id="rId1030" Type="http://schemas.openxmlformats.org/officeDocument/2006/relationships/image" Target="media/image510.wmf"/><Relationship Id="rId1268" Type="http://schemas.openxmlformats.org/officeDocument/2006/relationships/image" Target="media/image633.wmf"/><Relationship Id="rId1475" Type="http://schemas.openxmlformats.org/officeDocument/2006/relationships/image" Target="media/image737.wmf"/><Relationship Id="rId1682" Type="http://schemas.openxmlformats.org/officeDocument/2006/relationships/oleObject" Target="embeddings/oleObject832.bin"/><Relationship Id="rId2319" Type="http://schemas.openxmlformats.org/officeDocument/2006/relationships/image" Target="media/image1161.wmf"/><Relationship Id="rId400" Type="http://schemas.openxmlformats.org/officeDocument/2006/relationships/image" Target="media/image194.wmf"/><Relationship Id="rId705" Type="http://schemas.openxmlformats.org/officeDocument/2006/relationships/oleObject" Target="embeddings/oleObject349.bin"/><Relationship Id="rId1128" Type="http://schemas.openxmlformats.org/officeDocument/2006/relationships/image" Target="media/image560.png"/><Relationship Id="rId1335" Type="http://schemas.openxmlformats.org/officeDocument/2006/relationships/oleObject" Target="embeddings/oleObject658.bin"/><Relationship Id="rId1542" Type="http://schemas.openxmlformats.org/officeDocument/2006/relationships/oleObject" Target="embeddings/oleObject762.bin"/><Relationship Id="rId1987" Type="http://schemas.openxmlformats.org/officeDocument/2006/relationships/image" Target="media/image993.wmf"/><Relationship Id="rId912" Type="http://schemas.openxmlformats.org/officeDocument/2006/relationships/image" Target="media/image451.wmf"/><Relationship Id="rId1847" Type="http://schemas.openxmlformats.org/officeDocument/2006/relationships/image" Target="media/image923.wmf"/><Relationship Id="rId41" Type="http://schemas.openxmlformats.org/officeDocument/2006/relationships/oleObject" Target="embeddings/oleObject15.bin"/><Relationship Id="rId1402" Type="http://schemas.openxmlformats.org/officeDocument/2006/relationships/oleObject" Target="embeddings/oleObject692.bin"/><Relationship Id="rId1707" Type="http://schemas.openxmlformats.org/officeDocument/2006/relationships/image" Target="media/image853.wmf"/><Relationship Id="rId190" Type="http://schemas.openxmlformats.org/officeDocument/2006/relationships/oleObject" Target="embeddings/oleObject89.bin"/><Relationship Id="rId288" Type="http://schemas.openxmlformats.org/officeDocument/2006/relationships/oleObject" Target="embeddings/oleObject140.bin"/><Relationship Id="rId1914" Type="http://schemas.openxmlformats.org/officeDocument/2006/relationships/oleObject" Target="embeddings/oleObject948.bin"/><Relationship Id="rId495" Type="http://schemas.openxmlformats.org/officeDocument/2006/relationships/image" Target="media/image241.wmf"/><Relationship Id="rId2176" Type="http://schemas.openxmlformats.org/officeDocument/2006/relationships/oleObject" Target="embeddings/oleObject1079.bin"/><Relationship Id="rId2383" Type="http://schemas.openxmlformats.org/officeDocument/2006/relationships/image" Target="media/image1193.wmf"/><Relationship Id="rId148" Type="http://schemas.openxmlformats.org/officeDocument/2006/relationships/oleObject" Target="embeddings/oleObject68.bin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5.wmf"/><Relationship Id="rId1192" Type="http://schemas.openxmlformats.org/officeDocument/2006/relationships/oleObject" Target="embeddings/oleObject589.bin"/><Relationship Id="rId2036" Type="http://schemas.openxmlformats.org/officeDocument/2006/relationships/oleObject" Target="embeddings/oleObject1009.bin"/><Relationship Id="rId2243" Type="http://schemas.openxmlformats.org/officeDocument/2006/relationships/image" Target="media/image1122.wmf"/><Relationship Id="rId2450" Type="http://schemas.openxmlformats.org/officeDocument/2006/relationships/image" Target="media/image1226.wmf"/><Relationship Id="rId215" Type="http://schemas.openxmlformats.org/officeDocument/2006/relationships/image" Target="media/image104.wmf"/><Relationship Id="rId422" Type="http://schemas.openxmlformats.org/officeDocument/2006/relationships/image" Target="media/image205.wmf"/><Relationship Id="rId867" Type="http://schemas.openxmlformats.org/officeDocument/2006/relationships/oleObject" Target="embeddings/oleObject429.bin"/><Relationship Id="rId1052" Type="http://schemas.openxmlformats.org/officeDocument/2006/relationships/image" Target="media/image521.wmf"/><Relationship Id="rId1497" Type="http://schemas.openxmlformats.org/officeDocument/2006/relationships/image" Target="media/image748.wmf"/><Relationship Id="rId2103" Type="http://schemas.openxmlformats.org/officeDocument/2006/relationships/image" Target="media/image1051.wmf"/><Relationship Id="rId2310" Type="http://schemas.openxmlformats.org/officeDocument/2006/relationships/oleObject" Target="embeddings/oleObject1144.bin"/><Relationship Id="rId727" Type="http://schemas.openxmlformats.org/officeDocument/2006/relationships/oleObject" Target="embeddings/oleObject360.bin"/><Relationship Id="rId934" Type="http://schemas.openxmlformats.org/officeDocument/2006/relationships/image" Target="media/image462.wmf"/><Relationship Id="rId1357" Type="http://schemas.openxmlformats.org/officeDocument/2006/relationships/image" Target="media/image678.wmf"/><Relationship Id="rId1564" Type="http://schemas.openxmlformats.org/officeDocument/2006/relationships/oleObject" Target="embeddings/oleObject773.bin"/><Relationship Id="rId1771" Type="http://schemas.openxmlformats.org/officeDocument/2006/relationships/image" Target="media/image885.wmf"/><Relationship Id="rId2408" Type="http://schemas.openxmlformats.org/officeDocument/2006/relationships/oleObject" Target="embeddings/oleObject1193.bin"/><Relationship Id="rId63" Type="http://schemas.openxmlformats.org/officeDocument/2006/relationships/oleObject" Target="embeddings/oleObject26.bin"/><Relationship Id="rId1217" Type="http://schemas.openxmlformats.org/officeDocument/2006/relationships/oleObject" Target="embeddings/oleObject601.bin"/><Relationship Id="rId1424" Type="http://schemas.openxmlformats.org/officeDocument/2006/relationships/oleObject" Target="embeddings/oleObject703.bin"/><Relationship Id="rId1631" Type="http://schemas.openxmlformats.org/officeDocument/2006/relationships/image" Target="media/image815.wmf"/><Relationship Id="rId1869" Type="http://schemas.openxmlformats.org/officeDocument/2006/relationships/image" Target="media/image934.wmf"/><Relationship Id="rId1729" Type="http://schemas.openxmlformats.org/officeDocument/2006/relationships/image" Target="media/image864.wmf"/><Relationship Id="rId1936" Type="http://schemas.openxmlformats.org/officeDocument/2006/relationships/oleObject" Target="embeddings/oleObject959.bin"/><Relationship Id="rId2198" Type="http://schemas.openxmlformats.org/officeDocument/2006/relationships/image" Target="media/image1099.wmf"/><Relationship Id="rId377" Type="http://schemas.openxmlformats.org/officeDocument/2006/relationships/oleObject" Target="embeddings/oleObject185.bin"/><Relationship Id="rId584" Type="http://schemas.openxmlformats.org/officeDocument/2006/relationships/image" Target="media/image286.wmf"/><Relationship Id="rId2058" Type="http://schemas.openxmlformats.org/officeDocument/2006/relationships/oleObject" Target="embeddings/oleObject1020.bin"/><Relationship Id="rId2265" Type="http://schemas.openxmlformats.org/officeDocument/2006/relationships/image" Target="media/image1133.wmf"/><Relationship Id="rId5" Type="http://schemas.microsoft.com/office/2007/relationships/stylesWithEffects" Target="stylesWithEffects.xml"/><Relationship Id="rId237" Type="http://schemas.openxmlformats.org/officeDocument/2006/relationships/image" Target="media/image113.wmf"/><Relationship Id="rId791" Type="http://schemas.openxmlformats.org/officeDocument/2006/relationships/image" Target="media/image390.wmf"/><Relationship Id="rId889" Type="http://schemas.openxmlformats.org/officeDocument/2006/relationships/oleObject" Target="embeddings/oleObject440.bin"/><Relationship Id="rId1074" Type="http://schemas.openxmlformats.org/officeDocument/2006/relationships/oleObject" Target="embeddings/oleObject532.bin"/><Relationship Id="rId2472" Type="http://schemas.openxmlformats.org/officeDocument/2006/relationships/oleObject" Target="embeddings/oleObject1226.bin"/><Relationship Id="rId444" Type="http://schemas.openxmlformats.org/officeDocument/2006/relationships/image" Target="media/image216.wmf"/><Relationship Id="rId651" Type="http://schemas.openxmlformats.org/officeDocument/2006/relationships/oleObject" Target="embeddings/oleObject322.bin"/><Relationship Id="rId749" Type="http://schemas.openxmlformats.org/officeDocument/2006/relationships/oleObject" Target="embeddings/oleObject371.bin"/><Relationship Id="rId1281" Type="http://schemas.openxmlformats.org/officeDocument/2006/relationships/oleObject" Target="embeddings/oleObject632.bin"/><Relationship Id="rId1379" Type="http://schemas.openxmlformats.org/officeDocument/2006/relationships/image" Target="media/image689.wmf"/><Relationship Id="rId1586" Type="http://schemas.openxmlformats.org/officeDocument/2006/relationships/oleObject" Target="embeddings/oleObject784.bin"/><Relationship Id="rId2125" Type="http://schemas.openxmlformats.org/officeDocument/2006/relationships/image" Target="media/image1062.wmf"/><Relationship Id="rId2332" Type="http://schemas.openxmlformats.org/officeDocument/2006/relationships/oleObject" Target="embeddings/oleObject1155.bin"/><Relationship Id="rId304" Type="http://schemas.openxmlformats.org/officeDocument/2006/relationships/oleObject" Target="embeddings/oleObject148.bin"/><Relationship Id="rId511" Type="http://schemas.openxmlformats.org/officeDocument/2006/relationships/image" Target="media/image249.wmf"/><Relationship Id="rId609" Type="http://schemas.openxmlformats.org/officeDocument/2006/relationships/oleObject" Target="embeddings/oleObject301.bin"/><Relationship Id="rId956" Type="http://schemas.openxmlformats.org/officeDocument/2006/relationships/image" Target="media/image473.wmf"/><Relationship Id="rId1141" Type="http://schemas.openxmlformats.org/officeDocument/2006/relationships/image" Target="media/image567.wmf"/><Relationship Id="rId1239" Type="http://schemas.openxmlformats.org/officeDocument/2006/relationships/image" Target="media/image618.wmf"/><Relationship Id="rId1793" Type="http://schemas.openxmlformats.org/officeDocument/2006/relationships/image" Target="media/image896.wmf"/><Relationship Id="rId85" Type="http://schemas.openxmlformats.org/officeDocument/2006/relationships/image" Target="media/image39.wmf"/><Relationship Id="rId816" Type="http://schemas.openxmlformats.org/officeDocument/2006/relationships/oleObject" Target="embeddings/oleObject403.bin"/><Relationship Id="rId1001" Type="http://schemas.openxmlformats.org/officeDocument/2006/relationships/oleObject" Target="embeddings/oleObject496.bin"/><Relationship Id="rId1446" Type="http://schemas.openxmlformats.org/officeDocument/2006/relationships/oleObject" Target="embeddings/oleObject714.bin"/><Relationship Id="rId1653" Type="http://schemas.openxmlformats.org/officeDocument/2006/relationships/image" Target="media/image826.wmf"/><Relationship Id="rId1860" Type="http://schemas.openxmlformats.org/officeDocument/2006/relationships/oleObject" Target="embeddings/oleObject921.bin"/><Relationship Id="rId1306" Type="http://schemas.openxmlformats.org/officeDocument/2006/relationships/image" Target="media/image653.wmf"/><Relationship Id="rId1513" Type="http://schemas.openxmlformats.org/officeDocument/2006/relationships/image" Target="media/image756.wmf"/><Relationship Id="rId1720" Type="http://schemas.openxmlformats.org/officeDocument/2006/relationships/oleObject" Target="embeddings/oleObject851.bin"/><Relationship Id="rId1958" Type="http://schemas.openxmlformats.org/officeDocument/2006/relationships/oleObject" Target="embeddings/oleObject970.bin"/><Relationship Id="rId12" Type="http://schemas.openxmlformats.org/officeDocument/2006/relationships/image" Target="media/image2.wmf"/><Relationship Id="rId1818" Type="http://schemas.openxmlformats.org/officeDocument/2006/relationships/oleObject" Target="embeddings/oleObject900.bin"/><Relationship Id="rId161" Type="http://schemas.openxmlformats.org/officeDocument/2006/relationships/image" Target="media/image77.wmf"/><Relationship Id="rId399" Type="http://schemas.openxmlformats.org/officeDocument/2006/relationships/oleObject" Target="embeddings/oleObject196.bin"/><Relationship Id="rId2287" Type="http://schemas.openxmlformats.org/officeDocument/2006/relationships/image" Target="media/image1145.wmf"/><Relationship Id="rId259" Type="http://schemas.openxmlformats.org/officeDocument/2006/relationships/image" Target="media/image124.wmf"/><Relationship Id="rId466" Type="http://schemas.openxmlformats.org/officeDocument/2006/relationships/oleObject" Target="embeddings/oleObject230.bin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5.wmf"/><Relationship Id="rId1096" Type="http://schemas.openxmlformats.org/officeDocument/2006/relationships/image" Target="media/image544.wmf"/><Relationship Id="rId2147" Type="http://schemas.openxmlformats.org/officeDocument/2006/relationships/image" Target="media/image1073.wmf"/><Relationship Id="rId2354" Type="http://schemas.openxmlformats.org/officeDocument/2006/relationships/oleObject" Target="embeddings/oleObject1166.bin"/><Relationship Id="rId119" Type="http://schemas.openxmlformats.org/officeDocument/2006/relationships/image" Target="media/image56.wmf"/><Relationship Id="rId326" Type="http://schemas.openxmlformats.org/officeDocument/2006/relationships/oleObject" Target="embeddings/oleObject159.bin"/><Relationship Id="rId533" Type="http://schemas.openxmlformats.org/officeDocument/2006/relationships/image" Target="media/image260.wmf"/><Relationship Id="rId978" Type="http://schemas.openxmlformats.org/officeDocument/2006/relationships/image" Target="media/image484.wmf"/><Relationship Id="rId1163" Type="http://schemas.openxmlformats.org/officeDocument/2006/relationships/oleObject" Target="embeddings/oleObject575.bin"/><Relationship Id="rId1370" Type="http://schemas.openxmlformats.org/officeDocument/2006/relationships/oleObject" Target="embeddings/oleObject676.bin"/><Relationship Id="rId2007" Type="http://schemas.openxmlformats.org/officeDocument/2006/relationships/image" Target="media/image1003.wmf"/><Relationship Id="rId2214" Type="http://schemas.openxmlformats.org/officeDocument/2006/relationships/oleObject" Target="embeddings/oleObject1097.bin"/><Relationship Id="rId740" Type="http://schemas.openxmlformats.org/officeDocument/2006/relationships/image" Target="media/image364.wmf"/><Relationship Id="rId838" Type="http://schemas.openxmlformats.org/officeDocument/2006/relationships/image" Target="media/image414.wmf"/><Relationship Id="rId1023" Type="http://schemas.openxmlformats.org/officeDocument/2006/relationships/oleObject" Target="embeddings/oleObject507.bin"/><Relationship Id="rId1468" Type="http://schemas.openxmlformats.org/officeDocument/2006/relationships/oleObject" Target="embeddings/oleObject725.bin"/><Relationship Id="rId1675" Type="http://schemas.openxmlformats.org/officeDocument/2006/relationships/image" Target="media/image837.wmf"/><Relationship Id="rId1882" Type="http://schemas.openxmlformats.org/officeDocument/2006/relationships/oleObject" Target="embeddings/oleObject932.bin"/><Relationship Id="rId2421" Type="http://schemas.openxmlformats.org/officeDocument/2006/relationships/image" Target="media/image1212.wmf"/><Relationship Id="rId600" Type="http://schemas.openxmlformats.org/officeDocument/2006/relationships/image" Target="media/image294.wmf"/><Relationship Id="rId1230" Type="http://schemas.openxmlformats.org/officeDocument/2006/relationships/oleObject" Target="embeddings/oleObject607.bin"/><Relationship Id="rId1328" Type="http://schemas.openxmlformats.org/officeDocument/2006/relationships/image" Target="media/image664.wmf"/><Relationship Id="rId1535" Type="http://schemas.openxmlformats.org/officeDocument/2006/relationships/image" Target="media/image767.wmf"/><Relationship Id="rId905" Type="http://schemas.openxmlformats.org/officeDocument/2006/relationships/oleObject" Target="embeddings/oleObject448.bin"/><Relationship Id="rId1742" Type="http://schemas.openxmlformats.org/officeDocument/2006/relationships/oleObject" Target="embeddings/oleObject862.bin"/><Relationship Id="rId34" Type="http://schemas.openxmlformats.org/officeDocument/2006/relationships/image" Target="media/image13.wmf"/><Relationship Id="rId1602" Type="http://schemas.openxmlformats.org/officeDocument/2006/relationships/oleObject" Target="embeddings/oleObject792.bin"/><Relationship Id="rId183" Type="http://schemas.openxmlformats.org/officeDocument/2006/relationships/image" Target="media/image88.wmf"/><Relationship Id="rId390" Type="http://schemas.openxmlformats.org/officeDocument/2006/relationships/image" Target="media/image189.wmf"/><Relationship Id="rId1907" Type="http://schemas.openxmlformats.org/officeDocument/2006/relationships/image" Target="media/image953.wmf"/><Relationship Id="rId2071" Type="http://schemas.openxmlformats.org/officeDocument/2006/relationships/image" Target="media/image1035.wmf"/><Relationship Id="rId250" Type="http://schemas.openxmlformats.org/officeDocument/2006/relationships/oleObject" Target="embeddings/oleObject121.bin"/><Relationship Id="rId488" Type="http://schemas.openxmlformats.org/officeDocument/2006/relationships/oleObject" Target="embeddings/oleObject241.bin"/><Relationship Id="rId695" Type="http://schemas.openxmlformats.org/officeDocument/2006/relationships/oleObject" Target="embeddings/oleObject344.bin"/><Relationship Id="rId2169" Type="http://schemas.openxmlformats.org/officeDocument/2006/relationships/image" Target="media/image1084.wmf"/><Relationship Id="rId2376" Type="http://schemas.openxmlformats.org/officeDocument/2006/relationships/oleObject" Target="embeddings/oleObject1177.bin"/><Relationship Id="rId110" Type="http://schemas.openxmlformats.org/officeDocument/2006/relationships/oleObject" Target="embeddings/oleObject49.bin"/><Relationship Id="rId348" Type="http://schemas.openxmlformats.org/officeDocument/2006/relationships/image" Target="media/image168.wmf"/><Relationship Id="rId555" Type="http://schemas.openxmlformats.org/officeDocument/2006/relationships/image" Target="media/image271.wmf"/><Relationship Id="rId762" Type="http://schemas.openxmlformats.org/officeDocument/2006/relationships/image" Target="media/image375.wmf"/><Relationship Id="rId1185" Type="http://schemas.openxmlformats.org/officeDocument/2006/relationships/image" Target="media/image590.wmf"/><Relationship Id="rId1392" Type="http://schemas.openxmlformats.org/officeDocument/2006/relationships/oleObject" Target="embeddings/oleObject687.bin"/><Relationship Id="rId2029" Type="http://schemas.openxmlformats.org/officeDocument/2006/relationships/image" Target="media/image1014.wmf"/><Relationship Id="rId2236" Type="http://schemas.openxmlformats.org/officeDocument/2006/relationships/oleObject" Target="embeddings/oleObject1108.bin"/><Relationship Id="rId2443" Type="http://schemas.openxmlformats.org/officeDocument/2006/relationships/oleObject" Target="embeddings/oleObject1211.bin"/><Relationship Id="rId208" Type="http://schemas.openxmlformats.org/officeDocument/2006/relationships/oleObject" Target="embeddings/oleObject98.bin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5.wmf"/><Relationship Id="rId1045" Type="http://schemas.openxmlformats.org/officeDocument/2006/relationships/oleObject" Target="embeddings/oleObject518.bin"/><Relationship Id="rId1252" Type="http://schemas.openxmlformats.org/officeDocument/2006/relationships/oleObject" Target="embeddings/oleObject618.bin"/><Relationship Id="rId1697" Type="http://schemas.openxmlformats.org/officeDocument/2006/relationships/image" Target="media/image848.wmf"/><Relationship Id="rId2303" Type="http://schemas.openxmlformats.org/officeDocument/2006/relationships/image" Target="media/image1153.wmf"/><Relationship Id="rId927" Type="http://schemas.openxmlformats.org/officeDocument/2006/relationships/oleObject" Target="embeddings/oleObject459.bin"/><Relationship Id="rId1112" Type="http://schemas.openxmlformats.org/officeDocument/2006/relationships/oleObject" Target="embeddings/oleObject551.bin"/><Relationship Id="rId1557" Type="http://schemas.openxmlformats.org/officeDocument/2006/relationships/image" Target="media/image778.wmf"/><Relationship Id="rId1764" Type="http://schemas.openxmlformats.org/officeDocument/2006/relationships/oleObject" Target="embeddings/oleObject873.bin"/><Relationship Id="rId1971" Type="http://schemas.openxmlformats.org/officeDocument/2006/relationships/image" Target="media/image985.wmf"/><Relationship Id="rId56" Type="http://schemas.openxmlformats.org/officeDocument/2006/relationships/image" Target="media/image24.wmf"/><Relationship Id="rId1417" Type="http://schemas.openxmlformats.org/officeDocument/2006/relationships/image" Target="media/image708.wmf"/><Relationship Id="rId1624" Type="http://schemas.openxmlformats.org/officeDocument/2006/relationships/oleObject" Target="embeddings/oleObject803.bin"/><Relationship Id="rId1831" Type="http://schemas.openxmlformats.org/officeDocument/2006/relationships/image" Target="media/image915.wmf"/><Relationship Id="rId1929" Type="http://schemas.openxmlformats.org/officeDocument/2006/relationships/image" Target="media/image964.wmf"/><Relationship Id="rId2093" Type="http://schemas.openxmlformats.org/officeDocument/2006/relationships/image" Target="media/image1046.wmf"/><Relationship Id="rId2398" Type="http://schemas.openxmlformats.org/officeDocument/2006/relationships/oleObject" Target="embeddings/oleObject1188.bin"/><Relationship Id="rId272" Type="http://schemas.openxmlformats.org/officeDocument/2006/relationships/oleObject" Target="embeddings/oleObject132.bin"/><Relationship Id="rId577" Type="http://schemas.openxmlformats.org/officeDocument/2006/relationships/oleObject" Target="embeddings/oleObject285.bin"/><Relationship Id="rId2160" Type="http://schemas.openxmlformats.org/officeDocument/2006/relationships/oleObject" Target="embeddings/oleObject1071.bin"/><Relationship Id="rId2258" Type="http://schemas.openxmlformats.org/officeDocument/2006/relationships/oleObject" Target="embeddings/oleObject1119.bin"/><Relationship Id="rId132" Type="http://schemas.openxmlformats.org/officeDocument/2006/relationships/oleObject" Target="embeddings/oleObject60.bin"/><Relationship Id="rId784" Type="http://schemas.openxmlformats.org/officeDocument/2006/relationships/oleObject" Target="embeddings/oleObject388.bin"/><Relationship Id="rId991" Type="http://schemas.openxmlformats.org/officeDocument/2006/relationships/oleObject" Target="embeddings/oleObject491.bin"/><Relationship Id="rId1067" Type="http://schemas.openxmlformats.org/officeDocument/2006/relationships/oleObject" Target="embeddings/oleObject529.bin"/><Relationship Id="rId2020" Type="http://schemas.openxmlformats.org/officeDocument/2006/relationships/oleObject" Target="embeddings/oleObject1001.bin"/><Relationship Id="rId2465" Type="http://schemas.openxmlformats.org/officeDocument/2006/relationships/oleObject" Target="embeddings/oleObject1222.bin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6.wmf"/><Relationship Id="rId851" Type="http://schemas.openxmlformats.org/officeDocument/2006/relationships/oleObject" Target="embeddings/oleObject421.bin"/><Relationship Id="rId1274" Type="http://schemas.openxmlformats.org/officeDocument/2006/relationships/image" Target="media/image636.wmf"/><Relationship Id="rId1481" Type="http://schemas.openxmlformats.org/officeDocument/2006/relationships/image" Target="media/image740.wmf"/><Relationship Id="rId1579" Type="http://schemas.openxmlformats.org/officeDocument/2006/relationships/image" Target="media/image789.wmf"/><Relationship Id="rId2118" Type="http://schemas.openxmlformats.org/officeDocument/2006/relationships/oleObject" Target="embeddings/oleObject1050.bin"/><Relationship Id="rId2325" Type="http://schemas.openxmlformats.org/officeDocument/2006/relationships/image" Target="media/image1164.wmf"/><Relationship Id="rId504" Type="http://schemas.openxmlformats.org/officeDocument/2006/relationships/oleObject" Target="embeddings/oleObject249.bin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470.bin"/><Relationship Id="rId1134" Type="http://schemas.openxmlformats.org/officeDocument/2006/relationships/oleObject" Target="embeddings/oleObject561.bin"/><Relationship Id="rId1341" Type="http://schemas.openxmlformats.org/officeDocument/2006/relationships/oleObject" Target="embeddings/oleObject661.bin"/><Relationship Id="rId1786" Type="http://schemas.openxmlformats.org/officeDocument/2006/relationships/oleObject" Target="embeddings/oleObject884.bin"/><Relationship Id="rId1993" Type="http://schemas.openxmlformats.org/officeDocument/2006/relationships/image" Target="media/image996.wmf"/><Relationship Id="rId78" Type="http://schemas.openxmlformats.org/officeDocument/2006/relationships/oleObject" Target="embeddings/oleObject33.bin"/><Relationship Id="rId809" Type="http://schemas.openxmlformats.org/officeDocument/2006/relationships/image" Target="media/image400.wmf"/><Relationship Id="rId1201" Type="http://schemas.openxmlformats.org/officeDocument/2006/relationships/image" Target="media/image598.png"/><Relationship Id="rId1439" Type="http://schemas.openxmlformats.org/officeDocument/2006/relationships/image" Target="media/image719.wmf"/><Relationship Id="rId1646" Type="http://schemas.openxmlformats.org/officeDocument/2006/relationships/oleObject" Target="embeddings/oleObject814.bin"/><Relationship Id="rId1853" Type="http://schemas.openxmlformats.org/officeDocument/2006/relationships/image" Target="media/image926.wmf"/><Relationship Id="rId9" Type="http://schemas.openxmlformats.org/officeDocument/2006/relationships/endnotes" Target="endnotes.xml"/><Relationship Id="rId210" Type="http://schemas.openxmlformats.org/officeDocument/2006/relationships/oleObject" Target="embeddings/oleObject99.bin"/><Relationship Id="rId448" Type="http://schemas.openxmlformats.org/officeDocument/2006/relationships/image" Target="media/image218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6.wmf"/><Relationship Id="rId1078" Type="http://schemas.openxmlformats.org/officeDocument/2006/relationships/oleObject" Target="embeddings/oleObject534.bin"/><Relationship Id="rId1285" Type="http://schemas.openxmlformats.org/officeDocument/2006/relationships/oleObject" Target="embeddings/oleObject634.bin"/><Relationship Id="rId1492" Type="http://schemas.openxmlformats.org/officeDocument/2006/relationships/oleObject" Target="embeddings/oleObject737.bin"/><Relationship Id="rId1506" Type="http://schemas.openxmlformats.org/officeDocument/2006/relationships/oleObject" Target="embeddings/oleObject744.bin"/><Relationship Id="rId1713" Type="http://schemas.openxmlformats.org/officeDocument/2006/relationships/image" Target="media/image856.wmf"/><Relationship Id="rId1920" Type="http://schemas.openxmlformats.org/officeDocument/2006/relationships/oleObject" Target="embeddings/oleObject951.bin"/><Relationship Id="rId2129" Type="http://schemas.openxmlformats.org/officeDocument/2006/relationships/image" Target="media/image1064.wmf"/><Relationship Id="rId2336" Type="http://schemas.openxmlformats.org/officeDocument/2006/relationships/oleObject" Target="embeddings/oleObject1157.bin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0.bin"/><Relationship Id="rId515" Type="http://schemas.openxmlformats.org/officeDocument/2006/relationships/image" Target="media/image251.wmf"/><Relationship Id="rId722" Type="http://schemas.openxmlformats.org/officeDocument/2006/relationships/image" Target="media/image355.wmf"/><Relationship Id="rId1145" Type="http://schemas.openxmlformats.org/officeDocument/2006/relationships/image" Target="media/image569.wmf"/><Relationship Id="rId1352" Type="http://schemas.openxmlformats.org/officeDocument/2006/relationships/image" Target="media/image676.wmf"/><Relationship Id="rId1797" Type="http://schemas.openxmlformats.org/officeDocument/2006/relationships/image" Target="media/image898.wmf"/><Relationship Id="rId2182" Type="http://schemas.openxmlformats.org/officeDocument/2006/relationships/image" Target="media/image1091.wmf"/><Relationship Id="rId2403" Type="http://schemas.openxmlformats.org/officeDocument/2006/relationships/image" Target="media/image1203.wmf"/><Relationship Id="rId89" Type="http://schemas.openxmlformats.org/officeDocument/2006/relationships/image" Target="media/image41.wmf"/><Relationship Id="rId154" Type="http://schemas.openxmlformats.org/officeDocument/2006/relationships/oleObject" Target="embeddings/oleObject71.bin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6.bin"/><Relationship Id="rId1005" Type="http://schemas.openxmlformats.org/officeDocument/2006/relationships/oleObject" Target="embeddings/oleObject498.bin"/><Relationship Id="rId1212" Type="http://schemas.openxmlformats.org/officeDocument/2006/relationships/image" Target="media/image604.wmf"/><Relationship Id="rId1657" Type="http://schemas.openxmlformats.org/officeDocument/2006/relationships/image" Target="media/image828.wmf"/><Relationship Id="rId1864" Type="http://schemas.openxmlformats.org/officeDocument/2006/relationships/oleObject" Target="embeddings/oleObject923.bin"/><Relationship Id="rId2042" Type="http://schemas.openxmlformats.org/officeDocument/2006/relationships/oleObject" Target="embeddings/oleObject1012.bin"/><Relationship Id="rId2487" Type="http://schemas.openxmlformats.org/officeDocument/2006/relationships/fontTable" Target="fontTable.xml"/><Relationship Id="rId459" Type="http://schemas.openxmlformats.org/officeDocument/2006/relationships/image" Target="media/image223.wmf"/><Relationship Id="rId666" Type="http://schemas.openxmlformats.org/officeDocument/2006/relationships/image" Target="media/image327.wmf"/><Relationship Id="rId873" Type="http://schemas.openxmlformats.org/officeDocument/2006/relationships/oleObject" Target="embeddings/oleObject432.bin"/><Relationship Id="rId1089" Type="http://schemas.openxmlformats.org/officeDocument/2006/relationships/image" Target="media/image540.wmf"/><Relationship Id="rId1296" Type="http://schemas.openxmlformats.org/officeDocument/2006/relationships/image" Target="media/image647.png"/><Relationship Id="rId1517" Type="http://schemas.openxmlformats.org/officeDocument/2006/relationships/image" Target="media/image758.wmf"/><Relationship Id="rId1724" Type="http://schemas.openxmlformats.org/officeDocument/2006/relationships/oleObject" Target="embeddings/oleObject853.bin"/><Relationship Id="rId2347" Type="http://schemas.openxmlformats.org/officeDocument/2006/relationships/image" Target="media/image1175.wmf"/><Relationship Id="rId16" Type="http://schemas.openxmlformats.org/officeDocument/2006/relationships/image" Target="media/image4.wmf"/><Relationship Id="rId221" Type="http://schemas.openxmlformats.org/officeDocument/2006/relationships/image" Target="media/image106.wmf"/><Relationship Id="rId319" Type="http://schemas.openxmlformats.org/officeDocument/2006/relationships/image" Target="media/image154.wmf"/><Relationship Id="rId526" Type="http://schemas.openxmlformats.org/officeDocument/2006/relationships/oleObject" Target="embeddings/oleObject260.bin"/><Relationship Id="rId1156" Type="http://schemas.openxmlformats.org/officeDocument/2006/relationships/image" Target="media/image575.wmf"/><Relationship Id="rId1363" Type="http://schemas.openxmlformats.org/officeDocument/2006/relationships/image" Target="media/image681.wmf"/><Relationship Id="rId1931" Type="http://schemas.openxmlformats.org/officeDocument/2006/relationships/image" Target="media/image965.wmf"/><Relationship Id="rId2207" Type="http://schemas.openxmlformats.org/officeDocument/2006/relationships/oleObject" Target="embeddings/oleObject1094.bin"/><Relationship Id="rId733" Type="http://schemas.openxmlformats.org/officeDocument/2006/relationships/oleObject" Target="embeddings/oleObject363.bin"/><Relationship Id="rId940" Type="http://schemas.openxmlformats.org/officeDocument/2006/relationships/image" Target="media/image465.wmf"/><Relationship Id="rId1016" Type="http://schemas.openxmlformats.org/officeDocument/2006/relationships/image" Target="media/image503.wmf"/><Relationship Id="rId1570" Type="http://schemas.openxmlformats.org/officeDocument/2006/relationships/oleObject" Target="embeddings/oleObject776.bin"/><Relationship Id="rId1668" Type="http://schemas.openxmlformats.org/officeDocument/2006/relationships/oleObject" Target="embeddings/oleObject825.bin"/><Relationship Id="rId1875" Type="http://schemas.openxmlformats.org/officeDocument/2006/relationships/image" Target="media/image937.wmf"/><Relationship Id="rId2193" Type="http://schemas.openxmlformats.org/officeDocument/2006/relationships/oleObject" Target="embeddings/oleObject1087.bin"/><Relationship Id="rId2414" Type="http://schemas.openxmlformats.org/officeDocument/2006/relationships/oleObject" Target="embeddings/oleObject1196.bin"/><Relationship Id="rId165" Type="http://schemas.openxmlformats.org/officeDocument/2006/relationships/image" Target="media/image79.wmf"/><Relationship Id="rId372" Type="http://schemas.openxmlformats.org/officeDocument/2006/relationships/image" Target="media/image180.wmf"/><Relationship Id="rId677" Type="http://schemas.openxmlformats.org/officeDocument/2006/relationships/oleObject" Target="embeddings/oleObject335.bin"/><Relationship Id="rId800" Type="http://schemas.openxmlformats.org/officeDocument/2006/relationships/oleObject" Target="embeddings/oleObject396.bin"/><Relationship Id="rId1223" Type="http://schemas.openxmlformats.org/officeDocument/2006/relationships/oleObject" Target="embeddings/oleObject604.bin"/><Relationship Id="rId1430" Type="http://schemas.openxmlformats.org/officeDocument/2006/relationships/oleObject" Target="embeddings/oleObject706.bin"/><Relationship Id="rId1528" Type="http://schemas.openxmlformats.org/officeDocument/2006/relationships/oleObject" Target="embeddings/oleObject755.bin"/><Relationship Id="rId2053" Type="http://schemas.openxmlformats.org/officeDocument/2006/relationships/image" Target="media/image1026.wmf"/><Relationship Id="rId2260" Type="http://schemas.openxmlformats.org/officeDocument/2006/relationships/oleObject" Target="embeddings/oleObject1120.bin"/><Relationship Id="rId2358" Type="http://schemas.openxmlformats.org/officeDocument/2006/relationships/oleObject" Target="embeddings/oleObject1168.bin"/><Relationship Id="rId232" Type="http://schemas.openxmlformats.org/officeDocument/2006/relationships/oleObject" Target="embeddings/oleObject112.bin"/><Relationship Id="rId884" Type="http://schemas.openxmlformats.org/officeDocument/2006/relationships/image" Target="media/image437.wmf"/><Relationship Id="rId1735" Type="http://schemas.openxmlformats.org/officeDocument/2006/relationships/image" Target="media/image867.wmf"/><Relationship Id="rId1942" Type="http://schemas.openxmlformats.org/officeDocument/2006/relationships/oleObject" Target="embeddings/oleObject962.bin"/><Relationship Id="rId2120" Type="http://schemas.openxmlformats.org/officeDocument/2006/relationships/oleObject" Target="embeddings/oleObject1051.bin"/><Relationship Id="rId27" Type="http://schemas.openxmlformats.org/officeDocument/2006/relationships/oleObject" Target="embeddings/oleObject8.bin"/><Relationship Id="rId537" Type="http://schemas.openxmlformats.org/officeDocument/2006/relationships/image" Target="media/image262.wmf"/><Relationship Id="rId744" Type="http://schemas.openxmlformats.org/officeDocument/2006/relationships/image" Target="media/image366.wmf"/><Relationship Id="rId951" Type="http://schemas.openxmlformats.org/officeDocument/2006/relationships/oleObject" Target="embeddings/oleObject471.bin"/><Relationship Id="rId1167" Type="http://schemas.openxmlformats.org/officeDocument/2006/relationships/oleObject" Target="embeddings/oleObject577.bin"/><Relationship Id="rId1374" Type="http://schemas.openxmlformats.org/officeDocument/2006/relationships/oleObject" Target="embeddings/oleObject678.bin"/><Relationship Id="rId1581" Type="http://schemas.openxmlformats.org/officeDocument/2006/relationships/image" Target="media/image790.wmf"/><Relationship Id="rId1679" Type="http://schemas.openxmlformats.org/officeDocument/2006/relationships/image" Target="media/image839.wmf"/><Relationship Id="rId1802" Type="http://schemas.openxmlformats.org/officeDocument/2006/relationships/oleObject" Target="embeddings/oleObject892.bin"/><Relationship Id="rId2218" Type="http://schemas.openxmlformats.org/officeDocument/2006/relationships/oleObject" Target="embeddings/oleObject1099.bin"/><Relationship Id="rId2425" Type="http://schemas.openxmlformats.org/officeDocument/2006/relationships/image" Target="media/image1214.wmf"/><Relationship Id="rId80" Type="http://schemas.openxmlformats.org/officeDocument/2006/relationships/oleObject" Target="embeddings/oleObject34.bin"/><Relationship Id="rId176" Type="http://schemas.openxmlformats.org/officeDocument/2006/relationships/oleObject" Target="embeddings/oleObject82.bin"/><Relationship Id="rId383" Type="http://schemas.openxmlformats.org/officeDocument/2006/relationships/oleObject" Target="embeddings/oleObject188.bin"/><Relationship Id="rId590" Type="http://schemas.openxmlformats.org/officeDocument/2006/relationships/image" Target="media/image289.wmf"/><Relationship Id="rId604" Type="http://schemas.openxmlformats.org/officeDocument/2006/relationships/image" Target="media/image296.wmf"/><Relationship Id="rId811" Type="http://schemas.openxmlformats.org/officeDocument/2006/relationships/image" Target="media/image401.wmf"/><Relationship Id="rId1027" Type="http://schemas.openxmlformats.org/officeDocument/2006/relationships/oleObject" Target="embeddings/oleObject509.bin"/><Relationship Id="rId1234" Type="http://schemas.openxmlformats.org/officeDocument/2006/relationships/oleObject" Target="embeddings/oleObject609.bin"/><Relationship Id="rId1441" Type="http://schemas.openxmlformats.org/officeDocument/2006/relationships/image" Target="media/image720.wmf"/><Relationship Id="rId1886" Type="http://schemas.openxmlformats.org/officeDocument/2006/relationships/oleObject" Target="embeddings/oleObject934.bin"/><Relationship Id="rId2064" Type="http://schemas.openxmlformats.org/officeDocument/2006/relationships/oleObject" Target="embeddings/oleObject1023.bin"/><Relationship Id="rId2271" Type="http://schemas.openxmlformats.org/officeDocument/2006/relationships/image" Target="media/image1136.wmf"/><Relationship Id="rId243" Type="http://schemas.openxmlformats.org/officeDocument/2006/relationships/image" Target="media/image116.wmf"/><Relationship Id="rId450" Type="http://schemas.openxmlformats.org/officeDocument/2006/relationships/image" Target="media/image219.wmf"/><Relationship Id="rId688" Type="http://schemas.openxmlformats.org/officeDocument/2006/relationships/image" Target="media/image338.wmf"/><Relationship Id="rId895" Type="http://schemas.openxmlformats.org/officeDocument/2006/relationships/oleObject" Target="embeddings/oleObject443.bin"/><Relationship Id="rId909" Type="http://schemas.openxmlformats.org/officeDocument/2006/relationships/oleObject" Target="embeddings/oleObject450.bin"/><Relationship Id="rId1080" Type="http://schemas.openxmlformats.org/officeDocument/2006/relationships/oleObject" Target="embeddings/oleObject535.bin"/><Relationship Id="rId1301" Type="http://schemas.openxmlformats.org/officeDocument/2006/relationships/oleObject" Target="embeddings/oleObject641.bin"/><Relationship Id="rId1539" Type="http://schemas.openxmlformats.org/officeDocument/2006/relationships/image" Target="media/image769.wmf"/><Relationship Id="rId1746" Type="http://schemas.openxmlformats.org/officeDocument/2006/relationships/oleObject" Target="embeddings/oleObject864.bin"/><Relationship Id="rId1953" Type="http://schemas.openxmlformats.org/officeDocument/2006/relationships/image" Target="media/image976.wmf"/><Relationship Id="rId2131" Type="http://schemas.openxmlformats.org/officeDocument/2006/relationships/image" Target="media/image1065.wmf"/><Relationship Id="rId2369" Type="http://schemas.openxmlformats.org/officeDocument/2006/relationships/image" Target="media/image1186.wmf"/><Relationship Id="rId38" Type="http://schemas.openxmlformats.org/officeDocument/2006/relationships/image" Target="media/image15.wmf"/><Relationship Id="rId103" Type="http://schemas.openxmlformats.org/officeDocument/2006/relationships/image" Target="media/image48.wmf"/><Relationship Id="rId310" Type="http://schemas.openxmlformats.org/officeDocument/2006/relationships/oleObject" Target="embeddings/oleObject151.bin"/><Relationship Id="rId548" Type="http://schemas.openxmlformats.org/officeDocument/2006/relationships/oleObject" Target="embeddings/oleObject271.bin"/><Relationship Id="rId755" Type="http://schemas.openxmlformats.org/officeDocument/2006/relationships/oleObject" Target="embeddings/oleObject374.bin"/><Relationship Id="rId962" Type="http://schemas.openxmlformats.org/officeDocument/2006/relationships/image" Target="media/image476.wmf"/><Relationship Id="rId1178" Type="http://schemas.openxmlformats.org/officeDocument/2006/relationships/oleObject" Target="embeddings/oleObject582.bin"/><Relationship Id="rId1385" Type="http://schemas.openxmlformats.org/officeDocument/2006/relationships/image" Target="media/image692.wmf"/><Relationship Id="rId1592" Type="http://schemas.openxmlformats.org/officeDocument/2006/relationships/oleObject" Target="embeddings/oleObject787.bin"/><Relationship Id="rId1606" Type="http://schemas.openxmlformats.org/officeDocument/2006/relationships/oleObject" Target="embeddings/oleObject794.bin"/><Relationship Id="rId1813" Type="http://schemas.openxmlformats.org/officeDocument/2006/relationships/image" Target="media/image906.wmf"/><Relationship Id="rId2229" Type="http://schemas.openxmlformats.org/officeDocument/2006/relationships/image" Target="media/image1115.wmf"/><Relationship Id="rId2436" Type="http://schemas.openxmlformats.org/officeDocument/2006/relationships/image" Target="media/image1219.wmf"/><Relationship Id="rId91" Type="http://schemas.openxmlformats.org/officeDocument/2006/relationships/image" Target="media/image42.wmf"/><Relationship Id="rId187" Type="http://schemas.openxmlformats.org/officeDocument/2006/relationships/image" Target="media/image90.wmf"/><Relationship Id="rId394" Type="http://schemas.openxmlformats.org/officeDocument/2006/relationships/image" Target="media/image191.wmf"/><Relationship Id="rId408" Type="http://schemas.openxmlformats.org/officeDocument/2006/relationships/image" Target="media/image198.wmf"/><Relationship Id="rId615" Type="http://schemas.openxmlformats.org/officeDocument/2006/relationships/oleObject" Target="embeddings/oleObject304.bin"/><Relationship Id="rId822" Type="http://schemas.openxmlformats.org/officeDocument/2006/relationships/oleObject" Target="embeddings/oleObject406.bin"/><Relationship Id="rId1038" Type="http://schemas.openxmlformats.org/officeDocument/2006/relationships/image" Target="media/image514.wmf"/><Relationship Id="rId1245" Type="http://schemas.openxmlformats.org/officeDocument/2006/relationships/image" Target="media/image621.wmf"/><Relationship Id="rId1452" Type="http://schemas.openxmlformats.org/officeDocument/2006/relationships/oleObject" Target="embeddings/oleObject717.bin"/><Relationship Id="rId1897" Type="http://schemas.openxmlformats.org/officeDocument/2006/relationships/image" Target="media/image948.wmf"/><Relationship Id="rId2075" Type="http://schemas.openxmlformats.org/officeDocument/2006/relationships/image" Target="media/image1037.wmf"/><Relationship Id="rId2282" Type="http://schemas.openxmlformats.org/officeDocument/2006/relationships/oleObject" Target="embeddings/oleObject1131.bin"/><Relationship Id="rId254" Type="http://schemas.openxmlformats.org/officeDocument/2006/relationships/oleObject" Target="embeddings/oleObject123.bin"/><Relationship Id="rId699" Type="http://schemas.openxmlformats.org/officeDocument/2006/relationships/oleObject" Target="embeddings/oleObject346.bin"/><Relationship Id="rId1091" Type="http://schemas.openxmlformats.org/officeDocument/2006/relationships/image" Target="media/image541.png"/><Relationship Id="rId1105" Type="http://schemas.openxmlformats.org/officeDocument/2006/relationships/oleObject" Target="embeddings/oleObject547.bin"/><Relationship Id="rId1312" Type="http://schemas.openxmlformats.org/officeDocument/2006/relationships/image" Target="media/image656.wmf"/><Relationship Id="rId1757" Type="http://schemas.openxmlformats.org/officeDocument/2006/relationships/image" Target="media/image878.wmf"/><Relationship Id="rId1964" Type="http://schemas.openxmlformats.org/officeDocument/2006/relationships/oleObject" Target="embeddings/oleObject973.bin"/><Relationship Id="rId49" Type="http://schemas.openxmlformats.org/officeDocument/2006/relationships/oleObject" Target="embeddings/oleObject19.bin"/><Relationship Id="rId114" Type="http://schemas.openxmlformats.org/officeDocument/2006/relationships/oleObject" Target="embeddings/oleObject51.bin"/><Relationship Id="rId461" Type="http://schemas.openxmlformats.org/officeDocument/2006/relationships/image" Target="media/image224.wmf"/><Relationship Id="rId559" Type="http://schemas.openxmlformats.org/officeDocument/2006/relationships/image" Target="media/image273.png"/><Relationship Id="rId766" Type="http://schemas.openxmlformats.org/officeDocument/2006/relationships/oleObject" Target="embeddings/oleObject379.bin"/><Relationship Id="rId1189" Type="http://schemas.openxmlformats.org/officeDocument/2006/relationships/image" Target="media/image592.wmf"/><Relationship Id="rId1396" Type="http://schemas.openxmlformats.org/officeDocument/2006/relationships/oleObject" Target="embeddings/oleObject689.bin"/><Relationship Id="rId1617" Type="http://schemas.openxmlformats.org/officeDocument/2006/relationships/image" Target="media/image808.wmf"/><Relationship Id="rId1824" Type="http://schemas.openxmlformats.org/officeDocument/2006/relationships/oleObject" Target="embeddings/oleObject903.bin"/><Relationship Id="rId2142" Type="http://schemas.openxmlformats.org/officeDocument/2006/relationships/oleObject" Target="embeddings/oleObject1062.bin"/><Relationship Id="rId2447" Type="http://schemas.openxmlformats.org/officeDocument/2006/relationships/oleObject" Target="embeddings/oleObject1213.bin"/><Relationship Id="rId198" Type="http://schemas.openxmlformats.org/officeDocument/2006/relationships/oleObject" Target="embeddings/oleObject93.bin"/><Relationship Id="rId321" Type="http://schemas.openxmlformats.org/officeDocument/2006/relationships/image" Target="media/image155.wmf"/><Relationship Id="rId419" Type="http://schemas.openxmlformats.org/officeDocument/2006/relationships/oleObject" Target="embeddings/oleObject206.bin"/><Relationship Id="rId626" Type="http://schemas.openxmlformats.org/officeDocument/2006/relationships/image" Target="media/image307.wmf"/><Relationship Id="rId973" Type="http://schemas.openxmlformats.org/officeDocument/2006/relationships/oleObject" Target="embeddings/oleObject482.bin"/><Relationship Id="rId1049" Type="http://schemas.openxmlformats.org/officeDocument/2006/relationships/oleObject" Target="embeddings/oleObject520.bin"/><Relationship Id="rId1256" Type="http://schemas.openxmlformats.org/officeDocument/2006/relationships/oleObject" Target="embeddings/oleObject620.bin"/><Relationship Id="rId2002" Type="http://schemas.openxmlformats.org/officeDocument/2006/relationships/oleObject" Target="embeddings/oleObject992.bin"/><Relationship Id="rId2086" Type="http://schemas.openxmlformats.org/officeDocument/2006/relationships/oleObject" Target="embeddings/oleObject1034.bin"/><Relationship Id="rId2307" Type="http://schemas.openxmlformats.org/officeDocument/2006/relationships/image" Target="media/image1155.wmf"/><Relationship Id="rId833" Type="http://schemas.openxmlformats.org/officeDocument/2006/relationships/image" Target="media/image412.wmf"/><Relationship Id="rId1116" Type="http://schemas.openxmlformats.org/officeDocument/2006/relationships/oleObject" Target="embeddings/oleObject553.bin"/><Relationship Id="rId1463" Type="http://schemas.openxmlformats.org/officeDocument/2006/relationships/image" Target="media/image731.wmf"/><Relationship Id="rId1670" Type="http://schemas.openxmlformats.org/officeDocument/2006/relationships/oleObject" Target="embeddings/oleObject826.bin"/><Relationship Id="rId1768" Type="http://schemas.openxmlformats.org/officeDocument/2006/relationships/oleObject" Target="embeddings/oleObject875.bin"/><Relationship Id="rId2293" Type="http://schemas.openxmlformats.org/officeDocument/2006/relationships/image" Target="media/image1148.wmf"/><Relationship Id="rId265" Type="http://schemas.openxmlformats.org/officeDocument/2006/relationships/image" Target="media/image127.wmf"/><Relationship Id="rId472" Type="http://schemas.openxmlformats.org/officeDocument/2006/relationships/oleObject" Target="embeddings/oleObject233.bin"/><Relationship Id="rId900" Type="http://schemas.openxmlformats.org/officeDocument/2006/relationships/image" Target="media/image445.wmf"/><Relationship Id="rId1323" Type="http://schemas.openxmlformats.org/officeDocument/2006/relationships/oleObject" Target="embeddings/oleObject652.bin"/><Relationship Id="rId1530" Type="http://schemas.openxmlformats.org/officeDocument/2006/relationships/oleObject" Target="embeddings/oleObject756.bin"/><Relationship Id="rId1628" Type="http://schemas.openxmlformats.org/officeDocument/2006/relationships/oleObject" Target="embeddings/oleObject805.bin"/><Relationship Id="rId1975" Type="http://schemas.openxmlformats.org/officeDocument/2006/relationships/image" Target="media/image987.wmf"/><Relationship Id="rId2153" Type="http://schemas.openxmlformats.org/officeDocument/2006/relationships/image" Target="media/image1076.wmf"/><Relationship Id="rId2360" Type="http://schemas.openxmlformats.org/officeDocument/2006/relationships/oleObject" Target="embeddings/oleObject1169.bin"/><Relationship Id="rId125" Type="http://schemas.openxmlformats.org/officeDocument/2006/relationships/image" Target="media/image59.wmf"/><Relationship Id="rId332" Type="http://schemas.openxmlformats.org/officeDocument/2006/relationships/oleObject" Target="embeddings/oleObject162.bin"/><Relationship Id="rId777" Type="http://schemas.openxmlformats.org/officeDocument/2006/relationships/image" Target="media/image383.wmf"/><Relationship Id="rId984" Type="http://schemas.openxmlformats.org/officeDocument/2006/relationships/image" Target="media/image487.wmf"/><Relationship Id="rId1835" Type="http://schemas.openxmlformats.org/officeDocument/2006/relationships/image" Target="media/image917.wmf"/><Relationship Id="rId2013" Type="http://schemas.openxmlformats.org/officeDocument/2006/relationships/image" Target="media/image1006.wmf"/><Relationship Id="rId2220" Type="http://schemas.openxmlformats.org/officeDocument/2006/relationships/oleObject" Target="embeddings/oleObject1100.bin"/><Relationship Id="rId2458" Type="http://schemas.openxmlformats.org/officeDocument/2006/relationships/image" Target="media/image1230.wmf"/><Relationship Id="rId637" Type="http://schemas.openxmlformats.org/officeDocument/2006/relationships/oleObject" Target="embeddings/oleObject315.bin"/><Relationship Id="rId844" Type="http://schemas.openxmlformats.org/officeDocument/2006/relationships/image" Target="media/image417.wmf"/><Relationship Id="rId1267" Type="http://schemas.openxmlformats.org/officeDocument/2006/relationships/image" Target="media/image632.png"/><Relationship Id="rId1474" Type="http://schemas.openxmlformats.org/officeDocument/2006/relationships/oleObject" Target="embeddings/oleObject728.bin"/><Relationship Id="rId1681" Type="http://schemas.openxmlformats.org/officeDocument/2006/relationships/image" Target="media/image840.wmf"/><Relationship Id="rId1902" Type="http://schemas.openxmlformats.org/officeDocument/2006/relationships/oleObject" Target="embeddings/oleObject942.bin"/><Relationship Id="rId2097" Type="http://schemas.openxmlformats.org/officeDocument/2006/relationships/image" Target="media/image1048.wmf"/><Relationship Id="rId2318" Type="http://schemas.openxmlformats.org/officeDocument/2006/relationships/oleObject" Target="embeddings/oleObject1148.bin"/><Relationship Id="rId276" Type="http://schemas.openxmlformats.org/officeDocument/2006/relationships/oleObject" Target="embeddings/oleObject134.bin"/><Relationship Id="rId483" Type="http://schemas.openxmlformats.org/officeDocument/2006/relationships/image" Target="media/image235.wmf"/><Relationship Id="rId690" Type="http://schemas.openxmlformats.org/officeDocument/2006/relationships/image" Target="media/image339.wmf"/><Relationship Id="rId704" Type="http://schemas.openxmlformats.org/officeDocument/2006/relationships/image" Target="media/image346.wmf"/><Relationship Id="rId911" Type="http://schemas.openxmlformats.org/officeDocument/2006/relationships/oleObject" Target="embeddings/oleObject451.bin"/><Relationship Id="rId1127" Type="http://schemas.openxmlformats.org/officeDocument/2006/relationships/image" Target="media/image559.png"/><Relationship Id="rId1334" Type="http://schemas.openxmlformats.org/officeDocument/2006/relationships/image" Target="media/image667.wmf"/><Relationship Id="rId1541" Type="http://schemas.openxmlformats.org/officeDocument/2006/relationships/image" Target="media/image770.wmf"/><Relationship Id="rId1779" Type="http://schemas.openxmlformats.org/officeDocument/2006/relationships/image" Target="media/image889.wmf"/><Relationship Id="rId1986" Type="http://schemas.openxmlformats.org/officeDocument/2006/relationships/oleObject" Target="embeddings/oleObject984.bin"/><Relationship Id="rId2164" Type="http://schemas.openxmlformats.org/officeDocument/2006/relationships/oleObject" Target="embeddings/oleObject1073.bin"/><Relationship Id="rId2371" Type="http://schemas.openxmlformats.org/officeDocument/2006/relationships/image" Target="media/image1187.wmf"/><Relationship Id="rId40" Type="http://schemas.openxmlformats.org/officeDocument/2006/relationships/image" Target="media/image16.wmf"/><Relationship Id="rId136" Type="http://schemas.openxmlformats.org/officeDocument/2006/relationships/oleObject" Target="embeddings/oleObject62.bin"/><Relationship Id="rId343" Type="http://schemas.openxmlformats.org/officeDocument/2006/relationships/image" Target="media/image166.wmf"/><Relationship Id="rId550" Type="http://schemas.openxmlformats.org/officeDocument/2006/relationships/oleObject" Target="embeddings/oleObject272.bin"/><Relationship Id="rId788" Type="http://schemas.openxmlformats.org/officeDocument/2006/relationships/oleObject" Target="embeddings/oleObject390.bin"/><Relationship Id="rId995" Type="http://schemas.openxmlformats.org/officeDocument/2006/relationships/oleObject" Target="embeddings/oleObject493.bin"/><Relationship Id="rId1180" Type="http://schemas.openxmlformats.org/officeDocument/2006/relationships/oleObject" Target="embeddings/oleObject583.bin"/><Relationship Id="rId1401" Type="http://schemas.openxmlformats.org/officeDocument/2006/relationships/image" Target="media/image700.wmf"/><Relationship Id="rId1639" Type="http://schemas.openxmlformats.org/officeDocument/2006/relationships/image" Target="media/image819.wmf"/><Relationship Id="rId1846" Type="http://schemas.openxmlformats.org/officeDocument/2006/relationships/oleObject" Target="embeddings/oleObject914.bin"/><Relationship Id="rId2024" Type="http://schemas.openxmlformats.org/officeDocument/2006/relationships/oleObject" Target="embeddings/oleObject1003.bin"/><Relationship Id="rId2231" Type="http://schemas.openxmlformats.org/officeDocument/2006/relationships/image" Target="media/image1116.wmf"/><Relationship Id="rId2469" Type="http://schemas.openxmlformats.org/officeDocument/2006/relationships/oleObject" Target="embeddings/oleObject1224.bin"/><Relationship Id="rId203" Type="http://schemas.openxmlformats.org/officeDocument/2006/relationships/image" Target="media/image98.wmf"/><Relationship Id="rId648" Type="http://schemas.openxmlformats.org/officeDocument/2006/relationships/image" Target="media/image318.wmf"/><Relationship Id="rId855" Type="http://schemas.openxmlformats.org/officeDocument/2006/relationships/oleObject" Target="embeddings/oleObject423.bin"/><Relationship Id="rId1040" Type="http://schemas.openxmlformats.org/officeDocument/2006/relationships/image" Target="media/image515.wmf"/><Relationship Id="rId1278" Type="http://schemas.openxmlformats.org/officeDocument/2006/relationships/image" Target="media/image638.wmf"/><Relationship Id="rId1485" Type="http://schemas.openxmlformats.org/officeDocument/2006/relationships/image" Target="media/image742.wmf"/><Relationship Id="rId1692" Type="http://schemas.openxmlformats.org/officeDocument/2006/relationships/oleObject" Target="embeddings/oleObject837.bin"/><Relationship Id="rId1706" Type="http://schemas.openxmlformats.org/officeDocument/2006/relationships/oleObject" Target="embeddings/oleObject844.bin"/><Relationship Id="rId1913" Type="http://schemas.openxmlformats.org/officeDocument/2006/relationships/image" Target="media/image956.wmf"/><Relationship Id="rId2329" Type="http://schemas.openxmlformats.org/officeDocument/2006/relationships/image" Target="media/image1166.wmf"/><Relationship Id="rId287" Type="http://schemas.openxmlformats.org/officeDocument/2006/relationships/image" Target="media/image138.wmf"/><Relationship Id="rId410" Type="http://schemas.openxmlformats.org/officeDocument/2006/relationships/image" Target="media/image199.wmf"/><Relationship Id="rId494" Type="http://schemas.openxmlformats.org/officeDocument/2006/relationships/oleObject" Target="embeddings/oleObject244.bin"/><Relationship Id="rId508" Type="http://schemas.openxmlformats.org/officeDocument/2006/relationships/oleObject" Target="embeddings/oleObject251.bin"/><Relationship Id="rId715" Type="http://schemas.openxmlformats.org/officeDocument/2006/relationships/oleObject" Target="embeddings/oleObject354.bin"/><Relationship Id="rId922" Type="http://schemas.openxmlformats.org/officeDocument/2006/relationships/image" Target="media/image456.wmf"/><Relationship Id="rId1138" Type="http://schemas.openxmlformats.org/officeDocument/2006/relationships/oleObject" Target="embeddings/oleObject563.bin"/><Relationship Id="rId1345" Type="http://schemas.openxmlformats.org/officeDocument/2006/relationships/oleObject" Target="embeddings/oleObject663.bin"/><Relationship Id="rId1552" Type="http://schemas.openxmlformats.org/officeDocument/2006/relationships/oleObject" Target="embeddings/oleObject767.bin"/><Relationship Id="rId1997" Type="http://schemas.openxmlformats.org/officeDocument/2006/relationships/image" Target="media/image998.wmf"/><Relationship Id="rId2175" Type="http://schemas.openxmlformats.org/officeDocument/2006/relationships/image" Target="media/image1087.wmf"/><Relationship Id="rId2382" Type="http://schemas.openxmlformats.org/officeDocument/2006/relationships/oleObject" Target="embeddings/oleObject1180.bin"/><Relationship Id="rId147" Type="http://schemas.openxmlformats.org/officeDocument/2006/relationships/image" Target="media/image70.wmf"/><Relationship Id="rId354" Type="http://schemas.openxmlformats.org/officeDocument/2006/relationships/image" Target="media/image171.wmf"/><Relationship Id="rId799" Type="http://schemas.openxmlformats.org/officeDocument/2006/relationships/image" Target="media/image394.wmf"/><Relationship Id="rId1191" Type="http://schemas.openxmlformats.org/officeDocument/2006/relationships/image" Target="media/image593.wmf"/><Relationship Id="rId1205" Type="http://schemas.openxmlformats.org/officeDocument/2006/relationships/oleObject" Target="embeddings/oleObject595.bin"/><Relationship Id="rId1857" Type="http://schemas.openxmlformats.org/officeDocument/2006/relationships/image" Target="media/image928.wmf"/><Relationship Id="rId2035" Type="http://schemas.openxmlformats.org/officeDocument/2006/relationships/image" Target="media/image1017.wmf"/><Relationship Id="rId51" Type="http://schemas.openxmlformats.org/officeDocument/2006/relationships/oleObject" Target="embeddings/oleObject20.bin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28.wmf"/><Relationship Id="rId1289" Type="http://schemas.openxmlformats.org/officeDocument/2006/relationships/oleObject" Target="embeddings/oleObject636.bin"/><Relationship Id="rId1412" Type="http://schemas.openxmlformats.org/officeDocument/2006/relationships/oleObject" Target="embeddings/oleObject697.bin"/><Relationship Id="rId1496" Type="http://schemas.openxmlformats.org/officeDocument/2006/relationships/oleObject" Target="embeddings/oleObject739.bin"/><Relationship Id="rId1717" Type="http://schemas.openxmlformats.org/officeDocument/2006/relationships/image" Target="media/image858.wmf"/><Relationship Id="rId1924" Type="http://schemas.openxmlformats.org/officeDocument/2006/relationships/oleObject" Target="embeddings/oleObject953.bin"/><Relationship Id="rId2242" Type="http://schemas.openxmlformats.org/officeDocument/2006/relationships/oleObject" Target="embeddings/oleObject1111.bin"/><Relationship Id="rId214" Type="http://schemas.openxmlformats.org/officeDocument/2006/relationships/oleObject" Target="embeddings/oleObject101.bin"/><Relationship Id="rId298" Type="http://schemas.openxmlformats.org/officeDocument/2006/relationships/oleObject" Target="embeddings/oleObject145.bin"/><Relationship Id="rId421" Type="http://schemas.openxmlformats.org/officeDocument/2006/relationships/oleObject" Target="embeddings/oleObject207.bin"/><Relationship Id="rId519" Type="http://schemas.openxmlformats.org/officeDocument/2006/relationships/image" Target="media/image253.wmf"/><Relationship Id="rId1051" Type="http://schemas.openxmlformats.org/officeDocument/2006/relationships/oleObject" Target="embeddings/oleObject521.bin"/><Relationship Id="rId1149" Type="http://schemas.openxmlformats.org/officeDocument/2006/relationships/image" Target="media/image571.wmf"/><Relationship Id="rId1356" Type="http://schemas.openxmlformats.org/officeDocument/2006/relationships/oleObject" Target="embeddings/oleObject669.bin"/><Relationship Id="rId2102" Type="http://schemas.openxmlformats.org/officeDocument/2006/relationships/oleObject" Target="embeddings/oleObject1042.bin"/><Relationship Id="rId158" Type="http://schemas.openxmlformats.org/officeDocument/2006/relationships/oleObject" Target="embeddings/oleObject73.bin"/><Relationship Id="rId726" Type="http://schemas.openxmlformats.org/officeDocument/2006/relationships/image" Target="media/image357.wmf"/><Relationship Id="rId933" Type="http://schemas.openxmlformats.org/officeDocument/2006/relationships/oleObject" Target="embeddings/oleObject462.bin"/><Relationship Id="rId1009" Type="http://schemas.openxmlformats.org/officeDocument/2006/relationships/oleObject" Target="embeddings/oleObject500.bin"/><Relationship Id="rId1563" Type="http://schemas.openxmlformats.org/officeDocument/2006/relationships/image" Target="media/image781.wmf"/><Relationship Id="rId1770" Type="http://schemas.openxmlformats.org/officeDocument/2006/relationships/oleObject" Target="embeddings/oleObject876.bin"/><Relationship Id="rId1868" Type="http://schemas.openxmlformats.org/officeDocument/2006/relationships/oleObject" Target="embeddings/oleObject925.bin"/><Relationship Id="rId2186" Type="http://schemas.openxmlformats.org/officeDocument/2006/relationships/image" Target="media/image1093.wmf"/><Relationship Id="rId2393" Type="http://schemas.openxmlformats.org/officeDocument/2006/relationships/image" Target="media/image1198.wmf"/><Relationship Id="rId2407" Type="http://schemas.openxmlformats.org/officeDocument/2006/relationships/image" Target="media/image1205.wmf"/><Relationship Id="rId62" Type="http://schemas.openxmlformats.org/officeDocument/2006/relationships/image" Target="media/image27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0.wmf"/><Relationship Id="rId1216" Type="http://schemas.openxmlformats.org/officeDocument/2006/relationships/image" Target="media/image606.wmf"/><Relationship Id="rId1423" Type="http://schemas.openxmlformats.org/officeDocument/2006/relationships/image" Target="media/image711.wmf"/><Relationship Id="rId1630" Type="http://schemas.openxmlformats.org/officeDocument/2006/relationships/oleObject" Target="embeddings/oleObject806.bin"/><Relationship Id="rId2046" Type="http://schemas.openxmlformats.org/officeDocument/2006/relationships/oleObject" Target="embeddings/oleObject1014.bin"/><Relationship Id="rId2253" Type="http://schemas.openxmlformats.org/officeDocument/2006/relationships/image" Target="media/image1127.wmf"/><Relationship Id="rId2460" Type="http://schemas.openxmlformats.org/officeDocument/2006/relationships/image" Target="media/image1231.wmf"/><Relationship Id="rId225" Type="http://schemas.openxmlformats.org/officeDocument/2006/relationships/image" Target="media/image107.wmf"/><Relationship Id="rId432" Type="http://schemas.openxmlformats.org/officeDocument/2006/relationships/image" Target="media/image210.wmf"/><Relationship Id="rId877" Type="http://schemas.openxmlformats.org/officeDocument/2006/relationships/oleObject" Target="embeddings/oleObject434.bin"/><Relationship Id="rId1062" Type="http://schemas.openxmlformats.org/officeDocument/2006/relationships/image" Target="media/image526.wmf"/><Relationship Id="rId1728" Type="http://schemas.openxmlformats.org/officeDocument/2006/relationships/oleObject" Target="embeddings/oleObject855.bin"/><Relationship Id="rId1935" Type="http://schemas.openxmlformats.org/officeDocument/2006/relationships/image" Target="media/image967.wmf"/><Relationship Id="rId2113" Type="http://schemas.openxmlformats.org/officeDocument/2006/relationships/image" Target="media/image1056.wmf"/><Relationship Id="rId2320" Type="http://schemas.openxmlformats.org/officeDocument/2006/relationships/oleObject" Target="embeddings/oleObject1149.bin"/><Relationship Id="rId737" Type="http://schemas.openxmlformats.org/officeDocument/2006/relationships/oleObject" Target="embeddings/oleObject365.bin"/><Relationship Id="rId944" Type="http://schemas.openxmlformats.org/officeDocument/2006/relationships/image" Target="media/image467.wmf"/><Relationship Id="rId1367" Type="http://schemas.openxmlformats.org/officeDocument/2006/relationships/image" Target="media/image683.wmf"/><Relationship Id="rId1574" Type="http://schemas.openxmlformats.org/officeDocument/2006/relationships/oleObject" Target="embeddings/oleObject778.bin"/><Relationship Id="rId1781" Type="http://schemas.openxmlformats.org/officeDocument/2006/relationships/image" Target="media/image890.wmf"/><Relationship Id="rId2197" Type="http://schemas.openxmlformats.org/officeDocument/2006/relationships/oleObject" Target="embeddings/oleObject1089.bin"/><Relationship Id="rId2418" Type="http://schemas.openxmlformats.org/officeDocument/2006/relationships/oleObject" Target="embeddings/oleObject1198.bin"/><Relationship Id="rId73" Type="http://schemas.openxmlformats.org/officeDocument/2006/relationships/image" Target="media/image33.wmf"/><Relationship Id="rId169" Type="http://schemas.openxmlformats.org/officeDocument/2006/relationships/image" Target="media/image81.wmf"/><Relationship Id="rId376" Type="http://schemas.openxmlformats.org/officeDocument/2006/relationships/image" Target="media/image182.wmf"/><Relationship Id="rId583" Type="http://schemas.openxmlformats.org/officeDocument/2006/relationships/oleObject" Target="embeddings/oleObject288.bin"/><Relationship Id="rId790" Type="http://schemas.openxmlformats.org/officeDocument/2006/relationships/oleObject" Target="embeddings/oleObject391.bin"/><Relationship Id="rId804" Type="http://schemas.openxmlformats.org/officeDocument/2006/relationships/image" Target="media/image397.wmf"/><Relationship Id="rId1227" Type="http://schemas.openxmlformats.org/officeDocument/2006/relationships/image" Target="media/image612.wmf"/><Relationship Id="rId1434" Type="http://schemas.openxmlformats.org/officeDocument/2006/relationships/oleObject" Target="embeddings/oleObject708.bin"/><Relationship Id="rId1641" Type="http://schemas.openxmlformats.org/officeDocument/2006/relationships/image" Target="media/image820.wmf"/><Relationship Id="rId1879" Type="http://schemas.openxmlformats.org/officeDocument/2006/relationships/image" Target="media/image939.wmf"/><Relationship Id="rId2057" Type="http://schemas.openxmlformats.org/officeDocument/2006/relationships/image" Target="media/image1028.wmf"/><Relationship Id="rId2264" Type="http://schemas.openxmlformats.org/officeDocument/2006/relationships/oleObject" Target="embeddings/oleObject1122.bin"/><Relationship Id="rId2471" Type="http://schemas.openxmlformats.org/officeDocument/2006/relationships/image" Target="media/image1236.wmf"/><Relationship Id="rId4" Type="http://schemas.openxmlformats.org/officeDocument/2006/relationships/styles" Target="styles.xml"/><Relationship Id="rId236" Type="http://schemas.openxmlformats.org/officeDocument/2006/relationships/oleObject" Target="embeddings/oleObject114.bin"/><Relationship Id="rId443" Type="http://schemas.openxmlformats.org/officeDocument/2006/relationships/oleObject" Target="embeddings/oleObject218.bin"/><Relationship Id="rId650" Type="http://schemas.openxmlformats.org/officeDocument/2006/relationships/image" Target="media/image319.wmf"/><Relationship Id="rId888" Type="http://schemas.openxmlformats.org/officeDocument/2006/relationships/image" Target="media/image439.wmf"/><Relationship Id="rId1073" Type="http://schemas.openxmlformats.org/officeDocument/2006/relationships/image" Target="media/image532.wmf"/><Relationship Id="rId1280" Type="http://schemas.openxmlformats.org/officeDocument/2006/relationships/image" Target="media/image639.wmf"/><Relationship Id="rId1501" Type="http://schemas.openxmlformats.org/officeDocument/2006/relationships/image" Target="media/image750.wmf"/><Relationship Id="rId1739" Type="http://schemas.openxmlformats.org/officeDocument/2006/relationships/image" Target="media/image869.wmf"/><Relationship Id="rId1946" Type="http://schemas.openxmlformats.org/officeDocument/2006/relationships/oleObject" Target="embeddings/oleObject964.bin"/><Relationship Id="rId2124" Type="http://schemas.openxmlformats.org/officeDocument/2006/relationships/oleObject" Target="embeddings/oleObject1053.bin"/><Relationship Id="rId2331" Type="http://schemas.openxmlformats.org/officeDocument/2006/relationships/image" Target="media/image1167.wmf"/><Relationship Id="rId303" Type="http://schemas.openxmlformats.org/officeDocument/2006/relationships/image" Target="media/image146.wmf"/><Relationship Id="rId748" Type="http://schemas.openxmlformats.org/officeDocument/2006/relationships/image" Target="media/image368.wmf"/><Relationship Id="rId955" Type="http://schemas.openxmlformats.org/officeDocument/2006/relationships/oleObject" Target="embeddings/oleObject473.bin"/><Relationship Id="rId1140" Type="http://schemas.openxmlformats.org/officeDocument/2006/relationships/oleObject" Target="embeddings/oleObject564.bin"/><Relationship Id="rId1378" Type="http://schemas.openxmlformats.org/officeDocument/2006/relationships/oleObject" Target="embeddings/oleObject680.bin"/><Relationship Id="rId1585" Type="http://schemas.openxmlformats.org/officeDocument/2006/relationships/image" Target="media/image792.wmf"/><Relationship Id="rId1792" Type="http://schemas.openxmlformats.org/officeDocument/2006/relationships/oleObject" Target="embeddings/oleObject887.bin"/><Relationship Id="rId1806" Type="http://schemas.openxmlformats.org/officeDocument/2006/relationships/oleObject" Target="embeddings/oleObject894.bin"/><Relationship Id="rId2429" Type="http://schemas.openxmlformats.org/officeDocument/2006/relationships/image" Target="media/image1216.wmf"/><Relationship Id="rId84" Type="http://schemas.openxmlformats.org/officeDocument/2006/relationships/oleObject" Target="embeddings/oleObject36.bin"/><Relationship Id="rId387" Type="http://schemas.openxmlformats.org/officeDocument/2006/relationships/oleObject" Target="embeddings/oleObject190.bin"/><Relationship Id="rId510" Type="http://schemas.openxmlformats.org/officeDocument/2006/relationships/oleObject" Target="embeddings/oleObject252.bin"/><Relationship Id="rId594" Type="http://schemas.openxmlformats.org/officeDocument/2006/relationships/image" Target="media/image291.wmf"/><Relationship Id="rId608" Type="http://schemas.openxmlformats.org/officeDocument/2006/relationships/image" Target="media/image298.wmf"/><Relationship Id="rId815" Type="http://schemas.openxmlformats.org/officeDocument/2006/relationships/image" Target="media/image403.wmf"/><Relationship Id="rId1238" Type="http://schemas.openxmlformats.org/officeDocument/2006/relationships/oleObject" Target="embeddings/oleObject611.bin"/><Relationship Id="rId1445" Type="http://schemas.openxmlformats.org/officeDocument/2006/relationships/image" Target="media/image722.wmf"/><Relationship Id="rId1652" Type="http://schemas.openxmlformats.org/officeDocument/2006/relationships/oleObject" Target="embeddings/oleObject817.bin"/><Relationship Id="rId2068" Type="http://schemas.openxmlformats.org/officeDocument/2006/relationships/oleObject" Target="embeddings/oleObject1025.bin"/><Relationship Id="rId2275" Type="http://schemas.openxmlformats.org/officeDocument/2006/relationships/image" Target="media/image1138.wmf"/><Relationship Id="rId247" Type="http://schemas.openxmlformats.org/officeDocument/2006/relationships/image" Target="media/image118.wmf"/><Relationship Id="rId899" Type="http://schemas.openxmlformats.org/officeDocument/2006/relationships/oleObject" Target="embeddings/oleObject445.bin"/><Relationship Id="rId1000" Type="http://schemas.openxmlformats.org/officeDocument/2006/relationships/image" Target="media/image495.wmf"/><Relationship Id="rId1084" Type="http://schemas.openxmlformats.org/officeDocument/2006/relationships/oleObject" Target="embeddings/oleObject537.bin"/><Relationship Id="rId1305" Type="http://schemas.openxmlformats.org/officeDocument/2006/relationships/oleObject" Target="embeddings/oleObject643.bin"/><Relationship Id="rId1957" Type="http://schemas.openxmlformats.org/officeDocument/2006/relationships/image" Target="media/image978.wmf"/><Relationship Id="rId2482" Type="http://schemas.openxmlformats.org/officeDocument/2006/relationships/header" Target="header2.xml"/><Relationship Id="rId107" Type="http://schemas.openxmlformats.org/officeDocument/2006/relationships/image" Target="media/image50.wmf"/><Relationship Id="rId454" Type="http://schemas.openxmlformats.org/officeDocument/2006/relationships/oleObject" Target="embeddings/oleObject224.bin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6.bin"/><Relationship Id="rId966" Type="http://schemas.openxmlformats.org/officeDocument/2006/relationships/image" Target="media/image478.wmf"/><Relationship Id="rId1291" Type="http://schemas.openxmlformats.org/officeDocument/2006/relationships/oleObject" Target="embeddings/oleObject637.bin"/><Relationship Id="rId1389" Type="http://schemas.openxmlformats.org/officeDocument/2006/relationships/image" Target="media/image694.wmf"/><Relationship Id="rId1512" Type="http://schemas.openxmlformats.org/officeDocument/2006/relationships/oleObject" Target="embeddings/oleObject747.bin"/><Relationship Id="rId1596" Type="http://schemas.openxmlformats.org/officeDocument/2006/relationships/oleObject" Target="embeddings/oleObject789.bin"/><Relationship Id="rId1817" Type="http://schemas.openxmlformats.org/officeDocument/2006/relationships/image" Target="media/image908.wmf"/><Relationship Id="rId2135" Type="http://schemas.openxmlformats.org/officeDocument/2006/relationships/image" Target="media/image1067.wmf"/><Relationship Id="rId2342" Type="http://schemas.openxmlformats.org/officeDocument/2006/relationships/oleObject" Target="embeddings/oleObject1160.bin"/><Relationship Id="rId11" Type="http://schemas.openxmlformats.org/officeDocument/2006/relationships/image" Target="media/image2.png"/><Relationship Id="rId314" Type="http://schemas.openxmlformats.org/officeDocument/2006/relationships/oleObject" Target="embeddings/oleObject153.bin"/><Relationship Id="rId398" Type="http://schemas.openxmlformats.org/officeDocument/2006/relationships/image" Target="media/image193.wmf"/><Relationship Id="rId521" Type="http://schemas.openxmlformats.org/officeDocument/2006/relationships/image" Target="media/image254.wmf"/><Relationship Id="rId619" Type="http://schemas.openxmlformats.org/officeDocument/2006/relationships/oleObject" Target="embeddings/oleObject306.bin"/><Relationship Id="rId1151" Type="http://schemas.openxmlformats.org/officeDocument/2006/relationships/image" Target="media/image572.wmf"/><Relationship Id="rId1249" Type="http://schemas.openxmlformats.org/officeDocument/2006/relationships/image" Target="media/image623.wmf"/><Relationship Id="rId2079" Type="http://schemas.openxmlformats.org/officeDocument/2006/relationships/image" Target="media/image1039.wmf"/><Relationship Id="rId2202" Type="http://schemas.openxmlformats.org/officeDocument/2006/relationships/image" Target="media/image1101.wmf"/><Relationship Id="rId95" Type="http://schemas.openxmlformats.org/officeDocument/2006/relationships/image" Target="media/image44.wmf"/><Relationship Id="rId160" Type="http://schemas.openxmlformats.org/officeDocument/2006/relationships/oleObject" Target="embeddings/oleObject74.bin"/><Relationship Id="rId826" Type="http://schemas.openxmlformats.org/officeDocument/2006/relationships/oleObject" Target="embeddings/oleObject408.bin"/><Relationship Id="rId1011" Type="http://schemas.openxmlformats.org/officeDocument/2006/relationships/oleObject" Target="embeddings/oleObject501.bin"/><Relationship Id="rId1109" Type="http://schemas.openxmlformats.org/officeDocument/2006/relationships/oleObject" Target="embeddings/oleObject549.bin"/><Relationship Id="rId1456" Type="http://schemas.openxmlformats.org/officeDocument/2006/relationships/oleObject" Target="embeddings/oleObject719.bin"/><Relationship Id="rId1663" Type="http://schemas.openxmlformats.org/officeDocument/2006/relationships/image" Target="media/image831.wmf"/><Relationship Id="rId1870" Type="http://schemas.openxmlformats.org/officeDocument/2006/relationships/oleObject" Target="embeddings/oleObject926.bin"/><Relationship Id="rId1968" Type="http://schemas.openxmlformats.org/officeDocument/2006/relationships/oleObject" Target="embeddings/oleObject975.bin"/><Relationship Id="rId2286" Type="http://schemas.openxmlformats.org/officeDocument/2006/relationships/oleObject" Target="embeddings/oleObject1132.bin"/><Relationship Id="rId258" Type="http://schemas.openxmlformats.org/officeDocument/2006/relationships/oleObject" Target="embeddings/oleObject125.bin"/><Relationship Id="rId465" Type="http://schemas.openxmlformats.org/officeDocument/2006/relationships/image" Target="media/image226.wmf"/><Relationship Id="rId672" Type="http://schemas.openxmlformats.org/officeDocument/2006/relationships/image" Target="media/image330.wmf"/><Relationship Id="rId1095" Type="http://schemas.openxmlformats.org/officeDocument/2006/relationships/oleObject" Target="embeddings/oleObject542.bin"/><Relationship Id="rId1316" Type="http://schemas.openxmlformats.org/officeDocument/2006/relationships/image" Target="media/image658.wmf"/><Relationship Id="rId1523" Type="http://schemas.openxmlformats.org/officeDocument/2006/relationships/image" Target="media/image761.wmf"/><Relationship Id="rId1730" Type="http://schemas.openxmlformats.org/officeDocument/2006/relationships/oleObject" Target="embeddings/oleObject856.bin"/><Relationship Id="rId2146" Type="http://schemas.openxmlformats.org/officeDocument/2006/relationships/oleObject" Target="embeddings/oleObject1064.bin"/><Relationship Id="rId2353" Type="http://schemas.openxmlformats.org/officeDocument/2006/relationships/image" Target="media/image1178.wmf"/><Relationship Id="rId22" Type="http://schemas.openxmlformats.org/officeDocument/2006/relationships/image" Target="media/image7.wmf"/><Relationship Id="rId118" Type="http://schemas.openxmlformats.org/officeDocument/2006/relationships/oleObject" Target="embeddings/oleObject53.bin"/><Relationship Id="rId325" Type="http://schemas.openxmlformats.org/officeDocument/2006/relationships/image" Target="media/image157.wmf"/><Relationship Id="rId532" Type="http://schemas.openxmlformats.org/officeDocument/2006/relationships/oleObject" Target="embeddings/oleObject263.bin"/><Relationship Id="rId977" Type="http://schemas.openxmlformats.org/officeDocument/2006/relationships/oleObject" Target="embeddings/oleObject484.bin"/><Relationship Id="rId1162" Type="http://schemas.openxmlformats.org/officeDocument/2006/relationships/image" Target="media/image578.wmf"/><Relationship Id="rId1828" Type="http://schemas.openxmlformats.org/officeDocument/2006/relationships/oleObject" Target="embeddings/oleObject905.bin"/><Relationship Id="rId2006" Type="http://schemas.openxmlformats.org/officeDocument/2006/relationships/oleObject" Target="embeddings/oleObject994.bin"/><Relationship Id="rId2213" Type="http://schemas.openxmlformats.org/officeDocument/2006/relationships/image" Target="media/image1107.wmf"/><Relationship Id="rId2420" Type="http://schemas.openxmlformats.org/officeDocument/2006/relationships/oleObject" Target="embeddings/oleObject1199.bin"/><Relationship Id="rId171" Type="http://schemas.openxmlformats.org/officeDocument/2006/relationships/image" Target="media/image82.wmf"/><Relationship Id="rId837" Type="http://schemas.openxmlformats.org/officeDocument/2006/relationships/oleObject" Target="embeddings/oleObject414.bin"/><Relationship Id="rId1022" Type="http://schemas.openxmlformats.org/officeDocument/2006/relationships/image" Target="media/image506.wmf"/><Relationship Id="rId1467" Type="http://schemas.openxmlformats.org/officeDocument/2006/relationships/image" Target="media/image733.wmf"/><Relationship Id="rId1674" Type="http://schemas.openxmlformats.org/officeDocument/2006/relationships/oleObject" Target="embeddings/oleObject828.bin"/><Relationship Id="rId1881" Type="http://schemas.openxmlformats.org/officeDocument/2006/relationships/image" Target="media/image940.wmf"/><Relationship Id="rId2297" Type="http://schemas.openxmlformats.org/officeDocument/2006/relationships/image" Target="media/image1150.wmf"/><Relationship Id="rId269" Type="http://schemas.openxmlformats.org/officeDocument/2006/relationships/image" Target="media/image129.wmf"/><Relationship Id="rId476" Type="http://schemas.openxmlformats.org/officeDocument/2006/relationships/oleObject" Target="embeddings/oleObject235.bin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0.wmf"/><Relationship Id="rId904" Type="http://schemas.openxmlformats.org/officeDocument/2006/relationships/image" Target="media/image447.wmf"/><Relationship Id="rId1327" Type="http://schemas.openxmlformats.org/officeDocument/2006/relationships/oleObject" Target="embeddings/oleObject654.bin"/><Relationship Id="rId1534" Type="http://schemas.openxmlformats.org/officeDocument/2006/relationships/oleObject" Target="embeddings/oleObject758.bin"/><Relationship Id="rId1741" Type="http://schemas.openxmlformats.org/officeDocument/2006/relationships/image" Target="media/image870.wmf"/><Relationship Id="rId1979" Type="http://schemas.openxmlformats.org/officeDocument/2006/relationships/image" Target="media/image989.wmf"/><Relationship Id="rId2157" Type="http://schemas.openxmlformats.org/officeDocument/2006/relationships/image" Target="media/image1078.wmf"/><Relationship Id="rId2364" Type="http://schemas.openxmlformats.org/officeDocument/2006/relationships/oleObject" Target="embeddings/oleObject1171.bin"/><Relationship Id="rId33" Type="http://schemas.openxmlformats.org/officeDocument/2006/relationships/oleObject" Target="embeddings/oleObject11.bin"/><Relationship Id="rId129" Type="http://schemas.openxmlformats.org/officeDocument/2006/relationships/image" Target="media/image61.wmf"/><Relationship Id="rId336" Type="http://schemas.openxmlformats.org/officeDocument/2006/relationships/oleObject" Target="embeddings/oleObject164.bin"/><Relationship Id="rId543" Type="http://schemas.openxmlformats.org/officeDocument/2006/relationships/image" Target="media/image265.wmf"/><Relationship Id="rId988" Type="http://schemas.openxmlformats.org/officeDocument/2006/relationships/image" Target="media/image489.wmf"/><Relationship Id="rId1173" Type="http://schemas.openxmlformats.org/officeDocument/2006/relationships/image" Target="media/image584.wmf"/><Relationship Id="rId1380" Type="http://schemas.openxmlformats.org/officeDocument/2006/relationships/oleObject" Target="embeddings/oleObject681.bin"/><Relationship Id="rId1601" Type="http://schemas.openxmlformats.org/officeDocument/2006/relationships/image" Target="media/image800.wmf"/><Relationship Id="rId1839" Type="http://schemas.openxmlformats.org/officeDocument/2006/relationships/image" Target="media/image919.wmf"/><Relationship Id="rId2017" Type="http://schemas.openxmlformats.org/officeDocument/2006/relationships/image" Target="media/image1008.wmf"/><Relationship Id="rId2224" Type="http://schemas.openxmlformats.org/officeDocument/2006/relationships/oleObject" Target="embeddings/oleObject1102.bin"/><Relationship Id="rId182" Type="http://schemas.openxmlformats.org/officeDocument/2006/relationships/oleObject" Target="embeddings/oleObject85.bin"/><Relationship Id="rId403" Type="http://schemas.openxmlformats.org/officeDocument/2006/relationships/oleObject" Target="embeddings/oleObject198.bin"/><Relationship Id="rId750" Type="http://schemas.openxmlformats.org/officeDocument/2006/relationships/image" Target="media/image369.wmf"/><Relationship Id="rId848" Type="http://schemas.openxmlformats.org/officeDocument/2006/relationships/image" Target="media/image419.wmf"/><Relationship Id="rId1033" Type="http://schemas.openxmlformats.org/officeDocument/2006/relationships/oleObject" Target="embeddings/oleObject512.bin"/><Relationship Id="rId1478" Type="http://schemas.openxmlformats.org/officeDocument/2006/relationships/oleObject" Target="embeddings/oleObject730.bin"/><Relationship Id="rId1685" Type="http://schemas.openxmlformats.org/officeDocument/2006/relationships/image" Target="media/image842.wmf"/><Relationship Id="rId1892" Type="http://schemas.openxmlformats.org/officeDocument/2006/relationships/oleObject" Target="embeddings/oleObject937.bin"/><Relationship Id="rId1906" Type="http://schemas.openxmlformats.org/officeDocument/2006/relationships/oleObject" Target="embeddings/oleObject944.bin"/><Relationship Id="rId2431" Type="http://schemas.openxmlformats.org/officeDocument/2006/relationships/oleObject" Target="embeddings/oleObject1205.bin"/><Relationship Id="rId487" Type="http://schemas.openxmlformats.org/officeDocument/2006/relationships/image" Target="media/image237.wmf"/><Relationship Id="rId610" Type="http://schemas.openxmlformats.org/officeDocument/2006/relationships/image" Target="media/image299.wmf"/><Relationship Id="rId694" Type="http://schemas.openxmlformats.org/officeDocument/2006/relationships/image" Target="media/image341.wmf"/><Relationship Id="rId708" Type="http://schemas.openxmlformats.org/officeDocument/2006/relationships/image" Target="media/image348.wmf"/><Relationship Id="rId915" Type="http://schemas.openxmlformats.org/officeDocument/2006/relationships/oleObject" Target="embeddings/oleObject453.bin"/><Relationship Id="rId1240" Type="http://schemas.openxmlformats.org/officeDocument/2006/relationships/oleObject" Target="embeddings/oleObject612.bin"/><Relationship Id="rId1338" Type="http://schemas.openxmlformats.org/officeDocument/2006/relationships/image" Target="media/image669.wmf"/><Relationship Id="rId1545" Type="http://schemas.openxmlformats.org/officeDocument/2006/relationships/image" Target="media/image772.wmf"/><Relationship Id="rId2070" Type="http://schemas.openxmlformats.org/officeDocument/2006/relationships/oleObject" Target="embeddings/oleObject1026.bin"/><Relationship Id="rId2168" Type="http://schemas.openxmlformats.org/officeDocument/2006/relationships/oleObject" Target="embeddings/oleObject1075.bin"/><Relationship Id="rId2375" Type="http://schemas.openxmlformats.org/officeDocument/2006/relationships/image" Target="media/image1189.wmf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95.bin"/><Relationship Id="rId1100" Type="http://schemas.openxmlformats.org/officeDocument/2006/relationships/image" Target="media/image546.wmf"/><Relationship Id="rId1184" Type="http://schemas.openxmlformats.org/officeDocument/2006/relationships/oleObject" Target="embeddings/oleObject585.bin"/><Relationship Id="rId1405" Type="http://schemas.openxmlformats.org/officeDocument/2006/relationships/image" Target="media/image702.wmf"/><Relationship Id="rId1752" Type="http://schemas.openxmlformats.org/officeDocument/2006/relationships/oleObject" Target="embeddings/oleObject867.bin"/><Relationship Id="rId2028" Type="http://schemas.openxmlformats.org/officeDocument/2006/relationships/oleObject" Target="embeddings/oleObject1005.bin"/><Relationship Id="rId44" Type="http://schemas.openxmlformats.org/officeDocument/2006/relationships/image" Target="media/image18.wmf"/><Relationship Id="rId554" Type="http://schemas.openxmlformats.org/officeDocument/2006/relationships/oleObject" Target="embeddings/oleObject274.bin"/><Relationship Id="rId761" Type="http://schemas.openxmlformats.org/officeDocument/2006/relationships/oleObject" Target="embeddings/oleObject377.bin"/><Relationship Id="rId859" Type="http://schemas.openxmlformats.org/officeDocument/2006/relationships/oleObject" Target="embeddings/oleObject425.bin"/><Relationship Id="rId1391" Type="http://schemas.openxmlformats.org/officeDocument/2006/relationships/image" Target="media/image695.wmf"/><Relationship Id="rId1489" Type="http://schemas.openxmlformats.org/officeDocument/2006/relationships/image" Target="media/image744.wmf"/><Relationship Id="rId1612" Type="http://schemas.openxmlformats.org/officeDocument/2006/relationships/oleObject" Target="embeddings/oleObject797.bin"/><Relationship Id="rId1696" Type="http://schemas.openxmlformats.org/officeDocument/2006/relationships/oleObject" Target="embeddings/oleObject839.bin"/><Relationship Id="rId1917" Type="http://schemas.openxmlformats.org/officeDocument/2006/relationships/image" Target="media/image958.wmf"/><Relationship Id="rId2235" Type="http://schemas.openxmlformats.org/officeDocument/2006/relationships/image" Target="media/image1118.wmf"/><Relationship Id="rId2442" Type="http://schemas.openxmlformats.org/officeDocument/2006/relationships/image" Target="media/image1222.wmf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414" Type="http://schemas.openxmlformats.org/officeDocument/2006/relationships/image" Target="media/image201.wmf"/><Relationship Id="rId498" Type="http://schemas.openxmlformats.org/officeDocument/2006/relationships/oleObject" Target="embeddings/oleObject246.bin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17.wmf"/><Relationship Id="rId1251" Type="http://schemas.openxmlformats.org/officeDocument/2006/relationships/image" Target="media/image624.wmf"/><Relationship Id="rId1349" Type="http://schemas.openxmlformats.org/officeDocument/2006/relationships/oleObject" Target="embeddings/oleObject665.bin"/><Relationship Id="rId2081" Type="http://schemas.openxmlformats.org/officeDocument/2006/relationships/image" Target="media/image1040.wmf"/><Relationship Id="rId2179" Type="http://schemas.openxmlformats.org/officeDocument/2006/relationships/image" Target="media/image1089.png"/><Relationship Id="rId2302" Type="http://schemas.openxmlformats.org/officeDocument/2006/relationships/oleObject" Target="embeddings/oleObject1140.bin"/><Relationship Id="rId260" Type="http://schemas.openxmlformats.org/officeDocument/2006/relationships/oleObject" Target="embeddings/oleObject126.bin"/><Relationship Id="rId719" Type="http://schemas.openxmlformats.org/officeDocument/2006/relationships/oleObject" Target="embeddings/oleObject356.bin"/><Relationship Id="rId926" Type="http://schemas.openxmlformats.org/officeDocument/2006/relationships/image" Target="media/image458.wmf"/><Relationship Id="rId1111" Type="http://schemas.openxmlformats.org/officeDocument/2006/relationships/image" Target="media/image551.wmf"/><Relationship Id="rId1556" Type="http://schemas.openxmlformats.org/officeDocument/2006/relationships/oleObject" Target="embeddings/oleObject769.bin"/><Relationship Id="rId1763" Type="http://schemas.openxmlformats.org/officeDocument/2006/relationships/image" Target="media/image881.wmf"/><Relationship Id="rId1970" Type="http://schemas.openxmlformats.org/officeDocument/2006/relationships/oleObject" Target="embeddings/oleObject976.bin"/><Relationship Id="rId2386" Type="http://schemas.openxmlformats.org/officeDocument/2006/relationships/oleObject" Target="embeddings/oleObject1182.bin"/><Relationship Id="rId55" Type="http://schemas.openxmlformats.org/officeDocument/2006/relationships/oleObject" Target="embeddings/oleObject22.bin"/><Relationship Id="rId120" Type="http://schemas.openxmlformats.org/officeDocument/2006/relationships/oleObject" Target="embeddings/oleObject54.bin"/><Relationship Id="rId358" Type="http://schemas.openxmlformats.org/officeDocument/2006/relationships/image" Target="media/image173.wmf"/><Relationship Id="rId565" Type="http://schemas.openxmlformats.org/officeDocument/2006/relationships/oleObject" Target="embeddings/oleObject279.bin"/><Relationship Id="rId772" Type="http://schemas.openxmlformats.org/officeDocument/2006/relationships/oleObject" Target="embeddings/oleObject382.bin"/><Relationship Id="rId1195" Type="http://schemas.openxmlformats.org/officeDocument/2006/relationships/image" Target="media/image595.wmf"/><Relationship Id="rId1209" Type="http://schemas.openxmlformats.org/officeDocument/2006/relationships/oleObject" Target="embeddings/oleObject597.bin"/><Relationship Id="rId1416" Type="http://schemas.openxmlformats.org/officeDocument/2006/relationships/oleObject" Target="embeddings/oleObject699.bin"/><Relationship Id="rId1623" Type="http://schemas.openxmlformats.org/officeDocument/2006/relationships/image" Target="media/image811.wmf"/><Relationship Id="rId1830" Type="http://schemas.openxmlformats.org/officeDocument/2006/relationships/oleObject" Target="embeddings/oleObject906.bin"/><Relationship Id="rId2039" Type="http://schemas.openxmlformats.org/officeDocument/2006/relationships/image" Target="media/image1019.wmf"/><Relationship Id="rId2246" Type="http://schemas.openxmlformats.org/officeDocument/2006/relationships/oleObject" Target="embeddings/oleObject1113.bin"/><Relationship Id="rId2453" Type="http://schemas.openxmlformats.org/officeDocument/2006/relationships/oleObject" Target="embeddings/oleObject1216.bin"/><Relationship Id="rId218" Type="http://schemas.openxmlformats.org/officeDocument/2006/relationships/image" Target="media/image105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0.wmf"/><Relationship Id="rId1055" Type="http://schemas.openxmlformats.org/officeDocument/2006/relationships/oleObject" Target="embeddings/oleObject523.bin"/><Relationship Id="rId1262" Type="http://schemas.openxmlformats.org/officeDocument/2006/relationships/oleObject" Target="embeddings/oleObject623.bin"/><Relationship Id="rId1928" Type="http://schemas.openxmlformats.org/officeDocument/2006/relationships/oleObject" Target="embeddings/oleObject955.bin"/><Relationship Id="rId2092" Type="http://schemas.openxmlformats.org/officeDocument/2006/relationships/oleObject" Target="embeddings/oleObject1037.bin"/><Relationship Id="rId2106" Type="http://schemas.openxmlformats.org/officeDocument/2006/relationships/oleObject" Target="embeddings/oleObject1044.bin"/><Relationship Id="rId2313" Type="http://schemas.openxmlformats.org/officeDocument/2006/relationships/image" Target="media/image1158.wmf"/><Relationship Id="rId271" Type="http://schemas.openxmlformats.org/officeDocument/2006/relationships/image" Target="media/image130.wmf"/><Relationship Id="rId937" Type="http://schemas.openxmlformats.org/officeDocument/2006/relationships/oleObject" Target="embeddings/oleObject464.bin"/><Relationship Id="rId1122" Type="http://schemas.openxmlformats.org/officeDocument/2006/relationships/oleObject" Target="embeddings/oleObject556.bin"/><Relationship Id="rId1567" Type="http://schemas.openxmlformats.org/officeDocument/2006/relationships/image" Target="media/image783.wmf"/><Relationship Id="rId1774" Type="http://schemas.openxmlformats.org/officeDocument/2006/relationships/oleObject" Target="embeddings/oleObject878.bin"/><Relationship Id="rId1981" Type="http://schemas.openxmlformats.org/officeDocument/2006/relationships/image" Target="media/image990.wmf"/><Relationship Id="rId2397" Type="http://schemas.openxmlformats.org/officeDocument/2006/relationships/image" Target="media/image1200.wmf"/><Relationship Id="rId66" Type="http://schemas.openxmlformats.org/officeDocument/2006/relationships/image" Target="media/image29.wmf"/><Relationship Id="rId131" Type="http://schemas.openxmlformats.org/officeDocument/2006/relationships/image" Target="media/image62.wmf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2.wmf"/><Relationship Id="rId783" Type="http://schemas.openxmlformats.org/officeDocument/2006/relationships/image" Target="media/image386.wmf"/><Relationship Id="rId990" Type="http://schemas.openxmlformats.org/officeDocument/2006/relationships/image" Target="media/image490.wmf"/><Relationship Id="rId1427" Type="http://schemas.openxmlformats.org/officeDocument/2006/relationships/image" Target="media/image713.wmf"/><Relationship Id="rId1634" Type="http://schemas.openxmlformats.org/officeDocument/2006/relationships/oleObject" Target="embeddings/oleObject808.bin"/><Relationship Id="rId1841" Type="http://schemas.openxmlformats.org/officeDocument/2006/relationships/image" Target="media/image920.wmf"/><Relationship Id="rId2257" Type="http://schemas.openxmlformats.org/officeDocument/2006/relationships/image" Target="media/image1129.wmf"/><Relationship Id="rId2464" Type="http://schemas.openxmlformats.org/officeDocument/2006/relationships/image" Target="media/image1233.wmf"/><Relationship Id="rId229" Type="http://schemas.openxmlformats.org/officeDocument/2006/relationships/image" Target="media/image109.wmf"/><Relationship Id="rId436" Type="http://schemas.openxmlformats.org/officeDocument/2006/relationships/image" Target="media/image212.wmf"/><Relationship Id="rId643" Type="http://schemas.openxmlformats.org/officeDocument/2006/relationships/oleObject" Target="embeddings/oleObject318.bin"/><Relationship Id="rId1066" Type="http://schemas.openxmlformats.org/officeDocument/2006/relationships/image" Target="media/image528.wmf"/><Relationship Id="rId1273" Type="http://schemas.openxmlformats.org/officeDocument/2006/relationships/oleObject" Target="embeddings/oleObject628.bin"/><Relationship Id="rId1480" Type="http://schemas.openxmlformats.org/officeDocument/2006/relationships/oleObject" Target="embeddings/oleObject731.bin"/><Relationship Id="rId1939" Type="http://schemas.openxmlformats.org/officeDocument/2006/relationships/image" Target="media/image969.wmf"/><Relationship Id="rId2117" Type="http://schemas.openxmlformats.org/officeDocument/2006/relationships/image" Target="media/image1058.wmf"/><Relationship Id="rId2324" Type="http://schemas.openxmlformats.org/officeDocument/2006/relationships/oleObject" Target="embeddings/oleObject1151.bin"/><Relationship Id="rId850" Type="http://schemas.openxmlformats.org/officeDocument/2006/relationships/image" Target="media/image420.wmf"/><Relationship Id="rId948" Type="http://schemas.openxmlformats.org/officeDocument/2006/relationships/image" Target="media/image469.wmf"/><Relationship Id="rId1133" Type="http://schemas.openxmlformats.org/officeDocument/2006/relationships/image" Target="media/image563.wmf"/><Relationship Id="rId1578" Type="http://schemas.openxmlformats.org/officeDocument/2006/relationships/oleObject" Target="embeddings/oleObject780.bin"/><Relationship Id="rId1701" Type="http://schemas.openxmlformats.org/officeDocument/2006/relationships/image" Target="media/image850.wmf"/><Relationship Id="rId1785" Type="http://schemas.openxmlformats.org/officeDocument/2006/relationships/image" Target="media/image892.wmf"/><Relationship Id="rId1992" Type="http://schemas.openxmlformats.org/officeDocument/2006/relationships/oleObject" Target="embeddings/oleObject987.bin"/><Relationship Id="rId77" Type="http://schemas.openxmlformats.org/officeDocument/2006/relationships/image" Target="media/image35.wmf"/><Relationship Id="rId282" Type="http://schemas.openxmlformats.org/officeDocument/2006/relationships/oleObject" Target="embeddings/oleObject137.bin"/><Relationship Id="rId503" Type="http://schemas.openxmlformats.org/officeDocument/2006/relationships/image" Target="media/image245.wmf"/><Relationship Id="rId587" Type="http://schemas.openxmlformats.org/officeDocument/2006/relationships/oleObject" Target="embeddings/oleObject290.bin"/><Relationship Id="rId710" Type="http://schemas.openxmlformats.org/officeDocument/2006/relationships/image" Target="media/image349.wmf"/><Relationship Id="rId808" Type="http://schemas.openxmlformats.org/officeDocument/2006/relationships/image" Target="media/image399.png"/><Relationship Id="rId1340" Type="http://schemas.openxmlformats.org/officeDocument/2006/relationships/image" Target="media/image670.wmf"/><Relationship Id="rId1438" Type="http://schemas.openxmlformats.org/officeDocument/2006/relationships/oleObject" Target="embeddings/oleObject710.bin"/><Relationship Id="rId1645" Type="http://schemas.openxmlformats.org/officeDocument/2006/relationships/image" Target="media/image822.wmf"/><Relationship Id="rId2170" Type="http://schemas.openxmlformats.org/officeDocument/2006/relationships/oleObject" Target="embeddings/oleObject1076.bin"/><Relationship Id="rId2268" Type="http://schemas.openxmlformats.org/officeDocument/2006/relationships/oleObject" Target="embeddings/oleObject1124.bin"/><Relationship Id="rId8" Type="http://schemas.openxmlformats.org/officeDocument/2006/relationships/footnotes" Target="footnotes.xml"/><Relationship Id="rId142" Type="http://schemas.openxmlformats.org/officeDocument/2006/relationships/oleObject" Target="embeddings/oleObject65.bin"/><Relationship Id="rId447" Type="http://schemas.openxmlformats.org/officeDocument/2006/relationships/oleObject" Target="embeddings/oleObject220.bin"/><Relationship Id="rId794" Type="http://schemas.openxmlformats.org/officeDocument/2006/relationships/oleObject" Target="embeddings/oleObject393.bin"/><Relationship Id="rId1077" Type="http://schemas.openxmlformats.org/officeDocument/2006/relationships/image" Target="media/image534.wmf"/><Relationship Id="rId1200" Type="http://schemas.openxmlformats.org/officeDocument/2006/relationships/oleObject" Target="embeddings/oleObject593.bin"/><Relationship Id="rId1852" Type="http://schemas.openxmlformats.org/officeDocument/2006/relationships/oleObject" Target="embeddings/oleObject917.bin"/><Relationship Id="rId2030" Type="http://schemas.openxmlformats.org/officeDocument/2006/relationships/oleObject" Target="embeddings/oleObject1006.bin"/><Relationship Id="rId2128" Type="http://schemas.openxmlformats.org/officeDocument/2006/relationships/oleObject" Target="embeddings/oleObject1055.bin"/><Relationship Id="rId2475" Type="http://schemas.openxmlformats.org/officeDocument/2006/relationships/image" Target="media/image1238.wmf"/><Relationship Id="rId654" Type="http://schemas.openxmlformats.org/officeDocument/2006/relationships/image" Target="media/image321.wmf"/><Relationship Id="rId861" Type="http://schemas.openxmlformats.org/officeDocument/2006/relationships/oleObject" Target="embeddings/oleObject426.bin"/><Relationship Id="rId959" Type="http://schemas.openxmlformats.org/officeDocument/2006/relationships/oleObject" Target="embeddings/oleObject475.bin"/><Relationship Id="rId1284" Type="http://schemas.openxmlformats.org/officeDocument/2006/relationships/image" Target="media/image641.wmf"/><Relationship Id="rId1491" Type="http://schemas.openxmlformats.org/officeDocument/2006/relationships/image" Target="media/image745.wmf"/><Relationship Id="rId1505" Type="http://schemas.openxmlformats.org/officeDocument/2006/relationships/image" Target="media/image752.wmf"/><Relationship Id="rId1589" Type="http://schemas.openxmlformats.org/officeDocument/2006/relationships/image" Target="media/image794.wmf"/><Relationship Id="rId1712" Type="http://schemas.openxmlformats.org/officeDocument/2006/relationships/oleObject" Target="embeddings/oleObject847.bin"/><Relationship Id="rId2335" Type="http://schemas.openxmlformats.org/officeDocument/2006/relationships/image" Target="media/image1169.wmf"/><Relationship Id="rId293" Type="http://schemas.openxmlformats.org/officeDocument/2006/relationships/image" Target="media/image141.wmf"/><Relationship Id="rId307" Type="http://schemas.openxmlformats.org/officeDocument/2006/relationships/image" Target="media/image148.wmf"/><Relationship Id="rId514" Type="http://schemas.openxmlformats.org/officeDocument/2006/relationships/oleObject" Target="embeddings/oleObject254.bin"/><Relationship Id="rId721" Type="http://schemas.openxmlformats.org/officeDocument/2006/relationships/oleObject" Target="embeddings/oleObject357.bin"/><Relationship Id="rId1144" Type="http://schemas.openxmlformats.org/officeDocument/2006/relationships/oleObject" Target="embeddings/oleObject566.bin"/><Relationship Id="rId1351" Type="http://schemas.openxmlformats.org/officeDocument/2006/relationships/oleObject" Target="embeddings/oleObject666.bin"/><Relationship Id="rId1449" Type="http://schemas.openxmlformats.org/officeDocument/2006/relationships/image" Target="media/image724.wmf"/><Relationship Id="rId1796" Type="http://schemas.openxmlformats.org/officeDocument/2006/relationships/oleObject" Target="embeddings/oleObject889.bin"/><Relationship Id="rId2181" Type="http://schemas.openxmlformats.org/officeDocument/2006/relationships/oleObject" Target="embeddings/oleObject1081.bin"/><Relationship Id="rId2402" Type="http://schemas.openxmlformats.org/officeDocument/2006/relationships/oleObject" Target="embeddings/oleObject1190.bin"/><Relationship Id="rId88" Type="http://schemas.openxmlformats.org/officeDocument/2006/relationships/oleObject" Target="embeddings/oleObject38.bin"/><Relationship Id="rId153" Type="http://schemas.openxmlformats.org/officeDocument/2006/relationships/image" Target="media/image73.wmf"/><Relationship Id="rId360" Type="http://schemas.openxmlformats.org/officeDocument/2006/relationships/image" Target="media/image174.wmf"/><Relationship Id="rId598" Type="http://schemas.openxmlformats.org/officeDocument/2006/relationships/image" Target="media/image293.wmf"/><Relationship Id="rId819" Type="http://schemas.openxmlformats.org/officeDocument/2006/relationships/image" Target="media/image405.wmf"/><Relationship Id="rId1004" Type="http://schemas.openxmlformats.org/officeDocument/2006/relationships/image" Target="media/image497.wmf"/><Relationship Id="rId1211" Type="http://schemas.openxmlformats.org/officeDocument/2006/relationships/oleObject" Target="embeddings/oleObject598.bin"/><Relationship Id="rId1656" Type="http://schemas.openxmlformats.org/officeDocument/2006/relationships/oleObject" Target="embeddings/oleObject819.bin"/><Relationship Id="rId1863" Type="http://schemas.openxmlformats.org/officeDocument/2006/relationships/image" Target="media/image931.wmf"/><Relationship Id="rId2041" Type="http://schemas.openxmlformats.org/officeDocument/2006/relationships/image" Target="media/image1020.wmf"/><Relationship Id="rId2279" Type="http://schemas.openxmlformats.org/officeDocument/2006/relationships/image" Target="media/image1140.wmf"/><Relationship Id="rId2486" Type="http://schemas.openxmlformats.org/officeDocument/2006/relationships/footer" Target="footer3.xml"/><Relationship Id="rId220" Type="http://schemas.openxmlformats.org/officeDocument/2006/relationships/oleObject" Target="embeddings/oleObject105.bin"/><Relationship Id="rId458" Type="http://schemas.openxmlformats.org/officeDocument/2006/relationships/oleObject" Target="embeddings/oleObject226.bin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1.wmf"/><Relationship Id="rId1088" Type="http://schemas.openxmlformats.org/officeDocument/2006/relationships/oleObject" Target="embeddings/oleObject539.bin"/><Relationship Id="rId1295" Type="http://schemas.openxmlformats.org/officeDocument/2006/relationships/oleObject" Target="embeddings/oleObject639.bin"/><Relationship Id="rId1309" Type="http://schemas.openxmlformats.org/officeDocument/2006/relationships/oleObject" Target="embeddings/oleObject645.bin"/><Relationship Id="rId1516" Type="http://schemas.openxmlformats.org/officeDocument/2006/relationships/oleObject" Target="embeddings/oleObject749.bin"/><Relationship Id="rId1723" Type="http://schemas.openxmlformats.org/officeDocument/2006/relationships/image" Target="media/image861.wmf"/><Relationship Id="rId1930" Type="http://schemas.openxmlformats.org/officeDocument/2006/relationships/oleObject" Target="embeddings/oleObject956.bin"/><Relationship Id="rId2139" Type="http://schemas.openxmlformats.org/officeDocument/2006/relationships/image" Target="media/image1069.wmf"/><Relationship Id="rId2346" Type="http://schemas.openxmlformats.org/officeDocument/2006/relationships/oleObject" Target="embeddings/oleObject1162.bin"/><Relationship Id="rId15" Type="http://schemas.openxmlformats.org/officeDocument/2006/relationships/oleObject" Target="embeddings/oleObject2.bin"/><Relationship Id="rId318" Type="http://schemas.openxmlformats.org/officeDocument/2006/relationships/oleObject" Target="embeddings/oleObject155.bin"/><Relationship Id="rId525" Type="http://schemas.openxmlformats.org/officeDocument/2006/relationships/image" Target="media/image256.wmf"/><Relationship Id="rId732" Type="http://schemas.openxmlformats.org/officeDocument/2006/relationships/image" Target="media/image360.wmf"/><Relationship Id="rId1155" Type="http://schemas.openxmlformats.org/officeDocument/2006/relationships/image" Target="media/image574.png"/><Relationship Id="rId1362" Type="http://schemas.openxmlformats.org/officeDocument/2006/relationships/oleObject" Target="embeddings/oleObject672.bin"/><Relationship Id="rId2192" Type="http://schemas.openxmlformats.org/officeDocument/2006/relationships/image" Target="media/image1096.wmf"/><Relationship Id="rId2206" Type="http://schemas.openxmlformats.org/officeDocument/2006/relationships/image" Target="media/image1103.wmf"/><Relationship Id="rId2413" Type="http://schemas.openxmlformats.org/officeDocument/2006/relationships/image" Target="media/image1208.wmf"/><Relationship Id="rId99" Type="http://schemas.openxmlformats.org/officeDocument/2006/relationships/image" Target="media/image46.wmf"/><Relationship Id="rId164" Type="http://schemas.openxmlformats.org/officeDocument/2006/relationships/oleObject" Target="embeddings/oleObject76.bin"/><Relationship Id="rId371" Type="http://schemas.openxmlformats.org/officeDocument/2006/relationships/oleObject" Target="embeddings/oleObject182.bin"/><Relationship Id="rId1015" Type="http://schemas.openxmlformats.org/officeDocument/2006/relationships/oleObject" Target="embeddings/oleObject503.bin"/><Relationship Id="rId1222" Type="http://schemas.openxmlformats.org/officeDocument/2006/relationships/image" Target="media/image609.wmf"/><Relationship Id="rId1667" Type="http://schemas.openxmlformats.org/officeDocument/2006/relationships/image" Target="media/image833.wmf"/><Relationship Id="rId1874" Type="http://schemas.openxmlformats.org/officeDocument/2006/relationships/oleObject" Target="embeddings/oleObject928.bin"/><Relationship Id="rId2052" Type="http://schemas.openxmlformats.org/officeDocument/2006/relationships/oleObject" Target="embeddings/oleObject1017.bin"/><Relationship Id="rId469" Type="http://schemas.openxmlformats.org/officeDocument/2006/relationships/image" Target="media/image228.wmf"/><Relationship Id="rId676" Type="http://schemas.openxmlformats.org/officeDocument/2006/relationships/image" Target="media/image332.wmf"/><Relationship Id="rId883" Type="http://schemas.openxmlformats.org/officeDocument/2006/relationships/oleObject" Target="embeddings/oleObject437.bin"/><Relationship Id="rId1099" Type="http://schemas.openxmlformats.org/officeDocument/2006/relationships/oleObject" Target="embeddings/oleObject544.bin"/><Relationship Id="rId1527" Type="http://schemas.openxmlformats.org/officeDocument/2006/relationships/image" Target="media/image763.wmf"/><Relationship Id="rId1734" Type="http://schemas.openxmlformats.org/officeDocument/2006/relationships/oleObject" Target="embeddings/oleObject858.bin"/><Relationship Id="rId1941" Type="http://schemas.openxmlformats.org/officeDocument/2006/relationships/image" Target="media/image970.wmf"/><Relationship Id="rId2357" Type="http://schemas.openxmlformats.org/officeDocument/2006/relationships/image" Target="media/image1180.wmf"/><Relationship Id="rId26" Type="http://schemas.openxmlformats.org/officeDocument/2006/relationships/image" Target="media/image9.wmf"/><Relationship Id="rId231" Type="http://schemas.openxmlformats.org/officeDocument/2006/relationships/image" Target="media/image110.wmf"/><Relationship Id="rId329" Type="http://schemas.openxmlformats.org/officeDocument/2006/relationships/image" Target="media/image159.wmf"/><Relationship Id="rId536" Type="http://schemas.openxmlformats.org/officeDocument/2006/relationships/oleObject" Target="embeddings/oleObject265.bin"/><Relationship Id="rId1166" Type="http://schemas.openxmlformats.org/officeDocument/2006/relationships/image" Target="media/image580.wmf"/><Relationship Id="rId1373" Type="http://schemas.openxmlformats.org/officeDocument/2006/relationships/image" Target="media/image686.wmf"/><Relationship Id="rId2217" Type="http://schemas.openxmlformats.org/officeDocument/2006/relationships/image" Target="media/image1109.wmf"/><Relationship Id="rId175" Type="http://schemas.openxmlformats.org/officeDocument/2006/relationships/image" Target="media/image84.wmf"/><Relationship Id="rId743" Type="http://schemas.openxmlformats.org/officeDocument/2006/relationships/oleObject" Target="embeddings/oleObject368.bin"/><Relationship Id="rId950" Type="http://schemas.openxmlformats.org/officeDocument/2006/relationships/image" Target="media/image470.wmf"/><Relationship Id="rId1026" Type="http://schemas.openxmlformats.org/officeDocument/2006/relationships/image" Target="media/image508.wmf"/><Relationship Id="rId1580" Type="http://schemas.openxmlformats.org/officeDocument/2006/relationships/oleObject" Target="embeddings/oleObject781.bin"/><Relationship Id="rId1678" Type="http://schemas.openxmlformats.org/officeDocument/2006/relationships/oleObject" Target="embeddings/oleObject830.bin"/><Relationship Id="rId1801" Type="http://schemas.openxmlformats.org/officeDocument/2006/relationships/image" Target="media/image900.wmf"/><Relationship Id="rId1885" Type="http://schemas.openxmlformats.org/officeDocument/2006/relationships/image" Target="media/image942.wmf"/><Relationship Id="rId2424" Type="http://schemas.openxmlformats.org/officeDocument/2006/relationships/oleObject" Target="embeddings/oleObject1201.bin"/><Relationship Id="rId382" Type="http://schemas.openxmlformats.org/officeDocument/2006/relationships/image" Target="media/image185.wmf"/><Relationship Id="rId603" Type="http://schemas.openxmlformats.org/officeDocument/2006/relationships/oleObject" Target="embeddings/oleObject298.bin"/><Relationship Id="rId687" Type="http://schemas.openxmlformats.org/officeDocument/2006/relationships/oleObject" Target="embeddings/oleObject340.bin"/><Relationship Id="rId810" Type="http://schemas.openxmlformats.org/officeDocument/2006/relationships/oleObject" Target="embeddings/oleObject400.bin"/><Relationship Id="rId908" Type="http://schemas.openxmlformats.org/officeDocument/2006/relationships/image" Target="media/image449.wmf"/><Relationship Id="rId1233" Type="http://schemas.openxmlformats.org/officeDocument/2006/relationships/image" Target="media/image615.wmf"/><Relationship Id="rId1440" Type="http://schemas.openxmlformats.org/officeDocument/2006/relationships/oleObject" Target="embeddings/oleObject711.bin"/><Relationship Id="rId1538" Type="http://schemas.openxmlformats.org/officeDocument/2006/relationships/oleObject" Target="embeddings/oleObject760.bin"/><Relationship Id="rId2063" Type="http://schemas.openxmlformats.org/officeDocument/2006/relationships/image" Target="media/image1031.wmf"/><Relationship Id="rId2270" Type="http://schemas.openxmlformats.org/officeDocument/2006/relationships/oleObject" Target="embeddings/oleObject1125.bin"/><Relationship Id="rId2368" Type="http://schemas.openxmlformats.org/officeDocument/2006/relationships/oleObject" Target="embeddings/oleObject1173.bin"/><Relationship Id="rId242" Type="http://schemas.openxmlformats.org/officeDocument/2006/relationships/oleObject" Target="embeddings/oleObject117.bin"/><Relationship Id="rId894" Type="http://schemas.openxmlformats.org/officeDocument/2006/relationships/image" Target="media/image442.wmf"/><Relationship Id="rId1177" Type="http://schemas.openxmlformats.org/officeDocument/2006/relationships/image" Target="media/image586.wmf"/><Relationship Id="rId1300" Type="http://schemas.openxmlformats.org/officeDocument/2006/relationships/image" Target="media/image650.wmf"/><Relationship Id="rId1745" Type="http://schemas.openxmlformats.org/officeDocument/2006/relationships/image" Target="media/image872.wmf"/><Relationship Id="rId1952" Type="http://schemas.openxmlformats.org/officeDocument/2006/relationships/oleObject" Target="embeddings/oleObject967.bin"/><Relationship Id="rId2130" Type="http://schemas.openxmlformats.org/officeDocument/2006/relationships/oleObject" Target="embeddings/oleObject1056.bin"/><Relationship Id="rId37" Type="http://schemas.openxmlformats.org/officeDocument/2006/relationships/oleObject" Target="embeddings/oleObject13.bin"/><Relationship Id="rId102" Type="http://schemas.openxmlformats.org/officeDocument/2006/relationships/oleObject" Target="embeddings/oleObject45.bin"/><Relationship Id="rId547" Type="http://schemas.openxmlformats.org/officeDocument/2006/relationships/image" Target="media/image267.wmf"/><Relationship Id="rId754" Type="http://schemas.openxmlformats.org/officeDocument/2006/relationships/image" Target="media/image371.wmf"/><Relationship Id="rId961" Type="http://schemas.openxmlformats.org/officeDocument/2006/relationships/oleObject" Target="embeddings/oleObject476.bin"/><Relationship Id="rId1384" Type="http://schemas.openxmlformats.org/officeDocument/2006/relationships/oleObject" Target="embeddings/oleObject683.bin"/><Relationship Id="rId1591" Type="http://schemas.openxmlformats.org/officeDocument/2006/relationships/image" Target="media/image795.wmf"/><Relationship Id="rId1605" Type="http://schemas.openxmlformats.org/officeDocument/2006/relationships/image" Target="media/image802.wmf"/><Relationship Id="rId1689" Type="http://schemas.openxmlformats.org/officeDocument/2006/relationships/image" Target="media/image844.wmf"/><Relationship Id="rId1812" Type="http://schemas.openxmlformats.org/officeDocument/2006/relationships/oleObject" Target="embeddings/oleObject897.bin"/><Relationship Id="rId2228" Type="http://schemas.openxmlformats.org/officeDocument/2006/relationships/oleObject" Target="embeddings/oleObject1104.bin"/><Relationship Id="rId2435" Type="http://schemas.openxmlformats.org/officeDocument/2006/relationships/oleObject" Target="embeddings/oleObject1207.bin"/><Relationship Id="rId90" Type="http://schemas.openxmlformats.org/officeDocument/2006/relationships/oleObject" Target="embeddings/oleObject39.bin"/><Relationship Id="rId186" Type="http://schemas.openxmlformats.org/officeDocument/2006/relationships/oleObject" Target="embeddings/oleObject87.bin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1.wmf"/><Relationship Id="rId821" Type="http://schemas.openxmlformats.org/officeDocument/2006/relationships/image" Target="media/image406.wmf"/><Relationship Id="rId1037" Type="http://schemas.openxmlformats.org/officeDocument/2006/relationships/oleObject" Target="embeddings/oleObject514.bin"/><Relationship Id="rId1244" Type="http://schemas.openxmlformats.org/officeDocument/2006/relationships/oleObject" Target="embeddings/oleObject614.bin"/><Relationship Id="rId1451" Type="http://schemas.openxmlformats.org/officeDocument/2006/relationships/image" Target="media/image725.wmf"/><Relationship Id="rId1896" Type="http://schemas.openxmlformats.org/officeDocument/2006/relationships/oleObject" Target="embeddings/oleObject939.bin"/><Relationship Id="rId2074" Type="http://schemas.openxmlformats.org/officeDocument/2006/relationships/oleObject" Target="embeddings/oleObject1028.bin"/><Relationship Id="rId2281" Type="http://schemas.openxmlformats.org/officeDocument/2006/relationships/image" Target="media/image1141.wmf"/><Relationship Id="rId253" Type="http://schemas.openxmlformats.org/officeDocument/2006/relationships/image" Target="media/image121.wmf"/><Relationship Id="rId460" Type="http://schemas.openxmlformats.org/officeDocument/2006/relationships/oleObject" Target="embeddings/oleObject227.bin"/><Relationship Id="rId698" Type="http://schemas.openxmlformats.org/officeDocument/2006/relationships/image" Target="media/image343.wmf"/><Relationship Id="rId919" Type="http://schemas.openxmlformats.org/officeDocument/2006/relationships/oleObject" Target="embeddings/oleObject455.bin"/><Relationship Id="rId1090" Type="http://schemas.openxmlformats.org/officeDocument/2006/relationships/oleObject" Target="embeddings/oleObject540.bin"/><Relationship Id="rId1104" Type="http://schemas.openxmlformats.org/officeDocument/2006/relationships/image" Target="media/image548.wmf"/><Relationship Id="rId1311" Type="http://schemas.openxmlformats.org/officeDocument/2006/relationships/oleObject" Target="embeddings/oleObject646.bin"/><Relationship Id="rId1549" Type="http://schemas.openxmlformats.org/officeDocument/2006/relationships/image" Target="media/image774.wmf"/><Relationship Id="rId1756" Type="http://schemas.openxmlformats.org/officeDocument/2006/relationships/oleObject" Target="embeddings/oleObject869.bin"/><Relationship Id="rId1963" Type="http://schemas.openxmlformats.org/officeDocument/2006/relationships/image" Target="media/image981.wmf"/><Relationship Id="rId2141" Type="http://schemas.openxmlformats.org/officeDocument/2006/relationships/image" Target="media/image1070.wmf"/><Relationship Id="rId2379" Type="http://schemas.openxmlformats.org/officeDocument/2006/relationships/image" Target="media/image1191.wmf"/><Relationship Id="rId48" Type="http://schemas.openxmlformats.org/officeDocument/2006/relationships/image" Target="media/image20.wmf"/><Relationship Id="rId113" Type="http://schemas.openxmlformats.org/officeDocument/2006/relationships/image" Target="media/image53.wmf"/><Relationship Id="rId320" Type="http://schemas.openxmlformats.org/officeDocument/2006/relationships/oleObject" Target="embeddings/oleObject156.bin"/><Relationship Id="rId558" Type="http://schemas.openxmlformats.org/officeDocument/2006/relationships/oleObject" Target="embeddings/oleObject276.bin"/><Relationship Id="rId765" Type="http://schemas.openxmlformats.org/officeDocument/2006/relationships/image" Target="media/image377.wmf"/><Relationship Id="rId972" Type="http://schemas.openxmlformats.org/officeDocument/2006/relationships/image" Target="media/image481.wmf"/><Relationship Id="rId1188" Type="http://schemas.openxmlformats.org/officeDocument/2006/relationships/oleObject" Target="embeddings/oleObject587.bin"/><Relationship Id="rId1395" Type="http://schemas.openxmlformats.org/officeDocument/2006/relationships/image" Target="media/image697.wmf"/><Relationship Id="rId1409" Type="http://schemas.openxmlformats.org/officeDocument/2006/relationships/image" Target="media/image704.wmf"/><Relationship Id="rId1616" Type="http://schemas.openxmlformats.org/officeDocument/2006/relationships/oleObject" Target="embeddings/oleObject799.bin"/><Relationship Id="rId1823" Type="http://schemas.openxmlformats.org/officeDocument/2006/relationships/image" Target="media/image911.wmf"/><Relationship Id="rId2001" Type="http://schemas.openxmlformats.org/officeDocument/2006/relationships/image" Target="media/image1000.wmf"/><Relationship Id="rId2239" Type="http://schemas.openxmlformats.org/officeDocument/2006/relationships/image" Target="media/image1120.wmf"/><Relationship Id="rId2446" Type="http://schemas.openxmlformats.org/officeDocument/2006/relationships/image" Target="media/image1224.wmf"/><Relationship Id="rId197" Type="http://schemas.openxmlformats.org/officeDocument/2006/relationships/image" Target="media/image95.wmf"/><Relationship Id="rId418" Type="http://schemas.openxmlformats.org/officeDocument/2006/relationships/image" Target="media/image203.wmf"/><Relationship Id="rId625" Type="http://schemas.openxmlformats.org/officeDocument/2006/relationships/oleObject" Target="embeddings/oleObject309.bin"/><Relationship Id="rId832" Type="http://schemas.openxmlformats.org/officeDocument/2006/relationships/oleObject" Target="embeddings/oleObject411.bin"/><Relationship Id="rId1048" Type="http://schemas.openxmlformats.org/officeDocument/2006/relationships/image" Target="media/image519.wmf"/><Relationship Id="rId1255" Type="http://schemas.openxmlformats.org/officeDocument/2006/relationships/image" Target="media/image626.wmf"/><Relationship Id="rId1462" Type="http://schemas.openxmlformats.org/officeDocument/2006/relationships/oleObject" Target="embeddings/oleObject722.bin"/><Relationship Id="rId2085" Type="http://schemas.openxmlformats.org/officeDocument/2006/relationships/image" Target="media/image1042.wmf"/><Relationship Id="rId2292" Type="http://schemas.openxmlformats.org/officeDocument/2006/relationships/oleObject" Target="embeddings/oleObject1135.bin"/><Relationship Id="rId2306" Type="http://schemas.openxmlformats.org/officeDocument/2006/relationships/oleObject" Target="embeddings/oleObject1142.bin"/><Relationship Id="rId264" Type="http://schemas.openxmlformats.org/officeDocument/2006/relationships/oleObject" Target="embeddings/oleObject128.bin"/><Relationship Id="rId471" Type="http://schemas.openxmlformats.org/officeDocument/2006/relationships/image" Target="media/image229.wmf"/><Relationship Id="rId1115" Type="http://schemas.openxmlformats.org/officeDocument/2006/relationships/image" Target="media/image553.wmf"/><Relationship Id="rId1322" Type="http://schemas.openxmlformats.org/officeDocument/2006/relationships/image" Target="media/image661.wmf"/><Relationship Id="rId1767" Type="http://schemas.openxmlformats.org/officeDocument/2006/relationships/image" Target="media/image883.wmf"/><Relationship Id="rId1974" Type="http://schemas.openxmlformats.org/officeDocument/2006/relationships/oleObject" Target="embeddings/oleObject978.bin"/><Relationship Id="rId2152" Type="http://schemas.openxmlformats.org/officeDocument/2006/relationships/oleObject" Target="embeddings/oleObject1067.bin"/><Relationship Id="rId59" Type="http://schemas.openxmlformats.org/officeDocument/2006/relationships/oleObject" Target="embeddings/oleObject24.bin"/><Relationship Id="rId124" Type="http://schemas.openxmlformats.org/officeDocument/2006/relationships/oleObject" Target="embeddings/oleObject56.bin"/><Relationship Id="rId569" Type="http://schemas.openxmlformats.org/officeDocument/2006/relationships/oleObject" Target="embeddings/oleObject281.bin"/><Relationship Id="rId776" Type="http://schemas.openxmlformats.org/officeDocument/2006/relationships/oleObject" Target="embeddings/oleObject384.bin"/><Relationship Id="rId983" Type="http://schemas.openxmlformats.org/officeDocument/2006/relationships/oleObject" Target="embeddings/oleObject487.bin"/><Relationship Id="rId1199" Type="http://schemas.openxmlformats.org/officeDocument/2006/relationships/image" Target="media/image597.wmf"/><Relationship Id="rId1627" Type="http://schemas.openxmlformats.org/officeDocument/2006/relationships/image" Target="media/image813.wmf"/><Relationship Id="rId1834" Type="http://schemas.openxmlformats.org/officeDocument/2006/relationships/oleObject" Target="embeddings/oleObject908.bin"/><Relationship Id="rId2457" Type="http://schemas.openxmlformats.org/officeDocument/2006/relationships/oleObject" Target="embeddings/oleObject1218.bin"/><Relationship Id="rId331" Type="http://schemas.openxmlformats.org/officeDocument/2006/relationships/image" Target="media/image160.wmf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2.wmf"/><Relationship Id="rId1059" Type="http://schemas.openxmlformats.org/officeDocument/2006/relationships/oleObject" Target="embeddings/oleObject525.bin"/><Relationship Id="rId1266" Type="http://schemas.openxmlformats.org/officeDocument/2006/relationships/oleObject" Target="embeddings/oleObject625.bin"/><Relationship Id="rId1473" Type="http://schemas.openxmlformats.org/officeDocument/2006/relationships/image" Target="media/image736.wmf"/><Relationship Id="rId2012" Type="http://schemas.openxmlformats.org/officeDocument/2006/relationships/oleObject" Target="embeddings/oleObject997.bin"/><Relationship Id="rId2096" Type="http://schemas.openxmlformats.org/officeDocument/2006/relationships/oleObject" Target="embeddings/oleObject1039.bin"/><Relationship Id="rId2317" Type="http://schemas.openxmlformats.org/officeDocument/2006/relationships/image" Target="media/image1160.wmf"/><Relationship Id="rId843" Type="http://schemas.openxmlformats.org/officeDocument/2006/relationships/oleObject" Target="embeddings/oleObject417.bin"/><Relationship Id="rId1126" Type="http://schemas.openxmlformats.org/officeDocument/2006/relationships/oleObject" Target="embeddings/oleObject558.bin"/><Relationship Id="rId1680" Type="http://schemas.openxmlformats.org/officeDocument/2006/relationships/oleObject" Target="embeddings/oleObject831.bin"/><Relationship Id="rId1778" Type="http://schemas.openxmlformats.org/officeDocument/2006/relationships/oleObject" Target="embeddings/oleObject880.bin"/><Relationship Id="rId1901" Type="http://schemas.openxmlformats.org/officeDocument/2006/relationships/image" Target="media/image950.wmf"/><Relationship Id="rId1985" Type="http://schemas.openxmlformats.org/officeDocument/2006/relationships/image" Target="media/image992.wmf"/><Relationship Id="rId275" Type="http://schemas.openxmlformats.org/officeDocument/2006/relationships/image" Target="media/image132.wmf"/><Relationship Id="rId482" Type="http://schemas.openxmlformats.org/officeDocument/2006/relationships/oleObject" Target="embeddings/oleObject238.bin"/><Relationship Id="rId703" Type="http://schemas.openxmlformats.org/officeDocument/2006/relationships/oleObject" Target="embeddings/oleObject348.bin"/><Relationship Id="rId910" Type="http://schemas.openxmlformats.org/officeDocument/2006/relationships/image" Target="media/image450.wmf"/><Relationship Id="rId1333" Type="http://schemas.openxmlformats.org/officeDocument/2006/relationships/oleObject" Target="embeddings/oleObject657.bin"/><Relationship Id="rId1540" Type="http://schemas.openxmlformats.org/officeDocument/2006/relationships/oleObject" Target="embeddings/oleObject761.bin"/><Relationship Id="rId1638" Type="http://schemas.openxmlformats.org/officeDocument/2006/relationships/oleObject" Target="embeddings/oleObject810.bin"/><Relationship Id="rId2163" Type="http://schemas.openxmlformats.org/officeDocument/2006/relationships/image" Target="media/image1081.wmf"/><Relationship Id="rId2370" Type="http://schemas.openxmlformats.org/officeDocument/2006/relationships/oleObject" Target="embeddings/oleObject1174.bin"/><Relationship Id="rId135" Type="http://schemas.openxmlformats.org/officeDocument/2006/relationships/image" Target="media/image64.wmf"/><Relationship Id="rId342" Type="http://schemas.openxmlformats.org/officeDocument/2006/relationships/oleObject" Target="embeddings/oleObject167.bin"/><Relationship Id="rId787" Type="http://schemas.openxmlformats.org/officeDocument/2006/relationships/image" Target="media/image388.wmf"/><Relationship Id="rId994" Type="http://schemas.openxmlformats.org/officeDocument/2006/relationships/image" Target="media/image492.wmf"/><Relationship Id="rId1400" Type="http://schemas.openxmlformats.org/officeDocument/2006/relationships/oleObject" Target="embeddings/oleObject691.bin"/><Relationship Id="rId1845" Type="http://schemas.openxmlformats.org/officeDocument/2006/relationships/image" Target="media/image922.wmf"/><Relationship Id="rId2023" Type="http://schemas.openxmlformats.org/officeDocument/2006/relationships/image" Target="media/image1011.wmf"/><Relationship Id="rId2230" Type="http://schemas.openxmlformats.org/officeDocument/2006/relationships/oleObject" Target="embeddings/oleObject1105.bin"/><Relationship Id="rId2468" Type="http://schemas.openxmlformats.org/officeDocument/2006/relationships/image" Target="media/image1235.wmf"/><Relationship Id="rId202" Type="http://schemas.openxmlformats.org/officeDocument/2006/relationships/oleObject" Target="embeddings/oleObject95.bin"/><Relationship Id="rId647" Type="http://schemas.openxmlformats.org/officeDocument/2006/relationships/oleObject" Target="embeddings/oleObject320.bin"/><Relationship Id="rId854" Type="http://schemas.openxmlformats.org/officeDocument/2006/relationships/image" Target="media/image422.wmf"/><Relationship Id="rId1277" Type="http://schemas.openxmlformats.org/officeDocument/2006/relationships/oleObject" Target="embeddings/oleObject630.bin"/><Relationship Id="rId1484" Type="http://schemas.openxmlformats.org/officeDocument/2006/relationships/oleObject" Target="embeddings/oleObject733.bin"/><Relationship Id="rId1691" Type="http://schemas.openxmlformats.org/officeDocument/2006/relationships/image" Target="media/image845.wmf"/><Relationship Id="rId1705" Type="http://schemas.openxmlformats.org/officeDocument/2006/relationships/image" Target="media/image852.wmf"/><Relationship Id="rId1912" Type="http://schemas.openxmlformats.org/officeDocument/2006/relationships/oleObject" Target="embeddings/oleObject947.bin"/><Relationship Id="rId2328" Type="http://schemas.openxmlformats.org/officeDocument/2006/relationships/oleObject" Target="embeddings/oleObject1153.bin"/><Relationship Id="rId286" Type="http://schemas.openxmlformats.org/officeDocument/2006/relationships/oleObject" Target="embeddings/oleObject139.bin"/><Relationship Id="rId493" Type="http://schemas.openxmlformats.org/officeDocument/2006/relationships/image" Target="media/image240.wmf"/><Relationship Id="rId507" Type="http://schemas.openxmlformats.org/officeDocument/2006/relationships/image" Target="media/image247.wmf"/><Relationship Id="rId714" Type="http://schemas.openxmlformats.org/officeDocument/2006/relationships/image" Target="media/image351.wmf"/><Relationship Id="rId921" Type="http://schemas.openxmlformats.org/officeDocument/2006/relationships/oleObject" Target="embeddings/oleObject456.bin"/><Relationship Id="rId1137" Type="http://schemas.openxmlformats.org/officeDocument/2006/relationships/image" Target="media/image565.wmf"/><Relationship Id="rId1344" Type="http://schemas.openxmlformats.org/officeDocument/2006/relationships/image" Target="media/image672.wmf"/><Relationship Id="rId1551" Type="http://schemas.openxmlformats.org/officeDocument/2006/relationships/image" Target="media/image775.wmf"/><Relationship Id="rId1789" Type="http://schemas.openxmlformats.org/officeDocument/2006/relationships/image" Target="media/image894.wmf"/><Relationship Id="rId1996" Type="http://schemas.openxmlformats.org/officeDocument/2006/relationships/oleObject" Target="embeddings/oleObject989.bin"/><Relationship Id="rId2174" Type="http://schemas.openxmlformats.org/officeDocument/2006/relationships/oleObject" Target="embeddings/oleObject1078.bin"/><Relationship Id="rId2381" Type="http://schemas.openxmlformats.org/officeDocument/2006/relationships/image" Target="media/image1192.wmf"/><Relationship Id="rId50" Type="http://schemas.openxmlformats.org/officeDocument/2006/relationships/image" Target="media/image21.wmf"/><Relationship Id="rId146" Type="http://schemas.openxmlformats.org/officeDocument/2006/relationships/oleObject" Target="embeddings/oleObject67.bin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4.wmf"/><Relationship Id="rId798" Type="http://schemas.openxmlformats.org/officeDocument/2006/relationships/oleObject" Target="embeddings/oleObject395.bin"/><Relationship Id="rId1190" Type="http://schemas.openxmlformats.org/officeDocument/2006/relationships/oleObject" Target="embeddings/oleObject588.bin"/><Relationship Id="rId1204" Type="http://schemas.openxmlformats.org/officeDocument/2006/relationships/image" Target="media/image600.wmf"/><Relationship Id="rId1411" Type="http://schemas.openxmlformats.org/officeDocument/2006/relationships/image" Target="media/image705.wmf"/><Relationship Id="rId1649" Type="http://schemas.openxmlformats.org/officeDocument/2006/relationships/image" Target="media/image824.wmf"/><Relationship Id="rId1856" Type="http://schemas.openxmlformats.org/officeDocument/2006/relationships/oleObject" Target="embeddings/oleObject919.bin"/><Relationship Id="rId2034" Type="http://schemas.openxmlformats.org/officeDocument/2006/relationships/oleObject" Target="embeddings/oleObject1008.bin"/><Relationship Id="rId2241" Type="http://schemas.openxmlformats.org/officeDocument/2006/relationships/image" Target="media/image1121.wmf"/><Relationship Id="rId2479" Type="http://schemas.openxmlformats.org/officeDocument/2006/relationships/image" Target="media/image1240.wmf"/><Relationship Id="rId213" Type="http://schemas.openxmlformats.org/officeDocument/2006/relationships/image" Target="media/image103.wmf"/><Relationship Id="rId420" Type="http://schemas.openxmlformats.org/officeDocument/2006/relationships/image" Target="media/image204.wmf"/><Relationship Id="rId658" Type="http://schemas.openxmlformats.org/officeDocument/2006/relationships/image" Target="media/image323.wmf"/><Relationship Id="rId865" Type="http://schemas.openxmlformats.org/officeDocument/2006/relationships/oleObject" Target="embeddings/oleObject428.bin"/><Relationship Id="rId1050" Type="http://schemas.openxmlformats.org/officeDocument/2006/relationships/image" Target="media/image520.wmf"/><Relationship Id="rId1288" Type="http://schemas.openxmlformats.org/officeDocument/2006/relationships/image" Target="media/image643.wmf"/><Relationship Id="rId1495" Type="http://schemas.openxmlformats.org/officeDocument/2006/relationships/image" Target="media/image747.wmf"/><Relationship Id="rId1509" Type="http://schemas.openxmlformats.org/officeDocument/2006/relationships/image" Target="media/image754.wmf"/><Relationship Id="rId1716" Type="http://schemas.openxmlformats.org/officeDocument/2006/relationships/oleObject" Target="embeddings/oleObject849.bin"/><Relationship Id="rId1923" Type="http://schemas.openxmlformats.org/officeDocument/2006/relationships/image" Target="media/image961.wmf"/><Relationship Id="rId2101" Type="http://schemas.openxmlformats.org/officeDocument/2006/relationships/image" Target="media/image1050.wmf"/><Relationship Id="rId2339" Type="http://schemas.openxmlformats.org/officeDocument/2006/relationships/image" Target="media/image1171.wmf"/><Relationship Id="rId297" Type="http://schemas.openxmlformats.org/officeDocument/2006/relationships/image" Target="media/image143.wmf"/><Relationship Id="rId518" Type="http://schemas.openxmlformats.org/officeDocument/2006/relationships/oleObject" Target="embeddings/oleObject256.bin"/><Relationship Id="rId725" Type="http://schemas.openxmlformats.org/officeDocument/2006/relationships/oleObject" Target="embeddings/oleObject359.bin"/><Relationship Id="rId932" Type="http://schemas.openxmlformats.org/officeDocument/2006/relationships/image" Target="media/image461.wmf"/><Relationship Id="rId1148" Type="http://schemas.openxmlformats.org/officeDocument/2006/relationships/oleObject" Target="embeddings/oleObject568.bin"/><Relationship Id="rId1355" Type="http://schemas.openxmlformats.org/officeDocument/2006/relationships/oleObject" Target="embeddings/oleObject668.bin"/><Relationship Id="rId1562" Type="http://schemas.openxmlformats.org/officeDocument/2006/relationships/oleObject" Target="embeddings/oleObject772.bin"/><Relationship Id="rId2185" Type="http://schemas.openxmlformats.org/officeDocument/2006/relationships/oleObject" Target="embeddings/oleObject1083.bin"/><Relationship Id="rId2392" Type="http://schemas.openxmlformats.org/officeDocument/2006/relationships/oleObject" Target="embeddings/oleObject1185.bin"/><Relationship Id="rId2406" Type="http://schemas.openxmlformats.org/officeDocument/2006/relationships/oleObject" Target="embeddings/oleObject1192.bin"/><Relationship Id="rId157" Type="http://schemas.openxmlformats.org/officeDocument/2006/relationships/image" Target="media/image75.wmf"/><Relationship Id="rId364" Type="http://schemas.openxmlformats.org/officeDocument/2006/relationships/image" Target="media/image176.wmf"/><Relationship Id="rId1008" Type="http://schemas.openxmlformats.org/officeDocument/2006/relationships/image" Target="media/image499.wmf"/><Relationship Id="rId1215" Type="http://schemas.openxmlformats.org/officeDocument/2006/relationships/oleObject" Target="embeddings/oleObject600.bin"/><Relationship Id="rId1422" Type="http://schemas.openxmlformats.org/officeDocument/2006/relationships/oleObject" Target="embeddings/oleObject702.bin"/><Relationship Id="rId1867" Type="http://schemas.openxmlformats.org/officeDocument/2006/relationships/image" Target="media/image933.wmf"/><Relationship Id="rId2045" Type="http://schemas.openxmlformats.org/officeDocument/2006/relationships/image" Target="media/image1022.wmf"/><Relationship Id="rId61" Type="http://schemas.openxmlformats.org/officeDocument/2006/relationships/oleObject" Target="embeddings/oleObject25.bin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33.wmf"/><Relationship Id="rId1299" Type="http://schemas.openxmlformats.org/officeDocument/2006/relationships/image" Target="media/image649.png"/><Relationship Id="rId1727" Type="http://schemas.openxmlformats.org/officeDocument/2006/relationships/image" Target="media/image863.wmf"/><Relationship Id="rId1934" Type="http://schemas.openxmlformats.org/officeDocument/2006/relationships/oleObject" Target="embeddings/oleObject958.bin"/><Relationship Id="rId2252" Type="http://schemas.openxmlformats.org/officeDocument/2006/relationships/oleObject" Target="embeddings/oleObject1116.bin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08.bin"/><Relationship Id="rId431" Type="http://schemas.openxmlformats.org/officeDocument/2006/relationships/oleObject" Target="embeddings/oleObject212.bin"/><Relationship Id="rId529" Type="http://schemas.openxmlformats.org/officeDocument/2006/relationships/image" Target="media/image258.wmf"/><Relationship Id="rId736" Type="http://schemas.openxmlformats.org/officeDocument/2006/relationships/image" Target="media/image362.wmf"/><Relationship Id="rId1061" Type="http://schemas.openxmlformats.org/officeDocument/2006/relationships/oleObject" Target="embeddings/oleObject526.bin"/><Relationship Id="rId1159" Type="http://schemas.openxmlformats.org/officeDocument/2006/relationships/oleObject" Target="embeddings/oleObject573.bin"/><Relationship Id="rId1366" Type="http://schemas.openxmlformats.org/officeDocument/2006/relationships/oleObject" Target="embeddings/oleObject674.bin"/><Relationship Id="rId2112" Type="http://schemas.openxmlformats.org/officeDocument/2006/relationships/oleObject" Target="embeddings/oleObject1047.bin"/><Relationship Id="rId2196" Type="http://schemas.openxmlformats.org/officeDocument/2006/relationships/image" Target="media/image1098.wmf"/><Relationship Id="rId2417" Type="http://schemas.openxmlformats.org/officeDocument/2006/relationships/image" Target="media/image1210.wmf"/><Relationship Id="rId168" Type="http://schemas.openxmlformats.org/officeDocument/2006/relationships/oleObject" Target="embeddings/oleObject78.bin"/><Relationship Id="rId943" Type="http://schemas.openxmlformats.org/officeDocument/2006/relationships/oleObject" Target="embeddings/oleObject467.bin"/><Relationship Id="rId1019" Type="http://schemas.openxmlformats.org/officeDocument/2006/relationships/oleObject" Target="embeddings/oleObject505.bin"/><Relationship Id="rId1573" Type="http://schemas.openxmlformats.org/officeDocument/2006/relationships/image" Target="media/image786.wmf"/><Relationship Id="rId1780" Type="http://schemas.openxmlformats.org/officeDocument/2006/relationships/oleObject" Target="embeddings/oleObject881.bin"/><Relationship Id="rId1878" Type="http://schemas.openxmlformats.org/officeDocument/2006/relationships/oleObject" Target="embeddings/oleObject930.bin"/><Relationship Id="rId72" Type="http://schemas.openxmlformats.org/officeDocument/2006/relationships/oleObject" Target="embeddings/oleObject30.bin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5.wmf"/><Relationship Id="rId803" Type="http://schemas.openxmlformats.org/officeDocument/2006/relationships/image" Target="media/image396.png"/><Relationship Id="rId1226" Type="http://schemas.openxmlformats.org/officeDocument/2006/relationships/oleObject" Target="embeddings/oleObject605.bin"/><Relationship Id="rId1433" Type="http://schemas.openxmlformats.org/officeDocument/2006/relationships/image" Target="media/image716.wmf"/><Relationship Id="rId1640" Type="http://schemas.openxmlformats.org/officeDocument/2006/relationships/oleObject" Target="embeddings/oleObject811.bin"/><Relationship Id="rId1738" Type="http://schemas.openxmlformats.org/officeDocument/2006/relationships/oleObject" Target="embeddings/oleObject860.bin"/><Relationship Id="rId2056" Type="http://schemas.openxmlformats.org/officeDocument/2006/relationships/oleObject" Target="embeddings/oleObject1019.bin"/><Relationship Id="rId2263" Type="http://schemas.openxmlformats.org/officeDocument/2006/relationships/image" Target="media/image1132.wmf"/><Relationship Id="rId2470" Type="http://schemas.openxmlformats.org/officeDocument/2006/relationships/oleObject" Target="embeddings/oleObject1225.bin"/><Relationship Id="rId3" Type="http://schemas.openxmlformats.org/officeDocument/2006/relationships/numbering" Target="numbering.xml"/><Relationship Id="rId235" Type="http://schemas.openxmlformats.org/officeDocument/2006/relationships/image" Target="media/image112.wmf"/><Relationship Id="rId442" Type="http://schemas.openxmlformats.org/officeDocument/2006/relationships/image" Target="media/image215.wmf"/><Relationship Id="rId887" Type="http://schemas.openxmlformats.org/officeDocument/2006/relationships/oleObject" Target="embeddings/oleObject439.bin"/><Relationship Id="rId1072" Type="http://schemas.openxmlformats.org/officeDocument/2006/relationships/image" Target="media/image531.png"/><Relationship Id="rId1500" Type="http://schemas.openxmlformats.org/officeDocument/2006/relationships/oleObject" Target="embeddings/oleObject741.bin"/><Relationship Id="rId1945" Type="http://schemas.openxmlformats.org/officeDocument/2006/relationships/image" Target="media/image972.wmf"/><Relationship Id="rId2123" Type="http://schemas.openxmlformats.org/officeDocument/2006/relationships/image" Target="media/image1061.wmf"/><Relationship Id="rId2330" Type="http://schemas.openxmlformats.org/officeDocument/2006/relationships/oleObject" Target="embeddings/oleObject1154.bin"/><Relationship Id="rId302" Type="http://schemas.openxmlformats.org/officeDocument/2006/relationships/oleObject" Target="embeddings/oleObject147.bin"/><Relationship Id="rId747" Type="http://schemas.openxmlformats.org/officeDocument/2006/relationships/oleObject" Target="embeddings/oleObject370.bin"/><Relationship Id="rId954" Type="http://schemas.openxmlformats.org/officeDocument/2006/relationships/image" Target="media/image472.wmf"/><Relationship Id="rId1377" Type="http://schemas.openxmlformats.org/officeDocument/2006/relationships/image" Target="media/image688.wmf"/><Relationship Id="rId1584" Type="http://schemas.openxmlformats.org/officeDocument/2006/relationships/oleObject" Target="embeddings/oleObject783.bin"/><Relationship Id="rId1791" Type="http://schemas.openxmlformats.org/officeDocument/2006/relationships/image" Target="media/image895.wmf"/><Relationship Id="rId1805" Type="http://schemas.openxmlformats.org/officeDocument/2006/relationships/image" Target="media/image902.wmf"/><Relationship Id="rId2428" Type="http://schemas.openxmlformats.org/officeDocument/2006/relationships/oleObject" Target="embeddings/oleObject1203.bin"/><Relationship Id="rId83" Type="http://schemas.openxmlformats.org/officeDocument/2006/relationships/image" Target="media/image38.wmf"/><Relationship Id="rId179" Type="http://schemas.openxmlformats.org/officeDocument/2006/relationships/image" Target="media/image86.wmf"/><Relationship Id="rId386" Type="http://schemas.openxmlformats.org/officeDocument/2006/relationships/image" Target="media/image187.wmf"/><Relationship Id="rId593" Type="http://schemas.openxmlformats.org/officeDocument/2006/relationships/oleObject" Target="embeddings/oleObject293.bin"/><Relationship Id="rId607" Type="http://schemas.openxmlformats.org/officeDocument/2006/relationships/oleObject" Target="embeddings/oleObject300.bin"/><Relationship Id="rId814" Type="http://schemas.openxmlformats.org/officeDocument/2006/relationships/oleObject" Target="embeddings/oleObject402.bin"/><Relationship Id="rId1237" Type="http://schemas.openxmlformats.org/officeDocument/2006/relationships/image" Target="media/image617.wmf"/><Relationship Id="rId1444" Type="http://schemas.openxmlformats.org/officeDocument/2006/relationships/oleObject" Target="embeddings/oleObject713.bin"/><Relationship Id="rId1651" Type="http://schemas.openxmlformats.org/officeDocument/2006/relationships/image" Target="media/image825.wmf"/><Relationship Id="rId1889" Type="http://schemas.openxmlformats.org/officeDocument/2006/relationships/image" Target="media/image944.wmf"/><Relationship Id="rId2067" Type="http://schemas.openxmlformats.org/officeDocument/2006/relationships/image" Target="media/image1033.wmf"/><Relationship Id="rId2274" Type="http://schemas.openxmlformats.org/officeDocument/2006/relationships/oleObject" Target="embeddings/oleObject1127.bin"/><Relationship Id="rId2481" Type="http://schemas.openxmlformats.org/officeDocument/2006/relationships/header" Target="header1.xml"/><Relationship Id="rId246" Type="http://schemas.openxmlformats.org/officeDocument/2006/relationships/oleObject" Target="embeddings/oleObject119.bin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4.wmf"/><Relationship Id="rId898" Type="http://schemas.openxmlformats.org/officeDocument/2006/relationships/image" Target="media/image444.wmf"/><Relationship Id="rId1083" Type="http://schemas.openxmlformats.org/officeDocument/2006/relationships/image" Target="media/image537.wmf"/><Relationship Id="rId1290" Type="http://schemas.openxmlformats.org/officeDocument/2006/relationships/image" Target="media/image644.wmf"/><Relationship Id="rId1304" Type="http://schemas.openxmlformats.org/officeDocument/2006/relationships/image" Target="media/image652.wmf"/><Relationship Id="rId1511" Type="http://schemas.openxmlformats.org/officeDocument/2006/relationships/image" Target="media/image755.wmf"/><Relationship Id="rId1749" Type="http://schemas.openxmlformats.org/officeDocument/2006/relationships/image" Target="media/image874.wmf"/><Relationship Id="rId1956" Type="http://schemas.openxmlformats.org/officeDocument/2006/relationships/oleObject" Target="embeddings/oleObject969.bin"/><Relationship Id="rId2134" Type="http://schemas.openxmlformats.org/officeDocument/2006/relationships/oleObject" Target="embeddings/oleObject1058.bin"/><Relationship Id="rId2341" Type="http://schemas.openxmlformats.org/officeDocument/2006/relationships/image" Target="media/image1172.wmf"/><Relationship Id="rId106" Type="http://schemas.openxmlformats.org/officeDocument/2006/relationships/oleObject" Target="embeddings/oleObject47.bin"/><Relationship Id="rId313" Type="http://schemas.openxmlformats.org/officeDocument/2006/relationships/image" Target="media/image151.wmf"/><Relationship Id="rId758" Type="http://schemas.openxmlformats.org/officeDocument/2006/relationships/image" Target="media/image373.wmf"/><Relationship Id="rId965" Type="http://schemas.openxmlformats.org/officeDocument/2006/relationships/oleObject" Target="embeddings/oleObject478.bin"/><Relationship Id="rId1150" Type="http://schemas.openxmlformats.org/officeDocument/2006/relationships/oleObject" Target="embeddings/oleObject569.bin"/><Relationship Id="rId1388" Type="http://schemas.openxmlformats.org/officeDocument/2006/relationships/oleObject" Target="embeddings/oleObject685.bin"/><Relationship Id="rId1595" Type="http://schemas.openxmlformats.org/officeDocument/2006/relationships/image" Target="media/image797.wmf"/><Relationship Id="rId1609" Type="http://schemas.openxmlformats.org/officeDocument/2006/relationships/image" Target="media/image804.wmf"/><Relationship Id="rId1816" Type="http://schemas.openxmlformats.org/officeDocument/2006/relationships/oleObject" Target="embeddings/oleObject899.bin"/><Relationship Id="rId2439" Type="http://schemas.openxmlformats.org/officeDocument/2006/relationships/oleObject" Target="embeddings/oleObject1209.bin"/><Relationship Id="rId10" Type="http://schemas.openxmlformats.org/officeDocument/2006/relationships/image" Target="media/image1.png"/><Relationship Id="rId94" Type="http://schemas.openxmlformats.org/officeDocument/2006/relationships/oleObject" Target="embeddings/oleObject41.bin"/><Relationship Id="rId397" Type="http://schemas.openxmlformats.org/officeDocument/2006/relationships/oleObject" Target="embeddings/oleObject195.bin"/><Relationship Id="rId520" Type="http://schemas.openxmlformats.org/officeDocument/2006/relationships/oleObject" Target="embeddings/oleObject257.bin"/><Relationship Id="rId618" Type="http://schemas.openxmlformats.org/officeDocument/2006/relationships/image" Target="media/image303.wmf"/><Relationship Id="rId825" Type="http://schemas.openxmlformats.org/officeDocument/2006/relationships/image" Target="media/image408.wmf"/><Relationship Id="rId1248" Type="http://schemas.openxmlformats.org/officeDocument/2006/relationships/oleObject" Target="embeddings/oleObject616.bin"/><Relationship Id="rId1455" Type="http://schemas.openxmlformats.org/officeDocument/2006/relationships/image" Target="media/image727.wmf"/><Relationship Id="rId1662" Type="http://schemas.openxmlformats.org/officeDocument/2006/relationships/oleObject" Target="embeddings/oleObject822.bin"/><Relationship Id="rId2078" Type="http://schemas.openxmlformats.org/officeDocument/2006/relationships/oleObject" Target="embeddings/oleObject1030.bin"/><Relationship Id="rId2201" Type="http://schemas.openxmlformats.org/officeDocument/2006/relationships/oleObject" Target="embeddings/oleObject1091.bin"/><Relationship Id="rId2285" Type="http://schemas.openxmlformats.org/officeDocument/2006/relationships/image" Target="media/image1144.wmf"/><Relationship Id="rId257" Type="http://schemas.openxmlformats.org/officeDocument/2006/relationships/image" Target="media/image123.wmf"/><Relationship Id="rId464" Type="http://schemas.openxmlformats.org/officeDocument/2006/relationships/oleObject" Target="embeddings/oleObject229.bin"/><Relationship Id="rId1010" Type="http://schemas.openxmlformats.org/officeDocument/2006/relationships/image" Target="media/image500.wmf"/><Relationship Id="rId1094" Type="http://schemas.openxmlformats.org/officeDocument/2006/relationships/image" Target="media/image543.wmf"/><Relationship Id="rId1108" Type="http://schemas.openxmlformats.org/officeDocument/2006/relationships/image" Target="media/image550.wmf"/><Relationship Id="rId1315" Type="http://schemas.openxmlformats.org/officeDocument/2006/relationships/oleObject" Target="embeddings/oleObject648.bin"/><Relationship Id="rId1967" Type="http://schemas.openxmlformats.org/officeDocument/2006/relationships/image" Target="media/image983.wmf"/><Relationship Id="rId2145" Type="http://schemas.openxmlformats.org/officeDocument/2006/relationships/image" Target="media/image1072.wmf"/><Relationship Id="rId117" Type="http://schemas.openxmlformats.org/officeDocument/2006/relationships/image" Target="media/image55.wmf"/><Relationship Id="rId671" Type="http://schemas.openxmlformats.org/officeDocument/2006/relationships/oleObject" Target="embeddings/oleObject332.bin"/><Relationship Id="rId769" Type="http://schemas.openxmlformats.org/officeDocument/2006/relationships/image" Target="media/image379.wmf"/><Relationship Id="rId976" Type="http://schemas.openxmlformats.org/officeDocument/2006/relationships/image" Target="media/image483.wmf"/><Relationship Id="rId1399" Type="http://schemas.openxmlformats.org/officeDocument/2006/relationships/image" Target="media/image699.wmf"/><Relationship Id="rId2352" Type="http://schemas.openxmlformats.org/officeDocument/2006/relationships/oleObject" Target="embeddings/oleObject1165.bin"/><Relationship Id="rId324" Type="http://schemas.openxmlformats.org/officeDocument/2006/relationships/oleObject" Target="embeddings/oleObject158.bin"/><Relationship Id="rId531" Type="http://schemas.openxmlformats.org/officeDocument/2006/relationships/image" Target="media/image259.wmf"/><Relationship Id="rId629" Type="http://schemas.openxmlformats.org/officeDocument/2006/relationships/oleObject" Target="embeddings/oleObject311.bin"/><Relationship Id="rId1161" Type="http://schemas.openxmlformats.org/officeDocument/2006/relationships/oleObject" Target="embeddings/oleObject574.bin"/><Relationship Id="rId1259" Type="http://schemas.openxmlformats.org/officeDocument/2006/relationships/image" Target="media/image628.wmf"/><Relationship Id="rId1466" Type="http://schemas.openxmlformats.org/officeDocument/2006/relationships/oleObject" Target="embeddings/oleObject724.bin"/><Relationship Id="rId2005" Type="http://schemas.openxmlformats.org/officeDocument/2006/relationships/image" Target="media/image1002.wmf"/><Relationship Id="rId2212" Type="http://schemas.openxmlformats.org/officeDocument/2006/relationships/oleObject" Target="embeddings/oleObject1096.bin"/><Relationship Id="rId836" Type="http://schemas.openxmlformats.org/officeDocument/2006/relationships/image" Target="media/image413.wmf"/><Relationship Id="rId1021" Type="http://schemas.openxmlformats.org/officeDocument/2006/relationships/oleObject" Target="embeddings/oleObject506.bin"/><Relationship Id="rId1119" Type="http://schemas.openxmlformats.org/officeDocument/2006/relationships/image" Target="media/image555.wmf"/><Relationship Id="rId1673" Type="http://schemas.openxmlformats.org/officeDocument/2006/relationships/image" Target="media/image836.wmf"/><Relationship Id="rId1880" Type="http://schemas.openxmlformats.org/officeDocument/2006/relationships/oleObject" Target="embeddings/oleObject931.bin"/><Relationship Id="rId1978" Type="http://schemas.openxmlformats.org/officeDocument/2006/relationships/oleObject" Target="embeddings/oleObject980.bin"/><Relationship Id="rId903" Type="http://schemas.openxmlformats.org/officeDocument/2006/relationships/oleObject" Target="embeddings/oleObject447.bin"/><Relationship Id="rId1326" Type="http://schemas.openxmlformats.org/officeDocument/2006/relationships/image" Target="media/image663.wmf"/><Relationship Id="rId1533" Type="http://schemas.openxmlformats.org/officeDocument/2006/relationships/image" Target="media/image766.wmf"/><Relationship Id="rId1740" Type="http://schemas.openxmlformats.org/officeDocument/2006/relationships/oleObject" Target="embeddings/oleObject861.bin"/><Relationship Id="rId32" Type="http://schemas.openxmlformats.org/officeDocument/2006/relationships/image" Target="media/image12.wmf"/><Relationship Id="rId1600" Type="http://schemas.openxmlformats.org/officeDocument/2006/relationships/oleObject" Target="embeddings/oleObject791.bin"/><Relationship Id="rId1838" Type="http://schemas.openxmlformats.org/officeDocument/2006/relationships/oleObject" Target="embeddings/oleObject910.bin"/><Relationship Id="rId181" Type="http://schemas.openxmlformats.org/officeDocument/2006/relationships/image" Target="media/image87.wmf"/><Relationship Id="rId1905" Type="http://schemas.openxmlformats.org/officeDocument/2006/relationships/image" Target="media/image952.wmf"/><Relationship Id="rId279" Type="http://schemas.openxmlformats.org/officeDocument/2006/relationships/image" Target="media/image134.wmf"/><Relationship Id="rId486" Type="http://schemas.openxmlformats.org/officeDocument/2006/relationships/oleObject" Target="embeddings/oleObject240.bin"/><Relationship Id="rId693" Type="http://schemas.openxmlformats.org/officeDocument/2006/relationships/oleObject" Target="embeddings/oleObject343.bin"/><Relationship Id="rId2167" Type="http://schemas.openxmlformats.org/officeDocument/2006/relationships/image" Target="media/image1083.wmf"/><Relationship Id="rId2374" Type="http://schemas.openxmlformats.org/officeDocument/2006/relationships/oleObject" Target="embeddings/oleObject1176.bin"/><Relationship Id="rId139" Type="http://schemas.openxmlformats.org/officeDocument/2006/relationships/image" Target="media/image66.wmf"/><Relationship Id="rId346" Type="http://schemas.openxmlformats.org/officeDocument/2006/relationships/oleObject" Target="embeddings/oleObject169.bin"/><Relationship Id="rId553" Type="http://schemas.openxmlformats.org/officeDocument/2006/relationships/image" Target="media/image270.wmf"/><Relationship Id="rId760" Type="http://schemas.openxmlformats.org/officeDocument/2006/relationships/image" Target="media/image374.wmf"/><Relationship Id="rId998" Type="http://schemas.openxmlformats.org/officeDocument/2006/relationships/image" Target="media/image494.wmf"/><Relationship Id="rId1183" Type="http://schemas.openxmlformats.org/officeDocument/2006/relationships/image" Target="media/image589.wmf"/><Relationship Id="rId1390" Type="http://schemas.openxmlformats.org/officeDocument/2006/relationships/oleObject" Target="embeddings/oleObject686.bin"/><Relationship Id="rId2027" Type="http://schemas.openxmlformats.org/officeDocument/2006/relationships/image" Target="media/image1013.wmf"/><Relationship Id="rId2234" Type="http://schemas.openxmlformats.org/officeDocument/2006/relationships/oleObject" Target="embeddings/oleObject1107.bin"/><Relationship Id="rId2441" Type="http://schemas.openxmlformats.org/officeDocument/2006/relationships/oleObject" Target="embeddings/oleObject1210.bin"/><Relationship Id="rId206" Type="http://schemas.openxmlformats.org/officeDocument/2006/relationships/oleObject" Target="embeddings/oleObject97.bin"/><Relationship Id="rId413" Type="http://schemas.openxmlformats.org/officeDocument/2006/relationships/oleObject" Target="embeddings/oleObject203.bin"/><Relationship Id="rId858" Type="http://schemas.openxmlformats.org/officeDocument/2006/relationships/image" Target="media/image424.wmf"/><Relationship Id="rId1043" Type="http://schemas.openxmlformats.org/officeDocument/2006/relationships/oleObject" Target="embeddings/oleObject517.bin"/><Relationship Id="rId1488" Type="http://schemas.openxmlformats.org/officeDocument/2006/relationships/oleObject" Target="embeddings/oleObject735.bin"/><Relationship Id="rId1695" Type="http://schemas.openxmlformats.org/officeDocument/2006/relationships/image" Target="media/image847.wmf"/><Relationship Id="rId620" Type="http://schemas.openxmlformats.org/officeDocument/2006/relationships/image" Target="media/image304.wmf"/><Relationship Id="rId718" Type="http://schemas.openxmlformats.org/officeDocument/2006/relationships/image" Target="media/image353.wmf"/><Relationship Id="rId925" Type="http://schemas.openxmlformats.org/officeDocument/2006/relationships/oleObject" Target="embeddings/oleObject458.bin"/><Relationship Id="rId1250" Type="http://schemas.openxmlformats.org/officeDocument/2006/relationships/oleObject" Target="embeddings/oleObject617.bin"/><Relationship Id="rId1348" Type="http://schemas.openxmlformats.org/officeDocument/2006/relationships/image" Target="media/image674.wmf"/><Relationship Id="rId1555" Type="http://schemas.openxmlformats.org/officeDocument/2006/relationships/image" Target="media/image777.wmf"/><Relationship Id="rId1762" Type="http://schemas.openxmlformats.org/officeDocument/2006/relationships/oleObject" Target="embeddings/oleObject872.bin"/><Relationship Id="rId2301" Type="http://schemas.openxmlformats.org/officeDocument/2006/relationships/image" Target="media/image1152.wmf"/><Relationship Id="rId1110" Type="http://schemas.openxmlformats.org/officeDocument/2006/relationships/oleObject" Target="embeddings/oleObject550.bin"/><Relationship Id="rId1208" Type="http://schemas.openxmlformats.org/officeDocument/2006/relationships/image" Target="media/image602.wmf"/><Relationship Id="rId1415" Type="http://schemas.openxmlformats.org/officeDocument/2006/relationships/image" Target="media/image707.wmf"/><Relationship Id="rId54" Type="http://schemas.openxmlformats.org/officeDocument/2006/relationships/image" Target="media/image23.wmf"/><Relationship Id="rId1622" Type="http://schemas.openxmlformats.org/officeDocument/2006/relationships/oleObject" Target="embeddings/oleObject802.bin"/><Relationship Id="rId1927" Type="http://schemas.openxmlformats.org/officeDocument/2006/relationships/image" Target="media/image963.wmf"/><Relationship Id="rId2091" Type="http://schemas.openxmlformats.org/officeDocument/2006/relationships/image" Target="media/image1045.wmf"/><Relationship Id="rId2189" Type="http://schemas.openxmlformats.org/officeDocument/2006/relationships/oleObject" Target="embeddings/oleObject1085.bin"/><Relationship Id="rId270" Type="http://schemas.openxmlformats.org/officeDocument/2006/relationships/oleObject" Target="embeddings/oleObject131.bin"/><Relationship Id="rId2396" Type="http://schemas.openxmlformats.org/officeDocument/2006/relationships/oleObject" Target="embeddings/oleObject1187.bin"/><Relationship Id="rId130" Type="http://schemas.openxmlformats.org/officeDocument/2006/relationships/oleObject" Target="embeddings/oleObject59.bin"/><Relationship Id="rId368" Type="http://schemas.openxmlformats.org/officeDocument/2006/relationships/image" Target="media/image178.wmf"/><Relationship Id="rId575" Type="http://schemas.openxmlformats.org/officeDocument/2006/relationships/oleObject" Target="embeddings/oleObject284.bin"/><Relationship Id="rId782" Type="http://schemas.openxmlformats.org/officeDocument/2006/relationships/oleObject" Target="embeddings/oleObject387.bin"/><Relationship Id="rId2049" Type="http://schemas.openxmlformats.org/officeDocument/2006/relationships/image" Target="media/image1024.wmf"/><Relationship Id="rId2256" Type="http://schemas.openxmlformats.org/officeDocument/2006/relationships/oleObject" Target="embeddings/oleObject1118.bin"/><Relationship Id="rId2463" Type="http://schemas.openxmlformats.org/officeDocument/2006/relationships/oleObject" Target="embeddings/oleObject1221.bin"/><Relationship Id="rId228" Type="http://schemas.openxmlformats.org/officeDocument/2006/relationships/oleObject" Target="embeddings/oleObject110.bin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5.wmf"/><Relationship Id="rId1065" Type="http://schemas.openxmlformats.org/officeDocument/2006/relationships/oleObject" Target="embeddings/oleObject528.bin"/><Relationship Id="rId1272" Type="http://schemas.openxmlformats.org/officeDocument/2006/relationships/image" Target="media/image635.wmf"/><Relationship Id="rId2116" Type="http://schemas.openxmlformats.org/officeDocument/2006/relationships/oleObject" Target="embeddings/oleObject1049.bin"/><Relationship Id="rId2323" Type="http://schemas.openxmlformats.org/officeDocument/2006/relationships/image" Target="media/image1163.wmf"/><Relationship Id="rId502" Type="http://schemas.openxmlformats.org/officeDocument/2006/relationships/oleObject" Target="embeddings/oleObject248.bin"/><Relationship Id="rId947" Type="http://schemas.openxmlformats.org/officeDocument/2006/relationships/oleObject" Target="embeddings/oleObject469.bin"/><Relationship Id="rId1132" Type="http://schemas.openxmlformats.org/officeDocument/2006/relationships/oleObject" Target="embeddings/oleObject560.bin"/><Relationship Id="rId1577" Type="http://schemas.openxmlformats.org/officeDocument/2006/relationships/image" Target="media/image788.wmf"/><Relationship Id="rId1784" Type="http://schemas.openxmlformats.org/officeDocument/2006/relationships/oleObject" Target="embeddings/oleObject883.bin"/><Relationship Id="rId1991" Type="http://schemas.openxmlformats.org/officeDocument/2006/relationships/image" Target="media/image995.wmf"/><Relationship Id="rId76" Type="http://schemas.openxmlformats.org/officeDocument/2006/relationships/oleObject" Target="embeddings/oleObject32.bin"/><Relationship Id="rId807" Type="http://schemas.openxmlformats.org/officeDocument/2006/relationships/oleObject" Target="embeddings/oleObject399.bin"/><Relationship Id="rId1437" Type="http://schemas.openxmlformats.org/officeDocument/2006/relationships/image" Target="media/image718.wmf"/><Relationship Id="rId1644" Type="http://schemas.openxmlformats.org/officeDocument/2006/relationships/oleObject" Target="embeddings/oleObject813.bin"/><Relationship Id="rId1851" Type="http://schemas.openxmlformats.org/officeDocument/2006/relationships/image" Target="media/image925.wmf"/><Relationship Id="rId1504" Type="http://schemas.openxmlformats.org/officeDocument/2006/relationships/oleObject" Target="embeddings/oleObject743.bin"/><Relationship Id="rId1711" Type="http://schemas.openxmlformats.org/officeDocument/2006/relationships/image" Target="media/image855.wmf"/><Relationship Id="rId1949" Type="http://schemas.openxmlformats.org/officeDocument/2006/relationships/image" Target="media/image974.wmf"/><Relationship Id="rId292" Type="http://schemas.openxmlformats.org/officeDocument/2006/relationships/oleObject" Target="embeddings/oleObject142.bin"/><Relationship Id="rId1809" Type="http://schemas.openxmlformats.org/officeDocument/2006/relationships/image" Target="media/image904.wmf"/><Relationship Id="rId597" Type="http://schemas.openxmlformats.org/officeDocument/2006/relationships/oleObject" Target="embeddings/oleObject295.bin"/><Relationship Id="rId2180" Type="http://schemas.openxmlformats.org/officeDocument/2006/relationships/image" Target="media/image1090.wmf"/><Relationship Id="rId2278" Type="http://schemas.openxmlformats.org/officeDocument/2006/relationships/oleObject" Target="embeddings/oleObject1129.bin"/><Relationship Id="rId2485" Type="http://schemas.openxmlformats.org/officeDocument/2006/relationships/header" Target="header3.xml"/><Relationship Id="rId152" Type="http://schemas.openxmlformats.org/officeDocument/2006/relationships/oleObject" Target="embeddings/oleObject70.bin"/><Relationship Id="rId457" Type="http://schemas.openxmlformats.org/officeDocument/2006/relationships/image" Target="media/image222.wmf"/><Relationship Id="rId1087" Type="http://schemas.openxmlformats.org/officeDocument/2006/relationships/image" Target="media/image539.wmf"/><Relationship Id="rId1294" Type="http://schemas.openxmlformats.org/officeDocument/2006/relationships/image" Target="media/image646.wmf"/><Relationship Id="rId2040" Type="http://schemas.openxmlformats.org/officeDocument/2006/relationships/oleObject" Target="embeddings/oleObject1011.bin"/><Relationship Id="rId2138" Type="http://schemas.openxmlformats.org/officeDocument/2006/relationships/oleObject" Target="embeddings/oleObject1060.bin"/><Relationship Id="rId664" Type="http://schemas.openxmlformats.org/officeDocument/2006/relationships/image" Target="media/image326.wmf"/><Relationship Id="rId871" Type="http://schemas.openxmlformats.org/officeDocument/2006/relationships/oleObject" Target="embeddings/oleObject431.bin"/><Relationship Id="rId969" Type="http://schemas.openxmlformats.org/officeDocument/2006/relationships/oleObject" Target="embeddings/oleObject480.bin"/><Relationship Id="rId1599" Type="http://schemas.openxmlformats.org/officeDocument/2006/relationships/image" Target="media/image799.wmf"/><Relationship Id="rId2345" Type="http://schemas.openxmlformats.org/officeDocument/2006/relationships/image" Target="media/image1174.wmf"/><Relationship Id="rId317" Type="http://schemas.openxmlformats.org/officeDocument/2006/relationships/image" Target="media/image153.wmf"/><Relationship Id="rId524" Type="http://schemas.openxmlformats.org/officeDocument/2006/relationships/oleObject" Target="embeddings/oleObject259.bin"/><Relationship Id="rId731" Type="http://schemas.openxmlformats.org/officeDocument/2006/relationships/oleObject" Target="embeddings/oleObject362.bin"/><Relationship Id="rId1154" Type="http://schemas.openxmlformats.org/officeDocument/2006/relationships/oleObject" Target="embeddings/oleObject571.bin"/><Relationship Id="rId1361" Type="http://schemas.openxmlformats.org/officeDocument/2006/relationships/image" Target="media/image680.wmf"/><Relationship Id="rId1459" Type="http://schemas.openxmlformats.org/officeDocument/2006/relationships/image" Target="media/image729.wmf"/><Relationship Id="rId2205" Type="http://schemas.openxmlformats.org/officeDocument/2006/relationships/oleObject" Target="embeddings/oleObject1093.bin"/><Relationship Id="rId2412" Type="http://schemas.openxmlformats.org/officeDocument/2006/relationships/oleObject" Target="embeddings/oleObject1195.bin"/><Relationship Id="rId98" Type="http://schemas.openxmlformats.org/officeDocument/2006/relationships/oleObject" Target="embeddings/oleObject43.bin"/><Relationship Id="rId829" Type="http://schemas.openxmlformats.org/officeDocument/2006/relationships/image" Target="media/image410.wmf"/><Relationship Id="rId1014" Type="http://schemas.openxmlformats.org/officeDocument/2006/relationships/image" Target="media/image502.wmf"/><Relationship Id="rId1221" Type="http://schemas.openxmlformats.org/officeDocument/2006/relationships/oleObject" Target="embeddings/oleObject603.bin"/><Relationship Id="rId1666" Type="http://schemas.openxmlformats.org/officeDocument/2006/relationships/oleObject" Target="embeddings/oleObject824.bin"/><Relationship Id="rId1873" Type="http://schemas.openxmlformats.org/officeDocument/2006/relationships/image" Target="media/image936.wmf"/><Relationship Id="rId1319" Type="http://schemas.openxmlformats.org/officeDocument/2006/relationships/oleObject" Target="embeddings/oleObject650.bin"/><Relationship Id="rId1526" Type="http://schemas.openxmlformats.org/officeDocument/2006/relationships/oleObject" Target="embeddings/oleObject754.bin"/><Relationship Id="rId1733" Type="http://schemas.openxmlformats.org/officeDocument/2006/relationships/image" Target="media/image866.wmf"/><Relationship Id="rId1940" Type="http://schemas.openxmlformats.org/officeDocument/2006/relationships/oleObject" Target="embeddings/oleObject961.bin"/><Relationship Id="rId25" Type="http://schemas.openxmlformats.org/officeDocument/2006/relationships/oleObject" Target="embeddings/oleObject7.bin"/><Relationship Id="rId1800" Type="http://schemas.openxmlformats.org/officeDocument/2006/relationships/oleObject" Target="embeddings/oleObject891.bin"/><Relationship Id="rId174" Type="http://schemas.openxmlformats.org/officeDocument/2006/relationships/oleObject" Target="embeddings/oleObject81.bin"/><Relationship Id="rId381" Type="http://schemas.openxmlformats.org/officeDocument/2006/relationships/oleObject" Target="embeddings/oleObject187.bin"/><Relationship Id="rId2062" Type="http://schemas.openxmlformats.org/officeDocument/2006/relationships/oleObject" Target="embeddings/oleObject1022.bin"/><Relationship Id="rId241" Type="http://schemas.openxmlformats.org/officeDocument/2006/relationships/image" Target="media/image115.wmf"/><Relationship Id="rId479" Type="http://schemas.openxmlformats.org/officeDocument/2006/relationships/image" Target="media/image233.wmf"/><Relationship Id="rId686" Type="http://schemas.openxmlformats.org/officeDocument/2006/relationships/image" Target="media/image337.wmf"/><Relationship Id="rId893" Type="http://schemas.openxmlformats.org/officeDocument/2006/relationships/oleObject" Target="embeddings/oleObject442.bin"/><Relationship Id="rId2367" Type="http://schemas.openxmlformats.org/officeDocument/2006/relationships/image" Target="media/image1185.wmf"/><Relationship Id="rId339" Type="http://schemas.openxmlformats.org/officeDocument/2006/relationships/image" Target="media/image164.wmf"/><Relationship Id="rId546" Type="http://schemas.openxmlformats.org/officeDocument/2006/relationships/oleObject" Target="embeddings/oleObject270.bin"/><Relationship Id="rId753" Type="http://schemas.openxmlformats.org/officeDocument/2006/relationships/oleObject" Target="embeddings/oleObject373.bin"/><Relationship Id="rId1176" Type="http://schemas.openxmlformats.org/officeDocument/2006/relationships/oleObject" Target="embeddings/oleObject581.bin"/><Relationship Id="rId1383" Type="http://schemas.openxmlformats.org/officeDocument/2006/relationships/image" Target="media/image691.wmf"/><Relationship Id="rId2227" Type="http://schemas.openxmlformats.org/officeDocument/2006/relationships/image" Target="media/image1114.wmf"/><Relationship Id="rId2434" Type="http://schemas.openxmlformats.org/officeDocument/2006/relationships/image" Target="media/image1218.wmf"/><Relationship Id="rId101" Type="http://schemas.openxmlformats.org/officeDocument/2006/relationships/image" Target="media/image47.wmf"/><Relationship Id="rId406" Type="http://schemas.openxmlformats.org/officeDocument/2006/relationships/image" Target="media/image197.wmf"/><Relationship Id="rId960" Type="http://schemas.openxmlformats.org/officeDocument/2006/relationships/image" Target="media/image475.wmf"/><Relationship Id="rId1036" Type="http://schemas.openxmlformats.org/officeDocument/2006/relationships/image" Target="media/image513.wmf"/><Relationship Id="rId1243" Type="http://schemas.openxmlformats.org/officeDocument/2006/relationships/image" Target="media/image620.wmf"/><Relationship Id="rId1590" Type="http://schemas.openxmlformats.org/officeDocument/2006/relationships/oleObject" Target="embeddings/oleObject786.bin"/><Relationship Id="rId1688" Type="http://schemas.openxmlformats.org/officeDocument/2006/relationships/oleObject" Target="embeddings/oleObject835.bin"/><Relationship Id="rId1895" Type="http://schemas.openxmlformats.org/officeDocument/2006/relationships/image" Target="media/image947.wmf"/><Relationship Id="rId613" Type="http://schemas.openxmlformats.org/officeDocument/2006/relationships/oleObject" Target="embeddings/oleObject303.bin"/><Relationship Id="rId820" Type="http://schemas.openxmlformats.org/officeDocument/2006/relationships/oleObject" Target="embeddings/oleObject405.bin"/><Relationship Id="rId918" Type="http://schemas.openxmlformats.org/officeDocument/2006/relationships/image" Target="media/image454.wmf"/><Relationship Id="rId1450" Type="http://schemas.openxmlformats.org/officeDocument/2006/relationships/oleObject" Target="embeddings/oleObject716.bin"/><Relationship Id="rId1548" Type="http://schemas.openxmlformats.org/officeDocument/2006/relationships/oleObject" Target="embeddings/oleObject765.bin"/><Relationship Id="rId1755" Type="http://schemas.openxmlformats.org/officeDocument/2006/relationships/image" Target="media/image877.wmf"/><Relationship Id="rId1103" Type="http://schemas.openxmlformats.org/officeDocument/2006/relationships/oleObject" Target="embeddings/oleObject546.bin"/><Relationship Id="rId1310" Type="http://schemas.openxmlformats.org/officeDocument/2006/relationships/image" Target="media/image655.wmf"/><Relationship Id="rId1408" Type="http://schemas.openxmlformats.org/officeDocument/2006/relationships/oleObject" Target="embeddings/oleObject695.bin"/><Relationship Id="rId1962" Type="http://schemas.openxmlformats.org/officeDocument/2006/relationships/oleObject" Target="embeddings/oleObject972.bin"/><Relationship Id="rId47" Type="http://schemas.openxmlformats.org/officeDocument/2006/relationships/oleObject" Target="embeddings/oleObject18.bin"/><Relationship Id="rId1615" Type="http://schemas.openxmlformats.org/officeDocument/2006/relationships/image" Target="media/image807.wmf"/><Relationship Id="rId1822" Type="http://schemas.openxmlformats.org/officeDocument/2006/relationships/oleObject" Target="embeddings/oleObject902.bin"/><Relationship Id="rId196" Type="http://schemas.openxmlformats.org/officeDocument/2006/relationships/oleObject" Target="embeddings/oleObject92.bin"/><Relationship Id="rId2084" Type="http://schemas.openxmlformats.org/officeDocument/2006/relationships/oleObject" Target="embeddings/oleObject1033.bin"/><Relationship Id="rId2291" Type="http://schemas.openxmlformats.org/officeDocument/2006/relationships/image" Target="media/image1147.wmf"/><Relationship Id="rId263" Type="http://schemas.openxmlformats.org/officeDocument/2006/relationships/image" Target="media/image126.wmf"/><Relationship Id="rId470" Type="http://schemas.openxmlformats.org/officeDocument/2006/relationships/oleObject" Target="embeddings/oleObject232.bin"/><Relationship Id="rId2151" Type="http://schemas.openxmlformats.org/officeDocument/2006/relationships/image" Target="media/image1075.wmf"/><Relationship Id="rId2389" Type="http://schemas.openxmlformats.org/officeDocument/2006/relationships/image" Target="media/image1196.wmf"/><Relationship Id="rId123" Type="http://schemas.openxmlformats.org/officeDocument/2006/relationships/image" Target="media/image58.wmf"/><Relationship Id="rId330" Type="http://schemas.openxmlformats.org/officeDocument/2006/relationships/oleObject" Target="embeddings/oleObject161.bin"/><Relationship Id="rId568" Type="http://schemas.openxmlformats.org/officeDocument/2006/relationships/image" Target="media/image278.wmf"/><Relationship Id="rId775" Type="http://schemas.openxmlformats.org/officeDocument/2006/relationships/image" Target="media/image382.wmf"/><Relationship Id="rId982" Type="http://schemas.openxmlformats.org/officeDocument/2006/relationships/image" Target="media/image486.wmf"/><Relationship Id="rId1198" Type="http://schemas.openxmlformats.org/officeDocument/2006/relationships/oleObject" Target="embeddings/oleObject592.bin"/><Relationship Id="rId2011" Type="http://schemas.openxmlformats.org/officeDocument/2006/relationships/image" Target="media/image1005.wmf"/><Relationship Id="rId2249" Type="http://schemas.openxmlformats.org/officeDocument/2006/relationships/image" Target="media/image1125.wmf"/><Relationship Id="rId2456" Type="http://schemas.openxmlformats.org/officeDocument/2006/relationships/image" Target="media/image1229.wmf"/><Relationship Id="rId428" Type="http://schemas.openxmlformats.org/officeDocument/2006/relationships/image" Target="media/image208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6.wmf"/><Relationship Id="rId1058" Type="http://schemas.openxmlformats.org/officeDocument/2006/relationships/image" Target="media/image524.wmf"/><Relationship Id="rId1265" Type="http://schemas.openxmlformats.org/officeDocument/2006/relationships/image" Target="media/image631.wmf"/><Relationship Id="rId1472" Type="http://schemas.openxmlformats.org/officeDocument/2006/relationships/oleObject" Target="embeddings/oleObject727.bin"/><Relationship Id="rId2109" Type="http://schemas.openxmlformats.org/officeDocument/2006/relationships/image" Target="media/image1054.wmf"/><Relationship Id="rId2316" Type="http://schemas.openxmlformats.org/officeDocument/2006/relationships/oleObject" Target="embeddings/oleObject1147.bin"/><Relationship Id="rId702" Type="http://schemas.openxmlformats.org/officeDocument/2006/relationships/image" Target="media/image345.wmf"/><Relationship Id="rId1125" Type="http://schemas.openxmlformats.org/officeDocument/2006/relationships/image" Target="media/image558.wmf"/><Relationship Id="rId1332" Type="http://schemas.openxmlformats.org/officeDocument/2006/relationships/image" Target="media/image666.wmf"/><Relationship Id="rId1777" Type="http://schemas.openxmlformats.org/officeDocument/2006/relationships/image" Target="media/image888.wmf"/><Relationship Id="rId1984" Type="http://schemas.openxmlformats.org/officeDocument/2006/relationships/oleObject" Target="embeddings/oleObject983.bin"/><Relationship Id="rId69" Type="http://schemas.openxmlformats.org/officeDocument/2006/relationships/image" Target="media/image31.wmf"/><Relationship Id="rId1637" Type="http://schemas.openxmlformats.org/officeDocument/2006/relationships/image" Target="media/image818.wmf"/><Relationship Id="rId1844" Type="http://schemas.openxmlformats.org/officeDocument/2006/relationships/oleObject" Target="embeddings/oleObject913.bin"/><Relationship Id="rId1704" Type="http://schemas.openxmlformats.org/officeDocument/2006/relationships/oleObject" Target="embeddings/oleObject843.bin"/><Relationship Id="rId285" Type="http://schemas.openxmlformats.org/officeDocument/2006/relationships/image" Target="media/image137.wmf"/><Relationship Id="rId1911" Type="http://schemas.openxmlformats.org/officeDocument/2006/relationships/image" Target="media/image955.wmf"/><Relationship Id="rId492" Type="http://schemas.openxmlformats.org/officeDocument/2006/relationships/oleObject" Target="embeddings/oleObject243.bin"/><Relationship Id="rId797" Type="http://schemas.openxmlformats.org/officeDocument/2006/relationships/image" Target="media/image393.wmf"/><Relationship Id="rId2173" Type="http://schemas.openxmlformats.org/officeDocument/2006/relationships/image" Target="media/image1086.wmf"/><Relationship Id="rId2380" Type="http://schemas.openxmlformats.org/officeDocument/2006/relationships/oleObject" Target="embeddings/oleObject1179.bin"/><Relationship Id="rId2478" Type="http://schemas.openxmlformats.org/officeDocument/2006/relationships/oleObject" Target="embeddings/oleObject1229.bin"/><Relationship Id="rId145" Type="http://schemas.openxmlformats.org/officeDocument/2006/relationships/image" Target="media/image69.wmf"/><Relationship Id="rId352" Type="http://schemas.openxmlformats.org/officeDocument/2006/relationships/image" Target="media/image170.wmf"/><Relationship Id="rId1287" Type="http://schemas.openxmlformats.org/officeDocument/2006/relationships/oleObject" Target="embeddings/oleObject635.bin"/><Relationship Id="rId2033" Type="http://schemas.openxmlformats.org/officeDocument/2006/relationships/image" Target="media/image1016.wmf"/><Relationship Id="rId2240" Type="http://schemas.openxmlformats.org/officeDocument/2006/relationships/oleObject" Target="embeddings/oleObject1110.bin"/><Relationship Id="rId212" Type="http://schemas.openxmlformats.org/officeDocument/2006/relationships/oleObject" Target="embeddings/oleObject100.bin"/><Relationship Id="rId657" Type="http://schemas.openxmlformats.org/officeDocument/2006/relationships/oleObject" Target="embeddings/oleObject325.bin"/><Relationship Id="rId864" Type="http://schemas.openxmlformats.org/officeDocument/2006/relationships/image" Target="media/image427.wmf"/><Relationship Id="rId1494" Type="http://schemas.openxmlformats.org/officeDocument/2006/relationships/oleObject" Target="embeddings/oleObject738.bin"/><Relationship Id="rId1799" Type="http://schemas.openxmlformats.org/officeDocument/2006/relationships/image" Target="media/image899.wmf"/><Relationship Id="rId2100" Type="http://schemas.openxmlformats.org/officeDocument/2006/relationships/oleObject" Target="embeddings/oleObject1041.bin"/><Relationship Id="rId2338" Type="http://schemas.openxmlformats.org/officeDocument/2006/relationships/oleObject" Target="embeddings/oleObject1158.bin"/><Relationship Id="rId517" Type="http://schemas.openxmlformats.org/officeDocument/2006/relationships/image" Target="media/image252.wmf"/><Relationship Id="rId724" Type="http://schemas.openxmlformats.org/officeDocument/2006/relationships/image" Target="media/image356.wmf"/><Relationship Id="rId931" Type="http://schemas.openxmlformats.org/officeDocument/2006/relationships/oleObject" Target="embeddings/oleObject461.bin"/><Relationship Id="rId1147" Type="http://schemas.openxmlformats.org/officeDocument/2006/relationships/image" Target="media/image570.wmf"/><Relationship Id="rId1354" Type="http://schemas.openxmlformats.org/officeDocument/2006/relationships/image" Target="media/image677.wmf"/><Relationship Id="rId1561" Type="http://schemas.openxmlformats.org/officeDocument/2006/relationships/image" Target="media/image780.wmf"/><Relationship Id="rId2405" Type="http://schemas.openxmlformats.org/officeDocument/2006/relationships/image" Target="media/image1204.wmf"/><Relationship Id="rId60" Type="http://schemas.openxmlformats.org/officeDocument/2006/relationships/image" Target="media/image26.wmf"/><Relationship Id="rId1007" Type="http://schemas.openxmlformats.org/officeDocument/2006/relationships/oleObject" Target="embeddings/oleObject499.bin"/><Relationship Id="rId1214" Type="http://schemas.openxmlformats.org/officeDocument/2006/relationships/image" Target="media/image605.wmf"/><Relationship Id="rId1421" Type="http://schemas.openxmlformats.org/officeDocument/2006/relationships/image" Target="media/image710.wmf"/><Relationship Id="rId1659" Type="http://schemas.openxmlformats.org/officeDocument/2006/relationships/image" Target="media/image829.wmf"/><Relationship Id="rId1866" Type="http://schemas.openxmlformats.org/officeDocument/2006/relationships/oleObject" Target="embeddings/oleObject924.bin"/><Relationship Id="rId1519" Type="http://schemas.openxmlformats.org/officeDocument/2006/relationships/image" Target="media/image759.wmf"/><Relationship Id="rId1726" Type="http://schemas.openxmlformats.org/officeDocument/2006/relationships/oleObject" Target="embeddings/oleObject854.bin"/><Relationship Id="rId1933" Type="http://schemas.openxmlformats.org/officeDocument/2006/relationships/image" Target="media/image966.wmf"/><Relationship Id="rId18" Type="http://schemas.openxmlformats.org/officeDocument/2006/relationships/image" Target="media/image5.wmf"/><Relationship Id="rId2195" Type="http://schemas.openxmlformats.org/officeDocument/2006/relationships/oleObject" Target="embeddings/oleObject1088.bin"/><Relationship Id="rId167" Type="http://schemas.openxmlformats.org/officeDocument/2006/relationships/image" Target="media/image80.wmf"/><Relationship Id="rId374" Type="http://schemas.openxmlformats.org/officeDocument/2006/relationships/image" Target="media/image181.wmf"/><Relationship Id="rId581" Type="http://schemas.openxmlformats.org/officeDocument/2006/relationships/oleObject" Target="embeddings/oleObject287.bin"/><Relationship Id="rId2055" Type="http://schemas.openxmlformats.org/officeDocument/2006/relationships/image" Target="media/image1027.wmf"/><Relationship Id="rId2262" Type="http://schemas.openxmlformats.org/officeDocument/2006/relationships/oleObject" Target="embeddings/oleObject1121.bin"/><Relationship Id="rId234" Type="http://schemas.openxmlformats.org/officeDocument/2006/relationships/oleObject" Target="embeddings/oleObject113.bin"/><Relationship Id="rId679" Type="http://schemas.openxmlformats.org/officeDocument/2006/relationships/oleObject" Target="embeddings/oleObject336.bin"/><Relationship Id="rId886" Type="http://schemas.openxmlformats.org/officeDocument/2006/relationships/image" Target="media/image438.wmf"/><Relationship Id="rId2" Type="http://schemas.openxmlformats.org/officeDocument/2006/relationships/customXml" Target="../customXml/item2.xml"/><Relationship Id="rId441" Type="http://schemas.openxmlformats.org/officeDocument/2006/relationships/oleObject" Target="embeddings/oleObject217.bin"/><Relationship Id="rId539" Type="http://schemas.openxmlformats.org/officeDocument/2006/relationships/image" Target="media/image263.wmf"/><Relationship Id="rId746" Type="http://schemas.openxmlformats.org/officeDocument/2006/relationships/image" Target="media/image367.wmf"/><Relationship Id="rId1071" Type="http://schemas.openxmlformats.org/officeDocument/2006/relationships/oleObject" Target="embeddings/oleObject531.bin"/><Relationship Id="rId1169" Type="http://schemas.openxmlformats.org/officeDocument/2006/relationships/oleObject" Target="embeddings/oleObject578.bin"/><Relationship Id="rId1376" Type="http://schemas.openxmlformats.org/officeDocument/2006/relationships/oleObject" Target="embeddings/oleObject679.bin"/><Relationship Id="rId1583" Type="http://schemas.openxmlformats.org/officeDocument/2006/relationships/image" Target="media/image791.wmf"/><Relationship Id="rId2122" Type="http://schemas.openxmlformats.org/officeDocument/2006/relationships/oleObject" Target="embeddings/oleObject1052.bin"/><Relationship Id="rId2427" Type="http://schemas.openxmlformats.org/officeDocument/2006/relationships/image" Target="media/image1215.wmf"/><Relationship Id="rId301" Type="http://schemas.openxmlformats.org/officeDocument/2006/relationships/image" Target="media/image145.wmf"/><Relationship Id="rId953" Type="http://schemas.openxmlformats.org/officeDocument/2006/relationships/oleObject" Target="embeddings/oleObject472.bin"/><Relationship Id="rId1029" Type="http://schemas.openxmlformats.org/officeDocument/2006/relationships/oleObject" Target="embeddings/oleObject510.bin"/><Relationship Id="rId1236" Type="http://schemas.openxmlformats.org/officeDocument/2006/relationships/oleObject" Target="embeddings/oleObject610.bin"/><Relationship Id="rId1790" Type="http://schemas.openxmlformats.org/officeDocument/2006/relationships/oleObject" Target="embeddings/oleObject886.bin"/><Relationship Id="rId1888" Type="http://schemas.openxmlformats.org/officeDocument/2006/relationships/oleObject" Target="embeddings/oleObject935.bin"/><Relationship Id="rId82" Type="http://schemas.openxmlformats.org/officeDocument/2006/relationships/oleObject" Target="embeddings/oleObject35.bin"/><Relationship Id="rId606" Type="http://schemas.openxmlformats.org/officeDocument/2006/relationships/image" Target="media/image297.wmf"/><Relationship Id="rId813" Type="http://schemas.openxmlformats.org/officeDocument/2006/relationships/image" Target="media/image402.wmf"/><Relationship Id="rId1443" Type="http://schemas.openxmlformats.org/officeDocument/2006/relationships/image" Target="media/image721.wmf"/><Relationship Id="rId1650" Type="http://schemas.openxmlformats.org/officeDocument/2006/relationships/oleObject" Target="embeddings/oleObject816.bin"/><Relationship Id="rId1748" Type="http://schemas.openxmlformats.org/officeDocument/2006/relationships/oleObject" Target="embeddings/oleObject865.bin"/><Relationship Id="rId1303" Type="http://schemas.openxmlformats.org/officeDocument/2006/relationships/oleObject" Target="embeddings/oleObject642.bin"/><Relationship Id="rId1510" Type="http://schemas.openxmlformats.org/officeDocument/2006/relationships/oleObject" Target="embeddings/oleObject746.bin"/><Relationship Id="rId1955" Type="http://schemas.openxmlformats.org/officeDocument/2006/relationships/image" Target="media/image977.wmf"/><Relationship Id="rId1608" Type="http://schemas.openxmlformats.org/officeDocument/2006/relationships/oleObject" Target="embeddings/oleObject795.bin"/><Relationship Id="rId1815" Type="http://schemas.openxmlformats.org/officeDocument/2006/relationships/image" Target="media/image907.wmf"/><Relationship Id="rId189" Type="http://schemas.openxmlformats.org/officeDocument/2006/relationships/image" Target="media/image91.wmf"/><Relationship Id="rId396" Type="http://schemas.openxmlformats.org/officeDocument/2006/relationships/image" Target="media/image192.wmf"/><Relationship Id="rId2077" Type="http://schemas.openxmlformats.org/officeDocument/2006/relationships/image" Target="media/image1038.wmf"/><Relationship Id="rId2284" Type="http://schemas.openxmlformats.org/officeDocument/2006/relationships/image" Target="media/image1143.jpeg"/><Relationship Id="rId256" Type="http://schemas.openxmlformats.org/officeDocument/2006/relationships/oleObject" Target="embeddings/oleObject124.bin"/><Relationship Id="rId463" Type="http://schemas.openxmlformats.org/officeDocument/2006/relationships/image" Target="media/image225.wmf"/><Relationship Id="rId670" Type="http://schemas.openxmlformats.org/officeDocument/2006/relationships/image" Target="media/image329.wmf"/><Relationship Id="rId1093" Type="http://schemas.openxmlformats.org/officeDocument/2006/relationships/oleObject" Target="embeddings/oleObject541.bin"/><Relationship Id="rId2144" Type="http://schemas.openxmlformats.org/officeDocument/2006/relationships/oleObject" Target="embeddings/oleObject1063.bin"/><Relationship Id="rId2351" Type="http://schemas.openxmlformats.org/officeDocument/2006/relationships/image" Target="media/image1177.wmf"/><Relationship Id="rId116" Type="http://schemas.openxmlformats.org/officeDocument/2006/relationships/oleObject" Target="embeddings/oleObject52.bin"/><Relationship Id="rId323" Type="http://schemas.openxmlformats.org/officeDocument/2006/relationships/image" Target="media/image156.wmf"/><Relationship Id="rId530" Type="http://schemas.openxmlformats.org/officeDocument/2006/relationships/oleObject" Target="embeddings/oleObject262.bin"/><Relationship Id="rId768" Type="http://schemas.openxmlformats.org/officeDocument/2006/relationships/oleObject" Target="embeddings/oleObject380.bin"/><Relationship Id="rId975" Type="http://schemas.openxmlformats.org/officeDocument/2006/relationships/oleObject" Target="embeddings/oleObject483.bin"/><Relationship Id="rId1160" Type="http://schemas.openxmlformats.org/officeDocument/2006/relationships/image" Target="media/image577.wmf"/><Relationship Id="rId1398" Type="http://schemas.openxmlformats.org/officeDocument/2006/relationships/oleObject" Target="embeddings/oleObject690.bin"/><Relationship Id="rId2004" Type="http://schemas.openxmlformats.org/officeDocument/2006/relationships/oleObject" Target="embeddings/oleObject993.bin"/><Relationship Id="rId2211" Type="http://schemas.openxmlformats.org/officeDocument/2006/relationships/image" Target="media/image1106.wmf"/><Relationship Id="rId2449" Type="http://schemas.openxmlformats.org/officeDocument/2006/relationships/oleObject" Target="embeddings/oleObject1214.bin"/><Relationship Id="rId628" Type="http://schemas.openxmlformats.org/officeDocument/2006/relationships/image" Target="media/image308.wmf"/><Relationship Id="rId835" Type="http://schemas.openxmlformats.org/officeDocument/2006/relationships/oleObject" Target="embeddings/oleObject413.bin"/><Relationship Id="rId1258" Type="http://schemas.openxmlformats.org/officeDocument/2006/relationships/oleObject" Target="embeddings/oleObject621.bin"/><Relationship Id="rId1465" Type="http://schemas.openxmlformats.org/officeDocument/2006/relationships/image" Target="media/image732.wmf"/><Relationship Id="rId1672" Type="http://schemas.openxmlformats.org/officeDocument/2006/relationships/oleObject" Target="embeddings/oleObject827.bin"/><Relationship Id="rId2309" Type="http://schemas.openxmlformats.org/officeDocument/2006/relationships/image" Target="media/image1156.wmf"/><Relationship Id="rId1020" Type="http://schemas.openxmlformats.org/officeDocument/2006/relationships/image" Target="media/image505.wmf"/><Relationship Id="rId1118" Type="http://schemas.openxmlformats.org/officeDocument/2006/relationships/oleObject" Target="embeddings/oleObject554.bin"/><Relationship Id="rId1325" Type="http://schemas.openxmlformats.org/officeDocument/2006/relationships/oleObject" Target="embeddings/oleObject653.bin"/><Relationship Id="rId1532" Type="http://schemas.openxmlformats.org/officeDocument/2006/relationships/oleObject" Target="embeddings/oleObject757.bin"/><Relationship Id="rId1977" Type="http://schemas.openxmlformats.org/officeDocument/2006/relationships/image" Target="media/image988.wmf"/><Relationship Id="rId902" Type="http://schemas.openxmlformats.org/officeDocument/2006/relationships/image" Target="media/image446.wmf"/><Relationship Id="rId1837" Type="http://schemas.openxmlformats.org/officeDocument/2006/relationships/image" Target="media/image918.wmf"/><Relationship Id="rId31" Type="http://schemas.openxmlformats.org/officeDocument/2006/relationships/oleObject" Target="embeddings/oleObject10.bin"/><Relationship Id="rId2099" Type="http://schemas.openxmlformats.org/officeDocument/2006/relationships/image" Target="media/image1049.wmf"/><Relationship Id="rId180" Type="http://schemas.openxmlformats.org/officeDocument/2006/relationships/oleObject" Target="embeddings/oleObject84.bin"/><Relationship Id="rId278" Type="http://schemas.openxmlformats.org/officeDocument/2006/relationships/oleObject" Target="embeddings/oleObject135.bin"/><Relationship Id="rId1904" Type="http://schemas.openxmlformats.org/officeDocument/2006/relationships/oleObject" Target="embeddings/oleObject943.bin"/><Relationship Id="rId485" Type="http://schemas.openxmlformats.org/officeDocument/2006/relationships/image" Target="media/image236.wmf"/><Relationship Id="rId692" Type="http://schemas.openxmlformats.org/officeDocument/2006/relationships/image" Target="media/image340.wmf"/><Relationship Id="rId2166" Type="http://schemas.openxmlformats.org/officeDocument/2006/relationships/oleObject" Target="embeddings/oleObject1074.bin"/><Relationship Id="rId2373" Type="http://schemas.openxmlformats.org/officeDocument/2006/relationships/image" Target="media/image1188.wmf"/><Relationship Id="rId138" Type="http://schemas.openxmlformats.org/officeDocument/2006/relationships/oleObject" Target="embeddings/oleObject63.bin"/><Relationship Id="rId345" Type="http://schemas.openxmlformats.org/officeDocument/2006/relationships/image" Target="media/image167.wmf"/><Relationship Id="rId552" Type="http://schemas.openxmlformats.org/officeDocument/2006/relationships/oleObject" Target="embeddings/oleObject273.bin"/><Relationship Id="rId997" Type="http://schemas.openxmlformats.org/officeDocument/2006/relationships/oleObject" Target="embeddings/oleObject494.bin"/><Relationship Id="rId1182" Type="http://schemas.openxmlformats.org/officeDocument/2006/relationships/oleObject" Target="embeddings/oleObject584.bin"/><Relationship Id="rId2026" Type="http://schemas.openxmlformats.org/officeDocument/2006/relationships/oleObject" Target="embeddings/oleObject1004.bin"/><Relationship Id="rId2233" Type="http://schemas.openxmlformats.org/officeDocument/2006/relationships/image" Target="media/image1117.wmf"/><Relationship Id="rId2440" Type="http://schemas.openxmlformats.org/officeDocument/2006/relationships/image" Target="media/image1221.wmf"/><Relationship Id="rId205" Type="http://schemas.openxmlformats.org/officeDocument/2006/relationships/image" Target="media/image99.wmf"/><Relationship Id="rId412" Type="http://schemas.openxmlformats.org/officeDocument/2006/relationships/image" Target="media/image200.wmf"/><Relationship Id="rId857" Type="http://schemas.openxmlformats.org/officeDocument/2006/relationships/oleObject" Target="embeddings/oleObject424.bin"/><Relationship Id="rId1042" Type="http://schemas.openxmlformats.org/officeDocument/2006/relationships/image" Target="media/image516.wmf"/><Relationship Id="rId1487" Type="http://schemas.openxmlformats.org/officeDocument/2006/relationships/image" Target="media/image743.wmf"/><Relationship Id="rId1694" Type="http://schemas.openxmlformats.org/officeDocument/2006/relationships/oleObject" Target="embeddings/oleObject838.bin"/><Relationship Id="rId2300" Type="http://schemas.openxmlformats.org/officeDocument/2006/relationships/oleObject" Target="embeddings/oleObject1139.bin"/><Relationship Id="rId717" Type="http://schemas.openxmlformats.org/officeDocument/2006/relationships/oleObject" Target="embeddings/oleObject355.bin"/><Relationship Id="rId924" Type="http://schemas.openxmlformats.org/officeDocument/2006/relationships/image" Target="media/image457.wmf"/><Relationship Id="rId1347" Type="http://schemas.openxmlformats.org/officeDocument/2006/relationships/oleObject" Target="embeddings/oleObject664.bin"/><Relationship Id="rId1554" Type="http://schemas.openxmlformats.org/officeDocument/2006/relationships/oleObject" Target="embeddings/oleObject768.bin"/><Relationship Id="rId1761" Type="http://schemas.openxmlformats.org/officeDocument/2006/relationships/image" Target="media/image880.wmf"/><Relationship Id="rId1999" Type="http://schemas.openxmlformats.org/officeDocument/2006/relationships/image" Target="media/image999.wmf"/><Relationship Id="rId53" Type="http://schemas.openxmlformats.org/officeDocument/2006/relationships/oleObject" Target="embeddings/oleObject21.bin"/><Relationship Id="rId1207" Type="http://schemas.openxmlformats.org/officeDocument/2006/relationships/oleObject" Target="embeddings/oleObject596.bin"/><Relationship Id="rId1414" Type="http://schemas.openxmlformats.org/officeDocument/2006/relationships/oleObject" Target="embeddings/oleObject698.bin"/><Relationship Id="rId1621" Type="http://schemas.openxmlformats.org/officeDocument/2006/relationships/image" Target="media/image810.wmf"/><Relationship Id="rId1859" Type="http://schemas.openxmlformats.org/officeDocument/2006/relationships/image" Target="media/image929.wmf"/><Relationship Id="rId1719" Type="http://schemas.openxmlformats.org/officeDocument/2006/relationships/image" Target="media/image859.wmf"/><Relationship Id="rId1926" Type="http://schemas.openxmlformats.org/officeDocument/2006/relationships/oleObject" Target="embeddings/oleObject954.bin"/><Relationship Id="rId2090" Type="http://schemas.openxmlformats.org/officeDocument/2006/relationships/oleObject" Target="embeddings/oleObject1036.bin"/><Relationship Id="rId2188" Type="http://schemas.openxmlformats.org/officeDocument/2006/relationships/image" Target="media/image1094.wmf"/><Relationship Id="rId2395" Type="http://schemas.openxmlformats.org/officeDocument/2006/relationships/image" Target="media/image1199.wmf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1.wmf"/><Relationship Id="rId2048" Type="http://schemas.openxmlformats.org/officeDocument/2006/relationships/oleObject" Target="embeddings/oleObject1015.bin"/><Relationship Id="rId2255" Type="http://schemas.openxmlformats.org/officeDocument/2006/relationships/image" Target="media/image1128.wmf"/><Relationship Id="rId227" Type="http://schemas.openxmlformats.org/officeDocument/2006/relationships/image" Target="media/image108.wmf"/><Relationship Id="rId781" Type="http://schemas.openxmlformats.org/officeDocument/2006/relationships/image" Target="media/image385.wmf"/><Relationship Id="rId879" Type="http://schemas.openxmlformats.org/officeDocument/2006/relationships/oleObject" Target="embeddings/oleObject435.bin"/><Relationship Id="rId2462" Type="http://schemas.openxmlformats.org/officeDocument/2006/relationships/image" Target="media/image1232.wmf"/><Relationship Id="rId434" Type="http://schemas.openxmlformats.org/officeDocument/2006/relationships/image" Target="media/image211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6.bin"/><Relationship Id="rId1064" Type="http://schemas.openxmlformats.org/officeDocument/2006/relationships/image" Target="media/image527.wmf"/><Relationship Id="rId1271" Type="http://schemas.openxmlformats.org/officeDocument/2006/relationships/oleObject" Target="embeddings/oleObject627.bin"/><Relationship Id="rId1369" Type="http://schemas.openxmlformats.org/officeDocument/2006/relationships/image" Target="media/image684.wmf"/><Relationship Id="rId1576" Type="http://schemas.openxmlformats.org/officeDocument/2006/relationships/oleObject" Target="embeddings/oleObject779.bin"/><Relationship Id="rId2115" Type="http://schemas.openxmlformats.org/officeDocument/2006/relationships/image" Target="media/image1057.wmf"/><Relationship Id="rId2322" Type="http://schemas.openxmlformats.org/officeDocument/2006/relationships/oleObject" Target="embeddings/oleObject1150.bin"/><Relationship Id="rId501" Type="http://schemas.openxmlformats.org/officeDocument/2006/relationships/image" Target="media/image244.wmf"/><Relationship Id="rId946" Type="http://schemas.openxmlformats.org/officeDocument/2006/relationships/image" Target="media/image468.wmf"/><Relationship Id="rId1131" Type="http://schemas.openxmlformats.org/officeDocument/2006/relationships/image" Target="media/image562.wmf"/><Relationship Id="rId1229" Type="http://schemas.openxmlformats.org/officeDocument/2006/relationships/image" Target="media/image613.wmf"/><Relationship Id="rId1783" Type="http://schemas.openxmlformats.org/officeDocument/2006/relationships/image" Target="media/image891.wmf"/><Relationship Id="rId1990" Type="http://schemas.openxmlformats.org/officeDocument/2006/relationships/oleObject" Target="embeddings/oleObject986.bin"/><Relationship Id="rId75" Type="http://schemas.openxmlformats.org/officeDocument/2006/relationships/image" Target="media/image34.wmf"/><Relationship Id="rId806" Type="http://schemas.openxmlformats.org/officeDocument/2006/relationships/image" Target="media/image398.wmf"/><Relationship Id="rId1436" Type="http://schemas.openxmlformats.org/officeDocument/2006/relationships/oleObject" Target="embeddings/oleObject709.bin"/><Relationship Id="rId1643" Type="http://schemas.openxmlformats.org/officeDocument/2006/relationships/image" Target="media/image821.wmf"/><Relationship Id="rId1850" Type="http://schemas.openxmlformats.org/officeDocument/2006/relationships/oleObject" Target="embeddings/oleObject916.bin"/><Relationship Id="rId1503" Type="http://schemas.openxmlformats.org/officeDocument/2006/relationships/image" Target="media/image751.wmf"/><Relationship Id="rId1710" Type="http://schemas.openxmlformats.org/officeDocument/2006/relationships/oleObject" Target="embeddings/oleObject846.bin"/><Relationship Id="rId1948" Type="http://schemas.openxmlformats.org/officeDocument/2006/relationships/oleObject" Target="embeddings/oleObject965.bin"/><Relationship Id="rId291" Type="http://schemas.openxmlformats.org/officeDocument/2006/relationships/image" Target="media/image140.wmf"/><Relationship Id="rId1808" Type="http://schemas.openxmlformats.org/officeDocument/2006/relationships/oleObject" Target="embeddings/oleObject895.bin"/><Relationship Id="rId151" Type="http://schemas.openxmlformats.org/officeDocument/2006/relationships/image" Target="media/image72.wmf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2.wmf"/><Relationship Id="rId2277" Type="http://schemas.openxmlformats.org/officeDocument/2006/relationships/image" Target="media/image1139.wmf"/><Relationship Id="rId2484" Type="http://schemas.openxmlformats.org/officeDocument/2006/relationships/footer" Target="footer2.xml"/><Relationship Id="rId249" Type="http://schemas.openxmlformats.org/officeDocument/2006/relationships/image" Target="media/image119.wmf"/><Relationship Id="rId456" Type="http://schemas.openxmlformats.org/officeDocument/2006/relationships/oleObject" Target="embeddings/oleObject225.bin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0.wmf"/><Relationship Id="rId1086" Type="http://schemas.openxmlformats.org/officeDocument/2006/relationships/oleObject" Target="embeddings/oleObject538.bin"/><Relationship Id="rId1293" Type="http://schemas.openxmlformats.org/officeDocument/2006/relationships/oleObject" Target="embeddings/oleObject638.bin"/><Relationship Id="rId2137" Type="http://schemas.openxmlformats.org/officeDocument/2006/relationships/image" Target="media/image1068.wmf"/><Relationship Id="rId2344" Type="http://schemas.openxmlformats.org/officeDocument/2006/relationships/oleObject" Target="embeddings/oleObject1161.bin"/><Relationship Id="rId109" Type="http://schemas.openxmlformats.org/officeDocument/2006/relationships/image" Target="media/image51.wmf"/><Relationship Id="rId316" Type="http://schemas.openxmlformats.org/officeDocument/2006/relationships/oleObject" Target="embeddings/oleObject154.bin"/><Relationship Id="rId523" Type="http://schemas.openxmlformats.org/officeDocument/2006/relationships/image" Target="media/image255.wmf"/><Relationship Id="rId968" Type="http://schemas.openxmlformats.org/officeDocument/2006/relationships/image" Target="media/image479.wmf"/><Relationship Id="rId1153" Type="http://schemas.openxmlformats.org/officeDocument/2006/relationships/image" Target="media/image573.wmf"/><Relationship Id="rId1598" Type="http://schemas.openxmlformats.org/officeDocument/2006/relationships/oleObject" Target="embeddings/oleObject790.bin"/><Relationship Id="rId2204" Type="http://schemas.openxmlformats.org/officeDocument/2006/relationships/image" Target="media/image1102.wmf"/><Relationship Id="rId97" Type="http://schemas.openxmlformats.org/officeDocument/2006/relationships/image" Target="media/image45.wmf"/><Relationship Id="rId730" Type="http://schemas.openxmlformats.org/officeDocument/2006/relationships/image" Target="media/image359.wmf"/><Relationship Id="rId828" Type="http://schemas.openxmlformats.org/officeDocument/2006/relationships/oleObject" Target="embeddings/oleObject409.bin"/><Relationship Id="rId1013" Type="http://schemas.openxmlformats.org/officeDocument/2006/relationships/oleObject" Target="embeddings/oleObject502.bin"/><Relationship Id="rId1360" Type="http://schemas.openxmlformats.org/officeDocument/2006/relationships/oleObject" Target="embeddings/oleObject671.bin"/><Relationship Id="rId1458" Type="http://schemas.openxmlformats.org/officeDocument/2006/relationships/oleObject" Target="embeddings/oleObject720.bin"/><Relationship Id="rId1665" Type="http://schemas.openxmlformats.org/officeDocument/2006/relationships/image" Target="media/image832.wmf"/><Relationship Id="rId1872" Type="http://schemas.openxmlformats.org/officeDocument/2006/relationships/oleObject" Target="embeddings/oleObject927.bin"/><Relationship Id="rId2411" Type="http://schemas.openxmlformats.org/officeDocument/2006/relationships/image" Target="media/image1207.wmf"/><Relationship Id="rId1220" Type="http://schemas.openxmlformats.org/officeDocument/2006/relationships/image" Target="media/image608.wmf"/><Relationship Id="rId1318" Type="http://schemas.openxmlformats.org/officeDocument/2006/relationships/image" Target="media/image659.wmf"/><Relationship Id="rId1525" Type="http://schemas.openxmlformats.org/officeDocument/2006/relationships/image" Target="media/image762.wmf"/><Relationship Id="rId1732" Type="http://schemas.openxmlformats.org/officeDocument/2006/relationships/oleObject" Target="embeddings/oleObject857.bin"/><Relationship Id="rId24" Type="http://schemas.openxmlformats.org/officeDocument/2006/relationships/image" Target="media/image8.wmf"/><Relationship Id="rId2299" Type="http://schemas.openxmlformats.org/officeDocument/2006/relationships/image" Target="media/image1151.wmf"/><Relationship Id="rId173" Type="http://schemas.openxmlformats.org/officeDocument/2006/relationships/image" Target="media/image83.wmf"/><Relationship Id="rId380" Type="http://schemas.openxmlformats.org/officeDocument/2006/relationships/image" Target="media/image184.wmf"/><Relationship Id="rId2061" Type="http://schemas.openxmlformats.org/officeDocument/2006/relationships/image" Target="media/image1030.wmf"/><Relationship Id="rId240" Type="http://schemas.openxmlformats.org/officeDocument/2006/relationships/oleObject" Target="embeddings/oleObject116.bin"/><Relationship Id="rId478" Type="http://schemas.openxmlformats.org/officeDocument/2006/relationships/oleObject" Target="embeddings/oleObject236.bin"/><Relationship Id="rId685" Type="http://schemas.openxmlformats.org/officeDocument/2006/relationships/oleObject" Target="embeddings/oleObject339.bin"/><Relationship Id="rId892" Type="http://schemas.openxmlformats.org/officeDocument/2006/relationships/image" Target="media/image441.wmf"/><Relationship Id="rId2159" Type="http://schemas.openxmlformats.org/officeDocument/2006/relationships/image" Target="media/image1079.wmf"/><Relationship Id="rId2366" Type="http://schemas.openxmlformats.org/officeDocument/2006/relationships/oleObject" Target="embeddings/oleObject1172.bin"/><Relationship Id="rId100" Type="http://schemas.openxmlformats.org/officeDocument/2006/relationships/oleObject" Target="embeddings/oleObject44.bin"/><Relationship Id="rId338" Type="http://schemas.openxmlformats.org/officeDocument/2006/relationships/oleObject" Target="embeddings/oleObject165.bin"/><Relationship Id="rId545" Type="http://schemas.openxmlformats.org/officeDocument/2006/relationships/image" Target="media/image266.wmf"/><Relationship Id="rId752" Type="http://schemas.openxmlformats.org/officeDocument/2006/relationships/image" Target="media/image370.wmf"/><Relationship Id="rId1175" Type="http://schemas.openxmlformats.org/officeDocument/2006/relationships/image" Target="media/image585.wmf"/><Relationship Id="rId1382" Type="http://schemas.openxmlformats.org/officeDocument/2006/relationships/oleObject" Target="embeddings/oleObject682.bin"/><Relationship Id="rId2019" Type="http://schemas.openxmlformats.org/officeDocument/2006/relationships/image" Target="media/image1009.wmf"/><Relationship Id="rId2226" Type="http://schemas.openxmlformats.org/officeDocument/2006/relationships/oleObject" Target="embeddings/oleObject1103.bin"/><Relationship Id="rId2433" Type="http://schemas.openxmlformats.org/officeDocument/2006/relationships/oleObject" Target="embeddings/oleObject1206.bin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0.wmf"/><Relationship Id="rId1035" Type="http://schemas.openxmlformats.org/officeDocument/2006/relationships/oleObject" Target="embeddings/oleObject513.bin"/><Relationship Id="rId1242" Type="http://schemas.openxmlformats.org/officeDocument/2006/relationships/oleObject" Target="embeddings/oleObject613.bin"/><Relationship Id="rId1687" Type="http://schemas.openxmlformats.org/officeDocument/2006/relationships/image" Target="media/image843.wmf"/><Relationship Id="rId1894" Type="http://schemas.openxmlformats.org/officeDocument/2006/relationships/oleObject" Target="embeddings/oleObject938.bin"/><Relationship Id="rId917" Type="http://schemas.openxmlformats.org/officeDocument/2006/relationships/oleObject" Target="embeddings/oleObject454.bin"/><Relationship Id="rId1102" Type="http://schemas.openxmlformats.org/officeDocument/2006/relationships/image" Target="media/image547.wmf"/><Relationship Id="rId1547" Type="http://schemas.openxmlformats.org/officeDocument/2006/relationships/image" Target="media/image773.wmf"/><Relationship Id="rId1754" Type="http://schemas.openxmlformats.org/officeDocument/2006/relationships/oleObject" Target="embeddings/oleObject868.bin"/><Relationship Id="rId1961" Type="http://schemas.openxmlformats.org/officeDocument/2006/relationships/image" Target="media/image980.wmf"/><Relationship Id="rId46" Type="http://schemas.openxmlformats.org/officeDocument/2006/relationships/image" Target="media/image19.wmf"/><Relationship Id="rId1407" Type="http://schemas.openxmlformats.org/officeDocument/2006/relationships/image" Target="media/image703.wmf"/><Relationship Id="rId1614" Type="http://schemas.openxmlformats.org/officeDocument/2006/relationships/oleObject" Target="embeddings/oleObject798.bin"/><Relationship Id="rId1821" Type="http://schemas.openxmlformats.org/officeDocument/2006/relationships/image" Target="media/image910.wmf"/><Relationship Id="rId195" Type="http://schemas.openxmlformats.org/officeDocument/2006/relationships/image" Target="media/image94.wmf"/><Relationship Id="rId1919" Type="http://schemas.openxmlformats.org/officeDocument/2006/relationships/image" Target="media/image959.wmf"/><Relationship Id="rId2083" Type="http://schemas.openxmlformats.org/officeDocument/2006/relationships/image" Target="media/image1041.wmf"/><Relationship Id="rId2290" Type="http://schemas.openxmlformats.org/officeDocument/2006/relationships/oleObject" Target="embeddings/oleObject1134.bin"/><Relationship Id="rId2388" Type="http://schemas.openxmlformats.org/officeDocument/2006/relationships/oleObject" Target="embeddings/oleObject1183.bin"/><Relationship Id="rId262" Type="http://schemas.openxmlformats.org/officeDocument/2006/relationships/oleObject" Target="embeddings/oleObject127.bin"/><Relationship Id="rId567" Type="http://schemas.openxmlformats.org/officeDocument/2006/relationships/oleObject" Target="embeddings/oleObject280.bin"/><Relationship Id="rId1197" Type="http://schemas.openxmlformats.org/officeDocument/2006/relationships/image" Target="media/image596.wmf"/><Relationship Id="rId2150" Type="http://schemas.openxmlformats.org/officeDocument/2006/relationships/oleObject" Target="embeddings/oleObject1066.bin"/><Relationship Id="rId2248" Type="http://schemas.openxmlformats.org/officeDocument/2006/relationships/oleObject" Target="embeddings/oleObject1114.bin"/><Relationship Id="rId122" Type="http://schemas.openxmlformats.org/officeDocument/2006/relationships/oleObject" Target="embeddings/oleObject55.bin"/><Relationship Id="rId774" Type="http://schemas.openxmlformats.org/officeDocument/2006/relationships/oleObject" Target="embeddings/oleObject383.bin"/><Relationship Id="rId981" Type="http://schemas.openxmlformats.org/officeDocument/2006/relationships/oleObject" Target="embeddings/oleObject486.bin"/><Relationship Id="rId1057" Type="http://schemas.openxmlformats.org/officeDocument/2006/relationships/oleObject" Target="embeddings/oleObject524.bin"/><Relationship Id="rId2010" Type="http://schemas.openxmlformats.org/officeDocument/2006/relationships/oleObject" Target="embeddings/oleObject996.bin"/><Relationship Id="rId2455" Type="http://schemas.openxmlformats.org/officeDocument/2006/relationships/oleObject" Target="embeddings/oleObject1217.bin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1.wmf"/><Relationship Id="rId841" Type="http://schemas.openxmlformats.org/officeDocument/2006/relationships/oleObject" Target="embeddings/oleObject416.bin"/><Relationship Id="rId1264" Type="http://schemas.openxmlformats.org/officeDocument/2006/relationships/oleObject" Target="embeddings/oleObject624.bin"/><Relationship Id="rId1471" Type="http://schemas.openxmlformats.org/officeDocument/2006/relationships/image" Target="media/image735.wmf"/><Relationship Id="rId1569" Type="http://schemas.openxmlformats.org/officeDocument/2006/relationships/image" Target="media/image784.wmf"/><Relationship Id="rId2108" Type="http://schemas.openxmlformats.org/officeDocument/2006/relationships/oleObject" Target="embeddings/oleObject1045.bin"/><Relationship Id="rId2315" Type="http://schemas.openxmlformats.org/officeDocument/2006/relationships/image" Target="media/image1159.wmf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465.bin"/><Relationship Id="rId1124" Type="http://schemas.openxmlformats.org/officeDocument/2006/relationships/oleObject" Target="embeddings/oleObject557.bin"/><Relationship Id="rId1331" Type="http://schemas.openxmlformats.org/officeDocument/2006/relationships/oleObject" Target="embeddings/oleObject656.bin"/><Relationship Id="rId1776" Type="http://schemas.openxmlformats.org/officeDocument/2006/relationships/oleObject" Target="embeddings/oleObject879.bin"/><Relationship Id="rId1983" Type="http://schemas.openxmlformats.org/officeDocument/2006/relationships/image" Target="media/image991.wmf"/><Relationship Id="rId68" Type="http://schemas.openxmlformats.org/officeDocument/2006/relationships/image" Target="media/image30.png"/><Relationship Id="rId1429" Type="http://schemas.openxmlformats.org/officeDocument/2006/relationships/image" Target="media/image714.wmf"/><Relationship Id="rId1636" Type="http://schemas.openxmlformats.org/officeDocument/2006/relationships/oleObject" Target="embeddings/oleObject809.bin"/><Relationship Id="rId1843" Type="http://schemas.openxmlformats.org/officeDocument/2006/relationships/image" Target="media/image921.wmf"/><Relationship Id="rId1703" Type="http://schemas.openxmlformats.org/officeDocument/2006/relationships/image" Target="media/image851.wmf"/><Relationship Id="rId1910" Type="http://schemas.openxmlformats.org/officeDocument/2006/relationships/oleObject" Target="embeddings/oleObject946.bin"/><Relationship Id="rId284" Type="http://schemas.openxmlformats.org/officeDocument/2006/relationships/oleObject" Target="embeddings/oleObject138.bin"/><Relationship Id="rId491" Type="http://schemas.openxmlformats.org/officeDocument/2006/relationships/image" Target="media/image239.wmf"/><Relationship Id="rId2172" Type="http://schemas.openxmlformats.org/officeDocument/2006/relationships/oleObject" Target="embeddings/oleObject1077.bin"/><Relationship Id="rId144" Type="http://schemas.openxmlformats.org/officeDocument/2006/relationships/oleObject" Target="embeddings/oleObject66.bin"/><Relationship Id="rId589" Type="http://schemas.openxmlformats.org/officeDocument/2006/relationships/oleObject" Target="embeddings/oleObject291.bin"/><Relationship Id="rId796" Type="http://schemas.openxmlformats.org/officeDocument/2006/relationships/oleObject" Target="embeddings/oleObject394.bin"/><Relationship Id="rId2477" Type="http://schemas.openxmlformats.org/officeDocument/2006/relationships/image" Target="media/image1239.wmf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2.wmf"/><Relationship Id="rId863" Type="http://schemas.openxmlformats.org/officeDocument/2006/relationships/oleObject" Target="embeddings/oleObject427.bin"/><Relationship Id="rId1079" Type="http://schemas.openxmlformats.org/officeDocument/2006/relationships/image" Target="media/image535.wmf"/><Relationship Id="rId1286" Type="http://schemas.openxmlformats.org/officeDocument/2006/relationships/image" Target="media/image642.wmf"/><Relationship Id="rId1493" Type="http://schemas.openxmlformats.org/officeDocument/2006/relationships/image" Target="media/image746.wmf"/><Relationship Id="rId2032" Type="http://schemas.openxmlformats.org/officeDocument/2006/relationships/oleObject" Target="embeddings/oleObject1007.bin"/><Relationship Id="rId2337" Type="http://schemas.openxmlformats.org/officeDocument/2006/relationships/image" Target="media/image1170.wmf"/><Relationship Id="rId211" Type="http://schemas.openxmlformats.org/officeDocument/2006/relationships/image" Target="media/image102.wmf"/><Relationship Id="rId309" Type="http://schemas.openxmlformats.org/officeDocument/2006/relationships/image" Target="media/image149.wmf"/><Relationship Id="rId516" Type="http://schemas.openxmlformats.org/officeDocument/2006/relationships/oleObject" Target="embeddings/oleObject255.bin"/><Relationship Id="rId1146" Type="http://schemas.openxmlformats.org/officeDocument/2006/relationships/oleObject" Target="embeddings/oleObject567.bin"/><Relationship Id="rId1798" Type="http://schemas.openxmlformats.org/officeDocument/2006/relationships/oleObject" Target="embeddings/oleObject890.bin"/><Relationship Id="rId723" Type="http://schemas.openxmlformats.org/officeDocument/2006/relationships/oleObject" Target="embeddings/oleObject358.bin"/><Relationship Id="rId930" Type="http://schemas.openxmlformats.org/officeDocument/2006/relationships/image" Target="media/image460.wmf"/><Relationship Id="rId1006" Type="http://schemas.openxmlformats.org/officeDocument/2006/relationships/image" Target="media/image498.wmf"/><Relationship Id="rId1353" Type="http://schemas.openxmlformats.org/officeDocument/2006/relationships/oleObject" Target="embeddings/oleObject667.bin"/><Relationship Id="rId1560" Type="http://schemas.openxmlformats.org/officeDocument/2006/relationships/oleObject" Target="embeddings/oleObject771.bin"/><Relationship Id="rId1658" Type="http://schemas.openxmlformats.org/officeDocument/2006/relationships/oleObject" Target="embeddings/oleObject820.bin"/><Relationship Id="rId1865" Type="http://schemas.openxmlformats.org/officeDocument/2006/relationships/image" Target="media/image932.wmf"/><Relationship Id="rId2404" Type="http://schemas.openxmlformats.org/officeDocument/2006/relationships/oleObject" Target="embeddings/oleObject1191.bin"/><Relationship Id="rId1213" Type="http://schemas.openxmlformats.org/officeDocument/2006/relationships/oleObject" Target="embeddings/oleObject599.bin"/><Relationship Id="rId1420" Type="http://schemas.openxmlformats.org/officeDocument/2006/relationships/oleObject" Target="embeddings/oleObject701.bin"/><Relationship Id="rId1518" Type="http://schemas.openxmlformats.org/officeDocument/2006/relationships/oleObject" Target="embeddings/oleObject750.bin"/><Relationship Id="rId1725" Type="http://schemas.openxmlformats.org/officeDocument/2006/relationships/image" Target="media/image862.wmf"/><Relationship Id="rId1932" Type="http://schemas.openxmlformats.org/officeDocument/2006/relationships/oleObject" Target="embeddings/oleObject957.bin"/><Relationship Id="rId17" Type="http://schemas.openxmlformats.org/officeDocument/2006/relationships/oleObject" Target="embeddings/oleObject3.bin"/><Relationship Id="rId2194" Type="http://schemas.openxmlformats.org/officeDocument/2006/relationships/image" Target="media/image1097.wmf"/><Relationship Id="rId166" Type="http://schemas.openxmlformats.org/officeDocument/2006/relationships/oleObject" Target="embeddings/oleObject77.bin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4.wmf"/><Relationship Id="rId2054" Type="http://schemas.openxmlformats.org/officeDocument/2006/relationships/oleObject" Target="embeddings/oleObject1018.bin"/><Relationship Id="rId2261" Type="http://schemas.openxmlformats.org/officeDocument/2006/relationships/image" Target="media/image1131.wmf"/><Relationship Id="rId1" Type="http://schemas.openxmlformats.org/officeDocument/2006/relationships/customXml" Target="../customXml/item1.xml"/><Relationship Id="rId233" Type="http://schemas.openxmlformats.org/officeDocument/2006/relationships/image" Target="media/image111.wmf"/><Relationship Id="rId440" Type="http://schemas.openxmlformats.org/officeDocument/2006/relationships/image" Target="media/image214.wmf"/><Relationship Id="rId678" Type="http://schemas.openxmlformats.org/officeDocument/2006/relationships/image" Target="media/image333.wmf"/><Relationship Id="rId885" Type="http://schemas.openxmlformats.org/officeDocument/2006/relationships/oleObject" Target="embeddings/oleObject438.bin"/><Relationship Id="rId1070" Type="http://schemas.openxmlformats.org/officeDocument/2006/relationships/image" Target="media/image530.wmf"/><Relationship Id="rId2121" Type="http://schemas.openxmlformats.org/officeDocument/2006/relationships/image" Target="media/image1060.wmf"/><Relationship Id="rId2359" Type="http://schemas.openxmlformats.org/officeDocument/2006/relationships/image" Target="media/image1181.wmf"/><Relationship Id="rId300" Type="http://schemas.openxmlformats.org/officeDocument/2006/relationships/oleObject" Target="embeddings/oleObject146.bin"/><Relationship Id="rId538" Type="http://schemas.openxmlformats.org/officeDocument/2006/relationships/oleObject" Target="embeddings/oleObject266.bin"/><Relationship Id="rId745" Type="http://schemas.openxmlformats.org/officeDocument/2006/relationships/oleObject" Target="embeddings/oleObject369.bin"/><Relationship Id="rId952" Type="http://schemas.openxmlformats.org/officeDocument/2006/relationships/image" Target="media/image471.wmf"/><Relationship Id="rId1168" Type="http://schemas.openxmlformats.org/officeDocument/2006/relationships/image" Target="media/image581.wmf"/><Relationship Id="rId1375" Type="http://schemas.openxmlformats.org/officeDocument/2006/relationships/image" Target="media/image687.wmf"/><Relationship Id="rId1582" Type="http://schemas.openxmlformats.org/officeDocument/2006/relationships/oleObject" Target="embeddings/oleObject782.bin"/><Relationship Id="rId2219" Type="http://schemas.openxmlformats.org/officeDocument/2006/relationships/image" Target="media/image1110.wmf"/><Relationship Id="rId2426" Type="http://schemas.openxmlformats.org/officeDocument/2006/relationships/oleObject" Target="embeddings/oleObject1202.bin"/><Relationship Id="rId81" Type="http://schemas.openxmlformats.org/officeDocument/2006/relationships/image" Target="media/image37.wmf"/><Relationship Id="rId605" Type="http://schemas.openxmlformats.org/officeDocument/2006/relationships/oleObject" Target="embeddings/oleObject299.bin"/><Relationship Id="rId812" Type="http://schemas.openxmlformats.org/officeDocument/2006/relationships/oleObject" Target="embeddings/oleObject401.bin"/><Relationship Id="rId1028" Type="http://schemas.openxmlformats.org/officeDocument/2006/relationships/image" Target="media/image509.wmf"/><Relationship Id="rId1235" Type="http://schemas.openxmlformats.org/officeDocument/2006/relationships/image" Target="media/image616.wmf"/><Relationship Id="rId1442" Type="http://schemas.openxmlformats.org/officeDocument/2006/relationships/oleObject" Target="embeddings/oleObject712.bin"/><Relationship Id="rId1887" Type="http://schemas.openxmlformats.org/officeDocument/2006/relationships/image" Target="media/image943.wmf"/><Relationship Id="rId1302" Type="http://schemas.openxmlformats.org/officeDocument/2006/relationships/image" Target="media/image651.wmf"/><Relationship Id="rId1747" Type="http://schemas.openxmlformats.org/officeDocument/2006/relationships/image" Target="media/image873.wmf"/><Relationship Id="rId1954" Type="http://schemas.openxmlformats.org/officeDocument/2006/relationships/oleObject" Target="embeddings/oleObject968.bin"/><Relationship Id="rId39" Type="http://schemas.openxmlformats.org/officeDocument/2006/relationships/oleObject" Target="embeddings/oleObject14.bin"/><Relationship Id="rId1607" Type="http://schemas.openxmlformats.org/officeDocument/2006/relationships/image" Target="media/image803.wmf"/><Relationship Id="rId1814" Type="http://schemas.openxmlformats.org/officeDocument/2006/relationships/oleObject" Target="embeddings/oleObject898.bin"/><Relationship Id="rId188" Type="http://schemas.openxmlformats.org/officeDocument/2006/relationships/oleObject" Target="embeddings/oleObject88.bin"/><Relationship Id="rId395" Type="http://schemas.openxmlformats.org/officeDocument/2006/relationships/oleObject" Target="embeddings/oleObject194.bin"/><Relationship Id="rId2076" Type="http://schemas.openxmlformats.org/officeDocument/2006/relationships/oleObject" Target="embeddings/oleObject1029.bin"/><Relationship Id="rId2283" Type="http://schemas.openxmlformats.org/officeDocument/2006/relationships/image" Target="media/image1142.jpeg"/><Relationship Id="rId255" Type="http://schemas.openxmlformats.org/officeDocument/2006/relationships/image" Target="media/image122.wmf"/><Relationship Id="rId462" Type="http://schemas.openxmlformats.org/officeDocument/2006/relationships/oleObject" Target="embeddings/oleObject228.bin"/><Relationship Id="rId1092" Type="http://schemas.openxmlformats.org/officeDocument/2006/relationships/image" Target="media/image542.wmf"/><Relationship Id="rId1397" Type="http://schemas.openxmlformats.org/officeDocument/2006/relationships/image" Target="media/image698.wmf"/><Relationship Id="rId2143" Type="http://schemas.openxmlformats.org/officeDocument/2006/relationships/image" Target="media/image1071.wmf"/><Relationship Id="rId2350" Type="http://schemas.openxmlformats.org/officeDocument/2006/relationships/oleObject" Target="embeddings/oleObject1164.bin"/><Relationship Id="rId115" Type="http://schemas.openxmlformats.org/officeDocument/2006/relationships/image" Target="media/image54.wmf"/><Relationship Id="rId322" Type="http://schemas.openxmlformats.org/officeDocument/2006/relationships/oleObject" Target="embeddings/oleObject157.bin"/><Relationship Id="rId767" Type="http://schemas.openxmlformats.org/officeDocument/2006/relationships/image" Target="media/image378.wmf"/><Relationship Id="rId974" Type="http://schemas.openxmlformats.org/officeDocument/2006/relationships/image" Target="media/image482.wmf"/><Relationship Id="rId2003" Type="http://schemas.openxmlformats.org/officeDocument/2006/relationships/image" Target="media/image1001.wmf"/><Relationship Id="rId2210" Type="http://schemas.openxmlformats.org/officeDocument/2006/relationships/image" Target="media/image1105.png"/><Relationship Id="rId2448" Type="http://schemas.openxmlformats.org/officeDocument/2006/relationships/image" Target="media/image1225.wmf"/><Relationship Id="rId627" Type="http://schemas.openxmlformats.org/officeDocument/2006/relationships/oleObject" Target="embeddings/oleObject310.bin"/><Relationship Id="rId834" Type="http://schemas.openxmlformats.org/officeDocument/2006/relationships/oleObject" Target="embeddings/oleObject412.bin"/><Relationship Id="rId1257" Type="http://schemas.openxmlformats.org/officeDocument/2006/relationships/image" Target="media/image627.wmf"/><Relationship Id="rId1464" Type="http://schemas.openxmlformats.org/officeDocument/2006/relationships/oleObject" Target="embeddings/oleObject723.bin"/><Relationship Id="rId1671" Type="http://schemas.openxmlformats.org/officeDocument/2006/relationships/image" Target="media/image835.wmf"/><Relationship Id="rId2308" Type="http://schemas.openxmlformats.org/officeDocument/2006/relationships/oleObject" Target="embeddings/oleObject1143.bin"/><Relationship Id="rId901" Type="http://schemas.openxmlformats.org/officeDocument/2006/relationships/oleObject" Target="embeddings/oleObject446.bin"/><Relationship Id="rId1117" Type="http://schemas.openxmlformats.org/officeDocument/2006/relationships/image" Target="media/image554.wmf"/><Relationship Id="rId1324" Type="http://schemas.openxmlformats.org/officeDocument/2006/relationships/image" Target="media/image662.png"/><Relationship Id="rId1531" Type="http://schemas.openxmlformats.org/officeDocument/2006/relationships/image" Target="media/image765.wmf"/><Relationship Id="rId1769" Type="http://schemas.openxmlformats.org/officeDocument/2006/relationships/image" Target="media/image884.wmf"/><Relationship Id="rId1976" Type="http://schemas.openxmlformats.org/officeDocument/2006/relationships/oleObject" Target="embeddings/oleObject979.bin"/><Relationship Id="rId30" Type="http://schemas.openxmlformats.org/officeDocument/2006/relationships/image" Target="media/image11.wmf"/><Relationship Id="rId1629" Type="http://schemas.openxmlformats.org/officeDocument/2006/relationships/image" Target="media/image814.wmf"/><Relationship Id="rId1836" Type="http://schemas.openxmlformats.org/officeDocument/2006/relationships/oleObject" Target="embeddings/oleObject909.bin"/><Relationship Id="rId1903" Type="http://schemas.openxmlformats.org/officeDocument/2006/relationships/image" Target="media/image951.wmf"/><Relationship Id="rId2098" Type="http://schemas.openxmlformats.org/officeDocument/2006/relationships/oleObject" Target="embeddings/oleObject1040.bin"/><Relationship Id="rId277" Type="http://schemas.openxmlformats.org/officeDocument/2006/relationships/image" Target="media/image133.wmf"/><Relationship Id="rId484" Type="http://schemas.openxmlformats.org/officeDocument/2006/relationships/oleObject" Target="embeddings/oleObject239.bin"/><Relationship Id="rId2165" Type="http://schemas.openxmlformats.org/officeDocument/2006/relationships/image" Target="media/image1082.wmf"/><Relationship Id="rId137" Type="http://schemas.openxmlformats.org/officeDocument/2006/relationships/image" Target="media/image65.wmf"/><Relationship Id="rId344" Type="http://schemas.openxmlformats.org/officeDocument/2006/relationships/oleObject" Target="embeddings/oleObject168.bin"/><Relationship Id="rId691" Type="http://schemas.openxmlformats.org/officeDocument/2006/relationships/oleObject" Target="embeddings/oleObject342.bin"/><Relationship Id="rId789" Type="http://schemas.openxmlformats.org/officeDocument/2006/relationships/image" Target="media/image389.wmf"/><Relationship Id="rId996" Type="http://schemas.openxmlformats.org/officeDocument/2006/relationships/image" Target="media/image493.wmf"/><Relationship Id="rId2025" Type="http://schemas.openxmlformats.org/officeDocument/2006/relationships/image" Target="media/image1012.wmf"/><Relationship Id="rId2372" Type="http://schemas.openxmlformats.org/officeDocument/2006/relationships/oleObject" Target="embeddings/oleObject1175.bin"/><Relationship Id="rId551" Type="http://schemas.openxmlformats.org/officeDocument/2006/relationships/image" Target="media/image269.wmf"/><Relationship Id="rId649" Type="http://schemas.openxmlformats.org/officeDocument/2006/relationships/oleObject" Target="embeddings/oleObject321.bin"/><Relationship Id="rId856" Type="http://schemas.openxmlformats.org/officeDocument/2006/relationships/image" Target="media/image423.wmf"/><Relationship Id="rId1181" Type="http://schemas.openxmlformats.org/officeDocument/2006/relationships/image" Target="media/image588.wmf"/><Relationship Id="rId1279" Type="http://schemas.openxmlformats.org/officeDocument/2006/relationships/oleObject" Target="embeddings/oleObject631.bin"/><Relationship Id="rId1486" Type="http://schemas.openxmlformats.org/officeDocument/2006/relationships/oleObject" Target="embeddings/oleObject734.bin"/><Relationship Id="rId2232" Type="http://schemas.openxmlformats.org/officeDocument/2006/relationships/oleObject" Target="embeddings/oleObject1106.bin"/><Relationship Id="rId204" Type="http://schemas.openxmlformats.org/officeDocument/2006/relationships/oleObject" Target="embeddings/oleObject96.bin"/><Relationship Id="rId411" Type="http://schemas.openxmlformats.org/officeDocument/2006/relationships/oleObject" Target="embeddings/oleObject202.bin"/><Relationship Id="rId509" Type="http://schemas.openxmlformats.org/officeDocument/2006/relationships/image" Target="media/image248.wmf"/><Relationship Id="rId1041" Type="http://schemas.openxmlformats.org/officeDocument/2006/relationships/oleObject" Target="embeddings/oleObject516.bin"/><Relationship Id="rId1139" Type="http://schemas.openxmlformats.org/officeDocument/2006/relationships/image" Target="media/image566.wmf"/><Relationship Id="rId1346" Type="http://schemas.openxmlformats.org/officeDocument/2006/relationships/image" Target="media/image673.wmf"/><Relationship Id="rId1693" Type="http://schemas.openxmlformats.org/officeDocument/2006/relationships/image" Target="media/image846.wmf"/><Relationship Id="rId1998" Type="http://schemas.openxmlformats.org/officeDocument/2006/relationships/oleObject" Target="embeddings/oleObject990.bin"/><Relationship Id="rId716" Type="http://schemas.openxmlformats.org/officeDocument/2006/relationships/image" Target="media/image352.wmf"/><Relationship Id="rId923" Type="http://schemas.openxmlformats.org/officeDocument/2006/relationships/oleObject" Target="embeddings/oleObject457.bin"/><Relationship Id="rId1553" Type="http://schemas.openxmlformats.org/officeDocument/2006/relationships/image" Target="media/image776.wmf"/><Relationship Id="rId1760" Type="http://schemas.openxmlformats.org/officeDocument/2006/relationships/oleObject" Target="embeddings/oleObject871.bin"/><Relationship Id="rId1858" Type="http://schemas.openxmlformats.org/officeDocument/2006/relationships/oleObject" Target="embeddings/oleObject920.bin"/><Relationship Id="rId52" Type="http://schemas.openxmlformats.org/officeDocument/2006/relationships/image" Target="media/image22.wmf"/><Relationship Id="rId1206" Type="http://schemas.openxmlformats.org/officeDocument/2006/relationships/image" Target="media/image601.wmf"/><Relationship Id="rId1413" Type="http://schemas.openxmlformats.org/officeDocument/2006/relationships/image" Target="media/image706.wmf"/><Relationship Id="rId1620" Type="http://schemas.openxmlformats.org/officeDocument/2006/relationships/oleObject" Target="embeddings/oleObject801.bin"/><Relationship Id="rId1718" Type="http://schemas.openxmlformats.org/officeDocument/2006/relationships/oleObject" Target="embeddings/oleObject850.bin"/><Relationship Id="rId1925" Type="http://schemas.openxmlformats.org/officeDocument/2006/relationships/image" Target="media/image962.wmf"/><Relationship Id="rId299" Type="http://schemas.openxmlformats.org/officeDocument/2006/relationships/image" Target="media/image144.wmf"/><Relationship Id="rId2187" Type="http://schemas.openxmlformats.org/officeDocument/2006/relationships/oleObject" Target="embeddings/oleObject1084.bin"/><Relationship Id="rId2394" Type="http://schemas.openxmlformats.org/officeDocument/2006/relationships/oleObject" Target="embeddings/oleObject1186.bin"/><Relationship Id="rId159" Type="http://schemas.openxmlformats.org/officeDocument/2006/relationships/image" Target="media/image76.wmf"/><Relationship Id="rId366" Type="http://schemas.openxmlformats.org/officeDocument/2006/relationships/image" Target="media/image177.wmf"/><Relationship Id="rId573" Type="http://schemas.openxmlformats.org/officeDocument/2006/relationships/oleObject" Target="embeddings/oleObject283.bin"/><Relationship Id="rId780" Type="http://schemas.openxmlformats.org/officeDocument/2006/relationships/oleObject" Target="embeddings/oleObject386.bin"/><Relationship Id="rId2047" Type="http://schemas.openxmlformats.org/officeDocument/2006/relationships/image" Target="media/image1023.wmf"/><Relationship Id="rId2254" Type="http://schemas.openxmlformats.org/officeDocument/2006/relationships/oleObject" Target="embeddings/oleObject1117.bin"/><Relationship Id="rId2461" Type="http://schemas.openxmlformats.org/officeDocument/2006/relationships/oleObject" Target="embeddings/oleObject1220.bin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213.bin"/><Relationship Id="rId878" Type="http://schemas.openxmlformats.org/officeDocument/2006/relationships/image" Target="media/image434.wmf"/><Relationship Id="rId1063" Type="http://schemas.openxmlformats.org/officeDocument/2006/relationships/oleObject" Target="embeddings/oleObject527.bin"/><Relationship Id="rId1270" Type="http://schemas.openxmlformats.org/officeDocument/2006/relationships/image" Target="media/image634.wmf"/><Relationship Id="rId2114" Type="http://schemas.openxmlformats.org/officeDocument/2006/relationships/oleObject" Target="embeddings/oleObject1048.bin"/><Relationship Id="rId640" Type="http://schemas.openxmlformats.org/officeDocument/2006/relationships/image" Target="media/image314.wmf"/><Relationship Id="rId738" Type="http://schemas.openxmlformats.org/officeDocument/2006/relationships/image" Target="media/image363.wmf"/><Relationship Id="rId945" Type="http://schemas.openxmlformats.org/officeDocument/2006/relationships/oleObject" Target="embeddings/oleObject468.bin"/><Relationship Id="rId1368" Type="http://schemas.openxmlformats.org/officeDocument/2006/relationships/oleObject" Target="embeddings/oleObject675.bin"/><Relationship Id="rId1575" Type="http://schemas.openxmlformats.org/officeDocument/2006/relationships/image" Target="media/image787.wmf"/><Relationship Id="rId1782" Type="http://schemas.openxmlformats.org/officeDocument/2006/relationships/oleObject" Target="embeddings/oleObject882.bin"/><Relationship Id="rId2321" Type="http://schemas.openxmlformats.org/officeDocument/2006/relationships/image" Target="media/image1162.wmf"/><Relationship Id="rId2419" Type="http://schemas.openxmlformats.org/officeDocument/2006/relationships/image" Target="media/image1211.wmf"/><Relationship Id="rId74" Type="http://schemas.openxmlformats.org/officeDocument/2006/relationships/oleObject" Target="embeddings/oleObject31.bin"/><Relationship Id="rId500" Type="http://schemas.openxmlformats.org/officeDocument/2006/relationships/oleObject" Target="embeddings/oleObject247.bin"/><Relationship Id="rId805" Type="http://schemas.openxmlformats.org/officeDocument/2006/relationships/oleObject" Target="embeddings/oleObject398.bin"/><Relationship Id="rId1130" Type="http://schemas.openxmlformats.org/officeDocument/2006/relationships/oleObject" Target="embeddings/oleObject559.bin"/><Relationship Id="rId1228" Type="http://schemas.openxmlformats.org/officeDocument/2006/relationships/oleObject" Target="embeddings/oleObject606.bin"/><Relationship Id="rId1435" Type="http://schemas.openxmlformats.org/officeDocument/2006/relationships/image" Target="media/image717.wmf"/><Relationship Id="rId1642" Type="http://schemas.openxmlformats.org/officeDocument/2006/relationships/oleObject" Target="embeddings/oleObject812.bin"/><Relationship Id="rId1947" Type="http://schemas.openxmlformats.org/officeDocument/2006/relationships/image" Target="media/image973.wmf"/><Relationship Id="rId1502" Type="http://schemas.openxmlformats.org/officeDocument/2006/relationships/oleObject" Target="embeddings/oleObject742.bin"/><Relationship Id="rId1807" Type="http://schemas.openxmlformats.org/officeDocument/2006/relationships/image" Target="media/image903.wmf"/><Relationship Id="rId290" Type="http://schemas.openxmlformats.org/officeDocument/2006/relationships/oleObject" Target="embeddings/oleObject141.bin"/><Relationship Id="rId388" Type="http://schemas.openxmlformats.org/officeDocument/2006/relationships/image" Target="media/image188.wmf"/><Relationship Id="rId2069" Type="http://schemas.openxmlformats.org/officeDocument/2006/relationships/image" Target="media/image1034.wmf"/><Relationship Id="rId150" Type="http://schemas.openxmlformats.org/officeDocument/2006/relationships/oleObject" Target="embeddings/oleObject69.bin"/><Relationship Id="rId595" Type="http://schemas.openxmlformats.org/officeDocument/2006/relationships/oleObject" Target="embeddings/oleObject294.bin"/><Relationship Id="rId2276" Type="http://schemas.openxmlformats.org/officeDocument/2006/relationships/oleObject" Target="embeddings/oleObject1128.bin"/><Relationship Id="rId2483" Type="http://schemas.openxmlformats.org/officeDocument/2006/relationships/footer" Target="footer1.xml"/><Relationship Id="rId248" Type="http://schemas.openxmlformats.org/officeDocument/2006/relationships/oleObject" Target="embeddings/oleObject120.bin"/><Relationship Id="rId455" Type="http://schemas.openxmlformats.org/officeDocument/2006/relationships/image" Target="media/image221.wmf"/><Relationship Id="rId662" Type="http://schemas.openxmlformats.org/officeDocument/2006/relationships/image" Target="media/image325.wmf"/><Relationship Id="rId1085" Type="http://schemas.openxmlformats.org/officeDocument/2006/relationships/image" Target="media/image538.wmf"/><Relationship Id="rId1292" Type="http://schemas.openxmlformats.org/officeDocument/2006/relationships/image" Target="media/image645.wmf"/><Relationship Id="rId2136" Type="http://schemas.openxmlformats.org/officeDocument/2006/relationships/oleObject" Target="embeddings/oleObject1059.bin"/><Relationship Id="rId2343" Type="http://schemas.openxmlformats.org/officeDocument/2006/relationships/image" Target="media/image1173.wmf"/><Relationship Id="rId108" Type="http://schemas.openxmlformats.org/officeDocument/2006/relationships/oleObject" Target="embeddings/oleObject48.bin"/><Relationship Id="rId315" Type="http://schemas.openxmlformats.org/officeDocument/2006/relationships/image" Target="media/image152.wmf"/><Relationship Id="rId522" Type="http://schemas.openxmlformats.org/officeDocument/2006/relationships/oleObject" Target="embeddings/oleObject258.bin"/><Relationship Id="rId967" Type="http://schemas.openxmlformats.org/officeDocument/2006/relationships/oleObject" Target="embeddings/oleObject479.bin"/><Relationship Id="rId1152" Type="http://schemas.openxmlformats.org/officeDocument/2006/relationships/oleObject" Target="embeddings/oleObject570.bin"/><Relationship Id="rId1597" Type="http://schemas.openxmlformats.org/officeDocument/2006/relationships/image" Target="media/image798.wmf"/><Relationship Id="rId2203" Type="http://schemas.openxmlformats.org/officeDocument/2006/relationships/oleObject" Target="embeddings/oleObject1092.bin"/><Relationship Id="rId2410" Type="http://schemas.openxmlformats.org/officeDocument/2006/relationships/oleObject" Target="embeddings/oleObject1194.bin"/><Relationship Id="rId96" Type="http://schemas.openxmlformats.org/officeDocument/2006/relationships/oleObject" Target="embeddings/oleObject42.bin"/><Relationship Id="rId827" Type="http://schemas.openxmlformats.org/officeDocument/2006/relationships/image" Target="media/image409.wmf"/><Relationship Id="rId1012" Type="http://schemas.openxmlformats.org/officeDocument/2006/relationships/image" Target="media/image501.wmf"/><Relationship Id="rId1457" Type="http://schemas.openxmlformats.org/officeDocument/2006/relationships/image" Target="media/image728.wmf"/><Relationship Id="rId1664" Type="http://schemas.openxmlformats.org/officeDocument/2006/relationships/oleObject" Target="embeddings/oleObject823.bin"/><Relationship Id="rId1871" Type="http://schemas.openxmlformats.org/officeDocument/2006/relationships/image" Target="media/image935.wmf"/><Relationship Id="rId1317" Type="http://schemas.openxmlformats.org/officeDocument/2006/relationships/oleObject" Target="embeddings/oleObject649.bin"/><Relationship Id="rId1524" Type="http://schemas.openxmlformats.org/officeDocument/2006/relationships/oleObject" Target="embeddings/oleObject753.bin"/><Relationship Id="rId1731" Type="http://schemas.openxmlformats.org/officeDocument/2006/relationships/image" Target="media/image865.wmf"/><Relationship Id="rId1969" Type="http://schemas.openxmlformats.org/officeDocument/2006/relationships/image" Target="media/image984.wmf"/><Relationship Id="rId23" Type="http://schemas.openxmlformats.org/officeDocument/2006/relationships/oleObject" Target="embeddings/oleObject6.bin"/><Relationship Id="rId1829" Type="http://schemas.openxmlformats.org/officeDocument/2006/relationships/image" Target="media/image914.wmf"/><Relationship Id="rId2298" Type="http://schemas.openxmlformats.org/officeDocument/2006/relationships/oleObject" Target="embeddings/oleObject1138.bin"/><Relationship Id="rId172" Type="http://schemas.openxmlformats.org/officeDocument/2006/relationships/oleObject" Target="embeddings/oleObject80.bin"/><Relationship Id="rId477" Type="http://schemas.openxmlformats.org/officeDocument/2006/relationships/image" Target="media/image232.wmf"/><Relationship Id="rId684" Type="http://schemas.openxmlformats.org/officeDocument/2006/relationships/image" Target="media/image336.wmf"/><Relationship Id="rId2060" Type="http://schemas.openxmlformats.org/officeDocument/2006/relationships/oleObject" Target="embeddings/oleObject1021.bin"/><Relationship Id="rId2158" Type="http://schemas.openxmlformats.org/officeDocument/2006/relationships/oleObject" Target="embeddings/oleObject1070.bin"/><Relationship Id="rId2365" Type="http://schemas.openxmlformats.org/officeDocument/2006/relationships/image" Target="media/image1184.wmf"/><Relationship Id="rId337" Type="http://schemas.openxmlformats.org/officeDocument/2006/relationships/image" Target="media/image163.wmf"/><Relationship Id="rId891" Type="http://schemas.openxmlformats.org/officeDocument/2006/relationships/oleObject" Target="embeddings/oleObject441.bin"/><Relationship Id="rId989" Type="http://schemas.openxmlformats.org/officeDocument/2006/relationships/oleObject" Target="embeddings/oleObject490.bin"/><Relationship Id="rId2018" Type="http://schemas.openxmlformats.org/officeDocument/2006/relationships/oleObject" Target="embeddings/oleObject1000.bin"/><Relationship Id="rId544" Type="http://schemas.openxmlformats.org/officeDocument/2006/relationships/oleObject" Target="embeddings/oleObject269.bin"/><Relationship Id="rId751" Type="http://schemas.openxmlformats.org/officeDocument/2006/relationships/oleObject" Target="embeddings/oleObject372.bin"/><Relationship Id="rId849" Type="http://schemas.openxmlformats.org/officeDocument/2006/relationships/oleObject" Target="embeddings/oleObject420.bin"/><Relationship Id="rId1174" Type="http://schemas.openxmlformats.org/officeDocument/2006/relationships/oleObject" Target="embeddings/oleObject580.bin"/><Relationship Id="rId1381" Type="http://schemas.openxmlformats.org/officeDocument/2006/relationships/image" Target="media/image690.wmf"/><Relationship Id="rId1479" Type="http://schemas.openxmlformats.org/officeDocument/2006/relationships/image" Target="media/image739.wmf"/><Relationship Id="rId1686" Type="http://schemas.openxmlformats.org/officeDocument/2006/relationships/oleObject" Target="embeddings/oleObject834.bin"/><Relationship Id="rId2225" Type="http://schemas.openxmlformats.org/officeDocument/2006/relationships/image" Target="media/image1113.wmf"/><Relationship Id="rId2432" Type="http://schemas.openxmlformats.org/officeDocument/2006/relationships/image" Target="media/image1217.wmf"/><Relationship Id="rId404" Type="http://schemas.openxmlformats.org/officeDocument/2006/relationships/image" Target="media/image196.wmf"/><Relationship Id="rId611" Type="http://schemas.openxmlformats.org/officeDocument/2006/relationships/oleObject" Target="embeddings/oleObject302.bin"/><Relationship Id="rId1034" Type="http://schemas.openxmlformats.org/officeDocument/2006/relationships/image" Target="media/image512.wmf"/><Relationship Id="rId1241" Type="http://schemas.openxmlformats.org/officeDocument/2006/relationships/image" Target="media/image619.wmf"/><Relationship Id="rId1339" Type="http://schemas.openxmlformats.org/officeDocument/2006/relationships/oleObject" Target="embeddings/oleObject660.bin"/><Relationship Id="rId1893" Type="http://schemas.openxmlformats.org/officeDocument/2006/relationships/image" Target="media/image946.wmf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3.wmf"/><Relationship Id="rId1101" Type="http://schemas.openxmlformats.org/officeDocument/2006/relationships/oleObject" Target="embeddings/oleObject545.bin"/><Relationship Id="rId1546" Type="http://schemas.openxmlformats.org/officeDocument/2006/relationships/oleObject" Target="embeddings/oleObject764.bin"/><Relationship Id="rId1753" Type="http://schemas.openxmlformats.org/officeDocument/2006/relationships/image" Target="media/image876.wmf"/><Relationship Id="rId1960" Type="http://schemas.openxmlformats.org/officeDocument/2006/relationships/oleObject" Target="embeddings/oleObject971.bin"/><Relationship Id="rId45" Type="http://schemas.openxmlformats.org/officeDocument/2006/relationships/oleObject" Target="embeddings/oleObject17.bin"/><Relationship Id="rId1406" Type="http://schemas.openxmlformats.org/officeDocument/2006/relationships/oleObject" Target="embeddings/oleObject694.bin"/><Relationship Id="rId1613" Type="http://schemas.openxmlformats.org/officeDocument/2006/relationships/image" Target="media/image806.wmf"/><Relationship Id="rId1820" Type="http://schemas.openxmlformats.org/officeDocument/2006/relationships/oleObject" Target="embeddings/oleObject901.bin"/><Relationship Id="rId194" Type="http://schemas.openxmlformats.org/officeDocument/2006/relationships/oleObject" Target="embeddings/oleObject91.bin"/><Relationship Id="rId1918" Type="http://schemas.openxmlformats.org/officeDocument/2006/relationships/oleObject" Target="embeddings/oleObject950.bin"/><Relationship Id="rId2082" Type="http://schemas.openxmlformats.org/officeDocument/2006/relationships/oleObject" Target="embeddings/oleObject1032.bin"/><Relationship Id="rId261" Type="http://schemas.openxmlformats.org/officeDocument/2006/relationships/image" Target="media/image125.wmf"/><Relationship Id="rId499" Type="http://schemas.openxmlformats.org/officeDocument/2006/relationships/image" Target="media/image243.wmf"/><Relationship Id="rId2387" Type="http://schemas.openxmlformats.org/officeDocument/2006/relationships/image" Target="media/image1195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77.wmf"/><Relationship Id="rId773" Type="http://schemas.openxmlformats.org/officeDocument/2006/relationships/image" Target="media/image381.wmf"/><Relationship Id="rId1196" Type="http://schemas.openxmlformats.org/officeDocument/2006/relationships/oleObject" Target="embeddings/oleObject591.bin"/><Relationship Id="rId2247" Type="http://schemas.openxmlformats.org/officeDocument/2006/relationships/image" Target="media/image1124.wmf"/><Relationship Id="rId2454" Type="http://schemas.openxmlformats.org/officeDocument/2006/relationships/image" Target="media/image1228.wmf"/><Relationship Id="rId121" Type="http://schemas.openxmlformats.org/officeDocument/2006/relationships/image" Target="media/image57.wmf"/><Relationship Id="rId219" Type="http://schemas.openxmlformats.org/officeDocument/2006/relationships/oleObject" Target="embeddings/oleObject104.bin"/><Relationship Id="rId426" Type="http://schemas.openxmlformats.org/officeDocument/2006/relationships/image" Target="media/image207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85.wmf"/><Relationship Id="rId1056" Type="http://schemas.openxmlformats.org/officeDocument/2006/relationships/image" Target="media/image523.wmf"/><Relationship Id="rId1263" Type="http://schemas.openxmlformats.org/officeDocument/2006/relationships/image" Target="media/image630.wmf"/><Relationship Id="rId2107" Type="http://schemas.openxmlformats.org/officeDocument/2006/relationships/image" Target="media/image1053.wmf"/><Relationship Id="rId2314" Type="http://schemas.openxmlformats.org/officeDocument/2006/relationships/oleObject" Target="embeddings/oleObject1146.bin"/><Relationship Id="rId840" Type="http://schemas.openxmlformats.org/officeDocument/2006/relationships/image" Target="media/image415.wmf"/><Relationship Id="rId938" Type="http://schemas.openxmlformats.org/officeDocument/2006/relationships/image" Target="media/image464.wmf"/><Relationship Id="rId1470" Type="http://schemas.openxmlformats.org/officeDocument/2006/relationships/oleObject" Target="embeddings/oleObject726.bin"/><Relationship Id="rId1568" Type="http://schemas.openxmlformats.org/officeDocument/2006/relationships/oleObject" Target="embeddings/oleObject775.bin"/><Relationship Id="rId1775" Type="http://schemas.openxmlformats.org/officeDocument/2006/relationships/image" Target="media/image887.wmf"/><Relationship Id="rId67" Type="http://schemas.openxmlformats.org/officeDocument/2006/relationships/oleObject" Target="embeddings/oleObject28.bin"/><Relationship Id="rId700" Type="http://schemas.openxmlformats.org/officeDocument/2006/relationships/image" Target="media/image344.wmf"/><Relationship Id="rId1123" Type="http://schemas.openxmlformats.org/officeDocument/2006/relationships/image" Target="media/image557.wmf"/><Relationship Id="rId1330" Type="http://schemas.openxmlformats.org/officeDocument/2006/relationships/image" Target="media/image665.wmf"/><Relationship Id="rId1428" Type="http://schemas.openxmlformats.org/officeDocument/2006/relationships/oleObject" Target="embeddings/oleObject705.bin"/><Relationship Id="rId1635" Type="http://schemas.openxmlformats.org/officeDocument/2006/relationships/image" Target="media/image817.wmf"/><Relationship Id="rId1982" Type="http://schemas.openxmlformats.org/officeDocument/2006/relationships/oleObject" Target="embeddings/oleObject982.bin"/><Relationship Id="rId1842" Type="http://schemas.openxmlformats.org/officeDocument/2006/relationships/oleObject" Target="embeddings/oleObject912.bin"/><Relationship Id="rId1702" Type="http://schemas.openxmlformats.org/officeDocument/2006/relationships/oleObject" Target="embeddings/oleObject842.bin"/><Relationship Id="rId283" Type="http://schemas.openxmlformats.org/officeDocument/2006/relationships/image" Target="media/image136.wmf"/><Relationship Id="rId490" Type="http://schemas.openxmlformats.org/officeDocument/2006/relationships/oleObject" Target="embeddings/oleObject242.bin"/><Relationship Id="rId2171" Type="http://schemas.openxmlformats.org/officeDocument/2006/relationships/image" Target="media/image1085.wmf"/><Relationship Id="rId143" Type="http://schemas.openxmlformats.org/officeDocument/2006/relationships/image" Target="media/image68.wmf"/><Relationship Id="rId350" Type="http://schemas.openxmlformats.org/officeDocument/2006/relationships/image" Target="media/image169.wmf"/><Relationship Id="rId588" Type="http://schemas.openxmlformats.org/officeDocument/2006/relationships/image" Target="media/image288.wmf"/><Relationship Id="rId795" Type="http://schemas.openxmlformats.org/officeDocument/2006/relationships/image" Target="media/image392.wmf"/><Relationship Id="rId2031" Type="http://schemas.openxmlformats.org/officeDocument/2006/relationships/image" Target="media/image1015.wmf"/><Relationship Id="rId2269" Type="http://schemas.openxmlformats.org/officeDocument/2006/relationships/image" Target="media/image1135.wmf"/><Relationship Id="rId2476" Type="http://schemas.openxmlformats.org/officeDocument/2006/relationships/oleObject" Target="embeddings/oleObject1228.bin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4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3\Apothecary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560B21F6E3D44A9A03B4F60DAA38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493FB4-043B-43C4-8712-DA87D77EF6E3}"/>
      </w:docPartPr>
      <w:docPartBody>
        <w:p w:rsidR="004A5215" w:rsidRDefault="000063D3" w:rsidP="000063D3">
          <w:pPr>
            <w:pStyle w:val="5560B21F6E3D44A9A03B4F60DAA382CB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5F0044647D8F4E59BB809AA3A2BFD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F711B4-85F8-400B-9249-87846C18F515}"/>
      </w:docPartPr>
      <w:docPartBody>
        <w:p w:rsidR="004A5215" w:rsidRDefault="000063D3" w:rsidP="000063D3">
          <w:pPr>
            <w:pStyle w:val="5F0044647D8F4E59BB809AA3A2BFD75B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082FED292C0D4B4991D4DE5CC9A455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86EDC-6B44-462A-92E7-C6BB3FD9E0EC}"/>
      </w:docPartPr>
      <w:docPartBody>
        <w:p w:rsidR="004A5215" w:rsidRDefault="000063D3" w:rsidP="000063D3">
          <w:pPr>
            <w:pStyle w:val="082FED292C0D4B4991D4DE5CC9A455E9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0DA538B6DCBF42E885149518F0EA77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C35D7-6CF7-4656-90F5-645569F0833D}"/>
      </w:docPartPr>
      <w:docPartBody>
        <w:p w:rsidR="004A5215" w:rsidRDefault="000063D3" w:rsidP="000063D3">
          <w:pPr>
            <w:pStyle w:val="0DA538B6DCBF42E885149518F0EA77F2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593DD9E107C5465A884E44B401856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CCF89-75D9-4F46-9A66-824B8B3E6598}"/>
      </w:docPartPr>
      <w:docPartBody>
        <w:p w:rsidR="00C45818" w:rsidRDefault="00C45818" w:rsidP="00C45818">
          <w:pPr>
            <w:pStyle w:val="593DD9E107C5465A884E44B4018563BD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379E50892B5D4B05B2DF849809247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9AD8C-3C39-462D-A996-1C13AF198D66}"/>
      </w:docPartPr>
      <w:docPartBody>
        <w:p w:rsidR="00C45818" w:rsidRDefault="00C45818" w:rsidP="00C45818">
          <w:pPr>
            <w:pStyle w:val="379E50892B5D4B05B2DF84980924726A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06BBE11F42394705BA0FEC5B97598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ADCF3-B6EF-4B47-BD26-A30F496DB764}"/>
      </w:docPartPr>
      <w:docPartBody>
        <w:p w:rsidR="00C55249" w:rsidRDefault="00C55249" w:rsidP="00C55249">
          <w:pPr>
            <w:pStyle w:val="06BBE11F42394705BA0FEC5B9759885C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82BE9ED5372945D481CD961722C2B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3477A-E7D5-4D2E-8126-B2457793B0FB}"/>
      </w:docPartPr>
      <w:docPartBody>
        <w:p w:rsidR="00C55249" w:rsidRDefault="00C55249" w:rsidP="00C55249">
          <w:pPr>
            <w:pStyle w:val="82BE9ED5372945D481CD961722C2BBF5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C892E799B3FB4747ACBC49D23391A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05753-CADB-433B-B611-5D5111DAE6F5}"/>
      </w:docPartPr>
      <w:docPartBody>
        <w:p w:rsidR="00C55249" w:rsidRDefault="00C55249" w:rsidP="00C55249">
          <w:pPr>
            <w:pStyle w:val="C892E799B3FB4747ACBC49D23391AF72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C548AD688D1A42F183FAE54D7ACB7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EDD4E-CC9D-4DD6-A46D-4BBB33424CCA}"/>
      </w:docPartPr>
      <w:docPartBody>
        <w:p w:rsidR="00C55249" w:rsidRDefault="00C55249" w:rsidP="00C55249">
          <w:pPr>
            <w:pStyle w:val="C548AD688D1A42F183FAE54D7ACB769D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7FF9821012CA475F9774005D926D7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389BB-7FA9-4BD2-9D58-9407461F900C}"/>
      </w:docPartPr>
      <w:docPartBody>
        <w:p w:rsidR="00C55249" w:rsidRDefault="00C55249" w:rsidP="00C55249">
          <w:pPr>
            <w:pStyle w:val="7FF9821012CA475F9774005D926D7D43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121AE710F6274F5281DB3C371798D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71DD6-C148-4CDE-A7B4-D0B3B1745B0E}"/>
      </w:docPartPr>
      <w:docPartBody>
        <w:p w:rsidR="00C55249" w:rsidRDefault="00C55249" w:rsidP="00C55249">
          <w:pPr>
            <w:pStyle w:val="121AE710F6274F5281DB3C371798DD86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C3937A3CF12B47718F35FEF3BC731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0A6E36-240C-4C35-9B62-EA30F94B938C}"/>
      </w:docPartPr>
      <w:docPartBody>
        <w:p w:rsidR="00C55249" w:rsidRDefault="00C55249" w:rsidP="00C55249">
          <w:pPr>
            <w:pStyle w:val="C3937A3CF12B47718F35FEF3BC731A99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F88D974B50364FD98A45E2D7F448DC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F7921-4159-4684-982A-CD2C600DD814}"/>
      </w:docPartPr>
      <w:docPartBody>
        <w:p w:rsidR="00C55249" w:rsidRDefault="00C55249" w:rsidP="00C55249">
          <w:pPr>
            <w:pStyle w:val="F88D974B50364FD98A45E2D7F448DC7F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2DCE75796CA24239BD7AFC7F2B1F22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4CA74-1814-47BE-95D4-B4704F7BF859}"/>
      </w:docPartPr>
      <w:docPartBody>
        <w:p w:rsidR="00C55249" w:rsidRDefault="00C55249" w:rsidP="00C55249">
          <w:pPr>
            <w:pStyle w:val="2DCE75796CA24239BD7AFC7F2B1F2229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0792514A679646138E86F80474FB6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6E8D5D-2D3B-4088-AE72-69860007823A}"/>
      </w:docPartPr>
      <w:docPartBody>
        <w:p w:rsidR="00C55249" w:rsidRDefault="00C55249" w:rsidP="00C55249">
          <w:pPr>
            <w:pStyle w:val="0792514A679646138E86F80474FB69CC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6AD7501D25A442CA821FD336877B5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7C26A-1907-45E8-A2E3-76470021E8EC}"/>
      </w:docPartPr>
      <w:docPartBody>
        <w:p w:rsidR="00C55249" w:rsidRDefault="00C55249" w:rsidP="00C55249">
          <w:pPr>
            <w:pStyle w:val="6AD7501D25A442CA821FD336877B5BD4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3E7110CEB365428085ABDCBBA0B57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ED9565-3207-43C3-AF17-D77CCB6F0F51}"/>
      </w:docPartPr>
      <w:docPartBody>
        <w:p w:rsidR="00C55249" w:rsidRDefault="00C55249" w:rsidP="00C55249">
          <w:pPr>
            <w:pStyle w:val="3E7110CEB365428085ABDCBBA0B57456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6FA17994F15444A6AFE16899577E65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0BA2BE-5C7C-4B35-8F53-B615FAD322DE}"/>
      </w:docPartPr>
      <w:docPartBody>
        <w:p w:rsidR="00C324A4" w:rsidRDefault="00C324A4" w:rsidP="00C324A4">
          <w:pPr>
            <w:pStyle w:val="6FA17994F15444A6AFE16899577E6556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2FCE14877BAD4F46977CF441792D4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A9AA7D-6774-4993-B74F-7C730932BD21}"/>
      </w:docPartPr>
      <w:docPartBody>
        <w:p w:rsidR="00C324A4" w:rsidRDefault="00C324A4" w:rsidP="00C324A4">
          <w:pPr>
            <w:pStyle w:val="2FCE14877BAD4F46977CF441792D415B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10E885B5EE444262846D3D067733D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4774D-1F25-4661-BCB7-89E4B490C73F}"/>
      </w:docPartPr>
      <w:docPartBody>
        <w:p w:rsidR="00C324A4" w:rsidRDefault="00C324A4" w:rsidP="00C324A4">
          <w:pPr>
            <w:pStyle w:val="10E885B5EE444262846D3D067733D50C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8D9400C2FB0C48E1967F758E4EF95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82EF7-4629-44AE-A4DA-36289B6B4661}"/>
      </w:docPartPr>
      <w:docPartBody>
        <w:p w:rsidR="00C324A4" w:rsidRDefault="00C324A4" w:rsidP="00C324A4">
          <w:pPr>
            <w:pStyle w:val="8D9400C2FB0C48E1967F758E4EF9545D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C95129D23E824428B89945BF16A8C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70779-0E46-4374-914E-9D582659F04C}"/>
      </w:docPartPr>
      <w:docPartBody>
        <w:p w:rsidR="006630AC" w:rsidRDefault="006630AC" w:rsidP="006630AC">
          <w:pPr>
            <w:pStyle w:val="C95129D23E824428B89945BF16A8CC5F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E56988843FB54B1BB3F3AA18A01CCA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D0E09-5D0A-4FFA-AC8F-A00FB2E585E2}"/>
      </w:docPartPr>
      <w:docPartBody>
        <w:p w:rsidR="006630AC" w:rsidRDefault="006630AC" w:rsidP="006630AC">
          <w:pPr>
            <w:pStyle w:val="E56988843FB54B1BB3F3AA18A01CCAE8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2348366FA1FD4D50BF3FA4CD24F8A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603A4-96D2-4200-B65D-D5A59753725D}"/>
      </w:docPartPr>
      <w:docPartBody>
        <w:p w:rsidR="002773EB" w:rsidRDefault="002773EB" w:rsidP="002773EB">
          <w:pPr>
            <w:pStyle w:val="2348366FA1FD4D50BF3FA4CD24F8A5A4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6145EA4FC6DA4AFCABC8B2E65BD04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95366-39BA-43BF-A443-517DBCB02AB8}"/>
      </w:docPartPr>
      <w:docPartBody>
        <w:p w:rsidR="002773EB" w:rsidRDefault="002773EB" w:rsidP="002773EB">
          <w:pPr>
            <w:pStyle w:val="6145EA4FC6DA4AFCABC8B2E65BD047ED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031208791DC44D7E834E65057FA91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71F66-130E-416A-AD3F-49ECCD5AC2E7}"/>
      </w:docPartPr>
      <w:docPartBody>
        <w:p w:rsidR="002773EB" w:rsidRDefault="002773EB" w:rsidP="002773EB">
          <w:pPr>
            <w:pStyle w:val="031208791DC44D7E834E65057FA912E8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5E07F1A6C7A74C13AC8F5B743263F9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83DF5-ABF6-4BE4-ADE6-F00196710B86}"/>
      </w:docPartPr>
      <w:docPartBody>
        <w:p w:rsidR="002773EB" w:rsidRDefault="002773EB" w:rsidP="002773EB">
          <w:pPr>
            <w:pStyle w:val="5E07F1A6C7A74C13AC8F5B743263F99D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320D5630317F4AAC860815772A2D4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78735-2670-4749-AA48-4258FA82A2E8}"/>
      </w:docPartPr>
      <w:docPartBody>
        <w:p w:rsidR="002773EB" w:rsidRDefault="002773EB" w:rsidP="002773EB">
          <w:pPr>
            <w:pStyle w:val="320D5630317F4AAC860815772A2D4848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CC32DECA8C0F493BA6268C616E5AB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F1CC5-1895-42A3-9987-4EEBD3BD29CD}"/>
      </w:docPartPr>
      <w:docPartBody>
        <w:p w:rsidR="002773EB" w:rsidRDefault="002773EB" w:rsidP="002773EB">
          <w:pPr>
            <w:pStyle w:val="CC32DECA8C0F493BA6268C616E5ABBE1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6A003AB461C8431EB4B89F9C8FBE5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2B70D9-5974-4E68-8DA1-9208C7BB5264}"/>
      </w:docPartPr>
      <w:docPartBody>
        <w:p w:rsidR="002773EB" w:rsidRDefault="002773EB" w:rsidP="002773EB">
          <w:pPr>
            <w:pStyle w:val="6A003AB461C8431EB4B89F9C8FBE5F36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9A2CAB0F3BC34B14A81F7743CA8DB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F38686-E356-4A43-8C32-BE9C45729790}"/>
      </w:docPartPr>
      <w:docPartBody>
        <w:p w:rsidR="002773EB" w:rsidRDefault="002773EB" w:rsidP="002773EB">
          <w:pPr>
            <w:pStyle w:val="9A2CAB0F3BC34B14A81F7743CA8DB254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9ECAEAB9F2B147AF807239037457D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5166B-99D8-4BAD-8A61-E1542754CEB4}"/>
      </w:docPartPr>
      <w:docPartBody>
        <w:p w:rsidR="002773EB" w:rsidRDefault="002773EB" w:rsidP="002773EB">
          <w:pPr>
            <w:pStyle w:val="9ECAEAB9F2B147AF807239037457D642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25447B7C5A304C31824B8263187F3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A0FEAC-7811-451B-AD62-621B8603E956}"/>
      </w:docPartPr>
      <w:docPartBody>
        <w:p w:rsidR="002773EB" w:rsidRDefault="002773EB" w:rsidP="002773EB">
          <w:pPr>
            <w:pStyle w:val="25447B7C5A304C31824B8263187F3F53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7625E946FC964223995511438E109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E2FB65-FFE8-47F1-8B33-F42870DC92B6}"/>
      </w:docPartPr>
      <w:docPartBody>
        <w:p w:rsidR="002773EB" w:rsidRDefault="002773EB" w:rsidP="002773EB">
          <w:pPr>
            <w:pStyle w:val="7625E946FC964223995511438E109504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31919831FA9645A0BB3E31A8B36F5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4F47B-8E00-45ED-AB15-CE40BA4B9152}"/>
      </w:docPartPr>
      <w:docPartBody>
        <w:p w:rsidR="002773EB" w:rsidRDefault="002773EB" w:rsidP="002773EB">
          <w:pPr>
            <w:pStyle w:val="31919831FA9645A0BB3E31A8B36F5BDA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248FB6A58549460A8B85299D3DBCC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3549B-3D30-40ED-8F6B-3B84892900F3}"/>
      </w:docPartPr>
      <w:docPartBody>
        <w:p w:rsidR="00B76F6B" w:rsidRDefault="002773EB" w:rsidP="002773EB">
          <w:pPr>
            <w:pStyle w:val="248FB6A58549460A8B85299D3DBCC84F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D728DAF6C8CD430DB14A80DF6549D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82F29-CF58-4728-AB1E-EA2CD4173F40}"/>
      </w:docPartPr>
      <w:docPartBody>
        <w:p w:rsidR="00B76F6B" w:rsidRDefault="002773EB" w:rsidP="002773EB">
          <w:pPr>
            <w:pStyle w:val="D728DAF6C8CD430DB14A80DF6549DE90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B86873BFF2FF45AAA8AAEEFF565BB2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EFAA3-8C65-44DD-8880-B3C5BA90BDED}"/>
      </w:docPartPr>
      <w:docPartBody>
        <w:p w:rsidR="00B76F6B" w:rsidRDefault="002773EB" w:rsidP="002773EB">
          <w:pPr>
            <w:pStyle w:val="B86873BFF2FF45AAA8AAEEFF565BB234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7A7C38CE9747499A985DAA87FF2A7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8A736-F827-4589-8947-2A861B3AC0AF}"/>
      </w:docPartPr>
      <w:docPartBody>
        <w:p w:rsidR="00B76F6B" w:rsidRDefault="002773EB" w:rsidP="002773EB">
          <w:pPr>
            <w:pStyle w:val="7A7C38CE9747499A985DAA87FF2A76CC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44704F99E6004CC8A372EA1118A430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58A5F4-7427-4ECD-842C-64FCC58AC168}"/>
      </w:docPartPr>
      <w:docPartBody>
        <w:p w:rsidR="00B76F6B" w:rsidRDefault="002773EB" w:rsidP="002773EB">
          <w:pPr>
            <w:pStyle w:val="44704F99E6004CC8A372EA1118A43086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304D6156CC494016B1BBDB445E87E8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545DC-76F4-4C25-9971-717950BD2EB1}"/>
      </w:docPartPr>
      <w:docPartBody>
        <w:p w:rsidR="00B76F6B" w:rsidRDefault="002773EB" w:rsidP="002773EB">
          <w:pPr>
            <w:pStyle w:val="304D6156CC494016B1BBDB445E87E835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D8C63C4673934156B3D6B6524DEAF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D2E16-8663-417F-AF25-2FFF6773AD58}"/>
      </w:docPartPr>
      <w:docPartBody>
        <w:p w:rsidR="00B76F6B" w:rsidRDefault="002773EB" w:rsidP="002773EB">
          <w:pPr>
            <w:pStyle w:val="D8C63C4673934156B3D6B6524DEAF454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C784146D21CF4ACCB602000CBFC7E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AFB2D-77F8-4233-A96F-82E16E908DE1}"/>
      </w:docPartPr>
      <w:docPartBody>
        <w:p w:rsidR="00B76F6B" w:rsidRDefault="002773EB" w:rsidP="002773EB">
          <w:pPr>
            <w:pStyle w:val="C784146D21CF4ACCB602000CBFC7E36D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0DD0D62450A34DA1AFED739B2995F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918A80-AFDF-47B4-9DAF-30B2B11BC872}"/>
      </w:docPartPr>
      <w:docPartBody>
        <w:p w:rsidR="00B76F6B" w:rsidRDefault="002773EB" w:rsidP="002773EB">
          <w:pPr>
            <w:pStyle w:val="0DD0D62450A34DA1AFED739B2995FED8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41F980D04C17431FBC253C82779F1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69E69-5AF2-4710-AB78-9A1FC7EB6D47}"/>
      </w:docPartPr>
      <w:docPartBody>
        <w:p w:rsidR="00B76F6B" w:rsidRDefault="002773EB" w:rsidP="002773EB">
          <w:pPr>
            <w:pStyle w:val="41F980D04C17431FBC253C82779F1FB9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3C7C3DAAFEEE4F1399324418A9E06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7AD7A-BEF0-47F4-A938-6AD567B2A719}"/>
      </w:docPartPr>
      <w:docPartBody>
        <w:p w:rsidR="00B76F6B" w:rsidRDefault="002773EB" w:rsidP="002773EB">
          <w:pPr>
            <w:pStyle w:val="3C7C3DAAFEEE4F1399324418A9E0653E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C98245BAAB8C4C02A57F116FA5E93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00744-82FE-4A5A-9DBB-65A44B5956C5}"/>
      </w:docPartPr>
      <w:docPartBody>
        <w:p w:rsidR="00B76F6B" w:rsidRDefault="002773EB" w:rsidP="002773EB">
          <w:pPr>
            <w:pStyle w:val="C98245BAAB8C4C02A57F116FA5E93430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24388618061D44449E4D8BE83A6FF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33F758-DA4D-4A83-AEDE-49E844CCADB9}"/>
      </w:docPartPr>
      <w:docPartBody>
        <w:p w:rsidR="00B76F6B" w:rsidRDefault="002773EB" w:rsidP="002773EB">
          <w:pPr>
            <w:pStyle w:val="24388618061D44449E4D8BE83A6FFB0A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0DDC04F24774405EB08C99E759DFD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931C5-EA3D-4207-83F1-8F06E07FB65F}"/>
      </w:docPartPr>
      <w:docPartBody>
        <w:p w:rsidR="00B76F6B" w:rsidRDefault="002773EB" w:rsidP="002773EB">
          <w:pPr>
            <w:pStyle w:val="0DDC04F24774405EB08C99E759DFD548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A87C2AF9E2AD43798BF9100AFA42D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599B7-4935-4F64-BADA-85C8352AEEF2}"/>
      </w:docPartPr>
      <w:docPartBody>
        <w:p w:rsidR="00B76F6B" w:rsidRDefault="002773EB" w:rsidP="002773EB">
          <w:pPr>
            <w:pStyle w:val="A87C2AF9E2AD43798BF9100AFA42DB92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93B5212373BC4D9F9F0C98FAB0CE0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A1472-3A96-4491-BD05-7062D205D34F}"/>
      </w:docPartPr>
      <w:docPartBody>
        <w:p w:rsidR="00B76F6B" w:rsidRDefault="002773EB" w:rsidP="002773EB">
          <w:pPr>
            <w:pStyle w:val="93B5212373BC4D9F9F0C98FAB0CE033D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804D1CAB373C4022B2E0AA91BADA1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15B8A-7974-43D8-A3E8-5944EDA04926}"/>
      </w:docPartPr>
      <w:docPartBody>
        <w:p w:rsidR="00E8628B" w:rsidRDefault="00E8628B" w:rsidP="00E8628B">
          <w:pPr>
            <w:pStyle w:val="804D1CAB373C4022B2E0AA91BADA154C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CB529F4B59E94B71ACC438ABCA3E2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965E0-D829-4F2D-B09B-B46C685E4CD9}"/>
      </w:docPartPr>
      <w:docPartBody>
        <w:p w:rsidR="00E8628B" w:rsidRDefault="00E8628B" w:rsidP="00E8628B">
          <w:pPr>
            <w:pStyle w:val="CB529F4B59E94B71ACC438ABCA3E24EA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913AD47D9DFE430BB94AF82583E8A4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8896C6-4AB3-4B15-8E53-EF7342389724}"/>
      </w:docPartPr>
      <w:docPartBody>
        <w:p w:rsidR="00DA5786" w:rsidRDefault="00E8628B" w:rsidP="00E8628B">
          <w:pPr>
            <w:pStyle w:val="913AD47D9DFE430BB94AF82583E8A407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BC6B359E0624430289E91AE139D74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0D48E-D0CA-4583-B1EC-2B03C4B5DA7D}"/>
      </w:docPartPr>
      <w:docPartBody>
        <w:p w:rsidR="00DA5786" w:rsidRDefault="00E8628B" w:rsidP="00E8628B">
          <w:pPr>
            <w:pStyle w:val="BC6B359E0624430289E91AE139D74110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56B43261518347E8B03AA838FFBA2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7FB20-009F-41E6-A12F-ADA0211856BC}"/>
      </w:docPartPr>
      <w:docPartBody>
        <w:p w:rsidR="00DA5786" w:rsidRDefault="00DA5786" w:rsidP="00DA5786">
          <w:pPr>
            <w:pStyle w:val="56B43261518347E8B03AA838FFBA2341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1C51E27E623645BE99D46FBF41E36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C563C-9192-46CD-9ADF-BF7546790F6B}"/>
      </w:docPartPr>
      <w:docPartBody>
        <w:p w:rsidR="00DA5786" w:rsidRDefault="00DA5786" w:rsidP="00DA5786">
          <w:pPr>
            <w:pStyle w:val="1C51E27E623645BE99D46FBF41E36C2E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7524DD6179C94590A504ACE1B1131B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FB038D-A807-4E46-8555-E1CFC8D8BC5E}"/>
      </w:docPartPr>
      <w:docPartBody>
        <w:p w:rsidR="00DA5786" w:rsidRDefault="00DA5786" w:rsidP="00DA5786">
          <w:pPr>
            <w:pStyle w:val="7524DD6179C94590A504ACE1B1131B66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B3557C03239145A0881B2316681AE2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5B163-DD83-4A8E-87B7-4588C3977138}"/>
      </w:docPartPr>
      <w:docPartBody>
        <w:p w:rsidR="00DA5786" w:rsidRDefault="00DA5786" w:rsidP="00DA5786">
          <w:pPr>
            <w:pStyle w:val="B3557C03239145A0881B2316681AE2F9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EEAF273CD1DC4E4DA943886829BCE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F40C8-D1E0-4567-B187-6CB4BF75359A}"/>
      </w:docPartPr>
      <w:docPartBody>
        <w:p w:rsidR="00DA5786" w:rsidRDefault="00DA5786" w:rsidP="00DA5786">
          <w:pPr>
            <w:pStyle w:val="EEAF273CD1DC4E4DA943886829BCE4C2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44B501AE437B4AD7AA6E3EA29A15F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89A4B-1BC6-4DE5-9B50-B6A0D9169725}"/>
      </w:docPartPr>
      <w:docPartBody>
        <w:p w:rsidR="00DA5786" w:rsidRDefault="00DA5786" w:rsidP="00DA5786">
          <w:pPr>
            <w:pStyle w:val="44B501AE437B4AD7AA6E3EA29A15FF62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22E646A5EAD84A5FA500AC52197E9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945D2-37E4-4711-9818-F71103C02814}"/>
      </w:docPartPr>
      <w:docPartBody>
        <w:p w:rsidR="00877790" w:rsidRDefault="00DA5786" w:rsidP="00DA5786">
          <w:pPr>
            <w:pStyle w:val="22E646A5EAD84A5FA500AC52197E984D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7FB796D3BF354AC1A521B59654E3E8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83F4A-6AA6-4E56-BBE4-D615FE6DD23B}"/>
      </w:docPartPr>
      <w:docPartBody>
        <w:p w:rsidR="00877790" w:rsidRDefault="00DA5786" w:rsidP="00DA5786">
          <w:pPr>
            <w:pStyle w:val="7FB796D3BF354AC1A521B59654E3E8B0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7EEFE8AC3F624CA7A8ECB8B10DE6C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35BF5-0804-44A2-9CEA-F95BEE61666B}"/>
      </w:docPartPr>
      <w:docPartBody>
        <w:p w:rsidR="00A91E69" w:rsidRDefault="00A91E69" w:rsidP="00A91E69">
          <w:pPr>
            <w:pStyle w:val="7EEFE8AC3F624CA7A8ECB8B10DE6C5AC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362CCEBBACA64842A7160AEA23105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9EE993-A737-4C46-BF0A-0D65ACC9A730}"/>
      </w:docPartPr>
      <w:docPartBody>
        <w:p w:rsidR="00A91E69" w:rsidRDefault="00A91E69" w:rsidP="00A91E69">
          <w:pPr>
            <w:pStyle w:val="362CCEBBACA64842A7160AEA2310572C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FDF2BAEAEE11484592C67D78CCA351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16D266-3F73-48B8-9A0B-EEA5220BA4E2}"/>
      </w:docPartPr>
      <w:docPartBody>
        <w:p w:rsidR="00A91E69" w:rsidRDefault="00A91E69" w:rsidP="00A91E69">
          <w:pPr>
            <w:pStyle w:val="FDF2BAEAEE11484592C67D78CCA351D7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07FF5CFF7AF540BDA68EFBFD6F85E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7B93F-8BDB-4E38-B47A-FA6CD6850960}"/>
      </w:docPartPr>
      <w:docPartBody>
        <w:p w:rsidR="00A91E69" w:rsidRDefault="00A91E69" w:rsidP="00A91E69">
          <w:pPr>
            <w:pStyle w:val="07FF5CFF7AF540BDA68EFBFD6F85E8F7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A0D0F0F92A844AA199517AC8B2A5AF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F3BA4-847B-4FC1-87AD-915FFEC806B4}"/>
      </w:docPartPr>
      <w:docPartBody>
        <w:p w:rsidR="00A91E69" w:rsidRDefault="00A91E69" w:rsidP="00A91E69">
          <w:pPr>
            <w:pStyle w:val="A0D0F0F92A844AA199517AC8B2A5AFB6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26A750B7549F4494B252F469617A98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9F532-57EE-4679-B806-118D68B31B51}"/>
      </w:docPartPr>
      <w:docPartBody>
        <w:p w:rsidR="00A91E69" w:rsidRDefault="00A91E69" w:rsidP="00A91E69">
          <w:pPr>
            <w:pStyle w:val="26A750B7549F4494B252F469617A9809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9BDC21A2CB604DED9593FC3A5FB16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ADC78-5A81-465C-AAD5-223589D9D7B9}"/>
      </w:docPartPr>
      <w:docPartBody>
        <w:p w:rsidR="00A91E69" w:rsidRDefault="00A91E69" w:rsidP="00A91E69">
          <w:pPr>
            <w:pStyle w:val="9BDC21A2CB604DED9593FC3A5FB161CE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F5D5EB39160D4866B393382973693A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FD38D-1746-4E10-99B7-7A071FDF92EF}"/>
      </w:docPartPr>
      <w:docPartBody>
        <w:p w:rsidR="00A91E69" w:rsidRDefault="00A91E69" w:rsidP="00A91E69">
          <w:pPr>
            <w:pStyle w:val="F5D5EB39160D4866B393382973693A5F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7929181AD51D4CCAAE77BDE6D3526D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BBD05-8263-4356-9C66-2510CE908AB2}"/>
      </w:docPartPr>
      <w:docPartBody>
        <w:p w:rsidR="00A91E69" w:rsidRDefault="00A91E69" w:rsidP="00A91E69">
          <w:pPr>
            <w:pStyle w:val="7929181AD51D4CCAAE77BDE6D3526D20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0D499BDD748B4CDE94EB1CDDE73D2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5E3408-DB36-42CF-8519-952E8FB830A9}"/>
      </w:docPartPr>
      <w:docPartBody>
        <w:p w:rsidR="00A91E69" w:rsidRDefault="00A91E69" w:rsidP="00A91E69">
          <w:pPr>
            <w:pStyle w:val="0D499BDD748B4CDE94EB1CDDE73D2793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FE8920270CC34D989992C64A6B20D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B7F29-8C5B-4685-A63A-4875B94F3ECB}"/>
      </w:docPartPr>
      <w:docPartBody>
        <w:p w:rsidR="00F8687A" w:rsidRDefault="00F8687A" w:rsidP="00F8687A">
          <w:pPr>
            <w:pStyle w:val="FE8920270CC34D989992C64A6B20DD51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E0BB3C6AC1B64B9F9DFC50249C9CF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E86FA-CA19-46D3-A670-83A6863CB594}"/>
      </w:docPartPr>
      <w:docPartBody>
        <w:p w:rsidR="00F8687A" w:rsidRDefault="00F8687A" w:rsidP="00F8687A">
          <w:pPr>
            <w:pStyle w:val="E0BB3C6AC1B64B9F9DFC50249C9CF5C3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113B7E7FED4F4010A2CDC058AA0CBB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709A6-EB1F-4F4C-9B5B-CA0E6F4391A4}"/>
      </w:docPartPr>
      <w:docPartBody>
        <w:p w:rsidR="00F8687A" w:rsidRDefault="00F8687A" w:rsidP="00F8687A">
          <w:pPr>
            <w:pStyle w:val="113B7E7FED4F4010A2CDC058AA0CBB85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318A7AC7ED4B41F198BACCFB5796A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C13259-D2FE-4340-8D03-0519E633660C}"/>
      </w:docPartPr>
      <w:docPartBody>
        <w:p w:rsidR="00F8687A" w:rsidRDefault="00F8687A" w:rsidP="00F8687A">
          <w:pPr>
            <w:pStyle w:val="318A7AC7ED4B41F198BACCFB5796A02C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86B787AB25944AB1B5E755CCB3701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F5397-17A5-4C89-BE9D-CA4DCCBEFF82}"/>
      </w:docPartPr>
      <w:docPartBody>
        <w:p w:rsidR="00F8687A" w:rsidRDefault="00F8687A" w:rsidP="00F8687A">
          <w:pPr>
            <w:pStyle w:val="86B787AB25944AB1B5E755CCB37013EA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2859A59C3E5F4CDB89D6DE110C495E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C6363-CA45-4C9E-844B-4957F51E99CA}"/>
      </w:docPartPr>
      <w:docPartBody>
        <w:p w:rsidR="00F8687A" w:rsidRDefault="00F8687A" w:rsidP="00F8687A">
          <w:pPr>
            <w:pStyle w:val="2859A59C3E5F4CDB89D6DE110C495E1E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81514CAEC8524A08B23F701FA0286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4EF954-D0AE-4162-8484-62504F0B45B6}"/>
      </w:docPartPr>
      <w:docPartBody>
        <w:p w:rsidR="00922066" w:rsidRDefault="00F8687A" w:rsidP="00F8687A">
          <w:pPr>
            <w:pStyle w:val="81514CAEC8524A08B23F701FA0286D1E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E1E51B0B56FD40708C59DC0E07C91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0D6AB-E84E-449B-AFDA-046C02600EC4}"/>
      </w:docPartPr>
      <w:docPartBody>
        <w:p w:rsidR="00922066" w:rsidRDefault="00F8687A" w:rsidP="00F8687A">
          <w:pPr>
            <w:pStyle w:val="E1E51B0B56FD40708C59DC0E07C91423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469E6553B6484155B4976A1CBBB3C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F9233F-D257-4D06-8C06-4A720D6D6B6C}"/>
      </w:docPartPr>
      <w:docPartBody>
        <w:p w:rsidR="00922066" w:rsidRDefault="00F8687A" w:rsidP="00F8687A">
          <w:pPr>
            <w:pStyle w:val="469E6553B6484155B4976A1CBBB3CFC7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B0208F9C2D1F40E59A7A655F72650F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D570B-B909-4806-B182-465E45AF6B1E}"/>
      </w:docPartPr>
      <w:docPartBody>
        <w:p w:rsidR="00922066" w:rsidRDefault="00F8687A" w:rsidP="00F8687A">
          <w:pPr>
            <w:pStyle w:val="B0208F9C2D1F40E59A7A655F72650FD3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987B77A9E99344E2A7CF0ED03C032F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1A502-9A2B-4898-BE34-84F8D86538A8}"/>
      </w:docPartPr>
      <w:docPartBody>
        <w:p w:rsidR="00922066" w:rsidRDefault="00922066" w:rsidP="00922066">
          <w:pPr>
            <w:pStyle w:val="987B77A9E99344E2A7CF0ED03C032F58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F142B59ED3814F8AA16579E384D2C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A5B21-C19C-4BFF-8B14-3A26ADCECF2A}"/>
      </w:docPartPr>
      <w:docPartBody>
        <w:p w:rsidR="00922066" w:rsidRDefault="00922066" w:rsidP="00922066">
          <w:pPr>
            <w:pStyle w:val="F142B59ED3814F8AA16579E384D2C744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796ECE1632D34B629637448E363CC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4CB1E1-8A3E-48C7-8DD0-43084B2D214D}"/>
      </w:docPartPr>
      <w:docPartBody>
        <w:p w:rsidR="00922066" w:rsidRDefault="00922066" w:rsidP="00922066">
          <w:pPr>
            <w:pStyle w:val="796ECE1632D34B629637448E363CCF5B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7772DC52FFC747CAA7255B00A4D2CF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F70230-DCE1-4145-BDDD-C507AB48C3C3}"/>
      </w:docPartPr>
      <w:docPartBody>
        <w:p w:rsidR="00922066" w:rsidRDefault="00922066" w:rsidP="00922066">
          <w:pPr>
            <w:pStyle w:val="7772DC52FFC747CAA7255B00A4D2CF81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CB1E5EFF74A644548B8DD8DBABA73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D4C0A-DB5D-4F67-8D72-C93DCA31908C}"/>
      </w:docPartPr>
      <w:docPartBody>
        <w:p w:rsidR="00922066" w:rsidRDefault="00922066" w:rsidP="00922066">
          <w:pPr>
            <w:pStyle w:val="CB1E5EFF74A644548B8DD8DBABA7377C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8F6388BA35EE4A4BA3FE25FFC65D3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AD09E-0219-4EA6-BC4E-D127B1D96785}"/>
      </w:docPartPr>
      <w:docPartBody>
        <w:p w:rsidR="00922066" w:rsidRDefault="00922066" w:rsidP="00922066">
          <w:pPr>
            <w:pStyle w:val="8F6388BA35EE4A4BA3FE25FFC65D364C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32CD3AE9A05B4B48946B29B05BE746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6CBAF4-F33E-46CD-935B-DDC26B718313}"/>
      </w:docPartPr>
      <w:docPartBody>
        <w:p w:rsidR="00A14FEA" w:rsidRDefault="00922066" w:rsidP="00922066">
          <w:pPr>
            <w:pStyle w:val="32CD3AE9A05B4B48946B29B05BE7467D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795F2BEC1565441FB67C65432838E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2E76E-0DBF-4831-B66F-ED716D849FB2}"/>
      </w:docPartPr>
      <w:docPartBody>
        <w:p w:rsidR="00A14FEA" w:rsidRDefault="00922066" w:rsidP="00922066">
          <w:pPr>
            <w:pStyle w:val="795F2BEC1565441FB67C65432838EC20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85ECF611A0A54A0CAA9A658160D33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34EB9-49EA-405D-9E71-4A741802C4EB}"/>
      </w:docPartPr>
      <w:docPartBody>
        <w:p w:rsidR="00A14FEA" w:rsidRDefault="00922066" w:rsidP="00922066">
          <w:pPr>
            <w:pStyle w:val="85ECF611A0A54A0CAA9A658160D33DA3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5883406D25B0472F8F9C7DC5DEEF78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C1105-E5C5-45F5-9F84-6EA16BB13272}"/>
      </w:docPartPr>
      <w:docPartBody>
        <w:p w:rsidR="00A14FEA" w:rsidRDefault="00922066" w:rsidP="00922066">
          <w:pPr>
            <w:pStyle w:val="5883406D25B0472F8F9C7DC5DEEF7851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B2C9D05721644199AC9EC5C66E409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2145E-A968-437F-95C4-9FBB92FD0416}"/>
      </w:docPartPr>
      <w:docPartBody>
        <w:p w:rsidR="00175047" w:rsidRDefault="00175047" w:rsidP="00175047">
          <w:pPr>
            <w:pStyle w:val="B2C9D05721644199AC9EC5C66E409E4F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8F8DD838D0CD498ABAC04CC850A1C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F97BF-3013-4D3F-B711-02F42D4D9D15}"/>
      </w:docPartPr>
      <w:docPartBody>
        <w:p w:rsidR="00175047" w:rsidRDefault="00175047" w:rsidP="00175047">
          <w:pPr>
            <w:pStyle w:val="8F8DD838D0CD498ABAC04CC850A1CB82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7C72799D1CDE4C69A08FBD0D28AFC0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84709-672F-4B59-A967-70EFF99F4864}"/>
      </w:docPartPr>
      <w:docPartBody>
        <w:p w:rsidR="004F3615" w:rsidRDefault="00693006" w:rsidP="00693006">
          <w:pPr>
            <w:pStyle w:val="7C72799D1CDE4C69A08FBD0D28AFC087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D6433D2E74204C62A0AF7C0127CCDB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31AD5-294F-4BF5-AB96-FFBA6EE9D3E3}"/>
      </w:docPartPr>
      <w:docPartBody>
        <w:p w:rsidR="004F3615" w:rsidRDefault="00693006" w:rsidP="00693006">
          <w:pPr>
            <w:pStyle w:val="D6433D2E74204C62A0AF7C0127CCDB49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13FBECA565C14C399AB87F635D400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1ADA3-7C9E-4768-8889-4A83CD3A89BC}"/>
      </w:docPartPr>
      <w:docPartBody>
        <w:p w:rsidR="004F3615" w:rsidRDefault="00693006" w:rsidP="00693006">
          <w:pPr>
            <w:pStyle w:val="13FBECA565C14C399AB87F635D4004D7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DE60DC7458FA4633BD625316267B71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F12A1-328F-45CA-A346-69777C88BD54}"/>
      </w:docPartPr>
      <w:docPartBody>
        <w:p w:rsidR="004F3615" w:rsidRDefault="00693006" w:rsidP="00693006">
          <w:pPr>
            <w:pStyle w:val="DE60DC7458FA4633BD625316267B7178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272A0051739B481397A6E6EC3F378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F82F69-3A14-485D-9793-0B911D78854E}"/>
      </w:docPartPr>
      <w:docPartBody>
        <w:p w:rsidR="004F3615" w:rsidRDefault="00693006" w:rsidP="00693006">
          <w:pPr>
            <w:pStyle w:val="272A0051739B481397A6E6EC3F378599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66721814C61A489899142D96ECA54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A440D-CB17-4BE2-A6A4-DFA39B21ED36}"/>
      </w:docPartPr>
      <w:docPartBody>
        <w:p w:rsidR="004F3615" w:rsidRDefault="00693006" w:rsidP="00693006">
          <w:pPr>
            <w:pStyle w:val="66721814C61A489899142D96ECA54A3E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5766E8432CE64930BE9903663498DA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8BEEF-68AA-4EDB-A262-4E4208B4D7A4}"/>
      </w:docPartPr>
      <w:docPartBody>
        <w:p w:rsidR="004F3615" w:rsidRDefault="00693006" w:rsidP="00693006">
          <w:pPr>
            <w:pStyle w:val="5766E8432CE64930BE9903663498DAD7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06D4F2B8704E47729ECD62FA45A63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2C091-1256-4215-B362-EC47189EA27B}"/>
      </w:docPartPr>
      <w:docPartBody>
        <w:p w:rsidR="004F3615" w:rsidRDefault="00693006" w:rsidP="00693006">
          <w:pPr>
            <w:pStyle w:val="06D4F2B8704E47729ECD62FA45A63FCD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359807CD0C9D4F4CAFC6FC5B25276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FC47D-48E6-4573-A80E-9F70DC3D68AB}"/>
      </w:docPartPr>
      <w:docPartBody>
        <w:p w:rsidR="004F3615" w:rsidRDefault="00693006" w:rsidP="00693006">
          <w:pPr>
            <w:pStyle w:val="359807CD0C9D4F4CAFC6FC5B25276256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CFDA941764EA46A1904031467241DD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6920F-E6C9-4C5A-A05B-962151EC8A29}"/>
      </w:docPartPr>
      <w:docPartBody>
        <w:p w:rsidR="004F3615" w:rsidRDefault="00693006" w:rsidP="00693006">
          <w:pPr>
            <w:pStyle w:val="CFDA941764EA46A1904031467241DD0E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0487D01D741D49488A2848456F816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6C5854-53F6-4957-997C-96C6E1F576CA}"/>
      </w:docPartPr>
      <w:docPartBody>
        <w:p w:rsidR="005533DF" w:rsidRDefault="004F3615" w:rsidP="004F3615">
          <w:pPr>
            <w:pStyle w:val="0487D01D741D49488A2848456F816C9C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8637FE72FEFF445AA9A4262640DF7D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54DDF-FD3A-42B7-9F2B-D5F7224613EB}"/>
      </w:docPartPr>
      <w:docPartBody>
        <w:p w:rsidR="005533DF" w:rsidRDefault="004F3615" w:rsidP="004F3615">
          <w:pPr>
            <w:pStyle w:val="8637FE72FEFF445AA9A4262640DF7DD6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79E7417498E2464DBC8F2FC62723D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FE06D-F9C2-4B4D-932A-E17128DD8749}"/>
      </w:docPartPr>
      <w:docPartBody>
        <w:p w:rsidR="005533DF" w:rsidRDefault="005533DF" w:rsidP="005533DF">
          <w:pPr>
            <w:pStyle w:val="79E7417498E2464DBC8F2FC62723D224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074D7FCC1DA148AFA877605E0BDB3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85E29-1E75-4A86-867A-C513491F8B2B}"/>
      </w:docPartPr>
      <w:docPartBody>
        <w:p w:rsidR="005533DF" w:rsidRDefault="005533DF" w:rsidP="005533DF">
          <w:pPr>
            <w:pStyle w:val="074D7FCC1DA148AFA877605E0BDB3FFE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243C746116794061A76C5A7CE0E20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094C3-447E-4A3C-B24D-9CBFE1589EC0}"/>
      </w:docPartPr>
      <w:docPartBody>
        <w:p w:rsidR="005533DF" w:rsidRDefault="005533DF" w:rsidP="005533DF">
          <w:pPr>
            <w:pStyle w:val="243C746116794061A76C5A7CE0E200E1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177358CBB4C745A886AA3E44629B66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F3B51-E12A-4938-8510-A7C1617E4DAD}"/>
      </w:docPartPr>
      <w:docPartBody>
        <w:p w:rsidR="005533DF" w:rsidRDefault="005533DF" w:rsidP="005533DF">
          <w:pPr>
            <w:pStyle w:val="177358CBB4C745A886AA3E44629B6609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D217A2BAFC934A9F92F0AC3BE110A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37C5A-580F-4557-BB90-41266FAA582C}"/>
      </w:docPartPr>
      <w:docPartBody>
        <w:p w:rsidR="005533DF" w:rsidRDefault="005533DF" w:rsidP="005533DF">
          <w:pPr>
            <w:pStyle w:val="D217A2BAFC934A9F92F0AC3BE110A8AD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90660775EFFC4FBDBEA48BF7CDD66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D3EB9-E334-4647-8163-BE30B83DBC9B}"/>
      </w:docPartPr>
      <w:docPartBody>
        <w:p w:rsidR="005533DF" w:rsidRDefault="005533DF" w:rsidP="005533DF">
          <w:pPr>
            <w:pStyle w:val="90660775EFFC4FBDBEA48BF7CDD66608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7B646E89FD86493C8F49337705DD0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FD2E9-43D1-429C-B374-9FB40DB5099F}"/>
      </w:docPartPr>
      <w:docPartBody>
        <w:p w:rsidR="005533DF" w:rsidRDefault="005533DF" w:rsidP="005533DF">
          <w:pPr>
            <w:pStyle w:val="7B646E89FD86493C8F49337705DD0A0A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B8821D2F08A540B88C3AD188A84EF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AAFF9-A5DE-4981-899D-C5B66518456D}"/>
      </w:docPartPr>
      <w:docPartBody>
        <w:p w:rsidR="005533DF" w:rsidRDefault="005533DF" w:rsidP="005533DF">
          <w:pPr>
            <w:pStyle w:val="B8821D2F08A540B88C3AD188A84EF6A7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2AE84EBB2089433E84CF51AE33EC7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72EEE-716C-479F-92C7-76D6AF3B16E5}"/>
      </w:docPartPr>
      <w:docPartBody>
        <w:p w:rsidR="005533DF" w:rsidRDefault="005533DF" w:rsidP="005533DF">
          <w:pPr>
            <w:pStyle w:val="2AE84EBB2089433E84CF51AE33EC7A75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8C45C4283D3D4584BFFB285277D55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189D24-DCF4-4E72-BF25-7CCA135C3928}"/>
      </w:docPartPr>
      <w:docPartBody>
        <w:p w:rsidR="005533DF" w:rsidRDefault="005533DF" w:rsidP="005533DF">
          <w:pPr>
            <w:pStyle w:val="8C45C4283D3D4584BFFB285277D55C1A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59F2592440244F09B6AF0D0357675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CF98A8-9FBA-46DF-BD29-E13C6E1CC749}"/>
      </w:docPartPr>
      <w:docPartBody>
        <w:p w:rsidR="005533DF" w:rsidRDefault="005533DF" w:rsidP="005533DF">
          <w:pPr>
            <w:pStyle w:val="59F2592440244F09B6AF0D0357675EA6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9EAE00DF500C4D088D28BD5D46815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B64291-54B7-42A2-A153-D8B96F1E07BD}"/>
      </w:docPartPr>
      <w:docPartBody>
        <w:p w:rsidR="005533DF" w:rsidRDefault="005533DF" w:rsidP="005533DF">
          <w:pPr>
            <w:pStyle w:val="9EAE00DF500C4D088D28BD5D468150ED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8B424D9E650842F085F8276F34C235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855FC-8D4B-46B3-BDF0-0FBBF0B50EC1}"/>
      </w:docPartPr>
      <w:docPartBody>
        <w:p w:rsidR="005533DF" w:rsidRDefault="005533DF" w:rsidP="005533DF">
          <w:pPr>
            <w:pStyle w:val="8B424D9E650842F085F8276F34C23564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A7CB866B01444F2AB954955AEDBC0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70CDA-D616-455F-8FCC-308FF0773DA9}"/>
      </w:docPartPr>
      <w:docPartBody>
        <w:p w:rsidR="005533DF" w:rsidRDefault="005533DF" w:rsidP="005533DF">
          <w:pPr>
            <w:pStyle w:val="A7CB866B01444F2AB954955AEDBC0B9B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619AA99A03AB47F68299F5CA71948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AF25B-3C38-4C03-8DDA-CA283E4ED010}"/>
      </w:docPartPr>
      <w:docPartBody>
        <w:p w:rsidR="000470EC" w:rsidRDefault="00BE7473" w:rsidP="00BE7473">
          <w:pPr>
            <w:pStyle w:val="619AA99A03AB47F68299F5CA71948C33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BC867BBAA9B24CCB984782EFB7AD5A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CE210-7320-4139-A478-04FCBFEA83B7}"/>
      </w:docPartPr>
      <w:docPartBody>
        <w:p w:rsidR="000470EC" w:rsidRDefault="00BE7473" w:rsidP="00BE7473">
          <w:pPr>
            <w:pStyle w:val="BC867BBAA9B24CCB984782EFB7AD5AEC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F5DF72509A1445ADA478FF498F3B7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6ECC8-4144-4379-A6C6-429129BE8E86}"/>
      </w:docPartPr>
      <w:docPartBody>
        <w:p w:rsidR="000470EC" w:rsidRDefault="00BE7473" w:rsidP="00BE7473">
          <w:pPr>
            <w:pStyle w:val="F5DF72509A1445ADA478FF498F3B7F41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9A59405AC7FB40FF83571BF575CAFD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27753-219C-4F89-ABF6-22C02BC8B790}"/>
      </w:docPartPr>
      <w:docPartBody>
        <w:p w:rsidR="000470EC" w:rsidRDefault="00BE7473" w:rsidP="00BE7473">
          <w:pPr>
            <w:pStyle w:val="9A59405AC7FB40FF83571BF575CAFD1D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F6A5749D422A441A9F701DFFA1660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2B1F7-7543-43AC-B9E5-D40C995A322D}"/>
      </w:docPartPr>
      <w:docPartBody>
        <w:p w:rsidR="00CD1546" w:rsidRDefault="00CD1546" w:rsidP="00CD1546">
          <w:pPr>
            <w:pStyle w:val="F6A5749D422A441A9F701DFFA1660E04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A9115007A57543B7A4FBE7A4DDA63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C8942-EED2-44A2-922F-E1B5C8870BEE}"/>
      </w:docPartPr>
      <w:docPartBody>
        <w:p w:rsidR="00CD1546" w:rsidRDefault="00CD1546" w:rsidP="00CD1546">
          <w:pPr>
            <w:pStyle w:val="A9115007A57543B7A4FBE7A4DDA630B3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B4E58013DF274F4A9CA204385D0A0C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8E30C-990F-4B31-BE35-215A1DCE0B08}"/>
      </w:docPartPr>
      <w:docPartBody>
        <w:p w:rsidR="00CD1546" w:rsidRDefault="00CD1546" w:rsidP="00CD1546">
          <w:pPr>
            <w:pStyle w:val="B4E58013DF274F4A9CA204385D0A0C89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33A98889641242AC939205804D4746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36695-7098-4254-B4F2-0DB47A29AFF5}"/>
      </w:docPartPr>
      <w:docPartBody>
        <w:p w:rsidR="00CD1546" w:rsidRDefault="00CD1546" w:rsidP="00CD1546">
          <w:pPr>
            <w:pStyle w:val="33A98889641242AC939205804D474619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D9D08BF74AEE46A1BB94751EFBECE9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85F74-1D6F-490A-B811-A1E891D31DBA}"/>
      </w:docPartPr>
      <w:docPartBody>
        <w:p w:rsidR="00CD1546" w:rsidRDefault="00CD1546" w:rsidP="00CD1546">
          <w:pPr>
            <w:pStyle w:val="D9D08BF74AEE46A1BB94751EFBECE93E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B10A5064294B4519AD410818A1362E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B99F6-453C-435C-BADD-CE18D234AEC5}"/>
      </w:docPartPr>
      <w:docPartBody>
        <w:p w:rsidR="00CD1546" w:rsidRDefault="00CD1546" w:rsidP="00CD1546">
          <w:pPr>
            <w:pStyle w:val="B10A5064294B4519AD410818A1362E7F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AD3370EA45564E88B77D66819A826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F5283-7B2F-4A51-84D9-C2819EC42407}"/>
      </w:docPartPr>
      <w:docPartBody>
        <w:p w:rsidR="00CD1546" w:rsidRDefault="00CD1546" w:rsidP="00CD1546">
          <w:pPr>
            <w:pStyle w:val="AD3370EA45564E88B77D66819A826C88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607BC70ADA1242B292D168BF9EF90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A1DFE-A8F4-4F7B-B4ED-BA1F3DDE9841}"/>
      </w:docPartPr>
      <w:docPartBody>
        <w:p w:rsidR="00CD1546" w:rsidRDefault="00CD1546" w:rsidP="00CD1546">
          <w:pPr>
            <w:pStyle w:val="607BC70ADA1242B292D168BF9EF90275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5E458607F83F4D4C8F2CC768D2FA7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99CA1-6DBB-4E2A-B3F7-EE1DBE511923}"/>
      </w:docPartPr>
      <w:docPartBody>
        <w:p w:rsidR="00CD1546" w:rsidRDefault="00CD1546" w:rsidP="00CD1546">
          <w:pPr>
            <w:pStyle w:val="5E458607F83F4D4C8F2CC768D2FA759F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D2A5355F064747F2B17BA2C21DD9F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5BF5C-3019-4C0E-97E1-00D3B1FE8686}"/>
      </w:docPartPr>
      <w:docPartBody>
        <w:p w:rsidR="00CD1546" w:rsidRDefault="00CD1546" w:rsidP="00CD1546">
          <w:pPr>
            <w:pStyle w:val="D2A5355F064747F2B17BA2C21DD9FADE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0978C328B06C4D8AA1CC876D33C35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B404D-AB5C-4252-852B-EE2612F539B8}"/>
      </w:docPartPr>
      <w:docPartBody>
        <w:p w:rsidR="00CD1546" w:rsidRDefault="00CD1546" w:rsidP="00CD1546">
          <w:pPr>
            <w:pStyle w:val="0978C328B06C4D8AA1CC876D33C3585E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8C4D83D6468F4B509AE592C82FA57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80305-3C76-49FA-824D-FF3140B87D66}"/>
      </w:docPartPr>
      <w:docPartBody>
        <w:p w:rsidR="00CD1546" w:rsidRDefault="00CD1546" w:rsidP="00CD1546">
          <w:pPr>
            <w:pStyle w:val="8C4D83D6468F4B509AE592C82FA575CD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7DC6E78664184121A9BB360366B87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4B88E-7925-4D9D-B4D9-18A9890B95AB}"/>
      </w:docPartPr>
      <w:docPartBody>
        <w:p w:rsidR="00CD1546" w:rsidRDefault="00CD1546" w:rsidP="00CD1546">
          <w:pPr>
            <w:pStyle w:val="7DC6E78664184121A9BB360366B879EB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41686324990C4EBC9028A99D7E65E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442DA8-0F0E-486E-9B90-B7F3E860AB36}"/>
      </w:docPartPr>
      <w:docPartBody>
        <w:p w:rsidR="00CD1546" w:rsidRDefault="00CD1546" w:rsidP="00CD1546">
          <w:pPr>
            <w:pStyle w:val="41686324990C4EBC9028A99D7E65E7FB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82D6CACB0F1E46B4883B66214722A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A7E7DE-7352-4113-BAA2-BC8D229A8FDE}"/>
      </w:docPartPr>
      <w:docPartBody>
        <w:p w:rsidR="00CD1546" w:rsidRDefault="00CD1546" w:rsidP="00CD1546">
          <w:pPr>
            <w:pStyle w:val="82D6CACB0F1E46B4883B66214722A7B5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B171F17BA0F949C688E9B32CC109C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E5630-F98D-4264-9F06-3D3C62CB21CD}"/>
      </w:docPartPr>
      <w:docPartBody>
        <w:p w:rsidR="00CD1546" w:rsidRDefault="00CD1546" w:rsidP="00CD1546">
          <w:pPr>
            <w:pStyle w:val="B171F17BA0F949C688E9B32CC109C1C9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820F84E0E81F44CB97FD67768FE1E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3012B-F95E-4350-A649-6BA9FAA8EF9E}"/>
      </w:docPartPr>
      <w:docPartBody>
        <w:p w:rsidR="00897A4B" w:rsidRDefault="00CD1546" w:rsidP="00CD1546">
          <w:pPr>
            <w:pStyle w:val="820F84E0E81F44CB97FD67768FE1EBB6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550E1772D84D41AEBE0DED43F55F5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D08DE-B6F2-4850-B6F7-06FD3AB59845}"/>
      </w:docPartPr>
      <w:docPartBody>
        <w:p w:rsidR="00897A4B" w:rsidRDefault="00CD1546" w:rsidP="00CD1546">
          <w:pPr>
            <w:pStyle w:val="550E1772D84D41AEBE0DED43F55F5BC3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20E8D3DEFFBB4DDDA5F6A960B9F59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554E8F-1FBB-4084-8311-CFED9059D9DC}"/>
      </w:docPartPr>
      <w:docPartBody>
        <w:p w:rsidR="00897A4B" w:rsidRDefault="00CD1546" w:rsidP="00CD1546">
          <w:pPr>
            <w:pStyle w:val="20E8D3DEFFBB4DDDA5F6A960B9F59343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68E5492A9A794D05A694BDD16846FE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8FBA4-3D10-465F-8D12-68F8D04F0F22}"/>
      </w:docPartPr>
      <w:docPartBody>
        <w:p w:rsidR="00897A4B" w:rsidRDefault="00CD1546" w:rsidP="00CD1546">
          <w:pPr>
            <w:pStyle w:val="68E5492A9A794D05A694BDD16846FE49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ADC5EDC1D0E34B4B8D6E14C7C0295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F2757-1A7A-4F8F-B24F-A2C99AF0128B}"/>
      </w:docPartPr>
      <w:docPartBody>
        <w:p w:rsidR="00897A4B" w:rsidRDefault="00CD1546" w:rsidP="00CD1546">
          <w:pPr>
            <w:pStyle w:val="ADC5EDC1D0E34B4B8D6E14C7C0295889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8C538E590C654E7792157E27D69D7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2E576E-D8CE-465F-B6DD-052898153997}"/>
      </w:docPartPr>
      <w:docPartBody>
        <w:p w:rsidR="00897A4B" w:rsidRDefault="00CD1546" w:rsidP="00CD1546">
          <w:pPr>
            <w:pStyle w:val="8C538E590C654E7792157E27D69D7F6F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A0941128542B43E9BB044FCCD8583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70325C-6092-4D66-B5D9-BA383A2C7D49}"/>
      </w:docPartPr>
      <w:docPartBody>
        <w:p w:rsidR="000410F3" w:rsidRDefault="00805D99" w:rsidP="00805D99">
          <w:pPr>
            <w:pStyle w:val="A0941128542B43E9BB044FCCD858319E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E5B5DCF233814149964350AB02E8E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51513-95DA-4997-8E42-C273B8993B19}"/>
      </w:docPartPr>
      <w:docPartBody>
        <w:p w:rsidR="000410F3" w:rsidRDefault="00805D99" w:rsidP="00805D99">
          <w:pPr>
            <w:pStyle w:val="E5B5DCF233814149964350AB02E8EF9E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9C7E7137C9BE4F098AE463D6A7B13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3C980-1246-40AB-966A-36B7D4E62327}"/>
      </w:docPartPr>
      <w:docPartBody>
        <w:p w:rsidR="000410F3" w:rsidRDefault="00805D99" w:rsidP="00805D99">
          <w:pPr>
            <w:pStyle w:val="9C7E7137C9BE4F098AE463D6A7B13C8D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697BCBECA24D41398688E411C2599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E6734-352D-4190-9E54-7872F8A5D3B3}"/>
      </w:docPartPr>
      <w:docPartBody>
        <w:p w:rsidR="000410F3" w:rsidRDefault="00805D99" w:rsidP="00805D99">
          <w:pPr>
            <w:pStyle w:val="697BCBECA24D41398688E411C2599E19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70D09AB9A0C4444F80212230765FF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16E0E-2CC2-4FC7-8C49-D2D7DE205A5E}"/>
      </w:docPartPr>
      <w:docPartBody>
        <w:p w:rsidR="000410F3" w:rsidRDefault="00805D99" w:rsidP="00805D99">
          <w:pPr>
            <w:pStyle w:val="70D09AB9A0C4444F80212230765FF666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F06A65D669004596A4CF563097701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E19E2-2DAD-49AB-AA65-A0B8FC3043BA}"/>
      </w:docPartPr>
      <w:docPartBody>
        <w:p w:rsidR="000410F3" w:rsidRDefault="00805D99" w:rsidP="00805D99">
          <w:pPr>
            <w:pStyle w:val="F06A65D669004596A4CF563097701FF7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FD950B0CEAC7492DBF9071D75CFCC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0BB5A-C991-4561-871F-8D1DC98D4F3D}"/>
      </w:docPartPr>
      <w:docPartBody>
        <w:p w:rsidR="000410F3" w:rsidRDefault="00805D99" w:rsidP="00805D99">
          <w:pPr>
            <w:pStyle w:val="FD950B0CEAC7492DBF9071D75CFCCB01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12872E23CFC14BA699ED53FCF7BC09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4762C3-9DBC-4B78-8492-053821708CA6}"/>
      </w:docPartPr>
      <w:docPartBody>
        <w:p w:rsidR="000410F3" w:rsidRDefault="00805D99" w:rsidP="00805D99">
          <w:pPr>
            <w:pStyle w:val="12872E23CFC14BA699ED53FCF7BC09FB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EF8BE6EACA6E4B67B38FE929D75D2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79610-D5DA-4F68-A6C8-F7DDF13C81B0}"/>
      </w:docPartPr>
      <w:docPartBody>
        <w:p w:rsidR="000410F3" w:rsidRDefault="00805D99" w:rsidP="00805D99">
          <w:pPr>
            <w:pStyle w:val="EF8BE6EACA6E4B67B38FE929D75D23ED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93113A18D1254257A48B236054B94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294052-F801-4B66-B814-2E346BAA8410}"/>
      </w:docPartPr>
      <w:docPartBody>
        <w:p w:rsidR="000410F3" w:rsidRDefault="00805D99" w:rsidP="00805D99">
          <w:pPr>
            <w:pStyle w:val="93113A18D1254257A48B236054B941C3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99E9B767464749E5A380694F447057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5B56A-0FD5-4EA3-99BA-4A7773504473}"/>
      </w:docPartPr>
      <w:docPartBody>
        <w:p w:rsidR="000410F3" w:rsidRDefault="00805D99" w:rsidP="00805D99">
          <w:pPr>
            <w:pStyle w:val="99E9B767464749E5A380694F4470570E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CA516E1A912247639DA9D28EAE52DE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D3E26D-F143-4645-A0F3-081299103974}"/>
      </w:docPartPr>
      <w:docPartBody>
        <w:p w:rsidR="000410F3" w:rsidRDefault="00805D99" w:rsidP="00805D99">
          <w:pPr>
            <w:pStyle w:val="CA516E1A912247639DA9D28EAE52DE35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  <w:docPart>
      <w:docPartPr>
        <w:name w:val="56668F280A8F4B2BA07B4935CD040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E98F9-202D-4B58-BD18-9A5E1B1AFADD}"/>
      </w:docPartPr>
      <w:docPartBody>
        <w:p w:rsidR="000410F3" w:rsidRDefault="00805D99" w:rsidP="00805D99">
          <w:pPr>
            <w:pStyle w:val="56668F280A8F4B2BA07B4935CD040318"/>
          </w:pPr>
          <w:r>
            <w:rPr>
              <w:bCs/>
            </w:rPr>
            <w:t>[Type the sender company name]</w:t>
          </w:r>
        </w:p>
      </w:docPartBody>
    </w:docPart>
    <w:docPart>
      <w:docPartPr>
        <w:name w:val="A5BD1FAAAEE64E37A6EE0C550689B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A22584-A8BC-40BB-BCCE-08E42AC395A1}"/>
      </w:docPartPr>
      <w:docPartBody>
        <w:p w:rsidR="000410F3" w:rsidRDefault="00805D99" w:rsidP="00805D99">
          <w:pPr>
            <w:pStyle w:val="A5BD1FAAAEE64E37A6EE0C550689B50D"/>
          </w:pPr>
          <w:r>
            <w:rPr>
              <w:caps/>
              <w:color w:val="FFFFFF" w:themeColor="background1"/>
              <w:sz w:val="18"/>
              <w:szCs w:val="18"/>
            </w:rPr>
            <w:t>[TYPE THE SENDER COMPANY ADDRESS]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GSMinchoB">
    <w:charset w:val="80"/>
    <w:family w:val="roman"/>
    <w:pitch w:val="variable"/>
    <w:sig w:usb0="80000281" w:usb1="28C76CF8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FB0"/>
    <w:rsid w:val="000063D3"/>
    <w:rsid w:val="000109C9"/>
    <w:rsid w:val="000410F3"/>
    <w:rsid w:val="0004462C"/>
    <w:rsid w:val="000470EC"/>
    <w:rsid w:val="000B772A"/>
    <w:rsid w:val="000F66DA"/>
    <w:rsid w:val="00104DB3"/>
    <w:rsid w:val="00123BFA"/>
    <w:rsid w:val="00175047"/>
    <w:rsid w:val="00190035"/>
    <w:rsid w:val="002773EB"/>
    <w:rsid w:val="002866DF"/>
    <w:rsid w:val="00287FB0"/>
    <w:rsid w:val="003125A9"/>
    <w:rsid w:val="00365B43"/>
    <w:rsid w:val="003B2FD0"/>
    <w:rsid w:val="003E682F"/>
    <w:rsid w:val="004A5215"/>
    <w:rsid w:val="004F3615"/>
    <w:rsid w:val="0053744B"/>
    <w:rsid w:val="005533DF"/>
    <w:rsid w:val="00554102"/>
    <w:rsid w:val="005B5DB5"/>
    <w:rsid w:val="00612FC3"/>
    <w:rsid w:val="006630AC"/>
    <w:rsid w:val="00693006"/>
    <w:rsid w:val="006C3803"/>
    <w:rsid w:val="007350E5"/>
    <w:rsid w:val="007F4405"/>
    <w:rsid w:val="00805D99"/>
    <w:rsid w:val="00855CC5"/>
    <w:rsid w:val="00873EB1"/>
    <w:rsid w:val="00877790"/>
    <w:rsid w:val="00897A4B"/>
    <w:rsid w:val="00904832"/>
    <w:rsid w:val="00922066"/>
    <w:rsid w:val="009A691B"/>
    <w:rsid w:val="009D12FB"/>
    <w:rsid w:val="00A14FEA"/>
    <w:rsid w:val="00A25101"/>
    <w:rsid w:val="00A3551F"/>
    <w:rsid w:val="00A91E69"/>
    <w:rsid w:val="00AB322D"/>
    <w:rsid w:val="00AF70E6"/>
    <w:rsid w:val="00B40C74"/>
    <w:rsid w:val="00B41E81"/>
    <w:rsid w:val="00B76F6B"/>
    <w:rsid w:val="00B8155D"/>
    <w:rsid w:val="00BE7473"/>
    <w:rsid w:val="00C324A4"/>
    <w:rsid w:val="00C45818"/>
    <w:rsid w:val="00C55249"/>
    <w:rsid w:val="00CD1546"/>
    <w:rsid w:val="00D03DF2"/>
    <w:rsid w:val="00D956D3"/>
    <w:rsid w:val="00DA5786"/>
    <w:rsid w:val="00E26056"/>
    <w:rsid w:val="00E8628B"/>
    <w:rsid w:val="00F163E4"/>
    <w:rsid w:val="00F726CD"/>
    <w:rsid w:val="00F77419"/>
    <w:rsid w:val="00F8687A"/>
    <w:rsid w:val="00FA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/"/>
  <w:listSeparator w:val="؛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AF76A5C1CA4E5CADD7C76E89261B70">
    <w:name w:val="01AF76A5C1CA4E5CADD7C76E89261B70"/>
  </w:style>
  <w:style w:type="paragraph" w:customStyle="1" w:styleId="037CBAB1C0224E65A89E47908F9276C0">
    <w:name w:val="037CBAB1C0224E65A89E47908F9276C0"/>
  </w:style>
  <w:style w:type="paragraph" w:customStyle="1" w:styleId="BC49D3DEDFF14B6F8D62F015E4090E37">
    <w:name w:val="BC49D3DEDFF14B6F8D62F015E4090E37"/>
  </w:style>
  <w:style w:type="paragraph" w:customStyle="1" w:styleId="5CFF9BE8DAB8491CAAEEC92A7FA4BE00">
    <w:name w:val="5CFF9BE8DAB8491CAAEEC92A7FA4BE00"/>
  </w:style>
  <w:style w:type="paragraph" w:customStyle="1" w:styleId="7D6936EC99F54BBD8CDC877035E8AC36">
    <w:name w:val="7D6936EC99F54BBD8CDC877035E8AC36"/>
  </w:style>
  <w:style w:type="paragraph" w:customStyle="1" w:styleId="07395D7D9DAE41A3B5550CB48DACF936">
    <w:name w:val="07395D7D9DAE41A3B5550CB48DACF936"/>
  </w:style>
  <w:style w:type="paragraph" w:customStyle="1" w:styleId="09CA749934C94D978F9FC474C3EAFD0B">
    <w:name w:val="09CA749934C94D978F9FC474C3EAFD0B"/>
  </w:style>
  <w:style w:type="paragraph" w:customStyle="1" w:styleId="7925063C112B4B389A3766F5C423CEB7">
    <w:name w:val="7925063C112B4B389A3766F5C423CEB7"/>
  </w:style>
  <w:style w:type="character" w:styleId="PlaceholderText">
    <w:name w:val="Placeholder Text"/>
    <w:uiPriority w:val="99"/>
    <w:rsid w:val="000470EC"/>
  </w:style>
  <w:style w:type="paragraph" w:customStyle="1" w:styleId="174336B55BFF49E8B2B3AACC9613D3BE">
    <w:name w:val="174336B55BFF49E8B2B3AACC9613D3BE"/>
  </w:style>
  <w:style w:type="paragraph" w:customStyle="1" w:styleId="824A8C944A654B58A4E584CD5D85A70A">
    <w:name w:val="824A8C944A654B58A4E584CD5D85A70A"/>
  </w:style>
  <w:style w:type="paragraph" w:customStyle="1" w:styleId="37F7A057D9D445FB8DA33FAABA753069">
    <w:name w:val="37F7A057D9D445FB8DA33FAABA753069"/>
  </w:style>
  <w:style w:type="paragraph" w:customStyle="1" w:styleId="3954C8CD15FB4A779618AECE9A31B80E">
    <w:name w:val="3954C8CD15FB4A779618AECE9A31B80E"/>
  </w:style>
  <w:style w:type="paragraph" w:customStyle="1" w:styleId="54D45D90B9E54165BD04D7701881DAF2">
    <w:name w:val="54D45D90B9E54165BD04D7701881DAF2"/>
  </w:style>
  <w:style w:type="paragraph" w:customStyle="1" w:styleId="EC438527A581452CBF48FA11CD468786">
    <w:name w:val="EC438527A581452CBF48FA11CD468786"/>
    <w:rsid w:val="00AF70E6"/>
  </w:style>
  <w:style w:type="paragraph" w:customStyle="1" w:styleId="87BB7F894B5B43C8AB6FA3A8425C52AB">
    <w:name w:val="87BB7F894B5B43C8AB6FA3A8425C52AB"/>
    <w:rsid w:val="00AF70E6"/>
  </w:style>
  <w:style w:type="paragraph" w:customStyle="1" w:styleId="D11F78FD788A4A12A452A18B43D92FBD">
    <w:name w:val="D11F78FD788A4A12A452A18B43D92FBD"/>
    <w:rsid w:val="00AF70E6"/>
  </w:style>
  <w:style w:type="paragraph" w:customStyle="1" w:styleId="F0BED23AF1E34FAEB2665B5E4C339B71">
    <w:name w:val="F0BED23AF1E34FAEB2665B5E4C339B71"/>
    <w:rsid w:val="00AF70E6"/>
  </w:style>
  <w:style w:type="paragraph" w:customStyle="1" w:styleId="14BE355A831B44209A322EF6905E731F">
    <w:name w:val="14BE355A831B44209A322EF6905E731F"/>
    <w:rsid w:val="00AF70E6"/>
  </w:style>
  <w:style w:type="paragraph" w:customStyle="1" w:styleId="AE00E6BFA008421ABDA14B5730C2CAC4">
    <w:name w:val="AE00E6BFA008421ABDA14B5730C2CAC4"/>
    <w:rsid w:val="003B2FD0"/>
  </w:style>
  <w:style w:type="paragraph" w:customStyle="1" w:styleId="608BAEAEF00548878875AE03E241FD01">
    <w:name w:val="608BAEAEF00548878875AE03E241FD01"/>
    <w:rsid w:val="003B2FD0"/>
  </w:style>
  <w:style w:type="paragraph" w:customStyle="1" w:styleId="FE55217EA45A4840B6A490A5557F6606">
    <w:name w:val="FE55217EA45A4840B6A490A5557F6606"/>
    <w:rsid w:val="00E26056"/>
  </w:style>
  <w:style w:type="paragraph" w:customStyle="1" w:styleId="4B13D699DBE04CAEA610156DEFE2948F">
    <w:name w:val="4B13D699DBE04CAEA610156DEFE2948F"/>
    <w:rsid w:val="007F4405"/>
  </w:style>
  <w:style w:type="paragraph" w:customStyle="1" w:styleId="5560B21F6E3D44A9A03B4F60DAA382CB">
    <w:name w:val="5560B21F6E3D44A9A03B4F60DAA382CB"/>
    <w:rsid w:val="000063D3"/>
  </w:style>
  <w:style w:type="paragraph" w:customStyle="1" w:styleId="5F0044647D8F4E59BB809AA3A2BFD75B">
    <w:name w:val="5F0044647D8F4E59BB809AA3A2BFD75B"/>
    <w:rsid w:val="000063D3"/>
  </w:style>
  <w:style w:type="paragraph" w:customStyle="1" w:styleId="082FED292C0D4B4991D4DE5CC9A455E9">
    <w:name w:val="082FED292C0D4B4991D4DE5CC9A455E9"/>
    <w:rsid w:val="000063D3"/>
  </w:style>
  <w:style w:type="paragraph" w:customStyle="1" w:styleId="0DA538B6DCBF42E885149518F0EA77F2">
    <w:name w:val="0DA538B6DCBF42E885149518F0EA77F2"/>
    <w:rsid w:val="000063D3"/>
  </w:style>
  <w:style w:type="paragraph" w:customStyle="1" w:styleId="BFBE0C8BF20A4E9B9F915B475A752BBA">
    <w:name w:val="BFBE0C8BF20A4E9B9F915B475A752BBA"/>
    <w:rsid w:val="00C45818"/>
  </w:style>
  <w:style w:type="paragraph" w:customStyle="1" w:styleId="E790BCCDB4A14DE2B8B6899F44EBC3A9">
    <w:name w:val="E790BCCDB4A14DE2B8B6899F44EBC3A9"/>
    <w:rsid w:val="00C45818"/>
  </w:style>
  <w:style w:type="paragraph" w:customStyle="1" w:styleId="FF2575FBC4A44ED18EF842FC040955E4">
    <w:name w:val="FF2575FBC4A44ED18EF842FC040955E4"/>
    <w:rsid w:val="00C45818"/>
  </w:style>
  <w:style w:type="paragraph" w:customStyle="1" w:styleId="2890BC8170E04458B45B191FAFE15624">
    <w:name w:val="2890BC8170E04458B45B191FAFE15624"/>
    <w:rsid w:val="00C45818"/>
  </w:style>
  <w:style w:type="paragraph" w:customStyle="1" w:styleId="813DDE3EA9634D8F96618F8A4FDB2D03">
    <w:name w:val="813DDE3EA9634D8F96618F8A4FDB2D03"/>
    <w:rsid w:val="00C45818"/>
  </w:style>
  <w:style w:type="paragraph" w:customStyle="1" w:styleId="B37F28596F764029AE4EA2146F0DD264">
    <w:name w:val="B37F28596F764029AE4EA2146F0DD264"/>
    <w:rsid w:val="00C45818"/>
  </w:style>
  <w:style w:type="paragraph" w:customStyle="1" w:styleId="3CD6966FDB924E8FB1EB49D2011FBA0E">
    <w:name w:val="3CD6966FDB924E8FB1EB49D2011FBA0E"/>
    <w:rsid w:val="00C45818"/>
  </w:style>
  <w:style w:type="paragraph" w:customStyle="1" w:styleId="C8F0E2581CB140C786BC4A2FABBBADC4">
    <w:name w:val="C8F0E2581CB140C786BC4A2FABBBADC4"/>
    <w:rsid w:val="00C45818"/>
  </w:style>
  <w:style w:type="paragraph" w:customStyle="1" w:styleId="593DD9E107C5465A884E44B4018563BD">
    <w:name w:val="593DD9E107C5465A884E44B4018563BD"/>
    <w:rsid w:val="00C45818"/>
  </w:style>
  <w:style w:type="paragraph" w:customStyle="1" w:styleId="379E50892B5D4B05B2DF84980924726A">
    <w:name w:val="379E50892B5D4B05B2DF84980924726A"/>
    <w:rsid w:val="00C45818"/>
  </w:style>
  <w:style w:type="paragraph" w:customStyle="1" w:styleId="83F656561E0D49DE83FFAD569845F6AE">
    <w:name w:val="83F656561E0D49DE83FFAD569845F6AE"/>
    <w:rsid w:val="00C45818"/>
  </w:style>
  <w:style w:type="paragraph" w:customStyle="1" w:styleId="0C12D9B269A44C6FABAC4FAAE789CB67">
    <w:name w:val="0C12D9B269A44C6FABAC4FAAE789CB67"/>
    <w:rsid w:val="00C45818"/>
  </w:style>
  <w:style w:type="paragraph" w:customStyle="1" w:styleId="AC081DAB89114235823E8C9A16CE4EFB">
    <w:name w:val="AC081DAB89114235823E8C9A16CE4EFB"/>
    <w:rsid w:val="00C55249"/>
  </w:style>
  <w:style w:type="paragraph" w:customStyle="1" w:styleId="4CCDB54263BE49C1882A91ECA3D4B451">
    <w:name w:val="4CCDB54263BE49C1882A91ECA3D4B451"/>
    <w:rsid w:val="00C55249"/>
  </w:style>
  <w:style w:type="paragraph" w:customStyle="1" w:styleId="06BBE11F42394705BA0FEC5B9759885C">
    <w:name w:val="06BBE11F42394705BA0FEC5B9759885C"/>
    <w:rsid w:val="00C55249"/>
  </w:style>
  <w:style w:type="paragraph" w:customStyle="1" w:styleId="82BE9ED5372945D481CD961722C2BBF5">
    <w:name w:val="82BE9ED5372945D481CD961722C2BBF5"/>
    <w:rsid w:val="00C55249"/>
  </w:style>
  <w:style w:type="paragraph" w:customStyle="1" w:styleId="C892E799B3FB4747ACBC49D23391AF72">
    <w:name w:val="C892E799B3FB4747ACBC49D23391AF72"/>
    <w:rsid w:val="00C55249"/>
  </w:style>
  <w:style w:type="paragraph" w:customStyle="1" w:styleId="C548AD688D1A42F183FAE54D7ACB769D">
    <w:name w:val="C548AD688D1A42F183FAE54D7ACB769D"/>
    <w:rsid w:val="00C55249"/>
  </w:style>
  <w:style w:type="paragraph" w:customStyle="1" w:styleId="7FF9821012CA475F9774005D926D7D43">
    <w:name w:val="7FF9821012CA475F9774005D926D7D43"/>
    <w:rsid w:val="00C55249"/>
  </w:style>
  <w:style w:type="paragraph" w:customStyle="1" w:styleId="121AE710F6274F5281DB3C371798DD86">
    <w:name w:val="121AE710F6274F5281DB3C371798DD86"/>
    <w:rsid w:val="00C55249"/>
  </w:style>
  <w:style w:type="paragraph" w:customStyle="1" w:styleId="43F073563D32472E8C765161F5905E5D">
    <w:name w:val="43F073563D32472E8C765161F5905E5D"/>
    <w:rsid w:val="00C55249"/>
  </w:style>
  <w:style w:type="paragraph" w:customStyle="1" w:styleId="E5A169A404C24F24907B4C3579304C45">
    <w:name w:val="E5A169A404C24F24907B4C3579304C45"/>
    <w:rsid w:val="00C55249"/>
  </w:style>
  <w:style w:type="paragraph" w:customStyle="1" w:styleId="D74A8D6B60BB41F5BCEDA924EC5EF0D2">
    <w:name w:val="D74A8D6B60BB41F5BCEDA924EC5EF0D2"/>
    <w:rsid w:val="00C55249"/>
  </w:style>
  <w:style w:type="paragraph" w:customStyle="1" w:styleId="B3440DCD7EED4EB7B6453DB85212493D">
    <w:name w:val="B3440DCD7EED4EB7B6453DB85212493D"/>
    <w:rsid w:val="00C55249"/>
  </w:style>
  <w:style w:type="paragraph" w:customStyle="1" w:styleId="C3937A3CF12B47718F35FEF3BC731A99">
    <w:name w:val="C3937A3CF12B47718F35FEF3BC731A99"/>
    <w:rsid w:val="00C55249"/>
  </w:style>
  <w:style w:type="paragraph" w:customStyle="1" w:styleId="F88D974B50364FD98A45E2D7F448DC7F">
    <w:name w:val="F88D974B50364FD98A45E2D7F448DC7F"/>
    <w:rsid w:val="00C55249"/>
  </w:style>
  <w:style w:type="paragraph" w:customStyle="1" w:styleId="AEA2DC53601742CAB2AD30F7CCAB7C8E">
    <w:name w:val="AEA2DC53601742CAB2AD30F7CCAB7C8E"/>
    <w:rsid w:val="00C55249"/>
  </w:style>
  <w:style w:type="paragraph" w:customStyle="1" w:styleId="75E4E6ACC88D4B148B9DAAA2FE407F28">
    <w:name w:val="75E4E6ACC88D4B148B9DAAA2FE407F28"/>
    <w:rsid w:val="00C55249"/>
  </w:style>
  <w:style w:type="paragraph" w:customStyle="1" w:styleId="0D6A807422DF4408BE0E0504C6B91E0F">
    <w:name w:val="0D6A807422DF4408BE0E0504C6B91E0F"/>
    <w:rsid w:val="00C55249"/>
  </w:style>
  <w:style w:type="paragraph" w:customStyle="1" w:styleId="6CDBD2826D504A14A1939131035845B0">
    <w:name w:val="6CDBD2826D504A14A1939131035845B0"/>
    <w:rsid w:val="00C55249"/>
  </w:style>
  <w:style w:type="paragraph" w:customStyle="1" w:styleId="025305A4005443A8A06FBA1A7F81D339">
    <w:name w:val="025305A4005443A8A06FBA1A7F81D339"/>
    <w:rsid w:val="00C55249"/>
  </w:style>
  <w:style w:type="paragraph" w:customStyle="1" w:styleId="C45C9C39FE734D07BC804F9CCDF18A67">
    <w:name w:val="C45C9C39FE734D07BC804F9CCDF18A67"/>
    <w:rsid w:val="00C55249"/>
  </w:style>
  <w:style w:type="paragraph" w:customStyle="1" w:styleId="E75834ABD8194A458CB7393DC094EB7C">
    <w:name w:val="E75834ABD8194A458CB7393DC094EB7C"/>
    <w:rsid w:val="00C55249"/>
  </w:style>
  <w:style w:type="paragraph" w:customStyle="1" w:styleId="11EB52B95BEA4429BA4B6CAEAD80E5C1">
    <w:name w:val="11EB52B95BEA4429BA4B6CAEAD80E5C1"/>
    <w:rsid w:val="00C55249"/>
  </w:style>
  <w:style w:type="paragraph" w:customStyle="1" w:styleId="9204F036F5FE42AB9FC9B503BAA05D04">
    <w:name w:val="9204F036F5FE42AB9FC9B503BAA05D04"/>
    <w:rsid w:val="00C55249"/>
  </w:style>
  <w:style w:type="paragraph" w:customStyle="1" w:styleId="3DD362E8F575430597D6F549E1850195">
    <w:name w:val="3DD362E8F575430597D6F549E1850195"/>
    <w:rsid w:val="00C55249"/>
  </w:style>
  <w:style w:type="paragraph" w:customStyle="1" w:styleId="6257F11FDED84766A2D3CBA0107959CF">
    <w:name w:val="6257F11FDED84766A2D3CBA0107959CF"/>
    <w:rsid w:val="00C55249"/>
  </w:style>
  <w:style w:type="paragraph" w:customStyle="1" w:styleId="C7AB2BF14BAD4C619036CF2711FA5268">
    <w:name w:val="C7AB2BF14BAD4C619036CF2711FA5268"/>
    <w:rsid w:val="00C55249"/>
  </w:style>
  <w:style w:type="paragraph" w:customStyle="1" w:styleId="FF5784F2F3A74FF9A65F3A5CB2B4236D">
    <w:name w:val="FF5784F2F3A74FF9A65F3A5CB2B4236D"/>
    <w:rsid w:val="00C55249"/>
  </w:style>
  <w:style w:type="paragraph" w:customStyle="1" w:styleId="12DE0BCB44A6469EA6C996E2B50BA699">
    <w:name w:val="12DE0BCB44A6469EA6C996E2B50BA699"/>
    <w:rsid w:val="00C55249"/>
  </w:style>
  <w:style w:type="paragraph" w:customStyle="1" w:styleId="0C843855E26F448BAC19556138C05F14">
    <w:name w:val="0C843855E26F448BAC19556138C05F14"/>
    <w:rsid w:val="00C55249"/>
  </w:style>
  <w:style w:type="paragraph" w:customStyle="1" w:styleId="4FF3977C1A1E4401B82DBDEF26BCD8BA">
    <w:name w:val="4FF3977C1A1E4401B82DBDEF26BCD8BA"/>
    <w:rsid w:val="00C55249"/>
  </w:style>
  <w:style w:type="paragraph" w:customStyle="1" w:styleId="4541D94D35E04B61A5C949CC26D7CCFC">
    <w:name w:val="4541D94D35E04B61A5C949CC26D7CCFC"/>
    <w:rsid w:val="00C55249"/>
  </w:style>
  <w:style w:type="paragraph" w:customStyle="1" w:styleId="C067E68E532E4348B739D70FF0C7D4BB">
    <w:name w:val="C067E68E532E4348B739D70FF0C7D4BB"/>
    <w:rsid w:val="00C55249"/>
  </w:style>
  <w:style w:type="paragraph" w:customStyle="1" w:styleId="7937303DCC214520A910F0FE140C8172">
    <w:name w:val="7937303DCC214520A910F0FE140C8172"/>
    <w:rsid w:val="00C55249"/>
  </w:style>
  <w:style w:type="paragraph" w:customStyle="1" w:styleId="9ADC1E3B8BFC41D7A3EC60E9AE0BA940">
    <w:name w:val="9ADC1E3B8BFC41D7A3EC60E9AE0BA940"/>
    <w:rsid w:val="00C55249"/>
  </w:style>
  <w:style w:type="paragraph" w:customStyle="1" w:styleId="1F8C4B17CD654E00B491B6943569A2F8">
    <w:name w:val="1F8C4B17CD654E00B491B6943569A2F8"/>
    <w:rsid w:val="00C55249"/>
  </w:style>
  <w:style w:type="paragraph" w:customStyle="1" w:styleId="BFE6F83102AF475F862A021AD7FF3EC0">
    <w:name w:val="BFE6F83102AF475F862A021AD7FF3EC0"/>
    <w:rsid w:val="00C55249"/>
  </w:style>
  <w:style w:type="paragraph" w:customStyle="1" w:styleId="2DCE75796CA24239BD7AFC7F2B1F2229">
    <w:name w:val="2DCE75796CA24239BD7AFC7F2B1F2229"/>
    <w:rsid w:val="00C55249"/>
  </w:style>
  <w:style w:type="paragraph" w:customStyle="1" w:styleId="0792514A679646138E86F80474FB69CC">
    <w:name w:val="0792514A679646138E86F80474FB69CC"/>
    <w:rsid w:val="00C55249"/>
  </w:style>
  <w:style w:type="paragraph" w:customStyle="1" w:styleId="1898880D5F7B4D22A681346EB6103CEB">
    <w:name w:val="1898880D5F7B4D22A681346EB6103CEB"/>
    <w:rsid w:val="00C55249"/>
  </w:style>
  <w:style w:type="paragraph" w:customStyle="1" w:styleId="A51949B840C544AFAA16DA0A9599AFA7">
    <w:name w:val="A51949B840C544AFAA16DA0A9599AFA7"/>
    <w:rsid w:val="00C55249"/>
  </w:style>
  <w:style w:type="paragraph" w:customStyle="1" w:styleId="E9A61AA4521144AA9A84B2B6E11B1029">
    <w:name w:val="E9A61AA4521144AA9A84B2B6E11B1029"/>
    <w:rsid w:val="00C55249"/>
  </w:style>
  <w:style w:type="paragraph" w:customStyle="1" w:styleId="4E071591276D4F3E831BDDEA4B9F116B">
    <w:name w:val="4E071591276D4F3E831BDDEA4B9F116B"/>
    <w:rsid w:val="00C55249"/>
  </w:style>
  <w:style w:type="paragraph" w:customStyle="1" w:styleId="A3BD5B1EED5D4DECBCA0E6B6CD1CE05E">
    <w:name w:val="A3BD5B1EED5D4DECBCA0E6B6CD1CE05E"/>
    <w:rsid w:val="00C55249"/>
  </w:style>
  <w:style w:type="paragraph" w:customStyle="1" w:styleId="A297F71C43584DD5892A192C3733BAE2">
    <w:name w:val="A297F71C43584DD5892A192C3733BAE2"/>
    <w:rsid w:val="00C55249"/>
  </w:style>
  <w:style w:type="paragraph" w:customStyle="1" w:styleId="6AD7501D25A442CA821FD336877B5BD4">
    <w:name w:val="6AD7501D25A442CA821FD336877B5BD4"/>
    <w:rsid w:val="00C55249"/>
  </w:style>
  <w:style w:type="paragraph" w:customStyle="1" w:styleId="3E7110CEB365428085ABDCBBA0B57456">
    <w:name w:val="3E7110CEB365428085ABDCBBA0B57456"/>
    <w:rsid w:val="00C55249"/>
  </w:style>
  <w:style w:type="paragraph" w:customStyle="1" w:styleId="F49C909E1CDC44A2A86C8CD0DB53926C">
    <w:name w:val="F49C909E1CDC44A2A86C8CD0DB53926C"/>
    <w:rsid w:val="00C55249"/>
  </w:style>
  <w:style w:type="paragraph" w:customStyle="1" w:styleId="3BE3BAB5B3C448B3B7228E166EF0CD50">
    <w:name w:val="3BE3BAB5B3C448B3B7228E166EF0CD50"/>
    <w:rsid w:val="00C55249"/>
  </w:style>
  <w:style w:type="paragraph" w:customStyle="1" w:styleId="D323071F7F65449EB7FD33A5FB91CE3F">
    <w:name w:val="D323071F7F65449EB7FD33A5FB91CE3F"/>
    <w:rsid w:val="00C55249"/>
  </w:style>
  <w:style w:type="paragraph" w:customStyle="1" w:styleId="3703A36AA5F84D81B52060CF6BD78FF4">
    <w:name w:val="3703A36AA5F84D81B52060CF6BD78FF4"/>
    <w:rsid w:val="00C55249"/>
  </w:style>
  <w:style w:type="paragraph" w:customStyle="1" w:styleId="EAFC152D052942418A0DFCE4F7787D19">
    <w:name w:val="EAFC152D052942418A0DFCE4F7787D19"/>
    <w:rsid w:val="00C55249"/>
  </w:style>
  <w:style w:type="paragraph" w:customStyle="1" w:styleId="A976148CC0C8403C99599316F8B3B939">
    <w:name w:val="A976148CC0C8403C99599316F8B3B939"/>
    <w:rsid w:val="00C55249"/>
  </w:style>
  <w:style w:type="paragraph" w:customStyle="1" w:styleId="7BA886E8B5974DC49A7002F03867200E">
    <w:name w:val="7BA886E8B5974DC49A7002F03867200E"/>
    <w:rsid w:val="00C55249"/>
  </w:style>
  <w:style w:type="paragraph" w:customStyle="1" w:styleId="29C4AD45F31B4999867274163736F2C3">
    <w:name w:val="29C4AD45F31B4999867274163736F2C3"/>
    <w:rsid w:val="00C55249"/>
  </w:style>
  <w:style w:type="paragraph" w:customStyle="1" w:styleId="6628DEA4DB6D4CD5AA21BFE1D60CA5FB">
    <w:name w:val="6628DEA4DB6D4CD5AA21BFE1D60CA5FB"/>
    <w:rsid w:val="00C55249"/>
  </w:style>
  <w:style w:type="paragraph" w:customStyle="1" w:styleId="C836F0484DD74E8A993FFD6453B93FA0">
    <w:name w:val="C836F0484DD74E8A993FFD6453B93FA0"/>
    <w:rsid w:val="00C55249"/>
  </w:style>
  <w:style w:type="paragraph" w:customStyle="1" w:styleId="A4F792C3CF154F8C9E99BFEA8157CB2F">
    <w:name w:val="A4F792C3CF154F8C9E99BFEA8157CB2F"/>
    <w:rsid w:val="00C55249"/>
  </w:style>
  <w:style w:type="paragraph" w:customStyle="1" w:styleId="953D0F58B9AC484EB4A49DF81BA5C9D9">
    <w:name w:val="953D0F58B9AC484EB4A49DF81BA5C9D9"/>
    <w:rsid w:val="00C55249"/>
  </w:style>
  <w:style w:type="paragraph" w:customStyle="1" w:styleId="6FA17994F15444A6AFE16899577E6556">
    <w:name w:val="6FA17994F15444A6AFE16899577E6556"/>
    <w:rsid w:val="00C324A4"/>
  </w:style>
  <w:style w:type="paragraph" w:customStyle="1" w:styleId="2FCE14877BAD4F46977CF441792D415B">
    <w:name w:val="2FCE14877BAD4F46977CF441792D415B"/>
    <w:rsid w:val="00C324A4"/>
  </w:style>
  <w:style w:type="paragraph" w:customStyle="1" w:styleId="10E885B5EE444262846D3D067733D50C">
    <w:name w:val="10E885B5EE444262846D3D067733D50C"/>
    <w:rsid w:val="00C324A4"/>
  </w:style>
  <w:style w:type="paragraph" w:customStyle="1" w:styleId="8D9400C2FB0C48E1967F758E4EF9545D">
    <w:name w:val="8D9400C2FB0C48E1967F758E4EF9545D"/>
    <w:rsid w:val="00C324A4"/>
  </w:style>
  <w:style w:type="paragraph" w:customStyle="1" w:styleId="C95129D23E824428B89945BF16A8CC5F">
    <w:name w:val="C95129D23E824428B89945BF16A8CC5F"/>
    <w:rsid w:val="006630AC"/>
  </w:style>
  <w:style w:type="paragraph" w:customStyle="1" w:styleId="E56988843FB54B1BB3F3AA18A01CCAE8">
    <w:name w:val="E56988843FB54B1BB3F3AA18A01CCAE8"/>
    <w:rsid w:val="006630AC"/>
  </w:style>
  <w:style w:type="paragraph" w:customStyle="1" w:styleId="2348366FA1FD4D50BF3FA4CD24F8A5A4">
    <w:name w:val="2348366FA1FD4D50BF3FA4CD24F8A5A4"/>
    <w:rsid w:val="002773EB"/>
  </w:style>
  <w:style w:type="paragraph" w:customStyle="1" w:styleId="6145EA4FC6DA4AFCABC8B2E65BD047ED">
    <w:name w:val="6145EA4FC6DA4AFCABC8B2E65BD047ED"/>
    <w:rsid w:val="002773EB"/>
  </w:style>
  <w:style w:type="paragraph" w:customStyle="1" w:styleId="031208791DC44D7E834E65057FA912E8">
    <w:name w:val="031208791DC44D7E834E65057FA912E8"/>
    <w:rsid w:val="002773EB"/>
  </w:style>
  <w:style w:type="paragraph" w:customStyle="1" w:styleId="5E07F1A6C7A74C13AC8F5B743263F99D">
    <w:name w:val="5E07F1A6C7A74C13AC8F5B743263F99D"/>
    <w:rsid w:val="002773EB"/>
  </w:style>
  <w:style w:type="paragraph" w:customStyle="1" w:styleId="320D5630317F4AAC860815772A2D4848">
    <w:name w:val="320D5630317F4AAC860815772A2D4848"/>
    <w:rsid w:val="002773EB"/>
  </w:style>
  <w:style w:type="paragraph" w:customStyle="1" w:styleId="CC32DECA8C0F493BA6268C616E5ABBE1">
    <w:name w:val="CC32DECA8C0F493BA6268C616E5ABBE1"/>
    <w:rsid w:val="002773EB"/>
  </w:style>
  <w:style w:type="paragraph" w:customStyle="1" w:styleId="6B6DC3D9A7924295979A2FB4E6561CD5">
    <w:name w:val="6B6DC3D9A7924295979A2FB4E6561CD5"/>
    <w:rsid w:val="002773EB"/>
  </w:style>
  <w:style w:type="paragraph" w:customStyle="1" w:styleId="10108F9DE6EE48A8B723DD9C4B3CD6B5">
    <w:name w:val="10108F9DE6EE48A8B723DD9C4B3CD6B5"/>
    <w:rsid w:val="002773EB"/>
  </w:style>
  <w:style w:type="paragraph" w:customStyle="1" w:styleId="6A003AB461C8431EB4B89F9C8FBE5F36">
    <w:name w:val="6A003AB461C8431EB4B89F9C8FBE5F36"/>
    <w:rsid w:val="002773EB"/>
  </w:style>
  <w:style w:type="paragraph" w:customStyle="1" w:styleId="9A2CAB0F3BC34B14A81F7743CA8DB254">
    <w:name w:val="9A2CAB0F3BC34B14A81F7743CA8DB254"/>
    <w:rsid w:val="002773EB"/>
  </w:style>
  <w:style w:type="paragraph" w:customStyle="1" w:styleId="9ECAEAB9F2B147AF807239037457D642">
    <w:name w:val="9ECAEAB9F2B147AF807239037457D642"/>
    <w:rsid w:val="002773EB"/>
  </w:style>
  <w:style w:type="paragraph" w:customStyle="1" w:styleId="25447B7C5A304C31824B8263187F3F53">
    <w:name w:val="25447B7C5A304C31824B8263187F3F53"/>
    <w:rsid w:val="002773EB"/>
  </w:style>
  <w:style w:type="paragraph" w:customStyle="1" w:styleId="7625E946FC964223995511438E109504">
    <w:name w:val="7625E946FC964223995511438E109504"/>
    <w:rsid w:val="002773EB"/>
  </w:style>
  <w:style w:type="paragraph" w:customStyle="1" w:styleId="31919831FA9645A0BB3E31A8B36F5BDA">
    <w:name w:val="31919831FA9645A0BB3E31A8B36F5BDA"/>
    <w:rsid w:val="002773EB"/>
  </w:style>
  <w:style w:type="paragraph" w:customStyle="1" w:styleId="57DAFDC59A774D83AAC8088AD4E96CFA">
    <w:name w:val="57DAFDC59A774D83AAC8088AD4E96CFA"/>
    <w:rsid w:val="002773EB"/>
  </w:style>
  <w:style w:type="paragraph" w:customStyle="1" w:styleId="AEAAF38F4B9B4501906C7F1E1AEB7636">
    <w:name w:val="AEAAF38F4B9B4501906C7F1E1AEB7636"/>
    <w:rsid w:val="002773EB"/>
  </w:style>
  <w:style w:type="paragraph" w:customStyle="1" w:styleId="2ADE91E49DE046AD8C8263FCCA3DCF50">
    <w:name w:val="2ADE91E49DE046AD8C8263FCCA3DCF50"/>
    <w:rsid w:val="002773EB"/>
  </w:style>
  <w:style w:type="paragraph" w:customStyle="1" w:styleId="ABC74A13B4E740EAA56D919D5D7A73A9">
    <w:name w:val="ABC74A13B4E740EAA56D919D5D7A73A9"/>
    <w:rsid w:val="002773EB"/>
  </w:style>
  <w:style w:type="paragraph" w:customStyle="1" w:styleId="EEF3A5A9ABC444CBBB6A36B2E929DEEF">
    <w:name w:val="EEF3A5A9ABC444CBBB6A36B2E929DEEF"/>
    <w:rsid w:val="002773EB"/>
  </w:style>
  <w:style w:type="paragraph" w:customStyle="1" w:styleId="5275B2FF4EC6446EBDBB144090359B1A">
    <w:name w:val="5275B2FF4EC6446EBDBB144090359B1A"/>
    <w:rsid w:val="002773EB"/>
  </w:style>
  <w:style w:type="paragraph" w:customStyle="1" w:styleId="4EA045BC6DB846A1AECF5CDE66899D36">
    <w:name w:val="4EA045BC6DB846A1AECF5CDE66899D36"/>
    <w:rsid w:val="002773EB"/>
  </w:style>
  <w:style w:type="paragraph" w:customStyle="1" w:styleId="6124CB5D7F1A4396A9D98F646417329C">
    <w:name w:val="6124CB5D7F1A4396A9D98F646417329C"/>
    <w:rsid w:val="002773EB"/>
  </w:style>
  <w:style w:type="paragraph" w:customStyle="1" w:styleId="AB634D9C82FC4F0D874325F3AC83CE29">
    <w:name w:val="AB634D9C82FC4F0D874325F3AC83CE29"/>
    <w:rsid w:val="002773EB"/>
  </w:style>
  <w:style w:type="paragraph" w:customStyle="1" w:styleId="E41B3EE83447470E9693C5BE8BD59F6F">
    <w:name w:val="E41B3EE83447470E9693C5BE8BD59F6F"/>
    <w:rsid w:val="002773EB"/>
  </w:style>
  <w:style w:type="paragraph" w:customStyle="1" w:styleId="472B8E2B455945D68FF306CEEA3E104D">
    <w:name w:val="472B8E2B455945D68FF306CEEA3E104D"/>
    <w:rsid w:val="002773EB"/>
  </w:style>
  <w:style w:type="paragraph" w:customStyle="1" w:styleId="AC8B619D93D948D4984FCF325F357FAA">
    <w:name w:val="AC8B619D93D948D4984FCF325F357FAA"/>
    <w:rsid w:val="002773EB"/>
  </w:style>
  <w:style w:type="paragraph" w:customStyle="1" w:styleId="57BD78C811E74D1BA886950617C7D396">
    <w:name w:val="57BD78C811E74D1BA886950617C7D396"/>
    <w:rsid w:val="002773EB"/>
  </w:style>
  <w:style w:type="paragraph" w:customStyle="1" w:styleId="CB534B3CFF49430EBA11E989D8A9D63E">
    <w:name w:val="CB534B3CFF49430EBA11E989D8A9D63E"/>
    <w:rsid w:val="002773EB"/>
  </w:style>
  <w:style w:type="paragraph" w:customStyle="1" w:styleId="535BC0E171E443C584920FE41E2711A2">
    <w:name w:val="535BC0E171E443C584920FE41E2711A2"/>
    <w:rsid w:val="002773EB"/>
  </w:style>
  <w:style w:type="paragraph" w:customStyle="1" w:styleId="BAC62B828EB348FCA9BBC68F9F5A8AE2">
    <w:name w:val="BAC62B828EB348FCA9BBC68F9F5A8AE2"/>
    <w:rsid w:val="002773EB"/>
  </w:style>
  <w:style w:type="paragraph" w:customStyle="1" w:styleId="B2ACCC007E0F48378B746368DDA5989E">
    <w:name w:val="B2ACCC007E0F48378B746368DDA5989E"/>
    <w:rsid w:val="002773EB"/>
  </w:style>
  <w:style w:type="paragraph" w:customStyle="1" w:styleId="C3092B279888400FB2888CE66BCB62DF">
    <w:name w:val="C3092B279888400FB2888CE66BCB62DF"/>
    <w:rsid w:val="002773EB"/>
  </w:style>
  <w:style w:type="paragraph" w:customStyle="1" w:styleId="7FF73F5F6DF540E4AD3B0179E76D2EFB">
    <w:name w:val="7FF73F5F6DF540E4AD3B0179E76D2EFB"/>
    <w:rsid w:val="002773EB"/>
  </w:style>
  <w:style w:type="paragraph" w:customStyle="1" w:styleId="A6F9636B0C264F28B8E380BCD43E4969">
    <w:name w:val="A6F9636B0C264F28B8E380BCD43E4969"/>
    <w:rsid w:val="002773EB"/>
  </w:style>
  <w:style w:type="paragraph" w:customStyle="1" w:styleId="65B8360DD9494F3EA051A18D8ECA6789">
    <w:name w:val="65B8360DD9494F3EA051A18D8ECA6789"/>
    <w:rsid w:val="002773EB"/>
  </w:style>
  <w:style w:type="paragraph" w:customStyle="1" w:styleId="F31885F80F6D48838EAA90D6650FB27B">
    <w:name w:val="F31885F80F6D48838EAA90D6650FB27B"/>
    <w:rsid w:val="002773EB"/>
  </w:style>
  <w:style w:type="paragraph" w:customStyle="1" w:styleId="A105C77EDBE7450BA96BD1D1F45E1E5E">
    <w:name w:val="A105C77EDBE7450BA96BD1D1F45E1E5E"/>
    <w:rsid w:val="002773EB"/>
  </w:style>
  <w:style w:type="paragraph" w:customStyle="1" w:styleId="67F48E24F2F8457B806E6BFBB5E804C0">
    <w:name w:val="67F48E24F2F8457B806E6BFBB5E804C0"/>
    <w:rsid w:val="002773EB"/>
  </w:style>
  <w:style w:type="paragraph" w:customStyle="1" w:styleId="CEF3389751F143118E9E43F6EC309D3E">
    <w:name w:val="CEF3389751F143118E9E43F6EC309D3E"/>
    <w:rsid w:val="002773EB"/>
  </w:style>
  <w:style w:type="paragraph" w:customStyle="1" w:styleId="DC3F12751981475EAA9BDED8DC8E50C9">
    <w:name w:val="DC3F12751981475EAA9BDED8DC8E50C9"/>
    <w:rsid w:val="002773EB"/>
  </w:style>
  <w:style w:type="paragraph" w:customStyle="1" w:styleId="E740703063FD45ED98950D1B8EA6E127">
    <w:name w:val="E740703063FD45ED98950D1B8EA6E127"/>
    <w:rsid w:val="002773EB"/>
  </w:style>
  <w:style w:type="paragraph" w:customStyle="1" w:styleId="170BAA0409434D759D28330B97C8BC29">
    <w:name w:val="170BAA0409434D759D28330B97C8BC29"/>
    <w:rsid w:val="002773EB"/>
  </w:style>
  <w:style w:type="paragraph" w:customStyle="1" w:styleId="248FB6A58549460A8B85299D3DBCC84F">
    <w:name w:val="248FB6A58549460A8B85299D3DBCC84F"/>
    <w:rsid w:val="002773EB"/>
  </w:style>
  <w:style w:type="paragraph" w:customStyle="1" w:styleId="D728DAF6C8CD430DB14A80DF6549DE90">
    <w:name w:val="D728DAF6C8CD430DB14A80DF6549DE90"/>
    <w:rsid w:val="002773EB"/>
  </w:style>
  <w:style w:type="paragraph" w:customStyle="1" w:styleId="B86873BFF2FF45AAA8AAEEFF565BB234">
    <w:name w:val="B86873BFF2FF45AAA8AAEEFF565BB234"/>
    <w:rsid w:val="002773EB"/>
  </w:style>
  <w:style w:type="paragraph" w:customStyle="1" w:styleId="7A7C38CE9747499A985DAA87FF2A76CC">
    <w:name w:val="7A7C38CE9747499A985DAA87FF2A76CC"/>
    <w:rsid w:val="002773EB"/>
  </w:style>
  <w:style w:type="paragraph" w:customStyle="1" w:styleId="44704F99E6004CC8A372EA1118A43086">
    <w:name w:val="44704F99E6004CC8A372EA1118A43086"/>
    <w:rsid w:val="002773EB"/>
  </w:style>
  <w:style w:type="paragraph" w:customStyle="1" w:styleId="304D6156CC494016B1BBDB445E87E835">
    <w:name w:val="304D6156CC494016B1BBDB445E87E835"/>
    <w:rsid w:val="002773EB"/>
  </w:style>
  <w:style w:type="paragraph" w:customStyle="1" w:styleId="D8C63C4673934156B3D6B6524DEAF454">
    <w:name w:val="D8C63C4673934156B3D6B6524DEAF454"/>
    <w:rsid w:val="002773EB"/>
  </w:style>
  <w:style w:type="paragraph" w:customStyle="1" w:styleId="C784146D21CF4ACCB602000CBFC7E36D">
    <w:name w:val="C784146D21CF4ACCB602000CBFC7E36D"/>
    <w:rsid w:val="002773EB"/>
  </w:style>
  <w:style w:type="paragraph" w:customStyle="1" w:styleId="0DD0D62450A34DA1AFED739B2995FED8">
    <w:name w:val="0DD0D62450A34DA1AFED739B2995FED8"/>
    <w:rsid w:val="002773EB"/>
  </w:style>
  <w:style w:type="paragraph" w:customStyle="1" w:styleId="41F980D04C17431FBC253C82779F1FB9">
    <w:name w:val="41F980D04C17431FBC253C82779F1FB9"/>
    <w:rsid w:val="002773EB"/>
  </w:style>
  <w:style w:type="paragraph" w:customStyle="1" w:styleId="3C7C3DAAFEEE4F1399324418A9E0653E">
    <w:name w:val="3C7C3DAAFEEE4F1399324418A9E0653E"/>
    <w:rsid w:val="002773EB"/>
  </w:style>
  <w:style w:type="paragraph" w:customStyle="1" w:styleId="C98245BAAB8C4C02A57F116FA5E93430">
    <w:name w:val="C98245BAAB8C4C02A57F116FA5E93430"/>
    <w:rsid w:val="002773EB"/>
  </w:style>
  <w:style w:type="paragraph" w:customStyle="1" w:styleId="E63DD6BBECF7462D85E84180A5BE5EB6">
    <w:name w:val="E63DD6BBECF7462D85E84180A5BE5EB6"/>
    <w:rsid w:val="002773EB"/>
  </w:style>
  <w:style w:type="paragraph" w:customStyle="1" w:styleId="0C51C8191FD74811966E2661706AE226">
    <w:name w:val="0C51C8191FD74811966E2661706AE226"/>
    <w:rsid w:val="002773EB"/>
  </w:style>
  <w:style w:type="paragraph" w:customStyle="1" w:styleId="631357CB57704DC0AD478276D077B391">
    <w:name w:val="631357CB57704DC0AD478276D077B391"/>
    <w:rsid w:val="002773EB"/>
  </w:style>
  <w:style w:type="paragraph" w:customStyle="1" w:styleId="1B9814D268304C68BDA50B76FCA7F4FA">
    <w:name w:val="1B9814D268304C68BDA50B76FCA7F4FA"/>
    <w:rsid w:val="002773EB"/>
  </w:style>
  <w:style w:type="paragraph" w:customStyle="1" w:styleId="24388618061D44449E4D8BE83A6FFB0A">
    <w:name w:val="24388618061D44449E4D8BE83A6FFB0A"/>
    <w:rsid w:val="002773EB"/>
  </w:style>
  <w:style w:type="paragraph" w:customStyle="1" w:styleId="0DDC04F24774405EB08C99E759DFD548">
    <w:name w:val="0DDC04F24774405EB08C99E759DFD548"/>
    <w:rsid w:val="002773EB"/>
  </w:style>
  <w:style w:type="paragraph" w:customStyle="1" w:styleId="A87C2AF9E2AD43798BF9100AFA42DB92">
    <w:name w:val="A87C2AF9E2AD43798BF9100AFA42DB92"/>
    <w:rsid w:val="002773EB"/>
  </w:style>
  <w:style w:type="paragraph" w:customStyle="1" w:styleId="93B5212373BC4D9F9F0C98FAB0CE033D">
    <w:name w:val="93B5212373BC4D9F9F0C98FAB0CE033D"/>
    <w:rsid w:val="002773EB"/>
  </w:style>
  <w:style w:type="paragraph" w:customStyle="1" w:styleId="0069A4AA2AB04CCC948FE5B5056B042E">
    <w:name w:val="0069A4AA2AB04CCC948FE5B5056B042E"/>
    <w:rsid w:val="002773EB"/>
  </w:style>
  <w:style w:type="paragraph" w:customStyle="1" w:styleId="4D46BCFD31A143B9B867E2EA3F47CD5E">
    <w:name w:val="4D46BCFD31A143B9B867E2EA3F47CD5E"/>
    <w:rsid w:val="002773EB"/>
  </w:style>
  <w:style w:type="paragraph" w:customStyle="1" w:styleId="90CECA0941484D9C912A8BCBACD946DA">
    <w:name w:val="90CECA0941484D9C912A8BCBACD946DA"/>
    <w:rsid w:val="00B76F6B"/>
  </w:style>
  <w:style w:type="paragraph" w:customStyle="1" w:styleId="FDEF8553AA394C43A922B95D329917E7">
    <w:name w:val="FDEF8553AA394C43A922B95D329917E7"/>
    <w:rsid w:val="00B76F6B"/>
  </w:style>
  <w:style w:type="paragraph" w:customStyle="1" w:styleId="804D1CAB373C4022B2E0AA91BADA154C">
    <w:name w:val="804D1CAB373C4022B2E0AA91BADA154C"/>
    <w:rsid w:val="00E8628B"/>
  </w:style>
  <w:style w:type="paragraph" w:customStyle="1" w:styleId="CB529F4B59E94B71ACC438ABCA3E24EA">
    <w:name w:val="CB529F4B59E94B71ACC438ABCA3E24EA"/>
    <w:rsid w:val="00E8628B"/>
  </w:style>
  <w:style w:type="paragraph" w:customStyle="1" w:styleId="64B81931907243CBBBBDF85B64FC4E77">
    <w:name w:val="64B81931907243CBBBBDF85B64FC4E77"/>
    <w:rsid w:val="00E8628B"/>
  </w:style>
  <w:style w:type="paragraph" w:customStyle="1" w:styleId="15E6C6A38B8D4C239AF14E0AE389081C">
    <w:name w:val="15E6C6A38B8D4C239AF14E0AE389081C"/>
    <w:rsid w:val="00E8628B"/>
  </w:style>
  <w:style w:type="paragraph" w:customStyle="1" w:styleId="0A3A0DA0DA074AD388BF06607A2C87B0">
    <w:name w:val="0A3A0DA0DA074AD388BF06607A2C87B0"/>
    <w:rsid w:val="00E8628B"/>
  </w:style>
  <w:style w:type="paragraph" w:customStyle="1" w:styleId="1013B4CAE783446CB3AF03F626CC0646">
    <w:name w:val="1013B4CAE783446CB3AF03F626CC0646"/>
    <w:rsid w:val="00E8628B"/>
  </w:style>
  <w:style w:type="paragraph" w:customStyle="1" w:styleId="91B5C22140DB4673A1EF64920E98536C">
    <w:name w:val="91B5C22140DB4673A1EF64920E98536C"/>
    <w:rsid w:val="00E8628B"/>
  </w:style>
  <w:style w:type="paragraph" w:customStyle="1" w:styleId="21B15C68AFA44729BCA09859B682B507">
    <w:name w:val="21B15C68AFA44729BCA09859B682B507"/>
    <w:rsid w:val="00E8628B"/>
  </w:style>
  <w:style w:type="paragraph" w:customStyle="1" w:styleId="93783CFEE4F6406FA8A5E5310CB225BC">
    <w:name w:val="93783CFEE4F6406FA8A5E5310CB225BC"/>
    <w:rsid w:val="00E8628B"/>
  </w:style>
  <w:style w:type="paragraph" w:customStyle="1" w:styleId="C3D72ACE46AC4D89BCB67C3B73B42C2C">
    <w:name w:val="C3D72ACE46AC4D89BCB67C3B73B42C2C"/>
    <w:rsid w:val="00E8628B"/>
  </w:style>
  <w:style w:type="paragraph" w:customStyle="1" w:styleId="94DB393AD8524DCB9CAC03CDF4D40205">
    <w:name w:val="94DB393AD8524DCB9CAC03CDF4D40205"/>
    <w:rsid w:val="00E8628B"/>
  </w:style>
  <w:style w:type="paragraph" w:customStyle="1" w:styleId="B5580DEF85FE41AA83899B73ABC533E4">
    <w:name w:val="B5580DEF85FE41AA83899B73ABC533E4"/>
    <w:rsid w:val="00E8628B"/>
  </w:style>
  <w:style w:type="paragraph" w:customStyle="1" w:styleId="913AD47D9DFE430BB94AF82583E8A407">
    <w:name w:val="913AD47D9DFE430BB94AF82583E8A407"/>
    <w:rsid w:val="00E8628B"/>
  </w:style>
  <w:style w:type="paragraph" w:customStyle="1" w:styleId="BC6B359E0624430289E91AE139D74110">
    <w:name w:val="BC6B359E0624430289E91AE139D74110"/>
    <w:rsid w:val="00E8628B"/>
  </w:style>
  <w:style w:type="paragraph" w:customStyle="1" w:styleId="56B43261518347E8B03AA838FFBA2341">
    <w:name w:val="56B43261518347E8B03AA838FFBA2341"/>
    <w:rsid w:val="00DA5786"/>
  </w:style>
  <w:style w:type="paragraph" w:customStyle="1" w:styleId="1C51E27E623645BE99D46FBF41E36C2E">
    <w:name w:val="1C51E27E623645BE99D46FBF41E36C2E"/>
    <w:rsid w:val="00DA5786"/>
  </w:style>
  <w:style w:type="paragraph" w:customStyle="1" w:styleId="6BE14DDE4A434D2595DE4DD483E0EF95">
    <w:name w:val="6BE14DDE4A434D2595DE4DD483E0EF95"/>
    <w:rsid w:val="00DA5786"/>
  </w:style>
  <w:style w:type="paragraph" w:customStyle="1" w:styleId="F600FD6AF2104CAC81D7A9B9E61AB80E">
    <w:name w:val="F600FD6AF2104CAC81D7A9B9E61AB80E"/>
    <w:rsid w:val="00DA5786"/>
  </w:style>
  <w:style w:type="paragraph" w:customStyle="1" w:styleId="09594D8369A546548B4BCA511B572C8F">
    <w:name w:val="09594D8369A546548B4BCA511B572C8F"/>
    <w:rsid w:val="00DA5786"/>
  </w:style>
  <w:style w:type="paragraph" w:customStyle="1" w:styleId="B5CEAA48C03A4484954689A63BAC1CAD">
    <w:name w:val="B5CEAA48C03A4484954689A63BAC1CAD"/>
    <w:rsid w:val="00DA5786"/>
  </w:style>
  <w:style w:type="paragraph" w:customStyle="1" w:styleId="C56FC621108F4463A8DD89AD00691429">
    <w:name w:val="C56FC621108F4463A8DD89AD00691429"/>
    <w:rsid w:val="00DA5786"/>
  </w:style>
  <w:style w:type="paragraph" w:customStyle="1" w:styleId="0F4B14E197324008804B3EB3C360979A">
    <w:name w:val="0F4B14E197324008804B3EB3C360979A"/>
    <w:rsid w:val="00DA5786"/>
  </w:style>
  <w:style w:type="paragraph" w:customStyle="1" w:styleId="7524DD6179C94590A504ACE1B1131B66">
    <w:name w:val="7524DD6179C94590A504ACE1B1131B66"/>
    <w:rsid w:val="00DA5786"/>
  </w:style>
  <w:style w:type="paragraph" w:customStyle="1" w:styleId="B3557C03239145A0881B2316681AE2F9">
    <w:name w:val="B3557C03239145A0881B2316681AE2F9"/>
    <w:rsid w:val="00DA5786"/>
  </w:style>
  <w:style w:type="paragraph" w:customStyle="1" w:styleId="EEAF273CD1DC4E4DA943886829BCE4C2">
    <w:name w:val="EEAF273CD1DC4E4DA943886829BCE4C2"/>
    <w:rsid w:val="00DA5786"/>
  </w:style>
  <w:style w:type="paragraph" w:customStyle="1" w:styleId="44B501AE437B4AD7AA6E3EA29A15FF62">
    <w:name w:val="44B501AE437B4AD7AA6E3EA29A15FF62"/>
    <w:rsid w:val="00DA5786"/>
  </w:style>
  <w:style w:type="paragraph" w:customStyle="1" w:styleId="22E646A5EAD84A5FA500AC52197E984D">
    <w:name w:val="22E646A5EAD84A5FA500AC52197E984D"/>
    <w:rsid w:val="00DA5786"/>
  </w:style>
  <w:style w:type="paragraph" w:customStyle="1" w:styleId="7FB796D3BF354AC1A521B59654E3E8B0">
    <w:name w:val="7FB796D3BF354AC1A521B59654E3E8B0"/>
    <w:rsid w:val="00DA5786"/>
  </w:style>
  <w:style w:type="paragraph" w:customStyle="1" w:styleId="7EEFE8AC3F624CA7A8ECB8B10DE6C5AC">
    <w:name w:val="7EEFE8AC3F624CA7A8ECB8B10DE6C5AC"/>
    <w:rsid w:val="00A91E69"/>
  </w:style>
  <w:style w:type="paragraph" w:customStyle="1" w:styleId="362CCEBBACA64842A7160AEA2310572C">
    <w:name w:val="362CCEBBACA64842A7160AEA2310572C"/>
    <w:rsid w:val="00A91E69"/>
  </w:style>
  <w:style w:type="paragraph" w:customStyle="1" w:styleId="FDF2BAEAEE11484592C67D78CCA351D7">
    <w:name w:val="FDF2BAEAEE11484592C67D78CCA351D7"/>
    <w:rsid w:val="00A91E69"/>
  </w:style>
  <w:style w:type="paragraph" w:customStyle="1" w:styleId="07FF5CFF7AF540BDA68EFBFD6F85E8F7">
    <w:name w:val="07FF5CFF7AF540BDA68EFBFD6F85E8F7"/>
    <w:rsid w:val="00A91E69"/>
  </w:style>
  <w:style w:type="paragraph" w:customStyle="1" w:styleId="A0D0F0F92A844AA199517AC8B2A5AFB6">
    <w:name w:val="A0D0F0F92A844AA199517AC8B2A5AFB6"/>
    <w:rsid w:val="00A91E69"/>
  </w:style>
  <w:style w:type="paragraph" w:customStyle="1" w:styleId="26A750B7549F4494B252F469617A9809">
    <w:name w:val="26A750B7549F4494B252F469617A9809"/>
    <w:rsid w:val="00A91E69"/>
  </w:style>
  <w:style w:type="paragraph" w:customStyle="1" w:styleId="9BDC21A2CB604DED9593FC3A5FB161CE">
    <w:name w:val="9BDC21A2CB604DED9593FC3A5FB161CE"/>
    <w:rsid w:val="00A91E69"/>
  </w:style>
  <w:style w:type="paragraph" w:customStyle="1" w:styleId="F5D5EB39160D4866B393382973693A5F">
    <w:name w:val="F5D5EB39160D4866B393382973693A5F"/>
    <w:rsid w:val="00A91E69"/>
  </w:style>
  <w:style w:type="paragraph" w:customStyle="1" w:styleId="7929181AD51D4CCAAE77BDE6D3526D20">
    <w:name w:val="7929181AD51D4CCAAE77BDE6D3526D20"/>
    <w:rsid w:val="00A91E69"/>
  </w:style>
  <w:style w:type="paragraph" w:customStyle="1" w:styleId="0D499BDD748B4CDE94EB1CDDE73D2793">
    <w:name w:val="0D499BDD748B4CDE94EB1CDDE73D2793"/>
    <w:rsid w:val="00A91E69"/>
  </w:style>
  <w:style w:type="paragraph" w:customStyle="1" w:styleId="FE8920270CC34D989992C64A6B20DD51">
    <w:name w:val="FE8920270CC34D989992C64A6B20DD51"/>
    <w:rsid w:val="00F8687A"/>
  </w:style>
  <w:style w:type="paragraph" w:customStyle="1" w:styleId="E0BB3C6AC1B64B9F9DFC50249C9CF5C3">
    <w:name w:val="E0BB3C6AC1B64B9F9DFC50249C9CF5C3"/>
    <w:rsid w:val="00F8687A"/>
  </w:style>
  <w:style w:type="paragraph" w:customStyle="1" w:styleId="113B7E7FED4F4010A2CDC058AA0CBB85">
    <w:name w:val="113B7E7FED4F4010A2CDC058AA0CBB85"/>
    <w:rsid w:val="00F8687A"/>
  </w:style>
  <w:style w:type="paragraph" w:customStyle="1" w:styleId="318A7AC7ED4B41F198BACCFB5796A02C">
    <w:name w:val="318A7AC7ED4B41F198BACCFB5796A02C"/>
    <w:rsid w:val="00F8687A"/>
  </w:style>
  <w:style w:type="paragraph" w:customStyle="1" w:styleId="86B787AB25944AB1B5E755CCB37013EA">
    <w:name w:val="86B787AB25944AB1B5E755CCB37013EA"/>
    <w:rsid w:val="00F8687A"/>
  </w:style>
  <w:style w:type="paragraph" w:customStyle="1" w:styleId="2859A59C3E5F4CDB89D6DE110C495E1E">
    <w:name w:val="2859A59C3E5F4CDB89D6DE110C495E1E"/>
    <w:rsid w:val="00F8687A"/>
  </w:style>
  <w:style w:type="paragraph" w:customStyle="1" w:styleId="81514CAEC8524A08B23F701FA0286D1E">
    <w:name w:val="81514CAEC8524A08B23F701FA0286D1E"/>
    <w:rsid w:val="00F8687A"/>
  </w:style>
  <w:style w:type="paragraph" w:customStyle="1" w:styleId="E1E51B0B56FD40708C59DC0E07C91423">
    <w:name w:val="E1E51B0B56FD40708C59DC0E07C91423"/>
    <w:rsid w:val="00F8687A"/>
  </w:style>
  <w:style w:type="paragraph" w:customStyle="1" w:styleId="469E6553B6484155B4976A1CBBB3CFC7">
    <w:name w:val="469E6553B6484155B4976A1CBBB3CFC7"/>
    <w:rsid w:val="00F8687A"/>
  </w:style>
  <w:style w:type="paragraph" w:customStyle="1" w:styleId="B0208F9C2D1F40E59A7A655F72650FD3">
    <w:name w:val="B0208F9C2D1F40E59A7A655F72650FD3"/>
    <w:rsid w:val="00F8687A"/>
  </w:style>
  <w:style w:type="paragraph" w:customStyle="1" w:styleId="987B77A9E99344E2A7CF0ED03C032F58">
    <w:name w:val="987B77A9E99344E2A7CF0ED03C032F58"/>
    <w:rsid w:val="00922066"/>
  </w:style>
  <w:style w:type="paragraph" w:customStyle="1" w:styleId="F142B59ED3814F8AA16579E384D2C744">
    <w:name w:val="F142B59ED3814F8AA16579E384D2C744"/>
    <w:rsid w:val="00922066"/>
  </w:style>
  <w:style w:type="paragraph" w:customStyle="1" w:styleId="796ECE1632D34B629637448E363CCF5B">
    <w:name w:val="796ECE1632D34B629637448E363CCF5B"/>
    <w:rsid w:val="00922066"/>
  </w:style>
  <w:style w:type="paragraph" w:customStyle="1" w:styleId="7772DC52FFC747CAA7255B00A4D2CF81">
    <w:name w:val="7772DC52FFC747CAA7255B00A4D2CF81"/>
    <w:rsid w:val="00922066"/>
  </w:style>
  <w:style w:type="paragraph" w:customStyle="1" w:styleId="CB1E5EFF74A644548B8DD8DBABA7377C">
    <w:name w:val="CB1E5EFF74A644548B8DD8DBABA7377C"/>
    <w:rsid w:val="00922066"/>
  </w:style>
  <w:style w:type="paragraph" w:customStyle="1" w:styleId="8F6388BA35EE4A4BA3FE25FFC65D364C">
    <w:name w:val="8F6388BA35EE4A4BA3FE25FFC65D364C"/>
    <w:rsid w:val="00922066"/>
  </w:style>
  <w:style w:type="paragraph" w:customStyle="1" w:styleId="C08E89B2D077419C9CE29C45F5D2F439">
    <w:name w:val="C08E89B2D077419C9CE29C45F5D2F439"/>
    <w:rsid w:val="00922066"/>
  </w:style>
  <w:style w:type="paragraph" w:customStyle="1" w:styleId="704457645CB146D69D689EDBC679FB94">
    <w:name w:val="704457645CB146D69D689EDBC679FB94"/>
    <w:rsid w:val="00922066"/>
  </w:style>
  <w:style w:type="paragraph" w:customStyle="1" w:styleId="613B2D809DD742EF8B439F89A914A9FA">
    <w:name w:val="613B2D809DD742EF8B439F89A914A9FA"/>
    <w:rsid w:val="00922066"/>
  </w:style>
  <w:style w:type="paragraph" w:customStyle="1" w:styleId="5D06AEF4FA764C04A7B94B5D536CBA74">
    <w:name w:val="5D06AEF4FA764C04A7B94B5D536CBA74"/>
    <w:rsid w:val="00922066"/>
  </w:style>
  <w:style w:type="paragraph" w:customStyle="1" w:styleId="FA49D183B26A4848BB704DD4600DA28B">
    <w:name w:val="FA49D183B26A4848BB704DD4600DA28B"/>
    <w:rsid w:val="00922066"/>
  </w:style>
  <w:style w:type="paragraph" w:customStyle="1" w:styleId="C3C42FB4F80243219A1BB1EE098F4E2E">
    <w:name w:val="C3C42FB4F80243219A1BB1EE098F4E2E"/>
    <w:rsid w:val="00922066"/>
  </w:style>
  <w:style w:type="paragraph" w:customStyle="1" w:styleId="32CD3AE9A05B4B48946B29B05BE7467D">
    <w:name w:val="32CD3AE9A05B4B48946B29B05BE7467D"/>
    <w:rsid w:val="00922066"/>
  </w:style>
  <w:style w:type="paragraph" w:customStyle="1" w:styleId="795F2BEC1565441FB67C65432838EC20">
    <w:name w:val="795F2BEC1565441FB67C65432838EC20"/>
    <w:rsid w:val="00922066"/>
  </w:style>
  <w:style w:type="paragraph" w:customStyle="1" w:styleId="85ECF611A0A54A0CAA9A658160D33DA3">
    <w:name w:val="85ECF611A0A54A0CAA9A658160D33DA3"/>
    <w:rsid w:val="00922066"/>
  </w:style>
  <w:style w:type="paragraph" w:customStyle="1" w:styleId="5883406D25B0472F8F9C7DC5DEEF7851">
    <w:name w:val="5883406D25B0472F8F9C7DC5DEEF7851"/>
    <w:rsid w:val="00922066"/>
  </w:style>
  <w:style w:type="paragraph" w:customStyle="1" w:styleId="B2C9D05721644199AC9EC5C66E409E4F">
    <w:name w:val="B2C9D05721644199AC9EC5C66E409E4F"/>
    <w:rsid w:val="00175047"/>
  </w:style>
  <w:style w:type="paragraph" w:customStyle="1" w:styleId="8F8DD838D0CD498ABAC04CC850A1CB82">
    <w:name w:val="8F8DD838D0CD498ABAC04CC850A1CB82"/>
    <w:rsid w:val="00175047"/>
  </w:style>
  <w:style w:type="paragraph" w:customStyle="1" w:styleId="B603FA44F7FD4194963AD9C506405708">
    <w:name w:val="B603FA44F7FD4194963AD9C506405708"/>
    <w:rsid w:val="00175047"/>
  </w:style>
  <w:style w:type="paragraph" w:customStyle="1" w:styleId="BD2733CBDF834B098234E904E15E5A2B">
    <w:name w:val="BD2733CBDF834B098234E904E15E5A2B"/>
    <w:rsid w:val="00175047"/>
  </w:style>
  <w:style w:type="paragraph" w:customStyle="1" w:styleId="7C72799D1CDE4C69A08FBD0D28AFC087">
    <w:name w:val="7C72799D1CDE4C69A08FBD0D28AFC087"/>
    <w:rsid w:val="00693006"/>
  </w:style>
  <w:style w:type="paragraph" w:customStyle="1" w:styleId="D6433D2E74204C62A0AF7C0127CCDB49">
    <w:name w:val="D6433D2E74204C62A0AF7C0127CCDB49"/>
    <w:rsid w:val="00693006"/>
  </w:style>
  <w:style w:type="paragraph" w:customStyle="1" w:styleId="13FBECA565C14C399AB87F635D4004D7">
    <w:name w:val="13FBECA565C14C399AB87F635D4004D7"/>
    <w:rsid w:val="00693006"/>
  </w:style>
  <w:style w:type="paragraph" w:customStyle="1" w:styleId="DE60DC7458FA4633BD625316267B7178">
    <w:name w:val="DE60DC7458FA4633BD625316267B7178"/>
    <w:rsid w:val="00693006"/>
  </w:style>
  <w:style w:type="paragraph" w:customStyle="1" w:styleId="272A0051739B481397A6E6EC3F378599">
    <w:name w:val="272A0051739B481397A6E6EC3F378599"/>
    <w:rsid w:val="00693006"/>
  </w:style>
  <w:style w:type="paragraph" w:customStyle="1" w:styleId="66721814C61A489899142D96ECA54A3E">
    <w:name w:val="66721814C61A489899142D96ECA54A3E"/>
    <w:rsid w:val="00693006"/>
  </w:style>
  <w:style w:type="paragraph" w:customStyle="1" w:styleId="38CB1CBCEA13482290519B3A4EF9021B">
    <w:name w:val="38CB1CBCEA13482290519B3A4EF9021B"/>
    <w:rsid w:val="00693006"/>
  </w:style>
  <w:style w:type="paragraph" w:customStyle="1" w:styleId="8C21E77205344070991EB96C09C7F29A">
    <w:name w:val="8C21E77205344070991EB96C09C7F29A"/>
    <w:rsid w:val="00693006"/>
  </w:style>
  <w:style w:type="paragraph" w:customStyle="1" w:styleId="5766E8432CE64930BE9903663498DAD7">
    <w:name w:val="5766E8432CE64930BE9903663498DAD7"/>
    <w:rsid w:val="00693006"/>
  </w:style>
  <w:style w:type="paragraph" w:customStyle="1" w:styleId="06D4F2B8704E47729ECD62FA45A63FCD">
    <w:name w:val="06D4F2B8704E47729ECD62FA45A63FCD"/>
    <w:rsid w:val="00693006"/>
  </w:style>
  <w:style w:type="paragraph" w:customStyle="1" w:styleId="FFFD0E59734A48C68F25652B38DA1301">
    <w:name w:val="FFFD0E59734A48C68F25652B38DA1301"/>
    <w:rsid w:val="00693006"/>
  </w:style>
  <w:style w:type="paragraph" w:customStyle="1" w:styleId="C23BC934230A4FE085CA95F622CD512D">
    <w:name w:val="C23BC934230A4FE085CA95F622CD512D"/>
    <w:rsid w:val="00693006"/>
  </w:style>
  <w:style w:type="paragraph" w:customStyle="1" w:styleId="359807CD0C9D4F4CAFC6FC5B25276256">
    <w:name w:val="359807CD0C9D4F4CAFC6FC5B25276256"/>
    <w:rsid w:val="00693006"/>
  </w:style>
  <w:style w:type="paragraph" w:customStyle="1" w:styleId="CFDA941764EA46A1904031467241DD0E">
    <w:name w:val="CFDA941764EA46A1904031467241DD0E"/>
    <w:rsid w:val="00693006"/>
  </w:style>
  <w:style w:type="paragraph" w:customStyle="1" w:styleId="0487D01D741D49488A2848456F816C9C">
    <w:name w:val="0487D01D741D49488A2848456F816C9C"/>
    <w:rsid w:val="004F3615"/>
  </w:style>
  <w:style w:type="paragraph" w:customStyle="1" w:styleId="8637FE72FEFF445AA9A4262640DF7DD6">
    <w:name w:val="8637FE72FEFF445AA9A4262640DF7DD6"/>
    <w:rsid w:val="004F3615"/>
  </w:style>
  <w:style w:type="paragraph" w:customStyle="1" w:styleId="79E7417498E2464DBC8F2FC62723D224">
    <w:name w:val="79E7417498E2464DBC8F2FC62723D224"/>
    <w:rsid w:val="005533DF"/>
  </w:style>
  <w:style w:type="paragraph" w:customStyle="1" w:styleId="074D7FCC1DA148AFA877605E0BDB3FFE">
    <w:name w:val="074D7FCC1DA148AFA877605E0BDB3FFE"/>
    <w:rsid w:val="005533DF"/>
  </w:style>
  <w:style w:type="paragraph" w:customStyle="1" w:styleId="243C746116794061A76C5A7CE0E200E1">
    <w:name w:val="243C746116794061A76C5A7CE0E200E1"/>
    <w:rsid w:val="005533DF"/>
  </w:style>
  <w:style w:type="paragraph" w:customStyle="1" w:styleId="177358CBB4C745A886AA3E44629B6609">
    <w:name w:val="177358CBB4C745A886AA3E44629B6609"/>
    <w:rsid w:val="005533DF"/>
  </w:style>
  <w:style w:type="paragraph" w:customStyle="1" w:styleId="E1ACF41E1B8C463F89CF7927C14309E5">
    <w:name w:val="E1ACF41E1B8C463F89CF7927C14309E5"/>
    <w:rsid w:val="005533DF"/>
  </w:style>
  <w:style w:type="paragraph" w:customStyle="1" w:styleId="5C81DC5D70914A32AF4C608C415B744B">
    <w:name w:val="5C81DC5D70914A32AF4C608C415B744B"/>
    <w:rsid w:val="005533DF"/>
  </w:style>
  <w:style w:type="paragraph" w:customStyle="1" w:styleId="DF51568C4DCB4CF3807BECBD34F9D26C">
    <w:name w:val="DF51568C4DCB4CF3807BECBD34F9D26C"/>
    <w:rsid w:val="005533DF"/>
  </w:style>
  <w:style w:type="paragraph" w:customStyle="1" w:styleId="20D7CED5314D4FFF86CF3B8541CB92A8">
    <w:name w:val="20D7CED5314D4FFF86CF3B8541CB92A8"/>
    <w:rsid w:val="005533DF"/>
  </w:style>
  <w:style w:type="paragraph" w:customStyle="1" w:styleId="D217A2BAFC934A9F92F0AC3BE110A8AD">
    <w:name w:val="D217A2BAFC934A9F92F0AC3BE110A8AD"/>
    <w:rsid w:val="005533DF"/>
  </w:style>
  <w:style w:type="paragraph" w:customStyle="1" w:styleId="90660775EFFC4FBDBEA48BF7CDD66608">
    <w:name w:val="90660775EFFC4FBDBEA48BF7CDD66608"/>
    <w:rsid w:val="005533DF"/>
  </w:style>
  <w:style w:type="paragraph" w:customStyle="1" w:styleId="7B646E89FD86493C8F49337705DD0A0A">
    <w:name w:val="7B646E89FD86493C8F49337705DD0A0A"/>
    <w:rsid w:val="005533DF"/>
  </w:style>
  <w:style w:type="paragraph" w:customStyle="1" w:styleId="B8821D2F08A540B88C3AD188A84EF6A7">
    <w:name w:val="B8821D2F08A540B88C3AD188A84EF6A7"/>
    <w:rsid w:val="005533DF"/>
  </w:style>
  <w:style w:type="paragraph" w:customStyle="1" w:styleId="2AE84EBB2089433E84CF51AE33EC7A75">
    <w:name w:val="2AE84EBB2089433E84CF51AE33EC7A75"/>
    <w:rsid w:val="005533DF"/>
  </w:style>
  <w:style w:type="paragraph" w:customStyle="1" w:styleId="8C45C4283D3D4584BFFB285277D55C1A">
    <w:name w:val="8C45C4283D3D4584BFFB285277D55C1A"/>
    <w:rsid w:val="005533DF"/>
  </w:style>
  <w:style w:type="paragraph" w:customStyle="1" w:styleId="F630CD8871724CAE95265B4886B818F4">
    <w:name w:val="F630CD8871724CAE95265B4886B818F4"/>
    <w:rsid w:val="005533DF"/>
  </w:style>
  <w:style w:type="paragraph" w:customStyle="1" w:styleId="A42ED8765C1F4115845E1172146DF604">
    <w:name w:val="A42ED8765C1F4115845E1172146DF604"/>
    <w:rsid w:val="005533DF"/>
  </w:style>
  <w:style w:type="paragraph" w:customStyle="1" w:styleId="F825A7697A6D416EBC7BA2FC37D712B5">
    <w:name w:val="F825A7697A6D416EBC7BA2FC37D712B5"/>
    <w:rsid w:val="005533DF"/>
  </w:style>
  <w:style w:type="paragraph" w:customStyle="1" w:styleId="76008AFD95A9438DADEEBDBB8D547A25">
    <w:name w:val="76008AFD95A9438DADEEBDBB8D547A25"/>
    <w:rsid w:val="005533DF"/>
  </w:style>
  <w:style w:type="paragraph" w:customStyle="1" w:styleId="59F2592440244F09B6AF0D0357675EA6">
    <w:name w:val="59F2592440244F09B6AF0D0357675EA6"/>
    <w:rsid w:val="005533DF"/>
  </w:style>
  <w:style w:type="paragraph" w:customStyle="1" w:styleId="9EAE00DF500C4D088D28BD5D468150ED">
    <w:name w:val="9EAE00DF500C4D088D28BD5D468150ED"/>
    <w:rsid w:val="005533DF"/>
  </w:style>
  <w:style w:type="paragraph" w:customStyle="1" w:styleId="B190149CD41C4757BD07AD1405F967AB">
    <w:name w:val="B190149CD41C4757BD07AD1405F967AB"/>
    <w:rsid w:val="005533DF"/>
  </w:style>
  <w:style w:type="paragraph" w:customStyle="1" w:styleId="E2513A2D290F43C1823D9DDA8189D19F">
    <w:name w:val="E2513A2D290F43C1823D9DDA8189D19F"/>
    <w:rsid w:val="005533DF"/>
  </w:style>
  <w:style w:type="paragraph" w:customStyle="1" w:styleId="EAFA28F940C241B1A114DC367ADC99AE">
    <w:name w:val="EAFA28F940C241B1A114DC367ADC99AE"/>
    <w:rsid w:val="005533DF"/>
  </w:style>
  <w:style w:type="paragraph" w:customStyle="1" w:styleId="04F28DFD940648A7872B25FC1810DC62">
    <w:name w:val="04F28DFD940648A7872B25FC1810DC62"/>
    <w:rsid w:val="005533DF"/>
  </w:style>
  <w:style w:type="paragraph" w:customStyle="1" w:styleId="F12319AD2B93468DBEEA3756F1A68543">
    <w:name w:val="F12319AD2B93468DBEEA3756F1A68543"/>
    <w:rsid w:val="005533DF"/>
  </w:style>
  <w:style w:type="paragraph" w:customStyle="1" w:styleId="085AFCBD1EEB45AC950BA0268356D0DD">
    <w:name w:val="085AFCBD1EEB45AC950BA0268356D0DD"/>
    <w:rsid w:val="005533DF"/>
  </w:style>
  <w:style w:type="paragraph" w:customStyle="1" w:styleId="0151DBA8C3514902A2D1A47C913303A4">
    <w:name w:val="0151DBA8C3514902A2D1A47C913303A4"/>
    <w:rsid w:val="005533DF"/>
  </w:style>
  <w:style w:type="paragraph" w:customStyle="1" w:styleId="3A327A9BA75843D494D2790A7BFF08A1">
    <w:name w:val="3A327A9BA75843D494D2790A7BFF08A1"/>
    <w:rsid w:val="005533DF"/>
  </w:style>
  <w:style w:type="paragraph" w:customStyle="1" w:styleId="A8593157EBEB442AA3CAEDAE4FCF4F99">
    <w:name w:val="A8593157EBEB442AA3CAEDAE4FCF4F99"/>
    <w:rsid w:val="005533DF"/>
  </w:style>
  <w:style w:type="paragraph" w:customStyle="1" w:styleId="05E116525BF449AF9A46B03C57658623">
    <w:name w:val="05E116525BF449AF9A46B03C57658623"/>
    <w:rsid w:val="005533DF"/>
  </w:style>
  <w:style w:type="paragraph" w:customStyle="1" w:styleId="616C43C70BB54C4DB282914F7D7CD337">
    <w:name w:val="616C43C70BB54C4DB282914F7D7CD337"/>
    <w:rsid w:val="005533DF"/>
  </w:style>
  <w:style w:type="paragraph" w:customStyle="1" w:styleId="D9959F5141FF488B83EF27A80961A660">
    <w:name w:val="D9959F5141FF488B83EF27A80961A660"/>
    <w:rsid w:val="005533DF"/>
  </w:style>
  <w:style w:type="paragraph" w:customStyle="1" w:styleId="441F090A4CB44EDB805125617CE8C499">
    <w:name w:val="441F090A4CB44EDB805125617CE8C499"/>
    <w:rsid w:val="005533DF"/>
  </w:style>
  <w:style w:type="paragraph" w:customStyle="1" w:styleId="28E1FA86DCDA4AAB8B707E2E946D76C4">
    <w:name w:val="28E1FA86DCDA4AAB8B707E2E946D76C4"/>
    <w:rsid w:val="005533DF"/>
  </w:style>
  <w:style w:type="paragraph" w:customStyle="1" w:styleId="8B424D9E650842F085F8276F34C23564">
    <w:name w:val="8B424D9E650842F085F8276F34C23564"/>
    <w:rsid w:val="005533DF"/>
  </w:style>
  <w:style w:type="paragraph" w:customStyle="1" w:styleId="A7CB866B01444F2AB954955AEDBC0B9B">
    <w:name w:val="A7CB866B01444F2AB954955AEDBC0B9B"/>
    <w:rsid w:val="005533DF"/>
  </w:style>
  <w:style w:type="paragraph" w:customStyle="1" w:styleId="3613520C43494D8CB1146A0DF448F165">
    <w:name w:val="3613520C43494D8CB1146A0DF448F165"/>
    <w:rsid w:val="005533DF"/>
  </w:style>
  <w:style w:type="paragraph" w:customStyle="1" w:styleId="B76A9DB4790A4D5F8904FE24D0B19DF2">
    <w:name w:val="B76A9DB4790A4D5F8904FE24D0B19DF2"/>
    <w:rsid w:val="005533DF"/>
  </w:style>
  <w:style w:type="paragraph" w:customStyle="1" w:styleId="57CB7C0D31C549208420859D5845A527">
    <w:name w:val="57CB7C0D31C549208420859D5845A527"/>
    <w:rsid w:val="005533DF"/>
  </w:style>
  <w:style w:type="paragraph" w:customStyle="1" w:styleId="44B4027C43F3453387B482A74A704531">
    <w:name w:val="44B4027C43F3453387B482A74A704531"/>
    <w:rsid w:val="005533DF"/>
  </w:style>
  <w:style w:type="paragraph" w:customStyle="1" w:styleId="2EEC3B36534646818A745342626B4781">
    <w:name w:val="2EEC3B36534646818A745342626B4781"/>
    <w:rsid w:val="005533DF"/>
  </w:style>
  <w:style w:type="paragraph" w:customStyle="1" w:styleId="679FB84C597C478EA3AF24362DE74B5C">
    <w:name w:val="679FB84C597C478EA3AF24362DE74B5C"/>
    <w:rsid w:val="005533DF"/>
  </w:style>
  <w:style w:type="paragraph" w:customStyle="1" w:styleId="C6D45D40758A471498E211DC0243050D">
    <w:name w:val="C6D45D40758A471498E211DC0243050D"/>
    <w:rsid w:val="005533DF"/>
  </w:style>
  <w:style w:type="paragraph" w:customStyle="1" w:styleId="AE282B502E7C4F389BE5AF1A22960130">
    <w:name w:val="AE282B502E7C4F389BE5AF1A22960130"/>
    <w:rsid w:val="005533DF"/>
  </w:style>
  <w:style w:type="paragraph" w:customStyle="1" w:styleId="822F6A4C9D5248BC849348CAD9E9684B">
    <w:name w:val="822F6A4C9D5248BC849348CAD9E9684B"/>
    <w:rsid w:val="005533DF"/>
  </w:style>
  <w:style w:type="paragraph" w:customStyle="1" w:styleId="16866C85CF18430992E67796322227E3">
    <w:name w:val="16866C85CF18430992E67796322227E3"/>
    <w:rsid w:val="005533DF"/>
  </w:style>
  <w:style w:type="paragraph" w:customStyle="1" w:styleId="B07D543B42374D8BAA61DDD23F0319F9">
    <w:name w:val="B07D543B42374D8BAA61DDD23F0319F9"/>
    <w:rsid w:val="005533DF"/>
  </w:style>
  <w:style w:type="paragraph" w:customStyle="1" w:styleId="ABFBED1C0D764BB39A41DF0D3082C6D4">
    <w:name w:val="ABFBED1C0D764BB39A41DF0D3082C6D4"/>
    <w:rsid w:val="005533DF"/>
  </w:style>
  <w:style w:type="paragraph" w:customStyle="1" w:styleId="340530C6EF8A419DB8FE3031CAF409D1">
    <w:name w:val="340530C6EF8A419DB8FE3031CAF409D1"/>
    <w:rsid w:val="005533DF"/>
  </w:style>
  <w:style w:type="paragraph" w:customStyle="1" w:styleId="7C6672E3743C4ECDBFE2CB6A5673A32C">
    <w:name w:val="7C6672E3743C4ECDBFE2CB6A5673A32C"/>
    <w:rsid w:val="005533DF"/>
  </w:style>
  <w:style w:type="paragraph" w:customStyle="1" w:styleId="619AA99A03AB47F68299F5CA71948C33">
    <w:name w:val="619AA99A03AB47F68299F5CA71948C33"/>
    <w:rsid w:val="00BE7473"/>
  </w:style>
  <w:style w:type="paragraph" w:customStyle="1" w:styleId="BC867BBAA9B24CCB984782EFB7AD5AEC">
    <w:name w:val="BC867BBAA9B24CCB984782EFB7AD5AEC"/>
    <w:rsid w:val="00BE7473"/>
  </w:style>
  <w:style w:type="paragraph" w:customStyle="1" w:styleId="F5DF72509A1445ADA478FF498F3B7F41">
    <w:name w:val="F5DF72509A1445ADA478FF498F3B7F41"/>
    <w:rsid w:val="00BE7473"/>
  </w:style>
  <w:style w:type="paragraph" w:customStyle="1" w:styleId="9A59405AC7FB40FF83571BF575CAFD1D">
    <w:name w:val="9A59405AC7FB40FF83571BF575CAFD1D"/>
    <w:rsid w:val="00BE7473"/>
  </w:style>
  <w:style w:type="paragraph" w:customStyle="1" w:styleId="6DAF428E5F8C4332B7FA64935F0289C2">
    <w:name w:val="6DAF428E5F8C4332B7FA64935F0289C2"/>
    <w:rsid w:val="000470EC"/>
  </w:style>
  <w:style w:type="paragraph" w:customStyle="1" w:styleId="3FD40D4CDDA3476B89B0AD7191B80CB9">
    <w:name w:val="3FD40D4CDDA3476B89B0AD7191B80CB9"/>
    <w:rsid w:val="000470EC"/>
  </w:style>
  <w:style w:type="paragraph" w:customStyle="1" w:styleId="08CF4D2E3CF54ECD9373633E8E693DF5">
    <w:name w:val="08CF4D2E3CF54ECD9373633E8E693DF5"/>
    <w:rsid w:val="000470EC"/>
  </w:style>
  <w:style w:type="paragraph" w:customStyle="1" w:styleId="79AA38DA69DF49A28DB9EE05EA7BFE5C">
    <w:name w:val="79AA38DA69DF49A28DB9EE05EA7BFE5C"/>
    <w:rsid w:val="000470EC"/>
  </w:style>
  <w:style w:type="paragraph" w:customStyle="1" w:styleId="3C6045F542BB4394ACD3701738755B60">
    <w:name w:val="3C6045F542BB4394ACD3701738755B60"/>
    <w:rsid w:val="00F163E4"/>
  </w:style>
  <w:style w:type="paragraph" w:customStyle="1" w:styleId="38C9A87443434885A0E589004383E1A1">
    <w:name w:val="38C9A87443434885A0E589004383E1A1"/>
    <w:rsid w:val="00F163E4"/>
  </w:style>
  <w:style w:type="paragraph" w:customStyle="1" w:styleId="6E70BF27A7FE4301B2D7D9EFC646C258">
    <w:name w:val="6E70BF27A7FE4301B2D7D9EFC646C258"/>
    <w:rsid w:val="00A3551F"/>
  </w:style>
  <w:style w:type="paragraph" w:customStyle="1" w:styleId="5A170ED804D04F37A3A99767168C17C0">
    <w:name w:val="5A170ED804D04F37A3A99767168C17C0"/>
    <w:rsid w:val="00A3551F"/>
  </w:style>
  <w:style w:type="paragraph" w:customStyle="1" w:styleId="E5D8A90273CD4DE6A95C9A7C4A110CAD">
    <w:name w:val="E5D8A90273CD4DE6A95C9A7C4A110CAD"/>
    <w:rsid w:val="00A3551F"/>
  </w:style>
  <w:style w:type="paragraph" w:customStyle="1" w:styleId="A2D4588621BC438E888B8B54A406DE3C">
    <w:name w:val="A2D4588621BC438E888B8B54A406DE3C"/>
    <w:rsid w:val="00A3551F"/>
  </w:style>
  <w:style w:type="paragraph" w:customStyle="1" w:styleId="9FA2851A27FA4A8DB8607C24F51620A1">
    <w:name w:val="9FA2851A27FA4A8DB8607C24F51620A1"/>
    <w:rsid w:val="00A3551F"/>
  </w:style>
  <w:style w:type="paragraph" w:customStyle="1" w:styleId="58AEF9E61CA64321BFC7AC780C444302">
    <w:name w:val="58AEF9E61CA64321BFC7AC780C444302"/>
    <w:rsid w:val="00A3551F"/>
  </w:style>
  <w:style w:type="paragraph" w:customStyle="1" w:styleId="983E12EB9EDB4736B1B7435D5DF090C5">
    <w:name w:val="983E12EB9EDB4736B1B7435D5DF090C5"/>
    <w:rsid w:val="00A3551F"/>
  </w:style>
  <w:style w:type="paragraph" w:customStyle="1" w:styleId="ED74A28F50454FA9830C22D772E54EC7">
    <w:name w:val="ED74A28F50454FA9830C22D772E54EC7"/>
    <w:rsid w:val="00A3551F"/>
  </w:style>
  <w:style w:type="paragraph" w:customStyle="1" w:styleId="BFB3EBAB23734286997BA5ECDE0DFEEC">
    <w:name w:val="BFB3EBAB23734286997BA5ECDE0DFEEC"/>
    <w:rsid w:val="00A3551F"/>
  </w:style>
  <w:style w:type="paragraph" w:customStyle="1" w:styleId="A45FC044FB4D4721A24DFF60F346AB23">
    <w:name w:val="A45FC044FB4D4721A24DFF60F346AB23"/>
    <w:rsid w:val="00A3551F"/>
  </w:style>
  <w:style w:type="paragraph" w:customStyle="1" w:styleId="C1913B04F539402D8F61EF7BC7FB7639">
    <w:name w:val="C1913B04F539402D8F61EF7BC7FB7639"/>
    <w:rsid w:val="00A3551F"/>
  </w:style>
  <w:style w:type="paragraph" w:customStyle="1" w:styleId="CE3470D09DA34F7EBB62A32136FA517B">
    <w:name w:val="CE3470D09DA34F7EBB62A32136FA517B"/>
    <w:rsid w:val="00A3551F"/>
  </w:style>
  <w:style w:type="paragraph" w:customStyle="1" w:styleId="F20DDFE698E148C186A5E6EF78FB4B36">
    <w:name w:val="F20DDFE698E148C186A5E6EF78FB4B36"/>
    <w:rsid w:val="00A3551F"/>
  </w:style>
  <w:style w:type="paragraph" w:customStyle="1" w:styleId="C6ADA1D8807E44B7994953609B7AD572">
    <w:name w:val="C6ADA1D8807E44B7994953609B7AD572"/>
    <w:rsid w:val="00A3551F"/>
  </w:style>
  <w:style w:type="paragraph" w:customStyle="1" w:styleId="EC400FE72F124E36AC45AD9E9A79AEF6">
    <w:name w:val="EC400FE72F124E36AC45AD9E9A79AEF6"/>
    <w:rsid w:val="00A3551F"/>
  </w:style>
  <w:style w:type="paragraph" w:customStyle="1" w:styleId="C797665118A5401494436630E1AE4AD6">
    <w:name w:val="C797665118A5401494436630E1AE4AD6"/>
    <w:rsid w:val="00A3551F"/>
  </w:style>
  <w:style w:type="paragraph" w:customStyle="1" w:styleId="934A170D02064B57B499AAD0B7FE28FF">
    <w:name w:val="934A170D02064B57B499AAD0B7FE28FF"/>
    <w:rsid w:val="00F77419"/>
  </w:style>
  <w:style w:type="paragraph" w:customStyle="1" w:styleId="07711DE9C19849E485436990C3F6B196">
    <w:name w:val="07711DE9C19849E485436990C3F6B196"/>
    <w:rsid w:val="00F77419"/>
  </w:style>
  <w:style w:type="paragraph" w:customStyle="1" w:styleId="54B5FE7334E343D39313D5436AD0A875">
    <w:name w:val="54B5FE7334E343D39313D5436AD0A875"/>
    <w:rsid w:val="00F77419"/>
  </w:style>
  <w:style w:type="paragraph" w:customStyle="1" w:styleId="F29AB7A0BAFC49DE902229239F9CA6BC">
    <w:name w:val="F29AB7A0BAFC49DE902229239F9CA6BC"/>
    <w:rsid w:val="00F77419"/>
  </w:style>
  <w:style w:type="paragraph" w:customStyle="1" w:styleId="F6A5749D422A441A9F701DFFA1660E04">
    <w:name w:val="F6A5749D422A441A9F701DFFA1660E04"/>
    <w:rsid w:val="00CD1546"/>
  </w:style>
  <w:style w:type="paragraph" w:customStyle="1" w:styleId="A9115007A57543B7A4FBE7A4DDA630B3">
    <w:name w:val="A9115007A57543B7A4FBE7A4DDA630B3"/>
    <w:rsid w:val="00CD1546"/>
  </w:style>
  <w:style w:type="paragraph" w:customStyle="1" w:styleId="B4E58013DF274F4A9CA204385D0A0C89">
    <w:name w:val="B4E58013DF274F4A9CA204385D0A0C89"/>
    <w:rsid w:val="00CD1546"/>
  </w:style>
  <w:style w:type="paragraph" w:customStyle="1" w:styleId="33A98889641242AC939205804D474619">
    <w:name w:val="33A98889641242AC939205804D474619"/>
    <w:rsid w:val="00CD1546"/>
  </w:style>
  <w:style w:type="paragraph" w:customStyle="1" w:styleId="D9D08BF74AEE46A1BB94751EFBECE93E">
    <w:name w:val="D9D08BF74AEE46A1BB94751EFBECE93E"/>
    <w:rsid w:val="00CD1546"/>
  </w:style>
  <w:style w:type="paragraph" w:customStyle="1" w:styleId="B10A5064294B4519AD410818A1362E7F">
    <w:name w:val="B10A5064294B4519AD410818A1362E7F"/>
    <w:rsid w:val="00CD1546"/>
  </w:style>
  <w:style w:type="paragraph" w:customStyle="1" w:styleId="AD3370EA45564E88B77D66819A826C88">
    <w:name w:val="AD3370EA45564E88B77D66819A826C88"/>
    <w:rsid w:val="00CD1546"/>
  </w:style>
  <w:style w:type="paragraph" w:customStyle="1" w:styleId="607BC70ADA1242B292D168BF9EF90275">
    <w:name w:val="607BC70ADA1242B292D168BF9EF90275"/>
    <w:rsid w:val="00CD1546"/>
  </w:style>
  <w:style w:type="paragraph" w:customStyle="1" w:styleId="5E458607F83F4D4C8F2CC768D2FA759F">
    <w:name w:val="5E458607F83F4D4C8F2CC768D2FA759F"/>
    <w:rsid w:val="00CD1546"/>
  </w:style>
  <w:style w:type="paragraph" w:customStyle="1" w:styleId="D2A5355F064747F2B17BA2C21DD9FADE">
    <w:name w:val="D2A5355F064747F2B17BA2C21DD9FADE"/>
    <w:rsid w:val="00CD1546"/>
  </w:style>
  <w:style w:type="paragraph" w:customStyle="1" w:styleId="0978C328B06C4D8AA1CC876D33C3585E">
    <w:name w:val="0978C328B06C4D8AA1CC876D33C3585E"/>
    <w:rsid w:val="00CD1546"/>
  </w:style>
  <w:style w:type="paragraph" w:customStyle="1" w:styleId="8C4D83D6468F4B509AE592C82FA575CD">
    <w:name w:val="8C4D83D6468F4B509AE592C82FA575CD"/>
    <w:rsid w:val="00CD1546"/>
  </w:style>
  <w:style w:type="paragraph" w:customStyle="1" w:styleId="7DC6E78664184121A9BB360366B879EB">
    <w:name w:val="7DC6E78664184121A9BB360366B879EB"/>
    <w:rsid w:val="00CD1546"/>
  </w:style>
  <w:style w:type="paragraph" w:customStyle="1" w:styleId="41686324990C4EBC9028A99D7E65E7FB">
    <w:name w:val="41686324990C4EBC9028A99D7E65E7FB"/>
    <w:rsid w:val="00CD1546"/>
  </w:style>
  <w:style w:type="paragraph" w:customStyle="1" w:styleId="82D6CACB0F1E46B4883B66214722A7B5">
    <w:name w:val="82D6CACB0F1E46B4883B66214722A7B5"/>
    <w:rsid w:val="00CD1546"/>
  </w:style>
  <w:style w:type="paragraph" w:customStyle="1" w:styleId="B171F17BA0F949C688E9B32CC109C1C9">
    <w:name w:val="B171F17BA0F949C688E9B32CC109C1C9"/>
    <w:rsid w:val="00CD1546"/>
  </w:style>
  <w:style w:type="paragraph" w:customStyle="1" w:styleId="820F84E0E81F44CB97FD67768FE1EBB6">
    <w:name w:val="820F84E0E81F44CB97FD67768FE1EBB6"/>
    <w:rsid w:val="00CD1546"/>
  </w:style>
  <w:style w:type="paragraph" w:customStyle="1" w:styleId="550E1772D84D41AEBE0DED43F55F5BC3">
    <w:name w:val="550E1772D84D41AEBE0DED43F55F5BC3"/>
    <w:rsid w:val="00CD1546"/>
  </w:style>
  <w:style w:type="paragraph" w:customStyle="1" w:styleId="20E8D3DEFFBB4DDDA5F6A960B9F59343">
    <w:name w:val="20E8D3DEFFBB4DDDA5F6A960B9F59343"/>
    <w:rsid w:val="00CD1546"/>
  </w:style>
  <w:style w:type="paragraph" w:customStyle="1" w:styleId="68E5492A9A794D05A694BDD16846FE49">
    <w:name w:val="68E5492A9A794D05A694BDD16846FE49"/>
    <w:rsid w:val="00CD1546"/>
  </w:style>
  <w:style w:type="paragraph" w:customStyle="1" w:styleId="ADC5EDC1D0E34B4B8D6E14C7C0295889">
    <w:name w:val="ADC5EDC1D0E34B4B8D6E14C7C0295889"/>
    <w:rsid w:val="00CD1546"/>
  </w:style>
  <w:style w:type="paragraph" w:customStyle="1" w:styleId="8C538E590C654E7792157E27D69D7F6F">
    <w:name w:val="8C538E590C654E7792157E27D69D7F6F"/>
    <w:rsid w:val="00CD1546"/>
  </w:style>
  <w:style w:type="paragraph" w:customStyle="1" w:styleId="F2D52E0707274AB4A063E850EF4DCD2C">
    <w:name w:val="F2D52E0707274AB4A063E850EF4DCD2C"/>
    <w:rsid w:val="00805D99"/>
  </w:style>
  <w:style w:type="paragraph" w:customStyle="1" w:styleId="323BA5A604814900B95DD5E92DE976F6">
    <w:name w:val="323BA5A604814900B95DD5E92DE976F6"/>
    <w:rsid w:val="00805D99"/>
  </w:style>
  <w:style w:type="paragraph" w:customStyle="1" w:styleId="C0478B12A4084AC68C888C8E27EB6268">
    <w:name w:val="C0478B12A4084AC68C888C8E27EB6268"/>
    <w:rsid w:val="00805D99"/>
  </w:style>
  <w:style w:type="paragraph" w:customStyle="1" w:styleId="AD469777440C479CB63F6C97927E68AB">
    <w:name w:val="AD469777440C479CB63F6C97927E68AB"/>
    <w:rsid w:val="00805D99"/>
  </w:style>
  <w:style w:type="paragraph" w:customStyle="1" w:styleId="F47C703D5CBA4EC3923C5E31035F909E">
    <w:name w:val="F47C703D5CBA4EC3923C5E31035F909E"/>
    <w:rsid w:val="00805D99"/>
  </w:style>
  <w:style w:type="paragraph" w:customStyle="1" w:styleId="A0977713043044E684A6FB4FD6358ACA">
    <w:name w:val="A0977713043044E684A6FB4FD6358ACA"/>
    <w:rsid w:val="00805D99"/>
  </w:style>
  <w:style w:type="paragraph" w:customStyle="1" w:styleId="52E32F43D949426D9499237A77FD643E">
    <w:name w:val="52E32F43D949426D9499237A77FD643E"/>
    <w:rsid w:val="00805D99"/>
  </w:style>
  <w:style w:type="paragraph" w:customStyle="1" w:styleId="FBECADAE5B5440D9A0E9B0507EAE2885">
    <w:name w:val="FBECADAE5B5440D9A0E9B0507EAE2885"/>
    <w:rsid w:val="00805D99"/>
  </w:style>
  <w:style w:type="paragraph" w:customStyle="1" w:styleId="D42FC271BC294E27BD3EDEC9D6D41035">
    <w:name w:val="D42FC271BC294E27BD3EDEC9D6D41035"/>
    <w:rsid w:val="00805D99"/>
  </w:style>
  <w:style w:type="paragraph" w:customStyle="1" w:styleId="26CA3E6629B948E4ACBCC3C826EBDF10">
    <w:name w:val="26CA3E6629B948E4ACBCC3C826EBDF10"/>
    <w:rsid w:val="00805D99"/>
  </w:style>
  <w:style w:type="paragraph" w:customStyle="1" w:styleId="A954F1DFD34A4EEFA40E482502CEF11E">
    <w:name w:val="A954F1DFD34A4EEFA40E482502CEF11E"/>
    <w:rsid w:val="00805D99"/>
  </w:style>
  <w:style w:type="paragraph" w:customStyle="1" w:styleId="FE4CDA7DBAFC4DD09EF56DBB391A686F">
    <w:name w:val="FE4CDA7DBAFC4DD09EF56DBB391A686F"/>
    <w:rsid w:val="00805D99"/>
  </w:style>
  <w:style w:type="paragraph" w:customStyle="1" w:styleId="A0941128542B43E9BB044FCCD858319E">
    <w:name w:val="A0941128542B43E9BB044FCCD858319E"/>
    <w:rsid w:val="00805D99"/>
  </w:style>
  <w:style w:type="paragraph" w:customStyle="1" w:styleId="E5B5DCF233814149964350AB02E8EF9E">
    <w:name w:val="E5B5DCF233814149964350AB02E8EF9E"/>
    <w:rsid w:val="00805D99"/>
  </w:style>
  <w:style w:type="paragraph" w:customStyle="1" w:styleId="9C7E7137C9BE4F098AE463D6A7B13C8D">
    <w:name w:val="9C7E7137C9BE4F098AE463D6A7B13C8D"/>
    <w:rsid w:val="00805D99"/>
  </w:style>
  <w:style w:type="paragraph" w:customStyle="1" w:styleId="697BCBECA24D41398688E411C2599E19">
    <w:name w:val="697BCBECA24D41398688E411C2599E19"/>
    <w:rsid w:val="00805D99"/>
  </w:style>
  <w:style w:type="paragraph" w:customStyle="1" w:styleId="70D09AB9A0C4444F80212230765FF666">
    <w:name w:val="70D09AB9A0C4444F80212230765FF666"/>
    <w:rsid w:val="00805D99"/>
  </w:style>
  <w:style w:type="paragraph" w:customStyle="1" w:styleId="F06A65D669004596A4CF563097701FF7">
    <w:name w:val="F06A65D669004596A4CF563097701FF7"/>
    <w:rsid w:val="00805D99"/>
  </w:style>
  <w:style w:type="paragraph" w:customStyle="1" w:styleId="FD950B0CEAC7492DBF9071D75CFCCB01">
    <w:name w:val="FD950B0CEAC7492DBF9071D75CFCCB01"/>
    <w:rsid w:val="00805D99"/>
  </w:style>
  <w:style w:type="paragraph" w:customStyle="1" w:styleId="12872E23CFC14BA699ED53FCF7BC09FB">
    <w:name w:val="12872E23CFC14BA699ED53FCF7BC09FB"/>
    <w:rsid w:val="00805D99"/>
  </w:style>
  <w:style w:type="paragraph" w:customStyle="1" w:styleId="EF8BE6EACA6E4B67B38FE929D75D23ED">
    <w:name w:val="EF8BE6EACA6E4B67B38FE929D75D23ED"/>
    <w:rsid w:val="00805D99"/>
  </w:style>
  <w:style w:type="paragraph" w:customStyle="1" w:styleId="93113A18D1254257A48B236054B941C3">
    <w:name w:val="93113A18D1254257A48B236054B941C3"/>
    <w:rsid w:val="00805D99"/>
  </w:style>
  <w:style w:type="paragraph" w:customStyle="1" w:styleId="99E9B767464749E5A380694F4470570E">
    <w:name w:val="99E9B767464749E5A380694F4470570E"/>
    <w:rsid w:val="00805D99"/>
  </w:style>
  <w:style w:type="paragraph" w:customStyle="1" w:styleId="CA516E1A912247639DA9D28EAE52DE35">
    <w:name w:val="CA516E1A912247639DA9D28EAE52DE35"/>
    <w:rsid w:val="00805D99"/>
  </w:style>
  <w:style w:type="paragraph" w:customStyle="1" w:styleId="56668F280A8F4B2BA07B4935CD040318">
    <w:name w:val="56668F280A8F4B2BA07B4935CD040318"/>
    <w:rsid w:val="00805D99"/>
  </w:style>
  <w:style w:type="paragraph" w:customStyle="1" w:styleId="A5BD1FAAAEE64E37A6EE0C550689B50D">
    <w:name w:val="A5BD1FAAAEE64E37A6EE0C550689B50D"/>
    <w:rsid w:val="00805D99"/>
  </w:style>
  <w:style w:type="paragraph" w:customStyle="1" w:styleId="DBC7E4C2A0A1440191D8F2F628D58451">
    <w:name w:val="DBC7E4C2A0A1440191D8F2F628D58451"/>
    <w:rsid w:val="00805D99"/>
  </w:style>
  <w:style w:type="paragraph" w:customStyle="1" w:styleId="4CC3398C0D5C4BCC94EE117A814AEEB7">
    <w:name w:val="4CC3398C0D5C4BCC94EE117A814AEEB7"/>
    <w:rsid w:val="00805D9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AF76A5C1CA4E5CADD7C76E89261B70">
    <w:name w:val="01AF76A5C1CA4E5CADD7C76E89261B70"/>
  </w:style>
  <w:style w:type="paragraph" w:customStyle="1" w:styleId="037CBAB1C0224E65A89E47908F9276C0">
    <w:name w:val="037CBAB1C0224E65A89E47908F9276C0"/>
  </w:style>
  <w:style w:type="paragraph" w:customStyle="1" w:styleId="BC49D3DEDFF14B6F8D62F015E4090E37">
    <w:name w:val="BC49D3DEDFF14B6F8D62F015E4090E37"/>
  </w:style>
  <w:style w:type="paragraph" w:customStyle="1" w:styleId="5CFF9BE8DAB8491CAAEEC92A7FA4BE00">
    <w:name w:val="5CFF9BE8DAB8491CAAEEC92A7FA4BE00"/>
  </w:style>
  <w:style w:type="paragraph" w:customStyle="1" w:styleId="7D6936EC99F54BBD8CDC877035E8AC36">
    <w:name w:val="7D6936EC99F54BBD8CDC877035E8AC36"/>
  </w:style>
  <w:style w:type="paragraph" w:customStyle="1" w:styleId="07395D7D9DAE41A3B5550CB48DACF936">
    <w:name w:val="07395D7D9DAE41A3B5550CB48DACF936"/>
  </w:style>
  <w:style w:type="paragraph" w:customStyle="1" w:styleId="09CA749934C94D978F9FC474C3EAFD0B">
    <w:name w:val="09CA749934C94D978F9FC474C3EAFD0B"/>
  </w:style>
  <w:style w:type="paragraph" w:customStyle="1" w:styleId="7925063C112B4B389A3766F5C423CEB7">
    <w:name w:val="7925063C112B4B389A3766F5C423CEB7"/>
  </w:style>
  <w:style w:type="character" w:styleId="PlaceholderText">
    <w:name w:val="Placeholder Text"/>
    <w:uiPriority w:val="99"/>
    <w:rsid w:val="000470EC"/>
  </w:style>
  <w:style w:type="paragraph" w:customStyle="1" w:styleId="174336B55BFF49E8B2B3AACC9613D3BE">
    <w:name w:val="174336B55BFF49E8B2B3AACC9613D3BE"/>
  </w:style>
  <w:style w:type="paragraph" w:customStyle="1" w:styleId="824A8C944A654B58A4E584CD5D85A70A">
    <w:name w:val="824A8C944A654B58A4E584CD5D85A70A"/>
  </w:style>
  <w:style w:type="paragraph" w:customStyle="1" w:styleId="37F7A057D9D445FB8DA33FAABA753069">
    <w:name w:val="37F7A057D9D445FB8DA33FAABA753069"/>
  </w:style>
  <w:style w:type="paragraph" w:customStyle="1" w:styleId="3954C8CD15FB4A779618AECE9A31B80E">
    <w:name w:val="3954C8CD15FB4A779618AECE9A31B80E"/>
  </w:style>
  <w:style w:type="paragraph" w:customStyle="1" w:styleId="54D45D90B9E54165BD04D7701881DAF2">
    <w:name w:val="54D45D90B9E54165BD04D7701881DAF2"/>
  </w:style>
  <w:style w:type="paragraph" w:customStyle="1" w:styleId="EC438527A581452CBF48FA11CD468786">
    <w:name w:val="EC438527A581452CBF48FA11CD468786"/>
    <w:rsid w:val="00AF70E6"/>
  </w:style>
  <w:style w:type="paragraph" w:customStyle="1" w:styleId="87BB7F894B5B43C8AB6FA3A8425C52AB">
    <w:name w:val="87BB7F894B5B43C8AB6FA3A8425C52AB"/>
    <w:rsid w:val="00AF70E6"/>
  </w:style>
  <w:style w:type="paragraph" w:customStyle="1" w:styleId="D11F78FD788A4A12A452A18B43D92FBD">
    <w:name w:val="D11F78FD788A4A12A452A18B43D92FBD"/>
    <w:rsid w:val="00AF70E6"/>
  </w:style>
  <w:style w:type="paragraph" w:customStyle="1" w:styleId="F0BED23AF1E34FAEB2665B5E4C339B71">
    <w:name w:val="F0BED23AF1E34FAEB2665B5E4C339B71"/>
    <w:rsid w:val="00AF70E6"/>
  </w:style>
  <w:style w:type="paragraph" w:customStyle="1" w:styleId="14BE355A831B44209A322EF6905E731F">
    <w:name w:val="14BE355A831B44209A322EF6905E731F"/>
    <w:rsid w:val="00AF70E6"/>
  </w:style>
  <w:style w:type="paragraph" w:customStyle="1" w:styleId="AE00E6BFA008421ABDA14B5730C2CAC4">
    <w:name w:val="AE00E6BFA008421ABDA14B5730C2CAC4"/>
    <w:rsid w:val="003B2FD0"/>
  </w:style>
  <w:style w:type="paragraph" w:customStyle="1" w:styleId="608BAEAEF00548878875AE03E241FD01">
    <w:name w:val="608BAEAEF00548878875AE03E241FD01"/>
    <w:rsid w:val="003B2FD0"/>
  </w:style>
  <w:style w:type="paragraph" w:customStyle="1" w:styleId="FE55217EA45A4840B6A490A5557F6606">
    <w:name w:val="FE55217EA45A4840B6A490A5557F6606"/>
    <w:rsid w:val="00E26056"/>
  </w:style>
  <w:style w:type="paragraph" w:customStyle="1" w:styleId="4B13D699DBE04CAEA610156DEFE2948F">
    <w:name w:val="4B13D699DBE04CAEA610156DEFE2948F"/>
    <w:rsid w:val="007F4405"/>
  </w:style>
  <w:style w:type="paragraph" w:customStyle="1" w:styleId="5560B21F6E3D44A9A03B4F60DAA382CB">
    <w:name w:val="5560B21F6E3D44A9A03B4F60DAA382CB"/>
    <w:rsid w:val="000063D3"/>
  </w:style>
  <w:style w:type="paragraph" w:customStyle="1" w:styleId="5F0044647D8F4E59BB809AA3A2BFD75B">
    <w:name w:val="5F0044647D8F4E59BB809AA3A2BFD75B"/>
    <w:rsid w:val="000063D3"/>
  </w:style>
  <w:style w:type="paragraph" w:customStyle="1" w:styleId="082FED292C0D4B4991D4DE5CC9A455E9">
    <w:name w:val="082FED292C0D4B4991D4DE5CC9A455E9"/>
    <w:rsid w:val="000063D3"/>
  </w:style>
  <w:style w:type="paragraph" w:customStyle="1" w:styleId="0DA538B6DCBF42E885149518F0EA77F2">
    <w:name w:val="0DA538B6DCBF42E885149518F0EA77F2"/>
    <w:rsid w:val="000063D3"/>
  </w:style>
  <w:style w:type="paragraph" w:customStyle="1" w:styleId="BFBE0C8BF20A4E9B9F915B475A752BBA">
    <w:name w:val="BFBE0C8BF20A4E9B9F915B475A752BBA"/>
    <w:rsid w:val="00C45818"/>
  </w:style>
  <w:style w:type="paragraph" w:customStyle="1" w:styleId="E790BCCDB4A14DE2B8B6899F44EBC3A9">
    <w:name w:val="E790BCCDB4A14DE2B8B6899F44EBC3A9"/>
    <w:rsid w:val="00C45818"/>
  </w:style>
  <w:style w:type="paragraph" w:customStyle="1" w:styleId="FF2575FBC4A44ED18EF842FC040955E4">
    <w:name w:val="FF2575FBC4A44ED18EF842FC040955E4"/>
    <w:rsid w:val="00C45818"/>
  </w:style>
  <w:style w:type="paragraph" w:customStyle="1" w:styleId="2890BC8170E04458B45B191FAFE15624">
    <w:name w:val="2890BC8170E04458B45B191FAFE15624"/>
    <w:rsid w:val="00C45818"/>
  </w:style>
  <w:style w:type="paragraph" w:customStyle="1" w:styleId="813DDE3EA9634D8F96618F8A4FDB2D03">
    <w:name w:val="813DDE3EA9634D8F96618F8A4FDB2D03"/>
    <w:rsid w:val="00C45818"/>
  </w:style>
  <w:style w:type="paragraph" w:customStyle="1" w:styleId="B37F28596F764029AE4EA2146F0DD264">
    <w:name w:val="B37F28596F764029AE4EA2146F0DD264"/>
    <w:rsid w:val="00C45818"/>
  </w:style>
  <w:style w:type="paragraph" w:customStyle="1" w:styleId="3CD6966FDB924E8FB1EB49D2011FBA0E">
    <w:name w:val="3CD6966FDB924E8FB1EB49D2011FBA0E"/>
    <w:rsid w:val="00C45818"/>
  </w:style>
  <w:style w:type="paragraph" w:customStyle="1" w:styleId="C8F0E2581CB140C786BC4A2FABBBADC4">
    <w:name w:val="C8F0E2581CB140C786BC4A2FABBBADC4"/>
    <w:rsid w:val="00C45818"/>
  </w:style>
  <w:style w:type="paragraph" w:customStyle="1" w:styleId="593DD9E107C5465A884E44B4018563BD">
    <w:name w:val="593DD9E107C5465A884E44B4018563BD"/>
    <w:rsid w:val="00C45818"/>
  </w:style>
  <w:style w:type="paragraph" w:customStyle="1" w:styleId="379E50892B5D4B05B2DF84980924726A">
    <w:name w:val="379E50892B5D4B05B2DF84980924726A"/>
    <w:rsid w:val="00C45818"/>
  </w:style>
  <w:style w:type="paragraph" w:customStyle="1" w:styleId="83F656561E0D49DE83FFAD569845F6AE">
    <w:name w:val="83F656561E0D49DE83FFAD569845F6AE"/>
    <w:rsid w:val="00C45818"/>
  </w:style>
  <w:style w:type="paragraph" w:customStyle="1" w:styleId="0C12D9B269A44C6FABAC4FAAE789CB67">
    <w:name w:val="0C12D9B269A44C6FABAC4FAAE789CB67"/>
    <w:rsid w:val="00C45818"/>
  </w:style>
  <w:style w:type="paragraph" w:customStyle="1" w:styleId="AC081DAB89114235823E8C9A16CE4EFB">
    <w:name w:val="AC081DAB89114235823E8C9A16CE4EFB"/>
    <w:rsid w:val="00C55249"/>
  </w:style>
  <w:style w:type="paragraph" w:customStyle="1" w:styleId="4CCDB54263BE49C1882A91ECA3D4B451">
    <w:name w:val="4CCDB54263BE49C1882A91ECA3D4B451"/>
    <w:rsid w:val="00C55249"/>
  </w:style>
  <w:style w:type="paragraph" w:customStyle="1" w:styleId="06BBE11F42394705BA0FEC5B9759885C">
    <w:name w:val="06BBE11F42394705BA0FEC5B9759885C"/>
    <w:rsid w:val="00C55249"/>
  </w:style>
  <w:style w:type="paragraph" w:customStyle="1" w:styleId="82BE9ED5372945D481CD961722C2BBF5">
    <w:name w:val="82BE9ED5372945D481CD961722C2BBF5"/>
    <w:rsid w:val="00C55249"/>
  </w:style>
  <w:style w:type="paragraph" w:customStyle="1" w:styleId="C892E799B3FB4747ACBC49D23391AF72">
    <w:name w:val="C892E799B3FB4747ACBC49D23391AF72"/>
    <w:rsid w:val="00C55249"/>
  </w:style>
  <w:style w:type="paragraph" w:customStyle="1" w:styleId="C548AD688D1A42F183FAE54D7ACB769D">
    <w:name w:val="C548AD688D1A42F183FAE54D7ACB769D"/>
    <w:rsid w:val="00C55249"/>
  </w:style>
  <w:style w:type="paragraph" w:customStyle="1" w:styleId="7FF9821012CA475F9774005D926D7D43">
    <w:name w:val="7FF9821012CA475F9774005D926D7D43"/>
    <w:rsid w:val="00C55249"/>
  </w:style>
  <w:style w:type="paragraph" w:customStyle="1" w:styleId="121AE710F6274F5281DB3C371798DD86">
    <w:name w:val="121AE710F6274F5281DB3C371798DD86"/>
    <w:rsid w:val="00C55249"/>
  </w:style>
  <w:style w:type="paragraph" w:customStyle="1" w:styleId="43F073563D32472E8C765161F5905E5D">
    <w:name w:val="43F073563D32472E8C765161F5905E5D"/>
    <w:rsid w:val="00C55249"/>
  </w:style>
  <w:style w:type="paragraph" w:customStyle="1" w:styleId="E5A169A404C24F24907B4C3579304C45">
    <w:name w:val="E5A169A404C24F24907B4C3579304C45"/>
    <w:rsid w:val="00C55249"/>
  </w:style>
  <w:style w:type="paragraph" w:customStyle="1" w:styleId="D74A8D6B60BB41F5BCEDA924EC5EF0D2">
    <w:name w:val="D74A8D6B60BB41F5BCEDA924EC5EF0D2"/>
    <w:rsid w:val="00C55249"/>
  </w:style>
  <w:style w:type="paragraph" w:customStyle="1" w:styleId="B3440DCD7EED4EB7B6453DB85212493D">
    <w:name w:val="B3440DCD7EED4EB7B6453DB85212493D"/>
    <w:rsid w:val="00C55249"/>
  </w:style>
  <w:style w:type="paragraph" w:customStyle="1" w:styleId="C3937A3CF12B47718F35FEF3BC731A99">
    <w:name w:val="C3937A3CF12B47718F35FEF3BC731A99"/>
    <w:rsid w:val="00C55249"/>
  </w:style>
  <w:style w:type="paragraph" w:customStyle="1" w:styleId="F88D974B50364FD98A45E2D7F448DC7F">
    <w:name w:val="F88D974B50364FD98A45E2D7F448DC7F"/>
    <w:rsid w:val="00C55249"/>
  </w:style>
  <w:style w:type="paragraph" w:customStyle="1" w:styleId="AEA2DC53601742CAB2AD30F7CCAB7C8E">
    <w:name w:val="AEA2DC53601742CAB2AD30F7CCAB7C8E"/>
    <w:rsid w:val="00C55249"/>
  </w:style>
  <w:style w:type="paragraph" w:customStyle="1" w:styleId="75E4E6ACC88D4B148B9DAAA2FE407F28">
    <w:name w:val="75E4E6ACC88D4B148B9DAAA2FE407F28"/>
    <w:rsid w:val="00C55249"/>
  </w:style>
  <w:style w:type="paragraph" w:customStyle="1" w:styleId="0D6A807422DF4408BE0E0504C6B91E0F">
    <w:name w:val="0D6A807422DF4408BE0E0504C6B91E0F"/>
    <w:rsid w:val="00C55249"/>
  </w:style>
  <w:style w:type="paragraph" w:customStyle="1" w:styleId="6CDBD2826D504A14A1939131035845B0">
    <w:name w:val="6CDBD2826D504A14A1939131035845B0"/>
    <w:rsid w:val="00C55249"/>
  </w:style>
  <w:style w:type="paragraph" w:customStyle="1" w:styleId="025305A4005443A8A06FBA1A7F81D339">
    <w:name w:val="025305A4005443A8A06FBA1A7F81D339"/>
    <w:rsid w:val="00C55249"/>
  </w:style>
  <w:style w:type="paragraph" w:customStyle="1" w:styleId="C45C9C39FE734D07BC804F9CCDF18A67">
    <w:name w:val="C45C9C39FE734D07BC804F9CCDF18A67"/>
    <w:rsid w:val="00C55249"/>
  </w:style>
  <w:style w:type="paragraph" w:customStyle="1" w:styleId="E75834ABD8194A458CB7393DC094EB7C">
    <w:name w:val="E75834ABD8194A458CB7393DC094EB7C"/>
    <w:rsid w:val="00C55249"/>
  </w:style>
  <w:style w:type="paragraph" w:customStyle="1" w:styleId="11EB52B95BEA4429BA4B6CAEAD80E5C1">
    <w:name w:val="11EB52B95BEA4429BA4B6CAEAD80E5C1"/>
    <w:rsid w:val="00C55249"/>
  </w:style>
  <w:style w:type="paragraph" w:customStyle="1" w:styleId="9204F036F5FE42AB9FC9B503BAA05D04">
    <w:name w:val="9204F036F5FE42AB9FC9B503BAA05D04"/>
    <w:rsid w:val="00C55249"/>
  </w:style>
  <w:style w:type="paragraph" w:customStyle="1" w:styleId="3DD362E8F575430597D6F549E1850195">
    <w:name w:val="3DD362E8F575430597D6F549E1850195"/>
    <w:rsid w:val="00C55249"/>
  </w:style>
  <w:style w:type="paragraph" w:customStyle="1" w:styleId="6257F11FDED84766A2D3CBA0107959CF">
    <w:name w:val="6257F11FDED84766A2D3CBA0107959CF"/>
    <w:rsid w:val="00C55249"/>
  </w:style>
  <w:style w:type="paragraph" w:customStyle="1" w:styleId="C7AB2BF14BAD4C619036CF2711FA5268">
    <w:name w:val="C7AB2BF14BAD4C619036CF2711FA5268"/>
    <w:rsid w:val="00C55249"/>
  </w:style>
  <w:style w:type="paragraph" w:customStyle="1" w:styleId="FF5784F2F3A74FF9A65F3A5CB2B4236D">
    <w:name w:val="FF5784F2F3A74FF9A65F3A5CB2B4236D"/>
    <w:rsid w:val="00C55249"/>
  </w:style>
  <w:style w:type="paragraph" w:customStyle="1" w:styleId="12DE0BCB44A6469EA6C996E2B50BA699">
    <w:name w:val="12DE0BCB44A6469EA6C996E2B50BA699"/>
    <w:rsid w:val="00C55249"/>
  </w:style>
  <w:style w:type="paragraph" w:customStyle="1" w:styleId="0C843855E26F448BAC19556138C05F14">
    <w:name w:val="0C843855E26F448BAC19556138C05F14"/>
    <w:rsid w:val="00C55249"/>
  </w:style>
  <w:style w:type="paragraph" w:customStyle="1" w:styleId="4FF3977C1A1E4401B82DBDEF26BCD8BA">
    <w:name w:val="4FF3977C1A1E4401B82DBDEF26BCD8BA"/>
    <w:rsid w:val="00C55249"/>
  </w:style>
  <w:style w:type="paragraph" w:customStyle="1" w:styleId="4541D94D35E04B61A5C949CC26D7CCFC">
    <w:name w:val="4541D94D35E04B61A5C949CC26D7CCFC"/>
    <w:rsid w:val="00C55249"/>
  </w:style>
  <w:style w:type="paragraph" w:customStyle="1" w:styleId="C067E68E532E4348B739D70FF0C7D4BB">
    <w:name w:val="C067E68E532E4348B739D70FF0C7D4BB"/>
    <w:rsid w:val="00C55249"/>
  </w:style>
  <w:style w:type="paragraph" w:customStyle="1" w:styleId="7937303DCC214520A910F0FE140C8172">
    <w:name w:val="7937303DCC214520A910F0FE140C8172"/>
    <w:rsid w:val="00C55249"/>
  </w:style>
  <w:style w:type="paragraph" w:customStyle="1" w:styleId="9ADC1E3B8BFC41D7A3EC60E9AE0BA940">
    <w:name w:val="9ADC1E3B8BFC41D7A3EC60E9AE0BA940"/>
    <w:rsid w:val="00C55249"/>
  </w:style>
  <w:style w:type="paragraph" w:customStyle="1" w:styleId="1F8C4B17CD654E00B491B6943569A2F8">
    <w:name w:val="1F8C4B17CD654E00B491B6943569A2F8"/>
    <w:rsid w:val="00C55249"/>
  </w:style>
  <w:style w:type="paragraph" w:customStyle="1" w:styleId="BFE6F83102AF475F862A021AD7FF3EC0">
    <w:name w:val="BFE6F83102AF475F862A021AD7FF3EC0"/>
    <w:rsid w:val="00C55249"/>
  </w:style>
  <w:style w:type="paragraph" w:customStyle="1" w:styleId="2DCE75796CA24239BD7AFC7F2B1F2229">
    <w:name w:val="2DCE75796CA24239BD7AFC7F2B1F2229"/>
    <w:rsid w:val="00C55249"/>
  </w:style>
  <w:style w:type="paragraph" w:customStyle="1" w:styleId="0792514A679646138E86F80474FB69CC">
    <w:name w:val="0792514A679646138E86F80474FB69CC"/>
    <w:rsid w:val="00C55249"/>
  </w:style>
  <w:style w:type="paragraph" w:customStyle="1" w:styleId="1898880D5F7B4D22A681346EB6103CEB">
    <w:name w:val="1898880D5F7B4D22A681346EB6103CEB"/>
    <w:rsid w:val="00C55249"/>
  </w:style>
  <w:style w:type="paragraph" w:customStyle="1" w:styleId="A51949B840C544AFAA16DA0A9599AFA7">
    <w:name w:val="A51949B840C544AFAA16DA0A9599AFA7"/>
    <w:rsid w:val="00C55249"/>
  </w:style>
  <w:style w:type="paragraph" w:customStyle="1" w:styleId="E9A61AA4521144AA9A84B2B6E11B1029">
    <w:name w:val="E9A61AA4521144AA9A84B2B6E11B1029"/>
    <w:rsid w:val="00C55249"/>
  </w:style>
  <w:style w:type="paragraph" w:customStyle="1" w:styleId="4E071591276D4F3E831BDDEA4B9F116B">
    <w:name w:val="4E071591276D4F3E831BDDEA4B9F116B"/>
    <w:rsid w:val="00C55249"/>
  </w:style>
  <w:style w:type="paragraph" w:customStyle="1" w:styleId="A3BD5B1EED5D4DECBCA0E6B6CD1CE05E">
    <w:name w:val="A3BD5B1EED5D4DECBCA0E6B6CD1CE05E"/>
    <w:rsid w:val="00C55249"/>
  </w:style>
  <w:style w:type="paragraph" w:customStyle="1" w:styleId="A297F71C43584DD5892A192C3733BAE2">
    <w:name w:val="A297F71C43584DD5892A192C3733BAE2"/>
    <w:rsid w:val="00C55249"/>
  </w:style>
  <w:style w:type="paragraph" w:customStyle="1" w:styleId="6AD7501D25A442CA821FD336877B5BD4">
    <w:name w:val="6AD7501D25A442CA821FD336877B5BD4"/>
    <w:rsid w:val="00C55249"/>
  </w:style>
  <w:style w:type="paragraph" w:customStyle="1" w:styleId="3E7110CEB365428085ABDCBBA0B57456">
    <w:name w:val="3E7110CEB365428085ABDCBBA0B57456"/>
    <w:rsid w:val="00C55249"/>
  </w:style>
  <w:style w:type="paragraph" w:customStyle="1" w:styleId="F49C909E1CDC44A2A86C8CD0DB53926C">
    <w:name w:val="F49C909E1CDC44A2A86C8CD0DB53926C"/>
    <w:rsid w:val="00C55249"/>
  </w:style>
  <w:style w:type="paragraph" w:customStyle="1" w:styleId="3BE3BAB5B3C448B3B7228E166EF0CD50">
    <w:name w:val="3BE3BAB5B3C448B3B7228E166EF0CD50"/>
    <w:rsid w:val="00C55249"/>
  </w:style>
  <w:style w:type="paragraph" w:customStyle="1" w:styleId="D323071F7F65449EB7FD33A5FB91CE3F">
    <w:name w:val="D323071F7F65449EB7FD33A5FB91CE3F"/>
    <w:rsid w:val="00C55249"/>
  </w:style>
  <w:style w:type="paragraph" w:customStyle="1" w:styleId="3703A36AA5F84D81B52060CF6BD78FF4">
    <w:name w:val="3703A36AA5F84D81B52060CF6BD78FF4"/>
    <w:rsid w:val="00C55249"/>
  </w:style>
  <w:style w:type="paragraph" w:customStyle="1" w:styleId="EAFC152D052942418A0DFCE4F7787D19">
    <w:name w:val="EAFC152D052942418A0DFCE4F7787D19"/>
    <w:rsid w:val="00C55249"/>
  </w:style>
  <w:style w:type="paragraph" w:customStyle="1" w:styleId="A976148CC0C8403C99599316F8B3B939">
    <w:name w:val="A976148CC0C8403C99599316F8B3B939"/>
    <w:rsid w:val="00C55249"/>
  </w:style>
  <w:style w:type="paragraph" w:customStyle="1" w:styleId="7BA886E8B5974DC49A7002F03867200E">
    <w:name w:val="7BA886E8B5974DC49A7002F03867200E"/>
    <w:rsid w:val="00C55249"/>
  </w:style>
  <w:style w:type="paragraph" w:customStyle="1" w:styleId="29C4AD45F31B4999867274163736F2C3">
    <w:name w:val="29C4AD45F31B4999867274163736F2C3"/>
    <w:rsid w:val="00C55249"/>
  </w:style>
  <w:style w:type="paragraph" w:customStyle="1" w:styleId="6628DEA4DB6D4CD5AA21BFE1D60CA5FB">
    <w:name w:val="6628DEA4DB6D4CD5AA21BFE1D60CA5FB"/>
    <w:rsid w:val="00C55249"/>
  </w:style>
  <w:style w:type="paragraph" w:customStyle="1" w:styleId="C836F0484DD74E8A993FFD6453B93FA0">
    <w:name w:val="C836F0484DD74E8A993FFD6453B93FA0"/>
    <w:rsid w:val="00C55249"/>
  </w:style>
  <w:style w:type="paragraph" w:customStyle="1" w:styleId="A4F792C3CF154F8C9E99BFEA8157CB2F">
    <w:name w:val="A4F792C3CF154F8C9E99BFEA8157CB2F"/>
    <w:rsid w:val="00C55249"/>
  </w:style>
  <w:style w:type="paragraph" w:customStyle="1" w:styleId="953D0F58B9AC484EB4A49DF81BA5C9D9">
    <w:name w:val="953D0F58B9AC484EB4A49DF81BA5C9D9"/>
    <w:rsid w:val="00C55249"/>
  </w:style>
  <w:style w:type="paragraph" w:customStyle="1" w:styleId="6FA17994F15444A6AFE16899577E6556">
    <w:name w:val="6FA17994F15444A6AFE16899577E6556"/>
    <w:rsid w:val="00C324A4"/>
  </w:style>
  <w:style w:type="paragraph" w:customStyle="1" w:styleId="2FCE14877BAD4F46977CF441792D415B">
    <w:name w:val="2FCE14877BAD4F46977CF441792D415B"/>
    <w:rsid w:val="00C324A4"/>
  </w:style>
  <w:style w:type="paragraph" w:customStyle="1" w:styleId="10E885B5EE444262846D3D067733D50C">
    <w:name w:val="10E885B5EE444262846D3D067733D50C"/>
    <w:rsid w:val="00C324A4"/>
  </w:style>
  <w:style w:type="paragraph" w:customStyle="1" w:styleId="8D9400C2FB0C48E1967F758E4EF9545D">
    <w:name w:val="8D9400C2FB0C48E1967F758E4EF9545D"/>
    <w:rsid w:val="00C324A4"/>
  </w:style>
  <w:style w:type="paragraph" w:customStyle="1" w:styleId="C95129D23E824428B89945BF16A8CC5F">
    <w:name w:val="C95129D23E824428B89945BF16A8CC5F"/>
    <w:rsid w:val="006630AC"/>
  </w:style>
  <w:style w:type="paragraph" w:customStyle="1" w:styleId="E56988843FB54B1BB3F3AA18A01CCAE8">
    <w:name w:val="E56988843FB54B1BB3F3AA18A01CCAE8"/>
    <w:rsid w:val="006630AC"/>
  </w:style>
  <w:style w:type="paragraph" w:customStyle="1" w:styleId="2348366FA1FD4D50BF3FA4CD24F8A5A4">
    <w:name w:val="2348366FA1FD4D50BF3FA4CD24F8A5A4"/>
    <w:rsid w:val="002773EB"/>
  </w:style>
  <w:style w:type="paragraph" w:customStyle="1" w:styleId="6145EA4FC6DA4AFCABC8B2E65BD047ED">
    <w:name w:val="6145EA4FC6DA4AFCABC8B2E65BD047ED"/>
    <w:rsid w:val="002773EB"/>
  </w:style>
  <w:style w:type="paragraph" w:customStyle="1" w:styleId="031208791DC44D7E834E65057FA912E8">
    <w:name w:val="031208791DC44D7E834E65057FA912E8"/>
    <w:rsid w:val="002773EB"/>
  </w:style>
  <w:style w:type="paragraph" w:customStyle="1" w:styleId="5E07F1A6C7A74C13AC8F5B743263F99D">
    <w:name w:val="5E07F1A6C7A74C13AC8F5B743263F99D"/>
    <w:rsid w:val="002773EB"/>
  </w:style>
  <w:style w:type="paragraph" w:customStyle="1" w:styleId="320D5630317F4AAC860815772A2D4848">
    <w:name w:val="320D5630317F4AAC860815772A2D4848"/>
    <w:rsid w:val="002773EB"/>
  </w:style>
  <w:style w:type="paragraph" w:customStyle="1" w:styleId="CC32DECA8C0F493BA6268C616E5ABBE1">
    <w:name w:val="CC32DECA8C0F493BA6268C616E5ABBE1"/>
    <w:rsid w:val="002773EB"/>
  </w:style>
  <w:style w:type="paragraph" w:customStyle="1" w:styleId="6B6DC3D9A7924295979A2FB4E6561CD5">
    <w:name w:val="6B6DC3D9A7924295979A2FB4E6561CD5"/>
    <w:rsid w:val="002773EB"/>
  </w:style>
  <w:style w:type="paragraph" w:customStyle="1" w:styleId="10108F9DE6EE48A8B723DD9C4B3CD6B5">
    <w:name w:val="10108F9DE6EE48A8B723DD9C4B3CD6B5"/>
    <w:rsid w:val="002773EB"/>
  </w:style>
  <w:style w:type="paragraph" w:customStyle="1" w:styleId="6A003AB461C8431EB4B89F9C8FBE5F36">
    <w:name w:val="6A003AB461C8431EB4B89F9C8FBE5F36"/>
    <w:rsid w:val="002773EB"/>
  </w:style>
  <w:style w:type="paragraph" w:customStyle="1" w:styleId="9A2CAB0F3BC34B14A81F7743CA8DB254">
    <w:name w:val="9A2CAB0F3BC34B14A81F7743CA8DB254"/>
    <w:rsid w:val="002773EB"/>
  </w:style>
  <w:style w:type="paragraph" w:customStyle="1" w:styleId="9ECAEAB9F2B147AF807239037457D642">
    <w:name w:val="9ECAEAB9F2B147AF807239037457D642"/>
    <w:rsid w:val="002773EB"/>
  </w:style>
  <w:style w:type="paragraph" w:customStyle="1" w:styleId="25447B7C5A304C31824B8263187F3F53">
    <w:name w:val="25447B7C5A304C31824B8263187F3F53"/>
    <w:rsid w:val="002773EB"/>
  </w:style>
  <w:style w:type="paragraph" w:customStyle="1" w:styleId="7625E946FC964223995511438E109504">
    <w:name w:val="7625E946FC964223995511438E109504"/>
    <w:rsid w:val="002773EB"/>
  </w:style>
  <w:style w:type="paragraph" w:customStyle="1" w:styleId="31919831FA9645A0BB3E31A8B36F5BDA">
    <w:name w:val="31919831FA9645A0BB3E31A8B36F5BDA"/>
    <w:rsid w:val="002773EB"/>
  </w:style>
  <w:style w:type="paragraph" w:customStyle="1" w:styleId="57DAFDC59A774D83AAC8088AD4E96CFA">
    <w:name w:val="57DAFDC59A774D83AAC8088AD4E96CFA"/>
    <w:rsid w:val="002773EB"/>
  </w:style>
  <w:style w:type="paragraph" w:customStyle="1" w:styleId="AEAAF38F4B9B4501906C7F1E1AEB7636">
    <w:name w:val="AEAAF38F4B9B4501906C7F1E1AEB7636"/>
    <w:rsid w:val="002773EB"/>
  </w:style>
  <w:style w:type="paragraph" w:customStyle="1" w:styleId="2ADE91E49DE046AD8C8263FCCA3DCF50">
    <w:name w:val="2ADE91E49DE046AD8C8263FCCA3DCF50"/>
    <w:rsid w:val="002773EB"/>
  </w:style>
  <w:style w:type="paragraph" w:customStyle="1" w:styleId="ABC74A13B4E740EAA56D919D5D7A73A9">
    <w:name w:val="ABC74A13B4E740EAA56D919D5D7A73A9"/>
    <w:rsid w:val="002773EB"/>
  </w:style>
  <w:style w:type="paragraph" w:customStyle="1" w:styleId="EEF3A5A9ABC444CBBB6A36B2E929DEEF">
    <w:name w:val="EEF3A5A9ABC444CBBB6A36B2E929DEEF"/>
    <w:rsid w:val="002773EB"/>
  </w:style>
  <w:style w:type="paragraph" w:customStyle="1" w:styleId="5275B2FF4EC6446EBDBB144090359B1A">
    <w:name w:val="5275B2FF4EC6446EBDBB144090359B1A"/>
    <w:rsid w:val="002773EB"/>
  </w:style>
  <w:style w:type="paragraph" w:customStyle="1" w:styleId="4EA045BC6DB846A1AECF5CDE66899D36">
    <w:name w:val="4EA045BC6DB846A1AECF5CDE66899D36"/>
    <w:rsid w:val="002773EB"/>
  </w:style>
  <w:style w:type="paragraph" w:customStyle="1" w:styleId="6124CB5D7F1A4396A9D98F646417329C">
    <w:name w:val="6124CB5D7F1A4396A9D98F646417329C"/>
    <w:rsid w:val="002773EB"/>
  </w:style>
  <w:style w:type="paragraph" w:customStyle="1" w:styleId="AB634D9C82FC4F0D874325F3AC83CE29">
    <w:name w:val="AB634D9C82FC4F0D874325F3AC83CE29"/>
    <w:rsid w:val="002773EB"/>
  </w:style>
  <w:style w:type="paragraph" w:customStyle="1" w:styleId="E41B3EE83447470E9693C5BE8BD59F6F">
    <w:name w:val="E41B3EE83447470E9693C5BE8BD59F6F"/>
    <w:rsid w:val="002773EB"/>
  </w:style>
  <w:style w:type="paragraph" w:customStyle="1" w:styleId="472B8E2B455945D68FF306CEEA3E104D">
    <w:name w:val="472B8E2B455945D68FF306CEEA3E104D"/>
    <w:rsid w:val="002773EB"/>
  </w:style>
  <w:style w:type="paragraph" w:customStyle="1" w:styleId="AC8B619D93D948D4984FCF325F357FAA">
    <w:name w:val="AC8B619D93D948D4984FCF325F357FAA"/>
    <w:rsid w:val="002773EB"/>
  </w:style>
  <w:style w:type="paragraph" w:customStyle="1" w:styleId="57BD78C811E74D1BA886950617C7D396">
    <w:name w:val="57BD78C811E74D1BA886950617C7D396"/>
    <w:rsid w:val="002773EB"/>
  </w:style>
  <w:style w:type="paragraph" w:customStyle="1" w:styleId="CB534B3CFF49430EBA11E989D8A9D63E">
    <w:name w:val="CB534B3CFF49430EBA11E989D8A9D63E"/>
    <w:rsid w:val="002773EB"/>
  </w:style>
  <w:style w:type="paragraph" w:customStyle="1" w:styleId="535BC0E171E443C584920FE41E2711A2">
    <w:name w:val="535BC0E171E443C584920FE41E2711A2"/>
    <w:rsid w:val="002773EB"/>
  </w:style>
  <w:style w:type="paragraph" w:customStyle="1" w:styleId="BAC62B828EB348FCA9BBC68F9F5A8AE2">
    <w:name w:val="BAC62B828EB348FCA9BBC68F9F5A8AE2"/>
    <w:rsid w:val="002773EB"/>
  </w:style>
  <w:style w:type="paragraph" w:customStyle="1" w:styleId="B2ACCC007E0F48378B746368DDA5989E">
    <w:name w:val="B2ACCC007E0F48378B746368DDA5989E"/>
    <w:rsid w:val="002773EB"/>
  </w:style>
  <w:style w:type="paragraph" w:customStyle="1" w:styleId="C3092B279888400FB2888CE66BCB62DF">
    <w:name w:val="C3092B279888400FB2888CE66BCB62DF"/>
    <w:rsid w:val="002773EB"/>
  </w:style>
  <w:style w:type="paragraph" w:customStyle="1" w:styleId="7FF73F5F6DF540E4AD3B0179E76D2EFB">
    <w:name w:val="7FF73F5F6DF540E4AD3B0179E76D2EFB"/>
    <w:rsid w:val="002773EB"/>
  </w:style>
  <w:style w:type="paragraph" w:customStyle="1" w:styleId="A6F9636B0C264F28B8E380BCD43E4969">
    <w:name w:val="A6F9636B0C264F28B8E380BCD43E4969"/>
    <w:rsid w:val="002773EB"/>
  </w:style>
  <w:style w:type="paragraph" w:customStyle="1" w:styleId="65B8360DD9494F3EA051A18D8ECA6789">
    <w:name w:val="65B8360DD9494F3EA051A18D8ECA6789"/>
    <w:rsid w:val="002773EB"/>
  </w:style>
  <w:style w:type="paragraph" w:customStyle="1" w:styleId="F31885F80F6D48838EAA90D6650FB27B">
    <w:name w:val="F31885F80F6D48838EAA90D6650FB27B"/>
    <w:rsid w:val="002773EB"/>
  </w:style>
  <w:style w:type="paragraph" w:customStyle="1" w:styleId="A105C77EDBE7450BA96BD1D1F45E1E5E">
    <w:name w:val="A105C77EDBE7450BA96BD1D1F45E1E5E"/>
    <w:rsid w:val="002773EB"/>
  </w:style>
  <w:style w:type="paragraph" w:customStyle="1" w:styleId="67F48E24F2F8457B806E6BFBB5E804C0">
    <w:name w:val="67F48E24F2F8457B806E6BFBB5E804C0"/>
    <w:rsid w:val="002773EB"/>
  </w:style>
  <w:style w:type="paragraph" w:customStyle="1" w:styleId="CEF3389751F143118E9E43F6EC309D3E">
    <w:name w:val="CEF3389751F143118E9E43F6EC309D3E"/>
    <w:rsid w:val="002773EB"/>
  </w:style>
  <w:style w:type="paragraph" w:customStyle="1" w:styleId="DC3F12751981475EAA9BDED8DC8E50C9">
    <w:name w:val="DC3F12751981475EAA9BDED8DC8E50C9"/>
    <w:rsid w:val="002773EB"/>
  </w:style>
  <w:style w:type="paragraph" w:customStyle="1" w:styleId="E740703063FD45ED98950D1B8EA6E127">
    <w:name w:val="E740703063FD45ED98950D1B8EA6E127"/>
    <w:rsid w:val="002773EB"/>
  </w:style>
  <w:style w:type="paragraph" w:customStyle="1" w:styleId="170BAA0409434D759D28330B97C8BC29">
    <w:name w:val="170BAA0409434D759D28330B97C8BC29"/>
    <w:rsid w:val="002773EB"/>
  </w:style>
  <w:style w:type="paragraph" w:customStyle="1" w:styleId="248FB6A58549460A8B85299D3DBCC84F">
    <w:name w:val="248FB6A58549460A8B85299D3DBCC84F"/>
    <w:rsid w:val="002773EB"/>
  </w:style>
  <w:style w:type="paragraph" w:customStyle="1" w:styleId="D728DAF6C8CD430DB14A80DF6549DE90">
    <w:name w:val="D728DAF6C8CD430DB14A80DF6549DE90"/>
    <w:rsid w:val="002773EB"/>
  </w:style>
  <w:style w:type="paragraph" w:customStyle="1" w:styleId="B86873BFF2FF45AAA8AAEEFF565BB234">
    <w:name w:val="B86873BFF2FF45AAA8AAEEFF565BB234"/>
    <w:rsid w:val="002773EB"/>
  </w:style>
  <w:style w:type="paragraph" w:customStyle="1" w:styleId="7A7C38CE9747499A985DAA87FF2A76CC">
    <w:name w:val="7A7C38CE9747499A985DAA87FF2A76CC"/>
    <w:rsid w:val="002773EB"/>
  </w:style>
  <w:style w:type="paragraph" w:customStyle="1" w:styleId="44704F99E6004CC8A372EA1118A43086">
    <w:name w:val="44704F99E6004CC8A372EA1118A43086"/>
    <w:rsid w:val="002773EB"/>
  </w:style>
  <w:style w:type="paragraph" w:customStyle="1" w:styleId="304D6156CC494016B1BBDB445E87E835">
    <w:name w:val="304D6156CC494016B1BBDB445E87E835"/>
    <w:rsid w:val="002773EB"/>
  </w:style>
  <w:style w:type="paragraph" w:customStyle="1" w:styleId="D8C63C4673934156B3D6B6524DEAF454">
    <w:name w:val="D8C63C4673934156B3D6B6524DEAF454"/>
    <w:rsid w:val="002773EB"/>
  </w:style>
  <w:style w:type="paragraph" w:customStyle="1" w:styleId="C784146D21CF4ACCB602000CBFC7E36D">
    <w:name w:val="C784146D21CF4ACCB602000CBFC7E36D"/>
    <w:rsid w:val="002773EB"/>
  </w:style>
  <w:style w:type="paragraph" w:customStyle="1" w:styleId="0DD0D62450A34DA1AFED739B2995FED8">
    <w:name w:val="0DD0D62450A34DA1AFED739B2995FED8"/>
    <w:rsid w:val="002773EB"/>
  </w:style>
  <w:style w:type="paragraph" w:customStyle="1" w:styleId="41F980D04C17431FBC253C82779F1FB9">
    <w:name w:val="41F980D04C17431FBC253C82779F1FB9"/>
    <w:rsid w:val="002773EB"/>
  </w:style>
  <w:style w:type="paragraph" w:customStyle="1" w:styleId="3C7C3DAAFEEE4F1399324418A9E0653E">
    <w:name w:val="3C7C3DAAFEEE4F1399324418A9E0653E"/>
    <w:rsid w:val="002773EB"/>
  </w:style>
  <w:style w:type="paragraph" w:customStyle="1" w:styleId="C98245BAAB8C4C02A57F116FA5E93430">
    <w:name w:val="C98245BAAB8C4C02A57F116FA5E93430"/>
    <w:rsid w:val="002773EB"/>
  </w:style>
  <w:style w:type="paragraph" w:customStyle="1" w:styleId="E63DD6BBECF7462D85E84180A5BE5EB6">
    <w:name w:val="E63DD6BBECF7462D85E84180A5BE5EB6"/>
    <w:rsid w:val="002773EB"/>
  </w:style>
  <w:style w:type="paragraph" w:customStyle="1" w:styleId="0C51C8191FD74811966E2661706AE226">
    <w:name w:val="0C51C8191FD74811966E2661706AE226"/>
    <w:rsid w:val="002773EB"/>
  </w:style>
  <w:style w:type="paragraph" w:customStyle="1" w:styleId="631357CB57704DC0AD478276D077B391">
    <w:name w:val="631357CB57704DC0AD478276D077B391"/>
    <w:rsid w:val="002773EB"/>
  </w:style>
  <w:style w:type="paragraph" w:customStyle="1" w:styleId="1B9814D268304C68BDA50B76FCA7F4FA">
    <w:name w:val="1B9814D268304C68BDA50B76FCA7F4FA"/>
    <w:rsid w:val="002773EB"/>
  </w:style>
  <w:style w:type="paragraph" w:customStyle="1" w:styleId="24388618061D44449E4D8BE83A6FFB0A">
    <w:name w:val="24388618061D44449E4D8BE83A6FFB0A"/>
    <w:rsid w:val="002773EB"/>
  </w:style>
  <w:style w:type="paragraph" w:customStyle="1" w:styleId="0DDC04F24774405EB08C99E759DFD548">
    <w:name w:val="0DDC04F24774405EB08C99E759DFD548"/>
    <w:rsid w:val="002773EB"/>
  </w:style>
  <w:style w:type="paragraph" w:customStyle="1" w:styleId="A87C2AF9E2AD43798BF9100AFA42DB92">
    <w:name w:val="A87C2AF9E2AD43798BF9100AFA42DB92"/>
    <w:rsid w:val="002773EB"/>
  </w:style>
  <w:style w:type="paragraph" w:customStyle="1" w:styleId="93B5212373BC4D9F9F0C98FAB0CE033D">
    <w:name w:val="93B5212373BC4D9F9F0C98FAB0CE033D"/>
    <w:rsid w:val="002773EB"/>
  </w:style>
  <w:style w:type="paragraph" w:customStyle="1" w:styleId="0069A4AA2AB04CCC948FE5B5056B042E">
    <w:name w:val="0069A4AA2AB04CCC948FE5B5056B042E"/>
    <w:rsid w:val="002773EB"/>
  </w:style>
  <w:style w:type="paragraph" w:customStyle="1" w:styleId="4D46BCFD31A143B9B867E2EA3F47CD5E">
    <w:name w:val="4D46BCFD31A143B9B867E2EA3F47CD5E"/>
    <w:rsid w:val="002773EB"/>
  </w:style>
  <w:style w:type="paragraph" w:customStyle="1" w:styleId="90CECA0941484D9C912A8BCBACD946DA">
    <w:name w:val="90CECA0941484D9C912A8BCBACD946DA"/>
    <w:rsid w:val="00B76F6B"/>
  </w:style>
  <w:style w:type="paragraph" w:customStyle="1" w:styleId="FDEF8553AA394C43A922B95D329917E7">
    <w:name w:val="FDEF8553AA394C43A922B95D329917E7"/>
    <w:rsid w:val="00B76F6B"/>
  </w:style>
  <w:style w:type="paragraph" w:customStyle="1" w:styleId="804D1CAB373C4022B2E0AA91BADA154C">
    <w:name w:val="804D1CAB373C4022B2E0AA91BADA154C"/>
    <w:rsid w:val="00E8628B"/>
  </w:style>
  <w:style w:type="paragraph" w:customStyle="1" w:styleId="CB529F4B59E94B71ACC438ABCA3E24EA">
    <w:name w:val="CB529F4B59E94B71ACC438ABCA3E24EA"/>
    <w:rsid w:val="00E8628B"/>
  </w:style>
  <w:style w:type="paragraph" w:customStyle="1" w:styleId="64B81931907243CBBBBDF85B64FC4E77">
    <w:name w:val="64B81931907243CBBBBDF85B64FC4E77"/>
    <w:rsid w:val="00E8628B"/>
  </w:style>
  <w:style w:type="paragraph" w:customStyle="1" w:styleId="15E6C6A38B8D4C239AF14E0AE389081C">
    <w:name w:val="15E6C6A38B8D4C239AF14E0AE389081C"/>
    <w:rsid w:val="00E8628B"/>
  </w:style>
  <w:style w:type="paragraph" w:customStyle="1" w:styleId="0A3A0DA0DA074AD388BF06607A2C87B0">
    <w:name w:val="0A3A0DA0DA074AD388BF06607A2C87B0"/>
    <w:rsid w:val="00E8628B"/>
  </w:style>
  <w:style w:type="paragraph" w:customStyle="1" w:styleId="1013B4CAE783446CB3AF03F626CC0646">
    <w:name w:val="1013B4CAE783446CB3AF03F626CC0646"/>
    <w:rsid w:val="00E8628B"/>
  </w:style>
  <w:style w:type="paragraph" w:customStyle="1" w:styleId="91B5C22140DB4673A1EF64920E98536C">
    <w:name w:val="91B5C22140DB4673A1EF64920E98536C"/>
    <w:rsid w:val="00E8628B"/>
  </w:style>
  <w:style w:type="paragraph" w:customStyle="1" w:styleId="21B15C68AFA44729BCA09859B682B507">
    <w:name w:val="21B15C68AFA44729BCA09859B682B507"/>
    <w:rsid w:val="00E8628B"/>
  </w:style>
  <w:style w:type="paragraph" w:customStyle="1" w:styleId="93783CFEE4F6406FA8A5E5310CB225BC">
    <w:name w:val="93783CFEE4F6406FA8A5E5310CB225BC"/>
    <w:rsid w:val="00E8628B"/>
  </w:style>
  <w:style w:type="paragraph" w:customStyle="1" w:styleId="C3D72ACE46AC4D89BCB67C3B73B42C2C">
    <w:name w:val="C3D72ACE46AC4D89BCB67C3B73B42C2C"/>
    <w:rsid w:val="00E8628B"/>
  </w:style>
  <w:style w:type="paragraph" w:customStyle="1" w:styleId="94DB393AD8524DCB9CAC03CDF4D40205">
    <w:name w:val="94DB393AD8524DCB9CAC03CDF4D40205"/>
    <w:rsid w:val="00E8628B"/>
  </w:style>
  <w:style w:type="paragraph" w:customStyle="1" w:styleId="B5580DEF85FE41AA83899B73ABC533E4">
    <w:name w:val="B5580DEF85FE41AA83899B73ABC533E4"/>
    <w:rsid w:val="00E8628B"/>
  </w:style>
  <w:style w:type="paragraph" w:customStyle="1" w:styleId="913AD47D9DFE430BB94AF82583E8A407">
    <w:name w:val="913AD47D9DFE430BB94AF82583E8A407"/>
    <w:rsid w:val="00E8628B"/>
  </w:style>
  <w:style w:type="paragraph" w:customStyle="1" w:styleId="BC6B359E0624430289E91AE139D74110">
    <w:name w:val="BC6B359E0624430289E91AE139D74110"/>
    <w:rsid w:val="00E8628B"/>
  </w:style>
  <w:style w:type="paragraph" w:customStyle="1" w:styleId="56B43261518347E8B03AA838FFBA2341">
    <w:name w:val="56B43261518347E8B03AA838FFBA2341"/>
    <w:rsid w:val="00DA5786"/>
  </w:style>
  <w:style w:type="paragraph" w:customStyle="1" w:styleId="1C51E27E623645BE99D46FBF41E36C2E">
    <w:name w:val="1C51E27E623645BE99D46FBF41E36C2E"/>
    <w:rsid w:val="00DA5786"/>
  </w:style>
  <w:style w:type="paragraph" w:customStyle="1" w:styleId="6BE14DDE4A434D2595DE4DD483E0EF95">
    <w:name w:val="6BE14DDE4A434D2595DE4DD483E0EF95"/>
    <w:rsid w:val="00DA5786"/>
  </w:style>
  <w:style w:type="paragraph" w:customStyle="1" w:styleId="F600FD6AF2104CAC81D7A9B9E61AB80E">
    <w:name w:val="F600FD6AF2104CAC81D7A9B9E61AB80E"/>
    <w:rsid w:val="00DA5786"/>
  </w:style>
  <w:style w:type="paragraph" w:customStyle="1" w:styleId="09594D8369A546548B4BCA511B572C8F">
    <w:name w:val="09594D8369A546548B4BCA511B572C8F"/>
    <w:rsid w:val="00DA5786"/>
  </w:style>
  <w:style w:type="paragraph" w:customStyle="1" w:styleId="B5CEAA48C03A4484954689A63BAC1CAD">
    <w:name w:val="B5CEAA48C03A4484954689A63BAC1CAD"/>
    <w:rsid w:val="00DA5786"/>
  </w:style>
  <w:style w:type="paragraph" w:customStyle="1" w:styleId="C56FC621108F4463A8DD89AD00691429">
    <w:name w:val="C56FC621108F4463A8DD89AD00691429"/>
    <w:rsid w:val="00DA5786"/>
  </w:style>
  <w:style w:type="paragraph" w:customStyle="1" w:styleId="0F4B14E197324008804B3EB3C360979A">
    <w:name w:val="0F4B14E197324008804B3EB3C360979A"/>
    <w:rsid w:val="00DA5786"/>
  </w:style>
  <w:style w:type="paragraph" w:customStyle="1" w:styleId="7524DD6179C94590A504ACE1B1131B66">
    <w:name w:val="7524DD6179C94590A504ACE1B1131B66"/>
    <w:rsid w:val="00DA5786"/>
  </w:style>
  <w:style w:type="paragraph" w:customStyle="1" w:styleId="B3557C03239145A0881B2316681AE2F9">
    <w:name w:val="B3557C03239145A0881B2316681AE2F9"/>
    <w:rsid w:val="00DA5786"/>
  </w:style>
  <w:style w:type="paragraph" w:customStyle="1" w:styleId="EEAF273CD1DC4E4DA943886829BCE4C2">
    <w:name w:val="EEAF273CD1DC4E4DA943886829BCE4C2"/>
    <w:rsid w:val="00DA5786"/>
  </w:style>
  <w:style w:type="paragraph" w:customStyle="1" w:styleId="44B501AE437B4AD7AA6E3EA29A15FF62">
    <w:name w:val="44B501AE437B4AD7AA6E3EA29A15FF62"/>
    <w:rsid w:val="00DA5786"/>
  </w:style>
  <w:style w:type="paragraph" w:customStyle="1" w:styleId="22E646A5EAD84A5FA500AC52197E984D">
    <w:name w:val="22E646A5EAD84A5FA500AC52197E984D"/>
    <w:rsid w:val="00DA5786"/>
  </w:style>
  <w:style w:type="paragraph" w:customStyle="1" w:styleId="7FB796D3BF354AC1A521B59654E3E8B0">
    <w:name w:val="7FB796D3BF354AC1A521B59654E3E8B0"/>
    <w:rsid w:val="00DA5786"/>
  </w:style>
  <w:style w:type="paragraph" w:customStyle="1" w:styleId="7EEFE8AC3F624CA7A8ECB8B10DE6C5AC">
    <w:name w:val="7EEFE8AC3F624CA7A8ECB8B10DE6C5AC"/>
    <w:rsid w:val="00A91E69"/>
  </w:style>
  <w:style w:type="paragraph" w:customStyle="1" w:styleId="362CCEBBACA64842A7160AEA2310572C">
    <w:name w:val="362CCEBBACA64842A7160AEA2310572C"/>
    <w:rsid w:val="00A91E69"/>
  </w:style>
  <w:style w:type="paragraph" w:customStyle="1" w:styleId="FDF2BAEAEE11484592C67D78CCA351D7">
    <w:name w:val="FDF2BAEAEE11484592C67D78CCA351D7"/>
    <w:rsid w:val="00A91E69"/>
  </w:style>
  <w:style w:type="paragraph" w:customStyle="1" w:styleId="07FF5CFF7AF540BDA68EFBFD6F85E8F7">
    <w:name w:val="07FF5CFF7AF540BDA68EFBFD6F85E8F7"/>
    <w:rsid w:val="00A91E69"/>
  </w:style>
  <w:style w:type="paragraph" w:customStyle="1" w:styleId="A0D0F0F92A844AA199517AC8B2A5AFB6">
    <w:name w:val="A0D0F0F92A844AA199517AC8B2A5AFB6"/>
    <w:rsid w:val="00A91E69"/>
  </w:style>
  <w:style w:type="paragraph" w:customStyle="1" w:styleId="26A750B7549F4494B252F469617A9809">
    <w:name w:val="26A750B7549F4494B252F469617A9809"/>
    <w:rsid w:val="00A91E69"/>
  </w:style>
  <w:style w:type="paragraph" w:customStyle="1" w:styleId="9BDC21A2CB604DED9593FC3A5FB161CE">
    <w:name w:val="9BDC21A2CB604DED9593FC3A5FB161CE"/>
    <w:rsid w:val="00A91E69"/>
  </w:style>
  <w:style w:type="paragraph" w:customStyle="1" w:styleId="F5D5EB39160D4866B393382973693A5F">
    <w:name w:val="F5D5EB39160D4866B393382973693A5F"/>
    <w:rsid w:val="00A91E69"/>
  </w:style>
  <w:style w:type="paragraph" w:customStyle="1" w:styleId="7929181AD51D4CCAAE77BDE6D3526D20">
    <w:name w:val="7929181AD51D4CCAAE77BDE6D3526D20"/>
    <w:rsid w:val="00A91E69"/>
  </w:style>
  <w:style w:type="paragraph" w:customStyle="1" w:styleId="0D499BDD748B4CDE94EB1CDDE73D2793">
    <w:name w:val="0D499BDD748B4CDE94EB1CDDE73D2793"/>
    <w:rsid w:val="00A91E69"/>
  </w:style>
  <w:style w:type="paragraph" w:customStyle="1" w:styleId="FE8920270CC34D989992C64A6B20DD51">
    <w:name w:val="FE8920270CC34D989992C64A6B20DD51"/>
    <w:rsid w:val="00F8687A"/>
  </w:style>
  <w:style w:type="paragraph" w:customStyle="1" w:styleId="E0BB3C6AC1B64B9F9DFC50249C9CF5C3">
    <w:name w:val="E0BB3C6AC1B64B9F9DFC50249C9CF5C3"/>
    <w:rsid w:val="00F8687A"/>
  </w:style>
  <w:style w:type="paragraph" w:customStyle="1" w:styleId="113B7E7FED4F4010A2CDC058AA0CBB85">
    <w:name w:val="113B7E7FED4F4010A2CDC058AA0CBB85"/>
    <w:rsid w:val="00F8687A"/>
  </w:style>
  <w:style w:type="paragraph" w:customStyle="1" w:styleId="318A7AC7ED4B41F198BACCFB5796A02C">
    <w:name w:val="318A7AC7ED4B41F198BACCFB5796A02C"/>
    <w:rsid w:val="00F8687A"/>
  </w:style>
  <w:style w:type="paragraph" w:customStyle="1" w:styleId="86B787AB25944AB1B5E755CCB37013EA">
    <w:name w:val="86B787AB25944AB1B5E755CCB37013EA"/>
    <w:rsid w:val="00F8687A"/>
  </w:style>
  <w:style w:type="paragraph" w:customStyle="1" w:styleId="2859A59C3E5F4CDB89D6DE110C495E1E">
    <w:name w:val="2859A59C3E5F4CDB89D6DE110C495E1E"/>
    <w:rsid w:val="00F8687A"/>
  </w:style>
  <w:style w:type="paragraph" w:customStyle="1" w:styleId="81514CAEC8524A08B23F701FA0286D1E">
    <w:name w:val="81514CAEC8524A08B23F701FA0286D1E"/>
    <w:rsid w:val="00F8687A"/>
  </w:style>
  <w:style w:type="paragraph" w:customStyle="1" w:styleId="E1E51B0B56FD40708C59DC0E07C91423">
    <w:name w:val="E1E51B0B56FD40708C59DC0E07C91423"/>
    <w:rsid w:val="00F8687A"/>
  </w:style>
  <w:style w:type="paragraph" w:customStyle="1" w:styleId="469E6553B6484155B4976A1CBBB3CFC7">
    <w:name w:val="469E6553B6484155B4976A1CBBB3CFC7"/>
    <w:rsid w:val="00F8687A"/>
  </w:style>
  <w:style w:type="paragraph" w:customStyle="1" w:styleId="B0208F9C2D1F40E59A7A655F72650FD3">
    <w:name w:val="B0208F9C2D1F40E59A7A655F72650FD3"/>
    <w:rsid w:val="00F8687A"/>
  </w:style>
  <w:style w:type="paragraph" w:customStyle="1" w:styleId="987B77A9E99344E2A7CF0ED03C032F58">
    <w:name w:val="987B77A9E99344E2A7CF0ED03C032F58"/>
    <w:rsid w:val="00922066"/>
  </w:style>
  <w:style w:type="paragraph" w:customStyle="1" w:styleId="F142B59ED3814F8AA16579E384D2C744">
    <w:name w:val="F142B59ED3814F8AA16579E384D2C744"/>
    <w:rsid w:val="00922066"/>
  </w:style>
  <w:style w:type="paragraph" w:customStyle="1" w:styleId="796ECE1632D34B629637448E363CCF5B">
    <w:name w:val="796ECE1632D34B629637448E363CCF5B"/>
    <w:rsid w:val="00922066"/>
  </w:style>
  <w:style w:type="paragraph" w:customStyle="1" w:styleId="7772DC52FFC747CAA7255B00A4D2CF81">
    <w:name w:val="7772DC52FFC747CAA7255B00A4D2CF81"/>
    <w:rsid w:val="00922066"/>
  </w:style>
  <w:style w:type="paragraph" w:customStyle="1" w:styleId="CB1E5EFF74A644548B8DD8DBABA7377C">
    <w:name w:val="CB1E5EFF74A644548B8DD8DBABA7377C"/>
    <w:rsid w:val="00922066"/>
  </w:style>
  <w:style w:type="paragraph" w:customStyle="1" w:styleId="8F6388BA35EE4A4BA3FE25FFC65D364C">
    <w:name w:val="8F6388BA35EE4A4BA3FE25FFC65D364C"/>
    <w:rsid w:val="00922066"/>
  </w:style>
  <w:style w:type="paragraph" w:customStyle="1" w:styleId="C08E89B2D077419C9CE29C45F5D2F439">
    <w:name w:val="C08E89B2D077419C9CE29C45F5D2F439"/>
    <w:rsid w:val="00922066"/>
  </w:style>
  <w:style w:type="paragraph" w:customStyle="1" w:styleId="704457645CB146D69D689EDBC679FB94">
    <w:name w:val="704457645CB146D69D689EDBC679FB94"/>
    <w:rsid w:val="00922066"/>
  </w:style>
  <w:style w:type="paragraph" w:customStyle="1" w:styleId="613B2D809DD742EF8B439F89A914A9FA">
    <w:name w:val="613B2D809DD742EF8B439F89A914A9FA"/>
    <w:rsid w:val="00922066"/>
  </w:style>
  <w:style w:type="paragraph" w:customStyle="1" w:styleId="5D06AEF4FA764C04A7B94B5D536CBA74">
    <w:name w:val="5D06AEF4FA764C04A7B94B5D536CBA74"/>
    <w:rsid w:val="00922066"/>
  </w:style>
  <w:style w:type="paragraph" w:customStyle="1" w:styleId="FA49D183B26A4848BB704DD4600DA28B">
    <w:name w:val="FA49D183B26A4848BB704DD4600DA28B"/>
    <w:rsid w:val="00922066"/>
  </w:style>
  <w:style w:type="paragraph" w:customStyle="1" w:styleId="C3C42FB4F80243219A1BB1EE098F4E2E">
    <w:name w:val="C3C42FB4F80243219A1BB1EE098F4E2E"/>
    <w:rsid w:val="00922066"/>
  </w:style>
  <w:style w:type="paragraph" w:customStyle="1" w:styleId="32CD3AE9A05B4B48946B29B05BE7467D">
    <w:name w:val="32CD3AE9A05B4B48946B29B05BE7467D"/>
    <w:rsid w:val="00922066"/>
  </w:style>
  <w:style w:type="paragraph" w:customStyle="1" w:styleId="795F2BEC1565441FB67C65432838EC20">
    <w:name w:val="795F2BEC1565441FB67C65432838EC20"/>
    <w:rsid w:val="00922066"/>
  </w:style>
  <w:style w:type="paragraph" w:customStyle="1" w:styleId="85ECF611A0A54A0CAA9A658160D33DA3">
    <w:name w:val="85ECF611A0A54A0CAA9A658160D33DA3"/>
    <w:rsid w:val="00922066"/>
  </w:style>
  <w:style w:type="paragraph" w:customStyle="1" w:styleId="5883406D25B0472F8F9C7DC5DEEF7851">
    <w:name w:val="5883406D25B0472F8F9C7DC5DEEF7851"/>
    <w:rsid w:val="00922066"/>
  </w:style>
  <w:style w:type="paragraph" w:customStyle="1" w:styleId="B2C9D05721644199AC9EC5C66E409E4F">
    <w:name w:val="B2C9D05721644199AC9EC5C66E409E4F"/>
    <w:rsid w:val="00175047"/>
  </w:style>
  <w:style w:type="paragraph" w:customStyle="1" w:styleId="8F8DD838D0CD498ABAC04CC850A1CB82">
    <w:name w:val="8F8DD838D0CD498ABAC04CC850A1CB82"/>
    <w:rsid w:val="00175047"/>
  </w:style>
  <w:style w:type="paragraph" w:customStyle="1" w:styleId="B603FA44F7FD4194963AD9C506405708">
    <w:name w:val="B603FA44F7FD4194963AD9C506405708"/>
    <w:rsid w:val="00175047"/>
  </w:style>
  <w:style w:type="paragraph" w:customStyle="1" w:styleId="BD2733CBDF834B098234E904E15E5A2B">
    <w:name w:val="BD2733CBDF834B098234E904E15E5A2B"/>
    <w:rsid w:val="00175047"/>
  </w:style>
  <w:style w:type="paragraph" w:customStyle="1" w:styleId="7C72799D1CDE4C69A08FBD0D28AFC087">
    <w:name w:val="7C72799D1CDE4C69A08FBD0D28AFC087"/>
    <w:rsid w:val="00693006"/>
  </w:style>
  <w:style w:type="paragraph" w:customStyle="1" w:styleId="D6433D2E74204C62A0AF7C0127CCDB49">
    <w:name w:val="D6433D2E74204C62A0AF7C0127CCDB49"/>
    <w:rsid w:val="00693006"/>
  </w:style>
  <w:style w:type="paragraph" w:customStyle="1" w:styleId="13FBECA565C14C399AB87F635D4004D7">
    <w:name w:val="13FBECA565C14C399AB87F635D4004D7"/>
    <w:rsid w:val="00693006"/>
  </w:style>
  <w:style w:type="paragraph" w:customStyle="1" w:styleId="DE60DC7458FA4633BD625316267B7178">
    <w:name w:val="DE60DC7458FA4633BD625316267B7178"/>
    <w:rsid w:val="00693006"/>
  </w:style>
  <w:style w:type="paragraph" w:customStyle="1" w:styleId="272A0051739B481397A6E6EC3F378599">
    <w:name w:val="272A0051739B481397A6E6EC3F378599"/>
    <w:rsid w:val="00693006"/>
  </w:style>
  <w:style w:type="paragraph" w:customStyle="1" w:styleId="66721814C61A489899142D96ECA54A3E">
    <w:name w:val="66721814C61A489899142D96ECA54A3E"/>
    <w:rsid w:val="00693006"/>
  </w:style>
  <w:style w:type="paragraph" w:customStyle="1" w:styleId="38CB1CBCEA13482290519B3A4EF9021B">
    <w:name w:val="38CB1CBCEA13482290519B3A4EF9021B"/>
    <w:rsid w:val="00693006"/>
  </w:style>
  <w:style w:type="paragraph" w:customStyle="1" w:styleId="8C21E77205344070991EB96C09C7F29A">
    <w:name w:val="8C21E77205344070991EB96C09C7F29A"/>
    <w:rsid w:val="00693006"/>
  </w:style>
  <w:style w:type="paragraph" w:customStyle="1" w:styleId="5766E8432CE64930BE9903663498DAD7">
    <w:name w:val="5766E8432CE64930BE9903663498DAD7"/>
    <w:rsid w:val="00693006"/>
  </w:style>
  <w:style w:type="paragraph" w:customStyle="1" w:styleId="06D4F2B8704E47729ECD62FA45A63FCD">
    <w:name w:val="06D4F2B8704E47729ECD62FA45A63FCD"/>
    <w:rsid w:val="00693006"/>
  </w:style>
  <w:style w:type="paragraph" w:customStyle="1" w:styleId="FFFD0E59734A48C68F25652B38DA1301">
    <w:name w:val="FFFD0E59734A48C68F25652B38DA1301"/>
    <w:rsid w:val="00693006"/>
  </w:style>
  <w:style w:type="paragraph" w:customStyle="1" w:styleId="C23BC934230A4FE085CA95F622CD512D">
    <w:name w:val="C23BC934230A4FE085CA95F622CD512D"/>
    <w:rsid w:val="00693006"/>
  </w:style>
  <w:style w:type="paragraph" w:customStyle="1" w:styleId="359807CD0C9D4F4CAFC6FC5B25276256">
    <w:name w:val="359807CD0C9D4F4CAFC6FC5B25276256"/>
    <w:rsid w:val="00693006"/>
  </w:style>
  <w:style w:type="paragraph" w:customStyle="1" w:styleId="CFDA941764EA46A1904031467241DD0E">
    <w:name w:val="CFDA941764EA46A1904031467241DD0E"/>
    <w:rsid w:val="00693006"/>
  </w:style>
  <w:style w:type="paragraph" w:customStyle="1" w:styleId="0487D01D741D49488A2848456F816C9C">
    <w:name w:val="0487D01D741D49488A2848456F816C9C"/>
    <w:rsid w:val="004F3615"/>
  </w:style>
  <w:style w:type="paragraph" w:customStyle="1" w:styleId="8637FE72FEFF445AA9A4262640DF7DD6">
    <w:name w:val="8637FE72FEFF445AA9A4262640DF7DD6"/>
    <w:rsid w:val="004F3615"/>
  </w:style>
  <w:style w:type="paragraph" w:customStyle="1" w:styleId="79E7417498E2464DBC8F2FC62723D224">
    <w:name w:val="79E7417498E2464DBC8F2FC62723D224"/>
    <w:rsid w:val="005533DF"/>
  </w:style>
  <w:style w:type="paragraph" w:customStyle="1" w:styleId="074D7FCC1DA148AFA877605E0BDB3FFE">
    <w:name w:val="074D7FCC1DA148AFA877605E0BDB3FFE"/>
    <w:rsid w:val="005533DF"/>
  </w:style>
  <w:style w:type="paragraph" w:customStyle="1" w:styleId="243C746116794061A76C5A7CE0E200E1">
    <w:name w:val="243C746116794061A76C5A7CE0E200E1"/>
    <w:rsid w:val="005533DF"/>
  </w:style>
  <w:style w:type="paragraph" w:customStyle="1" w:styleId="177358CBB4C745A886AA3E44629B6609">
    <w:name w:val="177358CBB4C745A886AA3E44629B6609"/>
    <w:rsid w:val="005533DF"/>
  </w:style>
  <w:style w:type="paragraph" w:customStyle="1" w:styleId="E1ACF41E1B8C463F89CF7927C14309E5">
    <w:name w:val="E1ACF41E1B8C463F89CF7927C14309E5"/>
    <w:rsid w:val="005533DF"/>
  </w:style>
  <w:style w:type="paragraph" w:customStyle="1" w:styleId="5C81DC5D70914A32AF4C608C415B744B">
    <w:name w:val="5C81DC5D70914A32AF4C608C415B744B"/>
    <w:rsid w:val="005533DF"/>
  </w:style>
  <w:style w:type="paragraph" w:customStyle="1" w:styleId="DF51568C4DCB4CF3807BECBD34F9D26C">
    <w:name w:val="DF51568C4DCB4CF3807BECBD34F9D26C"/>
    <w:rsid w:val="005533DF"/>
  </w:style>
  <w:style w:type="paragraph" w:customStyle="1" w:styleId="20D7CED5314D4FFF86CF3B8541CB92A8">
    <w:name w:val="20D7CED5314D4FFF86CF3B8541CB92A8"/>
    <w:rsid w:val="005533DF"/>
  </w:style>
  <w:style w:type="paragraph" w:customStyle="1" w:styleId="D217A2BAFC934A9F92F0AC3BE110A8AD">
    <w:name w:val="D217A2BAFC934A9F92F0AC3BE110A8AD"/>
    <w:rsid w:val="005533DF"/>
  </w:style>
  <w:style w:type="paragraph" w:customStyle="1" w:styleId="90660775EFFC4FBDBEA48BF7CDD66608">
    <w:name w:val="90660775EFFC4FBDBEA48BF7CDD66608"/>
    <w:rsid w:val="005533DF"/>
  </w:style>
  <w:style w:type="paragraph" w:customStyle="1" w:styleId="7B646E89FD86493C8F49337705DD0A0A">
    <w:name w:val="7B646E89FD86493C8F49337705DD0A0A"/>
    <w:rsid w:val="005533DF"/>
  </w:style>
  <w:style w:type="paragraph" w:customStyle="1" w:styleId="B8821D2F08A540B88C3AD188A84EF6A7">
    <w:name w:val="B8821D2F08A540B88C3AD188A84EF6A7"/>
    <w:rsid w:val="005533DF"/>
  </w:style>
  <w:style w:type="paragraph" w:customStyle="1" w:styleId="2AE84EBB2089433E84CF51AE33EC7A75">
    <w:name w:val="2AE84EBB2089433E84CF51AE33EC7A75"/>
    <w:rsid w:val="005533DF"/>
  </w:style>
  <w:style w:type="paragraph" w:customStyle="1" w:styleId="8C45C4283D3D4584BFFB285277D55C1A">
    <w:name w:val="8C45C4283D3D4584BFFB285277D55C1A"/>
    <w:rsid w:val="005533DF"/>
  </w:style>
  <w:style w:type="paragraph" w:customStyle="1" w:styleId="F630CD8871724CAE95265B4886B818F4">
    <w:name w:val="F630CD8871724CAE95265B4886B818F4"/>
    <w:rsid w:val="005533DF"/>
  </w:style>
  <w:style w:type="paragraph" w:customStyle="1" w:styleId="A42ED8765C1F4115845E1172146DF604">
    <w:name w:val="A42ED8765C1F4115845E1172146DF604"/>
    <w:rsid w:val="005533DF"/>
  </w:style>
  <w:style w:type="paragraph" w:customStyle="1" w:styleId="F825A7697A6D416EBC7BA2FC37D712B5">
    <w:name w:val="F825A7697A6D416EBC7BA2FC37D712B5"/>
    <w:rsid w:val="005533DF"/>
  </w:style>
  <w:style w:type="paragraph" w:customStyle="1" w:styleId="76008AFD95A9438DADEEBDBB8D547A25">
    <w:name w:val="76008AFD95A9438DADEEBDBB8D547A25"/>
    <w:rsid w:val="005533DF"/>
  </w:style>
  <w:style w:type="paragraph" w:customStyle="1" w:styleId="59F2592440244F09B6AF0D0357675EA6">
    <w:name w:val="59F2592440244F09B6AF0D0357675EA6"/>
    <w:rsid w:val="005533DF"/>
  </w:style>
  <w:style w:type="paragraph" w:customStyle="1" w:styleId="9EAE00DF500C4D088D28BD5D468150ED">
    <w:name w:val="9EAE00DF500C4D088D28BD5D468150ED"/>
    <w:rsid w:val="005533DF"/>
  </w:style>
  <w:style w:type="paragraph" w:customStyle="1" w:styleId="B190149CD41C4757BD07AD1405F967AB">
    <w:name w:val="B190149CD41C4757BD07AD1405F967AB"/>
    <w:rsid w:val="005533DF"/>
  </w:style>
  <w:style w:type="paragraph" w:customStyle="1" w:styleId="E2513A2D290F43C1823D9DDA8189D19F">
    <w:name w:val="E2513A2D290F43C1823D9DDA8189D19F"/>
    <w:rsid w:val="005533DF"/>
  </w:style>
  <w:style w:type="paragraph" w:customStyle="1" w:styleId="EAFA28F940C241B1A114DC367ADC99AE">
    <w:name w:val="EAFA28F940C241B1A114DC367ADC99AE"/>
    <w:rsid w:val="005533DF"/>
  </w:style>
  <w:style w:type="paragraph" w:customStyle="1" w:styleId="04F28DFD940648A7872B25FC1810DC62">
    <w:name w:val="04F28DFD940648A7872B25FC1810DC62"/>
    <w:rsid w:val="005533DF"/>
  </w:style>
  <w:style w:type="paragraph" w:customStyle="1" w:styleId="F12319AD2B93468DBEEA3756F1A68543">
    <w:name w:val="F12319AD2B93468DBEEA3756F1A68543"/>
    <w:rsid w:val="005533DF"/>
  </w:style>
  <w:style w:type="paragraph" w:customStyle="1" w:styleId="085AFCBD1EEB45AC950BA0268356D0DD">
    <w:name w:val="085AFCBD1EEB45AC950BA0268356D0DD"/>
    <w:rsid w:val="005533DF"/>
  </w:style>
  <w:style w:type="paragraph" w:customStyle="1" w:styleId="0151DBA8C3514902A2D1A47C913303A4">
    <w:name w:val="0151DBA8C3514902A2D1A47C913303A4"/>
    <w:rsid w:val="005533DF"/>
  </w:style>
  <w:style w:type="paragraph" w:customStyle="1" w:styleId="3A327A9BA75843D494D2790A7BFF08A1">
    <w:name w:val="3A327A9BA75843D494D2790A7BFF08A1"/>
    <w:rsid w:val="005533DF"/>
  </w:style>
  <w:style w:type="paragraph" w:customStyle="1" w:styleId="A8593157EBEB442AA3CAEDAE4FCF4F99">
    <w:name w:val="A8593157EBEB442AA3CAEDAE4FCF4F99"/>
    <w:rsid w:val="005533DF"/>
  </w:style>
  <w:style w:type="paragraph" w:customStyle="1" w:styleId="05E116525BF449AF9A46B03C57658623">
    <w:name w:val="05E116525BF449AF9A46B03C57658623"/>
    <w:rsid w:val="005533DF"/>
  </w:style>
  <w:style w:type="paragraph" w:customStyle="1" w:styleId="616C43C70BB54C4DB282914F7D7CD337">
    <w:name w:val="616C43C70BB54C4DB282914F7D7CD337"/>
    <w:rsid w:val="005533DF"/>
  </w:style>
  <w:style w:type="paragraph" w:customStyle="1" w:styleId="D9959F5141FF488B83EF27A80961A660">
    <w:name w:val="D9959F5141FF488B83EF27A80961A660"/>
    <w:rsid w:val="005533DF"/>
  </w:style>
  <w:style w:type="paragraph" w:customStyle="1" w:styleId="441F090A4CB44EDB805125617CE8C499">
    <w:name w:val="441F090A4CB44EDB805125617CE8C499"/>
    <w:rsid w:val="005533DF"/>
  </w:style>
  <w:style w:type="paragraph" w:customStyle="1" w:styleId="28E1FA86DCDA4AAB8B707E2E946D76C4">
    <w:name w:val="28E1FA86DCDA4AAB8B707E2E946D76C4"/>
    <w:rsid w:val="005533DF"/>
  </w:style>
  <w:style w:type="paragraph" w:customStyle="1" w:styleId="8B424D9E650842F085F8276F34C23564">
    <w:name w:val="8B424D9E650842F085F8276F34C23564"/>
    <w:rsid w:val="005533DF"/>
  </w:style>
  <w:style w:type="paragraph" w:customStyle="1" w:styleId="A7CB866B01444F2AB954955AEDBC0B9B">
    <w:name w:val="A7CB866B01444F2AB954955AEDBC0B9B"/>
    <w:rsid w:val="005533DF"/>
  </w:style>
  <w:style w:type="paragraph" w:customStyle="1" w:styleId="3613520C43494D8CB1146A0DF448F165">
    <w:name w:val="3613520C43494D8CB1146A0DF448F165"/>
    <w:rsid w:val="005533DF"/>
  </w:style>
  <w:style w:type="paragraph" w:customStyle="1" w:styleId="B76A9DB4790A4D5F8904FE24D0B19DF2">
    <w:name w:val="B76A9DB4790A4D5F8904FE24D0B19DF2"/>
    <w:rsid w:val="005533DF"/>
  </w:style>
  <w:style w:type="paragraph" w:customStyle="1" w:styleId="57CB7C0D31C549208420859D5845A527">
    <w:name w:val="57CB7C0D31C549208420859D5845A527"/>
    <w:rsid w:val="005533DF"/>
  </w:style>
  <w:style w:type="paragraph" w:customStyle="1" w:styleId="44B4027C43F3453387B482A74A704531">
    <w:name w:val="44B4027C43F3453387B482A74A704531"/>
    <w:rsid w:val="005533DF"/>
  </w:style>
  <w:style w:type="paragraph" w:customStyle="1" w:styleId="2EEC3B36534646818A745342626B4781">
    <w:name w:val="2EEC3B36534646818A745342626B4781"/>
    <w:rsid w:val="005533DF"/>
  </w:style>
  <w:style w:type="paragraph" w:customStyle="1" w:styleId="679FB84C597C478EA3AF24362DE74B5C">
    <w:name w:val="679FB84C597C478EA3AF24362DE74B5C"/>
    <w:rsid w:val="005533DF"/>
  </w:style>
  <w:style w:type="paragraph" w:customStyle="1" w:styleId="C6D45D40758A471498E211DC0243050D">
    <w:name w:val="C6D45D40758A471498E211DC0243050D"/>
    <w:rsid w:val="005533DF"/>
  </w:style>
  <w:style w:type="paragraph" w:customStyle="1" w:styleId="AE282B502E7C4F389BE5AF1A22960130">
    <w:name w:val="AE282B502E7C4F389BE5AF1A22960130"/>
    <w:rsid w:val="005533DF"/>
  </w:style>
  <w:style w:type="paragraph" w:customStyle="1" w:styleId="822F6A4C9D5248BC849348CAD9E9684B">
    <w:name w:val="822F6A4C9D5248BC849348CAD9E9684B"/>
    <w:rsid w:val="005533DF"/>
  </w:style>
  <w:style w:type="paragraph" w:customStyle="1" w:styleId="16866C85CF18430992E67796322227E3">
    <w:name w:val="16866C85CF18430992E67796322227E3"/>
    <w:rsid w:val="005533DF"/>
  </w:style>
  <w:style w:type="paragraph" w:customStyle="1" w:styleId="B07D543B42374D8BAA61DDD23F0319F9">
    <w:name w:val="B07D543B42374D8BAA61DDD23F0319F9"/>
    <w:rsid w:val="005533DF"/>
  </w:style>
  <w:style w:type="paragraph" w:customStyle="1" w:styleId="ABFBED1C0D764BB39A41DF0D3082C6D4">
    <w:name w:val="ABFBED1C0D764BB39A41DF0D3082C6D4"/>
    <w:rsid w:val="005533DF"/>
  </w:style>
  <w:style w:type="paragraph" w:customStyle="1" w:styleId="340530C6EF8A419DB8FE3031CAF409D1">
    <w:name w:val="340530C6EF8A419DB8FE3031CAF409D1"/>
    <w:rsid w:val="005533DF"/>
  </w:style>
  <w:style w:type="paragraph" w:customStyle="1" w:styleId="7C6672E3743C4ECDBFE2CB6A5673A32C">
    <w:name w:val="7C6672E3743C4ECDBFE2CB6A5673A32C"/>
    <w:rsid w:val="005533DF"/>
  </w:style>
  <w:style w:type="paragraph" w:customStyle="1" w:styleId="619AA99A03AB47F68299F5CA71948C33">
    <w:name w:val="619AA99A03AB47F68299F5CA71948C33"/>
    <w:rsid w:val="00BE7473"/>
  </w:style>
  <w:style w:type="paragraph" w:customStyle="1" w:styleId="BC867BBAA9B24CCB984782EFB7AD5AEC">
    <w:name w:val="BC867BBAA9B24CCB984782EFB7AD5AEC"/>
    <w:rsid w:val="00BE7473"/>
  </w:style>
  <w:style w:type="paragraph" w:customStyle="1" w:styleId="F5DF72509A1445ADA478FF498F3B7F41">
    <w:name w:val="F5DF72509A1445ADA478FF498F3B7F41"/>
    <w:rsid w:val="00BE7473"/>
  </w:style>
  <w:style w:type="paragraph" w:customStyle="1" w:styleId="9A59405AC7FB40FF83571BF575CAFD1D">
    <w:name w:val="9A59405AC7FB40FF83571BF575CAFD1D"/>
    <w:rsid w:val="00BE7473"/>
  </w:style>
  <w:style w:type="paragraph" w:customStyle="1" w:styleId="6DAF428E5F8C4332B7FA64935F0289C2">
    <w:name w:val="6DAF428E5F8C4332B7FA64935F0289C2"/>
    <w:rsid w:val="000470EC"/>
  </w:style>
  <w:style w:type="paragraph" w:customStyle="1" w:styleId="3FD40D4CDDA3476B89B0AD7191B80CB9">
    <w:name w:val="3FD40D4CDDA3476B89B0AD7191B80CB9"/>
    <w:rsid w:val="000470EC"/>
  </w:style>
  <w:style w:type="paragraph" w:customStyle="1" w:styleId="08CF4D2E3CF54ECD9373633E8E693DF5">
    <w:name w:val="08CF4D2E3CF54ECD9373633E8E693DF5"/>
    <w:rsid w:val="000470EC"/>
  </w:style>
  <w:style w:type="paragraph" w:customStyle="1" w:styleId="79AA38DA69DF49A28DB9EE05EA7BFE5C">
    <w:name w:val="79AA38DA69DF49A28DB9EE05EA7BFE5C"/>
    <w:rsid w:val="000470EC"/>
  </w:style>
  <w:style w:type="paragraph" w:customStyle="1" w:styleId="3C6045F542BB4394ACD3701738755B60">
    <w:name w:val="3C6045F542BB4394ACD3701738755B60"/>
    <w:rsid w:val="00F163E4"/>
  </w:style>
  <w:style w:type="paragraph" w:customStyle="1" w:styleId="38C9A87443434885A0E589004383E1A1">
    <w:name w:val="38C9A87443434885A0E589004383E1A1"/>
    <w:rsid w:val="00F163E4"/>
  </w:style>
  <w:style w:type="paragraph" w:customStyle="1" w:styleId="6E70BF27A7FE4301B2D7D9EFC646C258">
    <w:name w:val="6E70BF27A7FE4301B2D7D9EFC646C258"/>
    <w:rsid w:val="00A3551F"/>
  </w:style>
  <w:style w:type="paragraph" w:customStyle="1" w:styleId="5A170ED804D04F37A3A99767168C17C0">
    <w:name w:val="5A170ED804D04F37A3A99767168C17C0"/>
    <w:rsid w:val="00A3551F"/>
  </w:style>
  <w:style w:type="paragraph" w:customStyle="1" w:styleId="E5D8A90273CD4DE6A95C9A7C4A110CAD">
    <w:name w:val="E5D8A90273CD4DE6A95C9A7C4A110CAD"/>
    <w:rsid w:val="00A3551F"/>
  </w:style>
  <w:style w:type="paragraph" w:customStyle="1" w:styleId="A2D4588621BC438E888B8B54A406DE3C">
    <w:name w:val="A2D4588621BC438E888B8B54A406DE3C"/>
    <w:rsid w:val="00A3551F"/>
  </w:style>
  <w:style w:type="paragraph" w:customStyle="1" w:styleId="9FA2851A27FA4A8DB8607C24F51620A1">
    <w:name w:val="9FA2851A27FA4A8DB8607C24F51620A1"/>
    <w:rsid w:val="00A3551F"/>
  </w:style>
  <w:style w:type="paragraph" w:customStyle="1" w:styleId="58AEF9E61CA64321BFC7AC780C444302">
    <w:name w:val="58AEF9E61CA64321BFC7AC780C444302"/>
    <w:rsid w:val="00A3551F"/>
  </w:style>
  <w:style w:type="paragraph" w:customStyle="1" w:styleId="983E12EB9EDB4736B1B7435D5DF090C5">
    <w:name w:val="983E12EB9EDB4736B1B7435D5DF090C5"/>
    <w:rsid w:val="00A3551F"/>
  </w:style>
  <w:style w:type="paragraph" w:customStyle="1" w:styleId="ED74A28F50454FA9830C22D772E54EC7">
    <w:name w:val="ED74A28F50454FA9830C22D772E54EC7"/>
    <w:rsid w:val="00A3551F"/>
  </w:style>
  <w:style w:type="paragraph" w:customStyle="1" w:styleId="BFB3EBAB23734286997BA5ECDE0DFEEC">
    <w:name w:val="BFB3EBAB23734286997BA5ECDE0DFEEC"/>
    <w:rsid w:val="00A3551F"/>
  </w:style>
  <w:style w:type="paragraph" w:customStyle="1" w:styleId="A45FC044FB4D4721A24DFF60F346AB23">
    <w:name w:val="A45FC044FB4D4721A24DFF60F346AB23"/>
    <w:rsid w:val="00A3551F"/>
  </w:style>
  <w:style w:type="paragraph" w:customStyle="1" w:styleId="C1913B04F539402D8F61EF7BC7FB7639">
    <w:name w:val="C1913B04F539402D8F61EF7BC7FB7639"/>
    <w:rsid w:val="00A3551F"/>
  </w:style>
  <w:style w:type="paragraph" w:customStyle="1" w:styleId="CE3470D09DA34F7EBB62A32136FA517B">
    <w:name w:val="CE3470D09DA34F7EBB62A32136FA517B"/>
    <w:rsid w:val="00A3551F"/>
  </w:style>
  <w:style w:type="paragraph" w:customStyle="1" w:styleId="F20DDFE698E148C186A5E6EF78FB4B36">
    <w:name w:val="F20DDFE698E148C186A5E6EF78FB4B36"/>
    <w:rsid w:val="00A3551F"/>
  </w:style>
  <w:style w:type="paragraph" w:customStyle="1" w:styleId="C6ADA1D8807E44B7994953609B7AD572">
    <w:name w:val="C6ADA1D8807E44B7994953609B7AD572"/>
    <w:rsid w:val="00A3551F"/>
  </w:style>
  <w:style w:type="paragraph" w:customStyle="1" w:styleId="EC400FE72F124E36AC45AD9E9A79AEF6">
    <w:name w:val="EC400FE72F124E36AC45AD9E9A79AEF6"/>
    <w:rsid w:val="00A3551F"/>
  </w:style>
  <w:style w:type="paragraph" w:customStyle="1" w:styleId="C797665118A5401494436630E1AE4AD6">
    <w:name w:val="C797665118A5401494436630E1AE4AD6"/>
    <w:rsid w:val="00A3551F"/>
  </w:style>
  <w:style w:type="paragraph" w:customStyle="1" w:styleId="934A170D02064B57B499AAD0B7FE28FF">
    <w:name w:val="934A170D02064B57B499AAD0B7FE28FF"/>
    <w:rsid w:val="00F77419"/>
  </w:style>
  <w:style w:type="paragraph" w:customStyle="1" w:styleId="07711DE9C19849E485436990C3F6B196">
    <w:name w:val="07711DE9C19849E485436990C3F6B196"/>
    <w:rsid w:val="00F77419"/>
  </w:style>
  <w:style w:type="paragraph" w:customStyle="1" w:styleId="54B5FE7334E343D39313D5436AD0A875">
    <w:name w:val="54B5FE7334E343D39313D5436AD0A875"/>
    <w:rsid w:val="00F77419"/>
  </w:style>
  <w:style w:type="paragraph" w:customStyle="1" w:styleId="F29AB7A0BAFC49DE902229239F9CA6BC">
    <w:name w:val="F29AB7A0BAFC49DE902229239F9CA6BC"/>
    <w:rsid w:val="00F77419"/>
  </w:style>
  <w:style w:type="paragraph" w:customStyle="1" w:styleId="F6A5749D422A441A9F701DFFA1660E04">
    <w:name w:val="F6A5749D422A441A9F701DFFA1660E04"/>
    <w:rsid w:val="00CD1546"/>
  </w:style>
  <w:style w:type="paragraph" w:customStyle="1" w:styleId="A9115007A57543B7A4FBE7A4DDA630B3">
    <w:name w:val="A9115007A57543B7A4FBE7A4DDA630B3"/>
    <w:rsid w:val="00CD1546"/>
  </w:style>
  <w:style w:type="paragraph" w:customStyle="1" w:styleId="B4E58013DF274F4A9CA204385D0A0C89">
    <w:name w:val="B4E58013DF274F4A9CA204385D0A0C89"/>
    <w:rsid w:val="00CD1546"/>
  </w:style>
  <w:style w:type="paragraph" w:customStyle="1" w:styleId="33A98889641242AC939205804D474619">
    <w:name w:val="33A98889641242AC939205804D474619"/>
    <w:rsid w:val="00CD1546"/>
  </w:style>
  <w:style w:type="paragraph" w:customStyle="1" w:styleId="D9D08BF74AEE46A1BB94751EFBECE93E">
    <w:name w:val="D9D08BF74AEE46A1BB94751EFBECE93E"/>
    <w:rsid w:val="00CD1546"/>
  </w:style>
  <w:style w:type="paragraph" w:customStyle="1" w:styleId="B10A5064294B4519AD410818A1362E7F">
    <w:name w:val="B10A5064294B4519AD410818A1362E7F"/>
    <w:rsid w:val="00CD1546"/>
  </w:style>
  <w:style w:type="paragraph" w:customStyle="1" w:styleId="AD3370EA45564E88B77D66819A826C88">
    <w:name w:val="AD3370EA45564E88B77D66819A826C88"/>
    <w:rsid w:val="00CD1546"/>
  </w:style>
  <w:style w:type="paragraph" w:customStyle="1" w:styleId="607BC70ADA1242B292D168BF9EF90275">
    <w:name w:val="607BC70ADA1242B292D168BF9EF90275"/>
    <w:rsid w:val="00CD1546"/>
  </w:style>
  <w:style w:type="paragraph" w:customStyle="1" w:styleId="5E458607F83F4D4C8F2CC768D2FA759F">
    <w:name w:val="5E458607F83F4D4C8F2CC768D2FA759F"/>
    <w:rsid w:val="00CD1546"/>
  </w:style>
  <w:style w:type="paragraph" w:customStyle="1" w:styleId="D2A5355F064747F2B17BA2C21DD9FADE">
    <w:name w:val="D2A5355F064747F2B17BA2C21DD9FADE"/>
    <w:rsid w:val="00CD1546"/>
  </w:style>
  <w:style w:type="paragraph" w:customStyle="1" w:styleId="0978C328B06C4D8AA1CC876D33C3585E">
    <w:name w:val="0978C328B06C4D8AA1CC876D33C3585E"/>
    <w:rsid w:val="00CD1546"/>
  </w:style>
  <w:style w:type="paragraph" w:customStyle="1" w:styleId="8C4D83D6468F4B509AE592C82FA575CD">
    <w:name w:val="8C4D83D6468F4B509AE592C82FA575CD"/>
    <w:rsid w:val="00CD1546"/>
  </w:style>
  <w:style w:type="paragraph" w:customStyle="1" w:styleId="7DC6E78664184121A9BB360366B879EB">
    <w:name w:val="7DC6E78664184121A9BB360366B879EB"/>
    <w:rsid w:val="00CD1546"/>
  </w:style>
  <w:style w:type="paragraph" w:customStyle="1" w:styleId="41686324990C4EBC9028A99D7E65E7FB">
    <w:name w:val="41686324990C4EBC9028A99D7E65E7FB"/>
    <w:rsid w:val="00CD1546"/>
  </w:style>
  <w:style w:type="paragraph" w:customStyle="1" w:styleId="82D6CACB0F1E46B4883B66214722A7B5">
    <w:name w:val="82D6CACB0F1E46B4883B66214722A7B5"/>
    <w:rsid w:val="00CD1546"/>
  </w:style>
  <w:style w:type="paragraph" w:customStyle="1" w:styleId="B171F17BA0F949C688E9B32CC109C1C9">
    <w:name w:val="B171F17BA0F949C688E9B32CC109C1C9"/>
    <w:rsid w:val="00CD1546"/>
  </w:style>
  <w:style w:type="paragraph" w:customStyle="1" w:styleId="820F84E0E81F44CB97FD67768FE1EBB6">
    <w:name w:val="820F84E0E81F44CB97FD67768FE1EBB6"/>
    <w:rsid w:val="00CD1546"/>
  </w:style>
  <w:style w:type="paragraph" w:customStyle="1" w:styleId="550E1772D84D41AEBE0DED43F55F5BC3">
    <w:name w:val="550E1772D84D41AEBE0DED43F55F5BC3"/>
    <w:rsid w:val="00CD1546"/>
  </w:style>
  <w:style w:type="paragraph" w:customStyle="1" w:styleId="20E8D3DEFFBB4DDDA5F6A960B9F59343">
    <w:name w:val="20E8D3DEFFBB4DDDA5F6A960B9F59343"/>
    <w:rsid w:val="00CD1546"/>
  </w:style>
  <w:style w:type="paragraph" w:customStyle="1" w:styleId="68E5492A9A794D05A694BDD16846FE49">
    <w:name w:val="68E5492A9A794D05A694BDD16846FE49"/>
    <w:rsid w:val="00CD1546"/>
  </w:style>
  <w:style w:type="paragraph" w:customStyle="1" w:styleId="ADC5EDC1D0E34B4B8D6E14C7C0295889">
    <w:name w:val="ADC5EDC1D0E34B4B8D6E14C7C0295889"/>
    <w:rsid w:val="00CD1546"/>
  </w:style>
  <w:style w:type="paragraph" w:customStyle="1" w:styleId="8C538E590C654E7792157E27D69D7F6F">
    <w:name w:val="8C538E590C654E7792157E27D69D7F6F"/>
    <w:rsid w:val="00CD1546"/>
  </w:style>
  <w:style w:type="paragraph" w:customStyle="1" w:styleId="F2D52E0707274AB4A063E850EF4DCD2C">
    <w:name w:val="F2D52E0707274AB4A063E850EF4DCD2C"/>
    <w:rsid w:val="00805D99"/>
  </w:style>
  <w:style w:type="paragraph" w:customStyle="1" w:styleId="323BA5A604814900B95DD5E92DE976F6">
    <w:name w:val="323BA5A604814900B95DD5E92DE976F6"/>
    <w:rsid w:val="00805D99"/>
  </w:style>
  <w:style w:type="paragraph" w:customStyle="1" w:styleId="C0478B12A4084AC68C888C8E27EB6268">
    <w:name w:val="C0478B12A4084AC68C888C8E27EB6268"/>
    <w:rsid w:val="00805D99"/>
  </w:style>
  <w:style w:type="paragraph" w:customStyle="1" w:styleId="AD469777440C479CB63F6C97927E68AB">
    <w:name w:val="AD469777440C479CB63F6C97927E68AB"/>
    <w:rsid w:val="00805D99"/>
  </w:style>
  <w:style w:type="paragraph" w:customStyle="1" w:styleId="F47C703D5CBA4EC3923C5E31035F909E">
    <w:name w:val="F47C703D5CBA4EC3923C5E31035F909E"/>
    <w:rsid w:val="00805D99"/>
  </w:style>
  <w:style w:type="paragraph" w:customStyle="1" w:styleId="A0977713043044E684A6FB4FD6358ACA">
    <w:name w:val="A0977713043044E684A6FB4FD6358ACA"/>
    <w:rsid w:val="00805D99"/>
  </w:style>
  <w:style w:type="paragraph" w:customStyle="1" w:styleId="52E32F43D949426D9499237A77FD643E">
    <w:name w:val="52E32F43D949426D9499237A77FD643E"/>
    <w:rsid w:val="00805D99"/>
  </w:style>
  <w:style w:type="paragraph" w:customStyle="1" w:styleId="FBECADAE5B5440D9A0E9B0507EAE2885">
    <w:name w:val="FBECADAE5B5440D9A0E9B0507EAE2885"/>
    <w:rsid w:val="00805D99"/>
  </w:style>
  <w:style w:type="paragraph" w:customStyle="1" w:styleId="D42FC271BC294E27BD3EDEC9D6D41035">
    <w:name w:val="D42FC271BC294E27BD3EDEC9D6D41035"/>
    <w:rsid w:val="00805D99"/>
  </w:style>
  <w:style w:type="paragraph" w:customStyle="1" w:styleId="26CA3E6629B948E4ACBCC3C826EBDF10">
    <w:name w:val="26CA3E6629B948E4ACBCC3C826EBDF10"/>
    <w:rsid w:val="00805D99"/>
  </w:style>
  <w:style w:type="paragraph" w:customStyle="1" w:styleId="A954F1DFD34A4EEFA40E482502CEF11E">
    <w:name w:val="A954F1DFD34A4EEFA40E482502CEF11E"/>
    <w:rsid w:val="00805D99"/>
  </w:style>
  <w:style w:type="paragraph" w:customStyle="1" w:styleId="FE4CDA7DBAFC4DD09EF56DBB391A686F">
    <w:name w:val="FE4CDA7DBAFC4DD09EF56DBB391A686F"/>
    <w:rsid w:val="00805D99"/>
  </w:style>
  <w:style w:type="paragraph" w:customStyle="1" w:styleId="A0941128542B43E9BB044FCCD858319E">
    <w:name w:val="A0941128542B43E9BB044FCCD858319E"/>
    <w:rsid w:val="00805D99"/>
  </w:style>
  <w:style w:type="paragraph" w:customStyle="1" w:styleId="E5B5DCF233814149964350AB02E8EF9E">
    <w:name w:val="E5B5DCF233814149964350AB02E8EF9E"/>
    <w:rsid w:val="00805D99"/>
  </w:style>
  <w:style w:type="paragraph" w:customStyle="1" w:styleId="9C7E7137C9BE4F098AE463D6A7B13C8D">
    <w:name w:val="9C7E7137C9BE4F098AE463D6A7B13C8D"/>
    <w:rsid w:val="00805D99"/>
  </w:style>
  <w:style w:type="paragraph" w:customStyle="1" w:styleId="697BCBECA24D41398688E411C2599E19">
    <w:name w:val="697BCBECA24D41398688E411C2599E19"/>
    <w:rsid w:val="00805D99"/>
  </w:style>
  <w:style w:type="paragraph" w:customStyle="1" w:styleId="70D09AB9A0C4444F80212230765FF666">
    <w:name w:val="70D09AB9A0C4444F80212230765FF666"/>
    <w:rsid w:val="00805D99"/>
  </w:style>
  <w:style w:type="paragraph" w:customStyle="1" w:styleId="F06A65D669004596A4CF563097701FF7">
    <w:name w:val="F06A65D669004596A4CF563097701FF7"/>
    <w:rsid w:val="00805D99"/>
  </w:style>
  <w:style w:type="paragraph" w:customStyle="1" w:styleId="FD950B0CEAC7492DBF9071D75CFCCB01">
    <w:name w:val="FD950B0CEAC7492DBF9071D75CFCCB01"/>
    <w:rsid w:val="00805D99"/>
  </w:style>
  <w:style w:type="paragraph" w:customStyle="1" w:styleId="12872E23CFC14BA699ED53FCF7BC09FB">
    <w:name w:val="12872E23CFC14BA699ED53FCF7BC09FB"/>
    <w:rsid w:val="00805D99"/>
  </w:style>
  <w:style w:type="paragraph" w:customStyle="1" w:styleId="EF8BE6EACA6E4B67B38FE929D75D23ED">
    <w:name w:val="EF8BE6EACA6E4B67B38FE929D75D23ED"/>
    <w:rsid w:val="00805D99"/>
  </w:style>
  <w:style w:type="paragraph" w:customStyle="1" w:styleId="93113A18D1254257A48B236054B941C3">
    <w:name w:val="93113A18D1254257A48B236054B941C3"/>
    <w:rsid w:val="00805D99"/>
  </w:style>
  <w:style w:type="paragraph" w:customStyle="1" w:styleId="99E9B767464749E5A380694F4470570E">
    <w:name w:val="99E9B767464749E5A380694F4470570E"/>
    <w:rsid w:val="00805D99"/>
  </w:style>
  <w:style w:type="paragraph" w:customStyle="1" w:styleId="CA516E1A912247639DA9D28EAE52DE35">
    <w:name w:val="CA516E1A912247639DA9D28EAE52DE35"/>
    <w:rsid w:val="00805D99"/>
  </w:style>
  <w:style w:type="paragraph" w:customStyle="1" w:styleId="56668F280A8F4B2BA07B4935CD040318">
    <w:name w:val="56668F280A8F4B2BA07B4935CD040318"/>
    <w:rsid w:val="00805D99"/>
  </w:style>
  <w:style w:type="paragraph" w:customStyle="1" w:styleId="A5BD1FAAAEE64E37A6EE0C550689B50D">
    <w:name w:val="A5BD1FAAAEE64E37A6EE0C550689B50D"/>
    <w:rsid w:val="00805D99"/>
  </w:style>
  <w:style w:type="paragraph" w:customStyle="1" w:styleId="DBC7E4C2A0A1440191D8F2F628D58451">
    <w:name w:val="DBC7E4C2A0A1440191D8F2F628D58451"/>
    <w:rsid w:val="00805D99"/>
  </w:style>
  <w:style w:type="paragraph" w:customStyle="1" w:styleId="4CC3398C0D5C4BCC94EE117A814AEEB7">
    <w:name w:val="4CC3398C0D5C4BCC94EE117A814AEEB7"/>
    <w:rsid w:val="00805D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42.jpeg"/></Relationships>
</file>

<file path=word/theme/theme1.xml><?xml version="1.0" encoding="utf-8"?>
<a:theme xmlns:a="http://schemas.openxmlformats.org/drawingml/2006/main" name="Apothecary">
  <a:themeElements>
    <a:clrScheme name="Apothecary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Apothecary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pothecary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سال‌تحصیلی 97-96</PublishDate>
  <Abstract>
  گروه ریاضی</Abstract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2F6E1BB-AA15-4C0B-9965-94BE8C962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ApothecaryLetter.dotx</Template>
  <TotalTime>3804</TotalTime>
  <Pages>83</Pages>
  <Words>15619</Words>
  <Characters>89030</Characters>
  <Application>Microsoft Office Word</Application>
  <DocSecurity>0</DocSecurity>
  <Lines>741</Lines>
  <Paragraphs>208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به نام خدا
سوالات طبقه‌بندی شده ریاضی دهم</vt:lpstr>
    </vt:vector>
  </TitlesOfParts>
  <Company>سوالات طبقه‌بندی شده ریاضی دهم</Company>
  <LinksUpToDate>false</LinksUpToDate>
  <CharactersWithSpaces>104441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به نام خدا
سوالات طبقه‌بندی شده ریاضی دهم</dc:title>
  <dc:creator>NIKASA</dc:creator>
  <cp:lastModifiedBy>NIKASA</cp:lastModifiedBy>
  <cp:revision>682</cp:revision>
  <cp:lastPrinted>2021-01-27T22:53:00Z</cp:lastPrinted>
  <dcterms:created xsi:type="dcterms:W3CDTF">2017-09-28T15:17:00Z</dcterms:created>
  <dcterms:modified xsi:type="dcterms:W3CDTF">2021-01-27T22:54:00Z</dcterms:modified>
</cp:coreProperties>
</file>